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594" w:rsidRPr="00712FA3" w:rsidRDefault="00FB4594" w:rsidP="00970B4F">
      <w:pPr>
        <w:tabs>
          <w:tab w:val="num" w:pos="42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2FA3">
        <w:rPr>
          <w:rFonts w:ascii="Times New Roman" w:hAnsi="Times New Roman" w:cs="Times New Roman"/>
          <w:b/>
          <w:bCs/>
          <w:sz w:val="28"/>
          <w:szCs w:val="28"/>
        </w:rPr>
        <w:t>Памятка по профилактике коклюша для образовательных учреждений</w:t>
      </w:r>
    </w:p>
    <w:p w:rsidR="00FB4594" w:rsidRDefault="00FB4594" w:rsidP="002D3399">
      <w:pPr>
        <w:tabs>
          <w:tab w:val="num" w:pos="426"/>
        </w:tabs>
        <w:spacing w:after="0" w:line="240" w:lineRule="auto"/>
        <w:ind w:left="-284" w:right="-31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5152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2" o:spid="_x0000_i1025" type="#_x0000_t75" style="width:753pt;height:416.25pt;visibility:visible">
            <v:imagedata r:id="rId7" o:title=""/>
          </v:shape>
        </w:pict>
      </w:r>
    </w:p>
    <w:p w:rsidR="00FB4594" w:rsidRPr="00970B4F" w:rsidRDefault="00FB4594" w:rsidP="002D3399">
      <w:pPr>
        <w:tabs>
          <w:tab w:val="num" w:pos="426"/>
        </w:tabs>
        <w:spacing w:after="0"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5152">
        <w:rPr>
          <w:noProof/>
          <w:lang w:eastAsia="ru-RU"/>
        </w:rPr>
        <w:pict>
          <v:shape id="Рисунок 1" o:spid="_x0000_i1026" type="#_x0000_t75" style="width:766.5pt;height:445.5pt;visibility:visible">
            <v:imagedata r:id="rId8" o:title=""/>
          </v:shape>
        </w:pict>
      </w:r>
    </w:p>
    <w:sectPr w:rsidR="00FB4594" w:rsidRPr="00970B4F" w:rsidSect="00903DF0">
      <w:headerReference w:type="default" r:id="rId9"/>
      <w:footerReference w:type="default" r:id="rId10"/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4594" w:rsidRDefault="00FB4594" w:rsidP="00F20D34">
      <w:pPr>
        <w:spacing w:after="0" w:line="240" w:lineRule="auto"/>
      </w:pPr>
      <w:r>
        <w:separator/>
      </w:r>
    </w:p>
  </w:endnote>
  <w:endnote w:type="continuationSeparator" w:id="1">
    <w:p w:rsidR="00FB4594" w:rsidRDefault="00FB4594" w:rsidP="00F2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94" w:rsidRDefault="00FB4594">
    <w:pPr>
      <w:pStyle w:val="Footer"/>
      <w:jc w:val="right"/>
    </w:pPr>
  </w:p>
  <w:p w:rsidR="00FB4594" w:rsidRDefault="00FB45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4594" w:rsidRDefault="00FB4594" w:rsidP="00F20D34">
      <w:pPr>
        <w:spacing w:after="0" w:line="240" w:lineRule="auto"/>
      </w:pPr>
      <w:r>
        <w:separator/>
      </w:r>
    </w:p>
  </w:footnote>
  <w:footnote w:type="continuationSeparator" w:id="1">
    <w:p w:rsidR="00FB4594" w:rsidRDefault="00FB4594" w:rsidP="00F20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594" w:rsidRPr="0063624E" w:rsidRDefault="00FB4594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63624E">
      <w:rPr>
        <w:rFonts w:ascii="Times New Roman" w:hAnsi="Times New Roman" w:cs="Times New Roman"/>
        <w:sz w:val="24"/>
        <w:szCs w:val="24"/>
      </w:rPr>
      <w:fldChar w:fldCharType="begin"/>
    </w:r>
    <w:r w:rsidRPr="0063624E">
      <w:rPr>
        <w:rFonts w:ascii="Times New Roman" w:hAnsi="Times New Roman" w:cs="Times New Roman"/>
        <w:sz w:val="24"/>
        <w:szCs w:val="24"/>
      </w:rPr>
      <w:instrText>PAGE   \* MERGEFORMAT</w:instrText>
    </w:r>
    <w:r w:rsidRPr="0063624E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63624E">
      <w:rPr>
        <w:rFonts w:ascii="Times New Roman" w:hAnsi="Times New Roman" w:cs="Times New Roman"/>
        <w:sz w:val="24"/>
        <w:szCs w:val="24"/>
      </w:rPr>
      <w:fldChar w:fldCharType="end"/>
    </w:r>
  </w:p>
  <w:p w:rsidR="00FB4594" w:rsidRDefault="00FB459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E23BB"/>
    <w:multiLevelType w:val="multilevel"/>
    <w:tmpl w:val="F69EA49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2AC12E8"/>
    <w:multiLevelType w:val="multilevel"/>
    <w:tmpl w:val="1DEE98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6C2FE7"/>
    <w:multiLevelType w:val="hybridMultilevel"/>
    <w:tmpl w:val="C6345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D0B2DB6"/>
    <w:multiLevelType w:val="hybridMultilevel"/>
    <w:tmpl w:val="7C5C4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97B4F"/>
    <w:multiLevelType w:val="hybridMultilevel"/>
    <w:tmpl w:val="A1F847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5">
    <w:nsid w:val="34502508"/>
    <w:multiLevelType w:val="hybridMultilevel"/>
    <w:tmpl w:val="C6345D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7A2ECD"/>
    <w:multiLevelType w:val="hybridMultilevel"/>
    <w:tmpl w:val="3398BD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5B1C0792"/>
    <w:multiLevelType w:val="hybridMultilevel"/>
    <w:tmpl w:val="4F9478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8">
    <w:nsid w:val="5B686583"/>
    <w:multiLevelType w:val="hybridMultilevel"/>
    <w:tmpl w:val="F5EE6784"/>
    <w:lvl w:ilvl="0" w:tplc="DB38A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FFB5008"/>
    <w:multiLevelType w:val="hybridMultilevel"/>
    <w:tmpl w:val="F572BC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0">
    <w:nsid w:val="75A17430"/>
    <w:multiLevelType w:val="hybridMultilevel"/>
    <w:tmpl w:val="378ED1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1">
    <w:nsid w:val="78CF7395"/>
    <w:multiLevelType w:val="hybridMultilevel"/>
    <w:tmpl w:val="C6345D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1"/>
  </w:num>
  <w:num w:numId="5">
    <w:abstractNumId w:val="10"/>
  </w:num>
  <w:num w:numId="6">
    <w:abstractNumId w:val="7"/>
  </w:num>
  <w:num w:numId="7">
    <w:abstractNumId w:val="4"/>
  </w:num>
  <w:num w:numId="8">
    <w:abstractNumId w:val="9"/>
  </w:num>
  <w:num w:numId="9">
    <w:abstractNumId w:val="0"/>
  </w:num>
  <w:num w:numId="10">
    <w:abstractNumId w:val="8"/>
  </w:num>
  <w:num w:numId="11">
    <w:abstractNumId w:val="6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43B5"/>
    <w:rsid w:val="000330C2"/>
    <w:rsid w:val="00044A1B"/>
    <w:rsid w:val="00056570"/>
    <w:rsid w:val="00092185"/>
    <w:rsid w:val="00094C2F"/>
    <w:rsid w:val="000B569B"/>
    <w:rsid w:val="000D4163"/>
    <w:rsid w:val="000D67DA"/>
    <w:rsid w:val="000E10BA"/>
    <w:rsid w:val="000E1D96"/>
    <w:rsid w:val="000E4695"/>
    <w:rsid w:val="00105919"/>
    <w:rsid w:val="00114EA0"/>
    <w:rsid w:val="00130F29"/>
    <w:rsid w:val="00131CA1"/>
    <w:rsid w:val="001336C7"/>
    <w:rsid w:val="00135690"/>
    <w:rsid w:val="0013713E"/>
    <w:rsid w:val="0014693E"/>
    <w:rsid w:val="0017165B"/>
    <w:rsid w:val="001C4E65"/>
    <w:rsid w:val="001D315A"/>
    <w:rsid w:val="001D4A36"/>
    <w:rsid w:val="001E3D78"/>
    <w:rsid w:val="001F5759"/>
    <w:rsid w:val="00230824"/>
    <w:rsid w:val="00232C26"/>
    <w:rsid w:val="00232E09"/>
    <w:rsid w:val="002363AE"/>
    <w:rsid w:val="00244319"/>
    <w:rsid w:val="00245F0A"/>
    <w:rsid w:val="00246EEA"/>
    <w:rsid w:val="0025071E"/>
    <w:rsid w:val="002554FE"/>
    <w:rsid w:val="00264DE9"/>
    <w:rsid w:val="00265F1A"/>
    <w:rsid w:val="002709CA"/>
    <w:rsid w:val="002734FD"/>
    <w:rsid w:val="00280E0D"/>
    <w:rsid w:val="00291B0E"/>
    <w:rsid w:val="00291B32"/>
    <w:rsid w:val="00291CA8"/>
    <w:rsid w:val="00293C59"/>
    <w:rsid w:val="002A4668"/>
    <w:rsid w:val="002C54B5"/>
    <w:rsid w:val="002D1853"/>
    <w:rsid w:val="002D3399"/>
    <w:rsid w:val="002D6033"/>
    <w:rsid w:val="002E0661"/>
    <w:rsid w:val="002E36E5"/>
    <w:rsid w:val="002E676E"/>
    <w:rsid w:val="002F2AB6"/>
    <w:rsid w:val="002F6D0B"/>
    <w:rsid w:val="00304634"/>
    <w:rsid w:val="003046F1"/>
    <w:rsid w:val="00312B9C"/>
    <w:rsid w:val="0032244A"/>
    <w:rsid w:val="0032355D"/>
    <w:rsid w:val="00333BDC"/>
    <w:rsid w:val="00341695"/>
    <w:rsid w:val="00352A4A"/>
    <w:rsid w:val="00362193"/>
    <w:rsid w:val="00362618"/>
    <w:rsid w:val="003709A2"/>
    <w:rsid w:val="003760C8"/>
    <w:rsid w:val="00381343"/>
    <w:rsid w:val="00387191"/>
    <w:rsid w:val="003A2A1A"/>
    <w:rsid w:val="003A5D67"/>
    <w:rsid w:val="003A74CC"/>
    <w:rsid w:val="003C0799"/>
    <w:rsid w:val="003D07EE"/>
    <w:rsid w:val="003D5C59"/>
    <w:rsid w:val="003D6CC6"/>
    <w:rsid w:val="003F5FDF"/>
    <w:rsid w:val="00410FA1"/>
    <w:rsid w:val="0044342B"/>
    <w:rsid w:val="00447B86"/>
    <w:rsid w:val="00462916"/>
    <w:rsid w:val="00463FE4"/>
    <w:rsid w:val="00465627"/>
    <w:rsid w:val="00466BEA"/>
    <w:rsid w:val="00477214"/>
    <w:rsid w:val="00481D2F"/>
    <w:rsid w:val="004845E2"/>
    <w:rsid w:val="00486D95"/>
    <w:rsid w:val="004A48A6"/>
    <w:rsid w:val="004A7DAC"/>
    <w:rsid w:val="004B207A"/>
    <w:rsid w:val="004C6C7D"/>
    <w:rsid w:val="004D60B9"/>
    <w:rsid w:val="004D6117"/>
    <w:rsid w:val="004E1892"/>
    <w:rsid w:val="004E1C05"/>
    <w:rsid w:val="005059DF"/>
    <w:rsid w:val="0051704C"/>
    <w:rsid w:val="00551410"/>
    <w:rsid w:val="00554191"/>
    <w:rsid w:val="0056468D"/>
    <w:rsid w:val="00564D0E"/>
    <w:rsid w:val="00592A70"/>
    <w:rsid w:val="0059353D"/>
    <w:rsid w:val="005A2FB3"/>
    <w:rsid w:val="005C3E0E"/>
    <w:rsid w:val="005D1172"/>
    <w:rsid w:val="005D1576"/>
    <w:rsid w:val="005D1A51"/>
    <w:rsid w:val="005D437A"/>
    <w:rsid w:val="005F2B64"/>
    <w:rsid w:val="005F6316"/>
    <w:rsid w:val="00605DB3"/>
    <w:rsid w:val="006349D3"/>
    <w:rsid w:val="0063624E"/>
    <w:rsid w:val="00636C91"/>
    <w:rsid w:val="006523E6"/>
    <w:rsid w:val="00675069"/>
    <w:rsid w:val="00675152"/>
    <w:rsid w:val="00684F6D"/>
    <w:rsid w:val="00686E0E"/>
    <w:rsid w:val="006B086A"/>
    <w:rsid w:val="006B6AA6"/>
    <w:rsid w:val="006E137E"/>
    <w:rsid w:val="006E4921"/>
    <w:rsid w:val="006F046E"/>
    <w:rsid w:val="006F47FD"/>
    <w:rsid w:val="006F5221"/>
    <w:rsid w:val="00712FA3"/>
    <w:rsid w:val="00725656"/>
    <w:rsid w:val="0073719C"/>
    <w:rsid w:val="00755BC3"/>
    <w:rsid w:val="00760F21"/>
    <w:rsid w:val="00765C0C"/>
    <w:rsid w:val="007729F8"/>
    <w:rsid w:val="00773BBB"/>
    <w:rsid w:val="007927A2"/>
    <w:rsid w:val="007A559E"/>
    <w:rsid w:val="007B4B9E"/>
    <w:rsid w:val="007B675E"/>
    <w:rsid w:val="007C3CB2"/>
    <w:rsid w:val="007D3F92"/>
    <w:rsid w:val="007D4AAB"/>
    <w:rsid w:val="007E270A"/>
    <w:rsid w:val="007F3FF5"/>
    <w:rsid w:val="007F4353"/>
    <w:rsid w:val="00843D73"/>
    <w:rsid w:val="00844148"/>
    <w:rsid w:val="00864373"/>
    <w:rsid w:val="00887E0F"/>
    <w:rsid w:val="00892655"/>
    <w:rsid w:val="00895DDF"/>
    <w:rsid w:val="008B239B"/>
    <w:rsid w:val="008B445B"/>
    <w:rsid w:val="008E5AE0"/>
    <w:rsid w:val="008E673F"/>
    <w:rsid w:val="008E699D"/>
    <w:rsid w:val="008F155D"/>
    <w:rsid w:val="00903560"/>
    <w:rsid w:val="00903DF0"/>
    <w:rsid w:val="009234AA"/>
    <w:rsid w:val="009462F9"/>
    <w:rsid w:val="009577E8"/>
    <w:rsid w:val="00967C36"/>
    <w:rsid w:val="009703EF"/>
    <w:rsid w:val="00970B4F"/>
    <w:rsid w:val="009825B5"/>
    <w:rsid w:val="009B710E"/>
    <w:rsid w:val="009C5D53"/>
    <w:rsid w:val="009D07FD"/>
    <w:rsid w:val="009F2D4D"/>
    <w:rsid w:val="00A01A7B"/>
    <w:rsid w:val="00A04A29"/>
    <w:rsid w:val="00A1444A"/>
    <w:rsid w:val="00A15C27"/>
    <w:rsid w:val="00A17E27"/>
    <w:rsid w:val="00A45A19"/>
    <w:rsid w:val="00A51078"/>
    <w:rsid w:val="00A51C04"/>
    <w:rsid w:val="00A551FE"/>
    <w:rsid w:val="00A61CFA"/>
    <w:rsid w:val="00A77651"/>
    <w:rsid w:val="00A80781"/>
    <w:rsid w:val="00A85FAB"/>
    <w:rsid w:val="00A8601B"/>
    <w:rsid w:val="00AA4143"/>
    <w:rsid w:val="00AE652D"/>
    <w:rsid w:val="00AF1FEF"/>
    <w:rsid w:val="00AF362B"/>
    <w:rsid w:val="00AF6FDD"/>
    <w:rsid w:val="00B061F1"/>
    <w:rsid w:val="00B34369"/>
    <w:rsid w:val="00B347F1"/>
    <w:rsid w:val="00B34DB9"/>
    <w:rsid w:val="00B62060"/>
    <w:rsid w:val="00B6303A"/>
    <w:rsid w:val="00B765C5"/>
    <w:rsid w:val="00B93D5C"/>
    <w:rsid w:val="00B9523D"/>
    <w:rsid w:val="00B959EC"/>
    <w:rsid w:val="00BA02CD"/>
    <w:rsid w:val="00BB2E86"/>
    <w:rsid w:val="00BB7296"/>
    <w:rsid w:val="00BE6B6D"/>
    <w:rsid w:val="00C0097D"/>
    <w:rsid w:val="00C12E72"/>
    <w:rsid w:val="00C32CA8"/>
    <w:rsid w:val="00C44272"/>
    <w:rsid w:val="00C4525A"/>
    <w:rsid w:val="00C52670"/>
    <w:rsid w:val="00C53FC5"/>
    <w:rsid w:val="00C920C4"/>
    <w:rsid w:val="00C97ACC"/>
    <w:rsid w:val="00CA002E"/>
    <w:rsid w:val="00CA31A4"/>
    <w:rsid w:val="00CA365A"/>
    <w:rsid w:val="00CB0DDE"/>
    <w:rsid w:val="00CB173A"/>
    <w:rsid w:val="00CB1B80"/>
    <w:rsid w:val="00CB65F4"/>
    <w:rsid w:val="00CC10B4"/>
    <w:rsid w:val="00CE33CA"/>
    <w:rsid w:val="00CF2321"/>
    <w:rsid w:val="00D258B7"/>
    <w:rsid w:val="00D269FF"/>
    <w:rsid w:val="00D34757"/>
    <w:rsid w:val="00D35C7F"/>
    <w:rsid w:val="00D36682"/>
    <w:rsid w:val="00D41B35"/>
    <w:rsid w:val="00D47B56"/>
    <w:rsid w:val="00D622E1"/>
    <w:rsid w:val="00D625A3"/>
    <w:rsid w:val="00D62706"/>
    <w:rsid w:val="00D64976"/>
    <w:rsid w:val="00D656CD"/>
    <w:rsid w:val="00D67099"/>
    <w:rsid w:val="00D84538"/>
    <w:rsid w:val="00D9147C"/>
    <w:rsid w:val="00D9473B"/>
    <w:rsid w:val="00DD1857"/>
    <w:rsid w:val="00DD7B1A"/>
    <w:rsid w:val="00DE65A2"/>
    <w:rsid w:val="00DF1A85"/>
    <w:rsid w:val="00E26B1B"/>
    <w:rsid w:val="00E32996"/>
    <w:rsid w:val="00E35B61"/>
    <w:rsid w:val="00E4501F"/>
    <w:rsid w:val="00E64ACB"/>
    <w:rsid w:val="00E64C3F"/>
    <w:rsid w:val="00E73DC6"/>
    <w:rsid w:val="00E80C33"/>
    <w:rsid w:val="00E84C56"/>
    <w:rsid w:val="00E86682"/>
    <w:rsid w:val="00EA0408"/>
    <w:rsid w:val="00EA1315"/>
    <w:rsid w:val="00EB003B"/>
    <w:rsid w:val="00ED6F31"/>
    <w:rsid w:val="00EF0208"/>
    <w:rsid w:val="00EF50FD"/>
    <w:rsid w:val="00EF5989"/>
    <w:rsid w:val="00F00AED"/>
    <w:rsid w:val="00F152B0"/>
    <w:rsid w:val="00F15CEB"/>
    <w:rsid w:val="00F20BDC"/>
    <w:rsid w:val="00F20D34"/>
    <w:rsid w:val="00F2173B"/>
    <w:rsid w:val="00F50616"/>
    <w:rsid w:val="00F66565"/>
    <w:rsid w:val="00F805A9"/>
    <w:rsid w:val="00F859F5"/>
    <w:rsid w:val="00F943B5"/>
    <w:rsid w:val="00F95333"/>
    <w:rsid w:val="00F95C80"/>
    <w:rsid w:val="00F97297"/>
    <w:rsid w:val="00F97E3F"/>
    <w:rsid w:val="00FA694F"/>
    <w:rsid w:val="00FB4594"/>
    <w:rsid w:val="00FD0CE4"/>
    <w:rsid w:val="00FD24C5"/>
    <w:rsid w:val="00FD5F51"/>
    <w:rsid w:val="00FD73F3"/>
    <w:rsid w:val="00FF4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0C4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д/таблиц,Варианты ответов,List Paragraph (numbered (a)),Bullets,List Paragraph1,Akapit z listą BS,References,Paragraphe de liste1,Liste couleur - Accent 11"/>
    <w:basedOn w:val="Normal"/>
    <w:link w:val="ListParagraphChar"/>
    <w:uiPriority w:val="99"/>
    <w:qFormat/>
    <w:rsid w:val="003F5FDF"/>
    <w:pPr>
      <w:ind w:left="720"/>
    </w:pPr>
  </w:style>
  <w:style w:type="character" w:styleId="Hyperlink">
    <w:name w:val="Hyperlink"/>
    <w:basedOn w:val="DefaultParagraphFont"/>
    <w:uiPriority w:val="99"/>
    <w:rsid w:val="003F5FDF"/>
    <w:rPr>
      <w:color w:val="0000FF"/>
      <w:u w:val="single"/>
    </w:rPr>
  </w:style>
  <w:style w:type="character" w:customStyle="1" w:styleId="ListParagraphChar">
    <w:name w:val="List Paragraph Char"/>
    <w:aliases w:val="д/таблиц Char,Варианты ответов Char,List Paragraph (numbered (a)) Char,Bullets Char,List Paragraph1 Char,Akapit z listą BS Char,References Char,Paragraphe de liste1 Char,Liste couleur - Accent 11 Char"/>
    <w:link w:val="ListParagraph"/>
    <w:uiPriority w:val="99"/>
    <w:locked/>
    <w:rsid w:val="003F5FDF"/>
  </w:style>
  <w:style w:type="character" w:styleId="Emphasis">
    <w:name w:val="Emphasis"/>
    <w:basedOn w:val="DefaultParagraphFont"/>
    <w:uiPriority w:val="99"/>
    <w:qFormat/>
    <w:rsid w:val="003F5FDF"/>
    <w:rPr>
      <w:i/>
      <w:iCs/>
    </w:rPr>
  </w:style>
  <w:style w:type="character" w:customStyle="1" w:styleId="name">
    <w:name w:val="name"/>
    <w:basedOn w:val="DefaultParagraphFont"/>
    <w:uiPriority w:val="99"/>
    <w:rsid w:val="003F5FDF"/>
  </w:style>
  <w:style w:type="paragraph" w:styleId="Header">
    <w:name w:val="header"/>
    <w:basedOn w:val="Normal"/>
    <w:link w:val="HeaderChar"/>
    <w:uiPriority w:val="99"/>
    <w:rsid w:val="00F2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20D34"/>
  </w:style>
  <w:style w:type="paragraph" w:styleId="Footer">
    <w:name w:val="footer"/>
    <w:basedOn w:val="Normal"/>
    <w:link w:val="FooterChar"/>
    <w:uiPriority w:val="99"/>
    <w:rsid w:val="00F2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20D34"/>
  </w:style>
  <w:style w:type="paragraph" w:styleId="NormalWeb">
    <w:name w:val="Normal (Web)"/>
    <w:basedOn w:val="Normal"/>
    <w:uiPriority w:val="99"/>
    <w:rsid w:val="00133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EndnoteText">
    <w:name w:val="endnote text"/>
    <w:basedOn w:val="Normal"/>
    <w:link w:val="EndnoteTextChar"/>
    <w:uiPriority w:val="99"/>
    <w:semiHidden/>
    <w:rsid w:val="005D157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5D157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5D157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D157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D157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5D1576"/>
    <w:rPr>
      <w:vertAlign w:val="superscript"/>
    </w:rPr>
  </w:style>
  <w:style w:type="character" w:styleId="SubtleReference">
    <w:name w:val="Subtle Reference"/>
    <w:basedOn w:val="DefaultParagraphFont"/>
    <w:uiPriority w:val="99"/>
    <w:qFormat/>
    <w:rsid w:val="004E1C05"/>
    <w:rPr>
      <w:smallCaps/>
      <w:color w:val="auto"/>
    </w:rPr>
  </w:style>
  <w:style w:type="paragraph" w:styleId="BalloonText">
    <w:name w:val="Balloon Text"/>
    <w:basedOn w:val="Normal"/>
    <w:link w:val="BalloonTextChar"/>
    <w:uiPriority w:val="99"/>
    <w:semiHidden/>
    <w:rsid w:val="00DD7B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D7B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45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10</Words>
  <Characters>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Андриевская И.Ю</dc:creator>
  <cp:keywords/>
  <dc:description/>
  <cp:lastModifiedBy>Fox</cp:lastModifiedBy>
  <cp:revision>3</cp:revision>
  <cp:lastPrinted>2026-10-08T12:53:00Z</cp:lastPrinted>
  <dcterms:created xsi:type="dcterms:W3CDTF">2026-10-15T09:10:00Z</dcterms:created>
  <dcterms:modified xsi:type="dcterms:W3CDTF">2026-10-26T13:07:00Z</dcterms:modified>
</cp:coreProperties>
</file>