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36C" w:rsidRPr="006A1EAF" w:rsidRDefault="005E036C" w:rsidP="000E61BF">
      <w:pPr>
        <w:pStyle w:val="Style1"/>
        <w:widowControl/>
        <w:tabs>
          <w:tab w:val="left" w:pos="4820"/>
          <w:tab w:val="left" w:pos="5245"/>
        </w:tabs>
        <w:spacing w:line="240" w:lineRule="auto"/>
        <w:ind w:left="284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Регистрационный номер </w:t>
      </w:r>
      <w:r w:rsidRPr="006A1EAF">
        <w:rPr>
          <w:rStyle w:val="FontStyle12"/>
          <w:sz w:val="20"/>
          <w:szCs w:val="20"/>
        </w:rPr>
        <w:tab/>
        <w:t>Заведующему МБДОУ № 3 «Ягодка»</w:t>
      </w:r>
    </w:p>
    <w:p w:rsidR="005E036C" w:rsidRPr="006A1EAF" w:rsidRDefault="005E036C" w:rsidP="000E61BF">
      <w:pPr>
        <w:pStyle w:val="Style1"/>
        <w:widowControl/>
        <w:tabs>
          <w:tab w:val="left" w:pos="4820"/>
          <w:tab w:val="left" w:pos="5245"/>
        </w:tabs>
        <w:spacing w:line="240" w:lineRule="auto"/>
        <w:ind w:left="284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>заявления ______</w:t>
      </w:r>
      <w:r w:rsidRPr="006A1EAF">
        <w:rPr>
          <w:rStyle w:val="FontStyle12"/>
          <w:sz w:val="20"/>
          <w:szCs w:val="20"/>
        </w:rPr>
        <w:tab/>
        <w:t>Тохтабаевой Е.Н.</w:t>
      </w:r>
    </w:p>
    <w:p w:rsidR="005E036C" w:rsidRPr="006A1EAF" w:rsidRDefault="005E036C" w:rsidP="000E61BF">
      <w:pPr>
        <w:pStyle w:val="Style1"/>
        <w:widowControl/>
        <w:tabs>
          <w:tab w:val="left" w:pos="4820"/>
        </w:tabs>
        <w:spacing w:line="240" w:lineRule="auto"/>
        <w:jc w:val="center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Фамилия</w:t>
      </w:r>
      <w:r w:rsidRPr="005A108B">
        <w:rPr>
          <w:rStyle w:val="FontStyle12"/>
          <w:color w:val="FF0000"/>
          <w:sz w:val="20"/>
          <w:szCs w:val="20"/>
        </w:rPr>
        <w:t>__________Иванова</w:t>
      </w:r>
      <w:r>
        <w:rPr>
          <w:rStyle w:val="FontStyle12"/>
          <w:sz w:val="20"/>
          <w:szCs w:val="20"/>
        </w:rPr>
        <w:t xml:space="preserve"> </w:t>
      </w:r>
      <w:r w:rsidRPr="006A1EAF">
        <w:rPr>
          <w:rStyle w:val="FontStyle12"/>
          <w:sz w:val="20"/>
          <w:szCs w:val="20"/>
        </w:rPr>
        <w:t>___________</w:t>
      </w:r>
    </w:p>
    <w:p w:rsidR="005E036C" w:rsidRPr="006A1EAF" w:rsidRDefault="005E036C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</w:t>
      </w:r>
      <w:r w:rsidRPr="006A1EAF">
        <w:rPr>
          <w:rStyle w:val="FontStyle12"/>
          <w:sz w:val="20"/>
          <w:szCs w:val="20"/>
        </w:rPr>
        <w:t>Имя</w:t>
      </w:r>
      <w:r w:rsidRPr="005A108B">
        <w:rPr>
          <w:rStyle w:val="FontStyle12"/>
          <w:color w:val="FF0000"/>
          <w:sz w:val="20"/>
          <w:szCs w:val="20"/>
        </w:rPr>
        <w:t>____________</w:t>
      </w:r>
      <w:bookmarkStart w:id="0" w:name="_GoBack"/>
      <w:bookmarkEnd w:id="0"/>
      <w:r w:rsidRPr="005A108B">
        <w:rPr>
          <w:rStyle w:val="FontStyle12"/>
          <w:color w:val="FF0000"/>
          <w:sz w:val="20"/>
          <w:szCs w:val="20"/>
        </w:rPr>
        <w:t>Мария____________</w:t>
      </w:r>
    </w:p>
    <w:p w:rsidR="005E036C" w:rsidRPr="006A1EAF" w:rsidRDefault="005E036C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>Отчество_____________</w:t>
      </w:r>
      <w:r w:rsidRPr="005A108B">
        <w:rPr>
          <w:rStyle w:val="FontStyle12"/>
          <w:color w:val="FF0000"/>
          <w:sz w:val="20"/>
          <w:szCs w:val="20"/>
        </w:rPr>
        <w:t>Петровна___</w:t>
      </w:r>
      <w:r w:rsidRPr="006A1EAF">
        <w:rPr>
          <w:rStyle w:val="FontStyle12"/>
          <w:sz w:val="20"/>
          <w:szCs w:val="20"/>
        </w:rPr>
        <w:t>_____</w:t>
      </w:r>
    </w:p>
    <w:p w:rsidR="005E036C" w:rsidRPr="006A1EAF" w:rsidRDefault="005E036C" w:rsidP="000E61BF">
      <w:pPr>
        <w:pStyle w:val="Style6"/>
        <w:widowControl/>
        <w:tabs>
          <w:tab w:val="left" w:pos="4820"/>
        </w:tabs>
        <w:ind w:left="5245"/>
        <w:jc w:val="center"/>
        <w:rPr>
          <w:rStyle w:val="FontStyle11"/>
          <w:sz w:val="20"/>
          <w:szCs w:val="20"/>
        </w:rPr>
      </w:pPr>
      <w:r w:rsidRPr="006A1EAF">
        <w:rPr>
          <w:rStyle w:val="FontStyle11"/>
          <w:sz w:val="20"/>
          <w:szCs w:val="20"/>
        </w:rPr>
        <w:t>(родителя, законного представителя)</w:t>
      </w:r>
    </w:p>
    <w:p w:rsidR="005E036C" w:rsidRPr="006A1EAF" w:rsidRDefault="005E036C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 xml:space="preserve">    Документ, удостоверяющий личность заявителя</w:t>
      </w:r>
    </w:p>
    <w:p w:rsidR="005E036C" w:rsidRPr="006A1EAF" w:rsidRDefault="005E036C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 xml:space="preserve">        Паспорт: серия</w:t>
      </w:r>
      <w:r w:rsidRPr="005A108B">
        <w:rPr>
          <w:rStyle w:val="FontStyle12"/>
          <w:color w:val="FF0000"/>
          <w:sz w:val="20"/>
          <w:szCs w:val="20"/>
        </w:rPr>
        <w:t>__0914</w:t>
      </w:r>
      <w:r w:rsidRPr="006A1EAF">
        <w:rPr>
          <w:rStyle w:val="FontStyle12"/>
          <w:sz w:val="20"/>
          <w:szCs w:val="20"/>
        </w:rPr>
        <w:t>_ номер_</w:t>
      </w:r>
      <w:r w:rsidRPr="005A108B">
        <w:rPr>
          <w:rStyle w:val="FontStyle12"/>
          <w:color w:val="FF0000"/>
          <w:sz w:val="20"/>
          <w:szCs w:val="20"/>
        </w:rPr>
        <w:t>093803_</w:t>
      </w:r>
      <w:r w:rsidRPr="006A1EAF">
        <w:rPr>
          <w:rStyle w:val="FontStyle12"/>
          <w:sz w:val="20"/>
          <w:szCs w:val="20"/>
        </w:rPr>
        <w:t xml:space="preserve">____  </w:t>
      </w:r>
    </w:p>
    <w:p w:rsidR="005E036C" w:rsidRPr="006A1EAF" w:rsidRDefault="005E036C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 xml:space="preserve">     Выдан __</w:t>
      </w:r>
      <w:r w:rsidRPr="005A108B">
        <w:rPr>
          <w:rStyle w:val="FontStyle12"/>
          <w:color w:val="FF0000"/>
          <w:sz w:val="20"/>
          <w:szCs w:val="20"/>
        </w:rPr>
        <w:t>12.12.2015 г. 900-002 ФМС________</w:t>
      </w:r>
    </w:p>
    <w:p w:rsidR="005E036C" w:rsidRPr="006A1EAF" w:rsidRDefault="005E036C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0"/>
          <w:szCs w:val="20"/>
        </w:rPr>
      </w:pPr>
      <w:r w:rsidRPr="006A1EAF">
        <w:rPr>
          <w:rStyle w:val="FontStyle12"/>
          <w:sz w:val="20"/>
          <w:szCs w:val="20"/>
        </w:rPr>
        <w:t xml:space="preserve">                                                                         </w:t>
      </w:r>
      <w:r>
        <w:rPr>
          <w:rStyle w:val="FontStyle12"/>
          <w:sz w:val="20"/>
          <w:szCs w:val="20"/>
        </w:rPr>
        <w:t xml:space="preserve">                  </w:t>
      </w:r>
      <w:r w:rsidRPr="006A1EAF">
        <w:rPr>
          <w:rStyle w:val="FontStyle12"/>
          <w:sz w:val="20"/>
          <w:szCs w:val="20"/>
        </w:rPr>
        <w:t xml:space="preserve">       Проживающего по адресу</w:t>
      </w:r>
      <w:r w:rsidRPr="005A108B">
        <w:rPr>
          <w:rStyle w:val="FontStyle12"/>
          <w:color w:val="FF0000"/>
          <w:sz w:val="20"/>
          <w:szCs w:val="20"/>
        </w:rPr>
        <w:t>:___Г.Симферополь</w:t>
      </w:r>
    </w:p>
    <w:p w:rsidR="005E036C" w:rsidRPr="005A108B" w:rsidRDefault="005E036C" w:rsidP="000458F8">
      <w:pPr>
        <w:tabs>
          <w:tab w:val="left" w:pos="4820"/>
        </w:tabs>
        <w:spacing w:after="0" w:line="240" w:lineRule="auto"/>
        <w:rPr>
          <w:rStyle w:val="FontStyle12"/>
          <w:color w:val="FF0000"/>
          <w:sz w:val="20"/>
          <w:szCs w:val="20"/>
          <w:lang w:eastAsia="ru-RU"/>
        </w:rPr>
      </w:pPr>
      <w:r w:rsidRPr="005A108B">
        <w:rPr>
          <w:rFonts w:ascii="Times New Roman" w:hAnsi="Times New Roman"/>
          <w:color w:val="FF0000"/>
          <w:spacing w:val="2"/>
          <w:sz w:val="20"/>
          <w:szCs w:val="20"/>
          <w:shd w:val="clear" w:color="auto" w:fill="FFFFFF"/>
        </w:rPr>
        <w:t xml:space="preserve">                                                                                                 Ул. Мате Залки 1 кв 1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163"/>
        <w:gridCol w:w="486"/>
        <w:gridCol w:w="496"/>
        <w:gridCol w:w="646"/>
        <w:gridCol w:w="307"/>
        <w:gridCol w:w="305"/>
        <w:gridCol w:w="704"/>
        <w:gridCol w:w="337"/>
        <w:gridCol w:w="169"/>
        <w:gridCol w:w="4466"/>
      </w:tblGrid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CD6E06">
            <w:pPr>
              <w:jc w:val="center"/>
              <w:rPr>
                <w:rStyle w:val="HTMLDefinition"/>
                <w:rFonts w:ascii="Times New Roman" w:hAnsi="Times New Roman"/>
                <w:sz w:val="20"/>
                <w:szCs w:val="20"/>
              </w:rPr>
            </w:pPr>
            <w:r w:rsidRPr="006A1EA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ЗАЯВЛЕНИЕ</w:t>
            </w:r>
            <w:r w:rsidRPr="006A1EA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br/>
            </w:r>
            <w:r w:rsidRPr="006A1EAF">
              <w:rPr>
                <w:rStyle w:val="HTMLDefinition"/>
                <w:rFonts w:ascii="Times New Roman" w:hAnsi="Times New Roman"/>
                <w:sz w:val="20"/>
                <w:szCs w:val="20"/>
              </w:rPr>
              <w:t>о предоставлении государственной и (или) муниципальной услуги</w:t>
            </w:r>
          </w:p>
          <w:p w:rsidR="005E036C" w:rsidRPr="006A1EAF" w:rsidRDefault="005E036C" w:rsidP="00CD6E0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A1EAF">
              <w:rPr>
                <w:rStyle w:val="HTMLDefinition"/>
                <w:rFonts w:ascii="Times New Roman" w:hAnsi="Times New Roman"/>
                <w:sz w:val="20"/>
                <w:szCs w:val="20"/>
              </w:rPr>
              <w:t>"Выплата компенсации части родительской платы за присмотр и уход за детьми»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ind w:firstLine="480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Прошу назначить компенсацию части платы, взимаемой с родителей (законных представителей)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 в 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МБДОУ №3 «Ягодка» г.Симферополь, реа</w:t>
            </w:r>
            <w:r w:rsidRPr="006A1EAF">
              <w:rPr>
                <w:rFonts w:ascii="Times New Roman" w:hAnsi="Times New Roman"/>
                <w:sz w:val="20"/>
                <w:szCs w:val="20"/>
              </w:rPr>
              <w:t>лизующем основную образовательную программу дошкольного образования с «_</w:t>
            </w:r>
            <w:r w:rsidRPr="005A108B">
              <w:rPr>
                <w:rFonts w:ascii="Times New Roman" w:hAnsi="Times New Roman"/>
                <w:color w:val="FF0000"/>
                <w:sz w:val="20"/>
                <w:szCs w:val="20"/>
              </w:rPr>
              <w:t>01</w:t>
            </w:r>
            <w:r w:rsidRPr="006A1EAF">
              <w:rPr>
                <w:rFonts w:ascii="Times New Roman" w:hAnsi="Times New Roman"/>
                <w:sz w:val="20"/>
                <w:szCs w:val="20"/>
              </w:rPr>
              <w:t xml:space="preserve">___»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108B">
              <w:rPr>
                <w:rFonts w:ascii="Times New Roman" w:hAnsi="Times New Roman"/>
                <w:color w:val="FF0000"/>
                <w:sz w:val="20"/>
                <w:szCs w:val="20"/>
              </w:rPr>
              <w:t>сентября  202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6</w:t>
            </w:r>
            <w:r w:rsidRPr="006A1EAF">
              <w:rPr>
                <w:rFonts w:ascii="Times New Roman" w:hAnsi="Times New Roman"/>
                <w:sz w:val="20"/>
                <w:szCs w:val="20"/>
              </w:rPr>
              <w:t xml:space="preserve"> года, в размере </w:t>
            </w:r>
            <w:r>
              <w:rPr>
                <w:rFonts w:ascii="Times New Roman" w:hAnsi="Times New Roman"/>
                <w:sz w:val="20"/>
                <w:szCs w:val="20"/>
              </w:rPr>
              <w:t>__________</w:t>
            </w:r>
            <w:r w:rsidRPr="006A1EAF">
              <w:rPr>
                <w:rFonts w:ascii="Times New Roman" w:hAnsi="Times New Roman"/>
                <w:sz w:val="20"/>
                <w:szCs w:val="20"/>
              </w:rPr>
              <w:t>% , в связи с тем, что указанный ребенок является ____________________по очередности рождения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 xml:space="preserve">Иванова Мария Петровна 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 родителе (законном представителе) ребенка, обратившемся в уполномоченный орган за предоставлением государственной (муниципальной) услуги (далее - заявитель):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(при наличии):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Иванова Мария Петровна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Дата рождения: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01.12.1995 г.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(день, месяц, год)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Пол: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ж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(мужской, женский)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Страховой номер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индивидуального лицевого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счета: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182-176 175 17</w:t>
            </w:r>
            <w:r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 xml:space="preserve"> ( пишем снилс родителя)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Гражданство: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A004F0">
            <w:pPr>
              <w:tabs>
                <w:tab w:val="left" w:pos="1152"/>
              </w:tabs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ab/>
            </w: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РФ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Данные документа, удостоверяющего личность: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документа, серия,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номер: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ПАСПОРТ 0914 093803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Дата выдачи: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ВЫДАН 12.12.2015 Г</w:t>
            </w:r>
            <w:r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Кем выдан, код подразделения: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900-005 ФМС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Номер телефона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(при наличии):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+7978 777 77 77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Адрес фактического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проживания: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A004F0">
            <w:pPr>
              <w:pStyle w:val="Style1"/>
              <w:widowControl/>
              <w:tabs>
                <w:tab w:val="left" w:pos="4820"/>
              </w:tabs>
              <w:spacing w:line="240" w:lineRule="auto"/>
              <w:jc w:val="left"/>
              <w:rPr>
                <w:rStyle w:val="FontStyle12"/>
                <w:color w:val="FF0000"/>
                <w:sz w:val="20"/>
                <w:szCs w:val="20"/>
              </w:rPr>
            </w:pPr>
            <w:r w:rsidRPr="00A004F0">
              <w:rPr>
                <w:rStyle w:val="FontStyle12"/>
                <w:color w:val="FF0000"/>
                <w:sz w:val="20"/>
                <w:szCs w:val="20"/>
              </w:rPr>
              <w:t>Г.Симферополь</w:t>
            </w:r>
            <w:r w:rsidRPr="00A004F0">
              <w:rPr>
                <w:color w:val="FF0000"/>
                <w:shd w:val="clear" w:color="auto" w:fill="FFFFFF"/>
              </w:rPr>
              <w:t xml:space="preserve">                                                                                                 Ул. Мате Залки 1 кв 1</w:t>
            </w:r>
          </w:p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Статус заявителя: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МАТЬ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(родитель (усыновитель), опекун)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E036C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E036C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E036C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E036C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E036C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E036C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 ребенке, осваивающем образовательную программу дошкольного образования в организации, осуществляющей образовательную деятельность: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(при наличии):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Иванов Виктор Петрович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Дата рождения: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12.12.2018 г.р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(день, месяц, год)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Пол: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м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(мужской, женский)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Страховой номер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индивидуального лицевого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счета: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187-364-192 15 ( снилс ребенка)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Гражданство: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A004F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РФ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Данные документа, удостоверяющего личность ребенка: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записи акта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о рождении или свидетельства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о рождении:</w:t>
            </w: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A004F0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IA – 1645422   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5714 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 других детях в семье для определения размера компенсации в соответствии с </w:t>
            </w:r>
            <w:hyperlink r:id="rId5" w:anchor="AAE0NV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частью 5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hyperlink r:id="rId6" w:anchor="AA40NR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статьи 65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hyperlink r:id="rId7" w:anchor="7D20K3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Федерального закона "Об образовании в Российской Федерации"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: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737C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Иванов Сергей Петрович 01.01.2014 г.р ; Иванова Дарья Петровна 01.01.2016 г.р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(фамилия, имя, отчество (при наличии); дата рождения; пол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об обучении других детей в семье в возрасте от 18 лет по очной форме обучения (в случае если такие дети имеются в семье):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737C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СОШ № 3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образовательной организации)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(реквизиты справки с места учебы совершеннолетних детей, подтверждающей обучение по очной форме в образовательной организации любого типа независимо от ее организационно-правовой формы (за исключением образовательной организации дополнительного образования) (указывается при отсутствии у такой образовательной организации технической возможности предоставления указанных сведений в рамках межведомственного информационного взаимодействия)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документов, представляемых в соответствии с </w:t>
            </w:r>
            <w:hyperlink r:id="rId8" w:anchor="7DA0K5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пунктами 11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 и </w:t>
            </w:r>
            <w:hyperlink r:id="rId9" w:anchor="7DG0K7" w:history="1">
              <w:r w:rsidRPr="006A1EAF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13</w:t>
              </w:r>
            </w:hyperlink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 единого стандарта предоставления государственной и (или) муниципальной услуги "Выплата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Федерации", утвержденного постановлением Правительства Российской Федерации от 27 мая 2023 г. N 829 "Об утверждении единого стандарта предоставления государственной и (или) муниципальной услуги "Выплата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Федерации"</w:t>
            </w: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Компенсацию прошу перечислять посредством (по выбору заявителя):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на расчетный счет: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3737C0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40812836912569 ВТБ банк</w:t>
            </w:r>
          </w:p>
        </w:tc>
      </w:tr>
      <w:tr w:rsidR="005E036C" w:rsidRPr="006A1EAF" w:rsidTr="007F6F89"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8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1EAF">
              <w:rPr>
                <w:rFonts w:ascii="Times New Roman" w:hAnsi="Times New Roman"/>
                <w:sz w:val="20"/>
                <w:szCs w:val="20"/>
                <w:lang w:eastAsia="ru-RU"/>
              </w:rPr>
              <w:t>(номер счета; банк получателя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5E036C" w:rsidRPr="006A1EAF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6A1EAF" w:rsidRDefault="005E036C" w:rsidP="007F6F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036C" w:rsidRPr="003737C0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737C0">
              <w:rPr>
                <w:rFonts w:ascii="Times New Roman" w:hAnsi="Times New Roman"/>
                <w:sz w:val="18"/>
                <w:szCs w:val="18"/>
                <w:lang w:eastAsia="ru-RU"/>
              </w:rPr>
              <w:t>Своевременность и достоверность представления сведений при изменении оснований для предоставления компенсации гарантирую.</w:t>
            </w:r>
            <w:r w:rsidRPr="003737C0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</w:p>
        </w:tc>
      </w:tr>
      <w:tr w:rsidR="005E036C" w:rsidRPr="003737C0" w:rsidTr="007F6F89">
        <w:tc>
          <w:tcPr>
            <w:tcW w:w="409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737C0">
              <w:rPr>
                <w:rFonts w:ascii="Times New Roman" w:hAnsi="Times New Roman"/>
                <w:sz w:val="18"/>
                <w:szCs w:val="18"/>
                <w:lang w:eastAsia="ru-RU"/>
              </w:rPr>
              <w:t>(подпись заявителя)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737C0">
              <w:rPr>
                <w:rFonts w:ascii="Times New Roman" w:hAnsi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  <w:tr w:rsidR="005E036C" w:rsidRPr="003737C0" w:rsidTr="007F6F89"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5E036C" w:rsidRPr="003737C0" w:rsidTr="007F6F89"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 w:rsidR="005E036C" w:rsidRPr="003737C0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737C0">
              <w:rPr>
                <w:rFonts w:ascii="Times New Roman" w:hAnsi="Times New Roman"/>
                <w:sz w:val="18"/>
                <w:szCs w:val="18"/>
                <w:lang w:eastAsia="ru-RU"/>
              </w:rPr>
              <w:t>Дата заполнения: 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36C" w:rsidRPr="003737C0" w:rsidRDefault="005E036C" w:rsidP="007F6F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5E036C" w:rsidRPr="003737C0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737C0">
              <w:rPr>
                <w:rFonts w:ascii="Times New Roman" w:hAnsi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25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36C" w:rsidRPr="003737C0" w:rsidRDefault="005E036C" w:rsidP="007F6F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737C0">
              <w:rPr>
                <w:rFonts w:ascii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E036C" w:rsidRPr="003737C0" w:rsidRDefault="005E036C" w:rsidP="007F6F89">
            <w:pPr>
              <w:spacing w:after="0" w:line="240" w:lineRule="auto"/>
              <w:textAlignment w:val="baseline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737C0">
              <w:rPr>
                <w:rFonts w:ascii="Times New Roman" w:hAnsi="Times New Roman"/>
                <w:sz w:val="18"/>
                <w:szCs w:val="18"/>
                <w:lang w:eastAsia="ru-RU"/>
              </w:rPr>
              <w:t>г.</w:t>
            </w:r>
          </w:p>
        </w:tc>
      </w:tr>
    </w:tbl>
    <w:p w:rsidR="005E036C" w:rsidRPr="003737C0" w:rsidRDefault="005E036C" w:rsidP="003737C0">
      <w:pPr>
        <w:spacing w:after="0" w:line="240" w:lineRule="auto"/>
        <w:textAlignment w:val="baseline"/>
      </w:pPr>
    </w:p>
    <w:sectPr w:rsidR="005E036C" w:rsidRPr="003737C0" w:rsidSect="00D57518">
      <w:pgSz w:w="11906" w:h="16838"/>
      <w:pgMar w:top="426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F869E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C3AF6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1EE5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05E78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404CE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95EC9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E2D8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805A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0D8AE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340F4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DEDAF76E"/>
    <w:lvl w:ilvl="0">
      <w:numFmt w:val="bullet"/>
      <w:lvlText w:val="*"/>
      <w:lvlJc w:val="left"/>
    </w:lvl>
  </w:abstractNum>
  <w:num w:numId="1">
    <w:abstractNumId w:val="1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hint="default"/>
        </w:rPr>
      </w:lvl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1242"/>
    <w:rsid w:val="00010727"/>
    <w:rsid w:val="00024319"/>
    <w:rsid w:val="000458F8"/>
    <w:rsid w:val="00082C91"/>
    <w:rsid w:val="000878D7"/>
    <w:rsid w:val="000970D4"/>
    <w:rsid w:val="000E61BF"/>
    <w:rsid w:val="000E787C"/>
    <w:rsid w:val="000F095D"/>
    <w:rsid w:val="0013027D"/>
    <w:rsid w:val="001650C8"/>
    <w:rsid w:val="001879A9"/>
    <w:rsid w:val="001D4207"/>
    <w:rsid w:val="001E091E"/>
    <w:rsid w:val="00211242"/>
    <w:rsid w:val="002747BB"/>
    <w:rsid w:val="002B0DB4"/>
    <w:rsid w:val="002B12F6"/>
    <w:rsid w:val="002E4B90"/>
    <w:rsid w:val="00317B65"/>
    <w:rsid w:val="00334469"/>
    <w:rsid w:val="003737C0"/>
    <w:rsid w:val="00393C3A"/>
    <w:rsid w:val="003E31A5"/>
    <w:rsid w:val="003E50F9"/>
    <w:rsid w:val="00403D7A"/>
    <w:rsid w:val="00460036"/>
    <w:rsid w:val="004A17C3"/>
    <w:rsid w:val="004A5798"/>
    <w:rsid w:val="004B357E"/>
    <w:rsid w:val="004C57F8"/>
    <w:rsid w:val="00536064"/>
    <w:rsid w:val="00543F7E"/>
    <w:rsid w:val="005712DC"/>
    <w:rsid w:val="005A108B"/>
    <w:rsid w:val="005E036C"/>
    <w:rsid w:val="006A1EAF"/>
    <w:rsid w:val="006F24D5"/>
    <w:rsid w:val="00700F04"/>
    <w:rsid w:val="00733924"/>
    <w:rsid w:val="007C6B77"/>
    <w:rsid w:val="007E4448"/>
    <w:rsid w:val="007F6F89"/>
    <w:rsid w:val="00815F75"/>
    <w:rsid w:val="008200CD"/>
    <w:rsid w:val="00847AD6"/>
    <w:rsid w:val="0086611D"/>
    <w:rsid w:val="008855DD"/>
    <w:rsid w:val="00897BFB"/>
    <w:rsid w:val="009771F1"/>
    <w:rsid w:val="00995EFB"/>
    <w:rsid w:val="00A004F0"/>
    <w:rsid w:val="00A10B14"/>
    <w:rsid w:val="00A64E81"/>
    <w:rsid w:val="00AA0CD9"/>
    <w:rsid w:val="00AC2EFE"/>
    <w:rsid w:val="00AE5B5D"/>
    <w:rsid w:val="00AE71DF"/>
    <w:rsid w:val="00AF6894"/>
    <w:rsid w:val="00B2666E"/>
    <w:rsid w:val="00B57631"/>
    <w:rsid w:val="00B869EC"/>
    <w:rsid w:val="00C60471"/>
    <w:rsid w:val="00C76581"/>
    <w:rsid w:val="00CC686C"/>
    <w:rsid w:val="00CD6E06"/>
    <w:rsid w:val="00CF628E"/>
    <w:rsid w:val="00D23F90"/>
    <w:rsid w:val="00D410B8"/>
    <w:rsid w:val="00D5439E"/>
    <w:rsid w:val="00D57518"/>
    <w:rsid w:val="00DA2E66"/>
    <w:rsid w:val="00E9434C"/>
    <w:rsid w:val="00EA7D16"/>
    <w:rsid w:val="00EE6ADD"/>
    <w:rsid w:val="00F02DC4"/>
    <w:rsid w:val="00F322F1"/>
    <w:rsid w:val="00F36E18"/>
    <w:rsid w:val="00F37622"/>
    <w:rsid w:val="00F7270E"/>
    <w:rsid w:val="00F80652"/>
    <w:rsid w:val="00F83351"/>
    <w:rsid w:val="00FD5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F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DefaultParagraphFont"/>
    <w:uiPriority w:val="99"/>
    <w:rsid w:val="00AF689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DefaultParagraphFont"/>
    <w:uiPriority w:val="99"/>
    <w:rsid w:val="00AF6894"/>
    <w:rPr>
      <w:rFonts w:ascii="Times New Roman" w:hAnsi="Times New Roman" w:cs="Times New Roman"/>
      <w:sz w:val="14"/>
      <w:szCs w:val="14"/>
    </w:rPr>
  </w:style>
  <w:style w:type="paragraph" w:customStyle="1" w:styleId="Style2">
    <w:name w:val="Style2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4" w:lineRule="exact"/>
      <w:ind w:firstLine="70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Normal"/>
    <w:uiPriority w:val="99"/>
    <w:rsid w:val="007F6F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Normal"/>
    <w:uiPriority w:val="99"/>
    <w:rsid w:val="007F6F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rmattextindenttext">
    <w:name w:val="formattext indenttext"/>
    <w:basedOn w:val="Normal"/>
    <w:uiPriority w:val="99"/>
    <w:rsid w:val="007F6F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7F6F89"/>
    <w:rPr>
      <w:rFonts w:cs="Times New Roman"/>
      <w:color w:val="0000FF"/>
      <w:u w:val="single"/>
    </w:rPr>
  </w:style>
  <w:style w:type="paragraph" w:customStyle="1" w:styleId="formattexttopleveltext">
    <w:name w:val="formattext topleveltext"/>
    <w:basedOn w:val="Normal"/>
    <w:uiPriority w:val="99"/>
    <w:rsid w:val="007F6F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HTMLDefinition">
    <w:name w:val="HTML Definition"/>
    <w:basedOn w:val="DefaultParagraphFont"/>
    <w:uiPriority w:val="99"/>
    <w:rsid w:val="00CD6E06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72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7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2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016938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3896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38961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90238961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13016938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</Pages>
  <Words>849</Words>
  <Characters>4842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номер </dc:title>
  <dc:subject/>
  <dc:creator>my</dc:creator>
  <cp:keywords/>
  <dc:description/>
  <cp:lastModifiedBy>Ягодка</cp:lastModifiedBy>
  <cp:revision>4</cp:revision>
  <cp:lastPrinted>2021-01-13T11:51:00Z</cp:lastPrinted>
  <dcterms:created xsi:type="dcterms:W3CDTF">2025-06-03T07:46:00Z</dcterms:created>
  <dcterms:modified xsi:type="dcterms:W3CDTF">2026-05-26T09:37:00Z</dcterms:modified>
</cp:coreProperties>
</file>