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D64" w:rsidRPr="006A1EAF" w:rsidRDefault="00C45D64" w:rsidP="000E61BF">
      <w:pPr>
        <w:pStyle w:val="Style1"/>
        <w:widowControl/>
        <w:tabs>
          <w:tab w:val="left" w:pos="4820"/>
          <w:tab w:val="left" w:pos="5245"/>
        </w:tabs>
        <w:spacing w:line="240" w:lineRule="auto"/>
        <w:ind w:left="284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Регистрационный номер </w:t>
      </w:r>
      <w:r w:rsidRPr="006A1EAF">
        <w:rPr>
          <w:rStyle w:val="FontStyle12"/>
          <w:sz w:val="20"/>
          <w:szCs w:val="20"/>
        </w:rPr>
        <w:tab/>
        <w:t>Заведующему МБДОУ № 3 «Ягодка»</w:t>
      </w:r>
    </w:p>
    <w:p w:rsidR="00C45D64" w:rsidRPr="006A1EAF" w:rsidRDefault="00C45D64" w:rsidP="000E61BF">
      <w:pPr>
        <w:pStyle w:val="Style1"/>
        <w:widowControl/>
        <w:tabs>
          <w:tab w:val="left" w:pos="4820"/>
          <w:tab w:val="left" w:pos="5245"/>
        </w:tabs>
        <w:spacing w:line="240" w:lineRule="auto"/>
        <w:ind w:left="284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>заявления ______</w:t>
      </w:r>
      <w:r w:rsidRPr="006A1EAF">
        <w:rPr>
          <w:rStyle w:val="FontStyle12"/>
          <w:sz w:val="20"/>
          <w:szCs w:val="20"/>
        </w:rPr>
        <w:tab/>
        <w:t>Тохтабаевой Е.Н.</w:t>
      </w:r>
    </w:p>
    <w:p w:rsidR="00C45D64" w:rsidRPr="006A1EAF" w:rsidRDefault="00C45D64" w:rsidP="000E61BF">
      <w:pPr>
        <w:pStyle w:val="Style1"/>
        <w:widowControl/>
        <w:tabs>
          <w:tab w:val="left" w:pos="4820"/>
        </w:tabs>
        <w:spacing w:line="240" w:lineRule="auto"/>
        <w:jc w:val="center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Фамилия______________________________</w:t>
      </w:r>
    </w:p>
    <w:p w:rsidR="00C45D64" w:rsidRPr="006A1EAF" w:rsidRDefault="00C45D64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</w:t>
      </w:r>
      <w:r w:rsidRPr="006A1EAF">
        <w:rPr>
          <w:rStyle w:val="FontStyle12"/>
          <w:sz w:val="20"/>
          <w:szCs w:val="20"/>
        </w:rPr>
        <w:t>Имя____________</w:t>
      </w:r>
      <w:bookmarkStart w:id="0" w:name="_GoBack"/>
      <w:bookmarkEnd w:id="0"/>
      <w:r w:rsidRPr="006A1EAF">
        <w:rPr>
          <w:rStyle w:val="FontStyle12"/>
          <w:sz w:val="20"/>
          <w:szCs w:val="20"/>
        </w:rPr>
        <w:t>______________________</w:t>
      </w:r>
    </w:p>
    <w:p w:rsidR="00C45D64" w:rsidRPr="006A1EAF" w:rsidRDefault="00C45D64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 </w:t>
      </w:r>
      <w:r w:rsidRPr="006A1EAF">
        <w:rPr>
          <w:rStyle w:val="FontStyle12"/>
          <w:sz w:val="20"/>
          <w:szCs w:val="20"/>
        </w:rPr>
        <w:t>Отчество_____________________________</w:t>
      </w:r>
    </w:p>
    <w:p w:rsidR="00C45D64" w:rsidRPr="006A1EAF" w:rsidRDefault="00C45D64" w:rsidP="000E61BF">
      <w:pPr>
        <w:pStyle w:val="Style6"/>
        <w:widowControl/>
        <w:tabs>
          <w:tab w:val="left" w:pos="4820"/>
        </w:tabs>
        <w:ind w:left="5245"/>
        <w:jc w:val="center"/>
        <w:rPr>
          <w:rStyle w:val="FontStyle11"/>
          <w:sz w:val="20"/>
          <w:szCs w:val="20"/>
        </w:rPr>
      </w:pPr>
      <w:r w:rsidRPr="006A1EAF">
        <w:rPr>
          <w:rStyle w:val="FontStyle11"/>
          <w:sz w:val="20"/>
          <w:szCs w:val="20"/>
        </w:rPr>
        <w:t>(родителя, законного представителя)</w:t>
      </w:r>
    </w:p>
    <w:p w:rsidR="00C45D64" w:rsidRPr="006A1EAF" w:rsidRDefault="00C45D64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 </w:t>
      </w:r>
      <w:r w:rsidRPr="006A1EAF">
        <w:rPr>
          <w:rStyle w:val="FontStyle12"/>
          <w:sz w:val="20"/>
          <w:szCs w:val="20"/>
        </w:rPr>
        <w:t xml:space="preserve">    Документ, удостоверяющий личность заявителя</w:t>
      </w:r>
    </w:p>
    <w:p w:rsidR="00C45D64" w:rsidRPr="006A1EAF" w:rsidRDefault="00C45D64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 </w:t>
      </w:r>
      <w:r w:rsidRPr="006A1EAF">
        <w:rPr>
          <w:rStyle w:val="FontStyle12"/>
          <w:sz w:val="20"/>
          <w:szCs w:val="20"/>
        </w:rPr>
        <w:t xml:space="preserve">        Паспорт: серия_______ номер___________  </w:t>
      </w:r>
    </w:p>
    <w:p w:rsidR="00C45D64" w:rsidRPr="006A1EAF" w:rsidRDefault="00C45D64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 </w:t>
      </w:r>
      <w:r w:rsidRPr="006A1EAF">
        <w:rPr>
          <w:rStyle w:val="FontStyle12"/>
          <w:sz w:val="20"/>
          <w:szCs w:val="20"/>
        </w:rPr>
        <w:t xml:space="preserve">     Выдан _______________________________</w:t>
      </w:r>
    </w:p>
    <w:p w:rsidR="00C45D64" w:rsidRPr="006A1EAF" w:rsidRDefault="00C45D64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 </w:t>
      </w:r>
      <w:r w:rsidRPr="006A1EAF">
        <w:rPr>
          <w:rStyle w:val="FontStyle12"/>
          <w:sz w:val="20"/>
          <w:szCs w:val="20"/>
        </w:rPr>
        <w:t xml:space="preserve">       Проживающего по адресу:_______________</w:t>
      </w:r>
    </w:p>
    <w:p w:rsidR="00C45D64" w:rsidRPr="006A1EAF" w:rsidRDefault="00C45D64" w:rsidP="000458F8">
      <w:pPr>
        <w:tabs>
          <w:tab w:val="left" w:pos="4820"/>
        </w:tabs>
        <w:spacing w:after="0" w:line="240" w:lineRule="auto"/>
        <w:rPr>
          <w:rStyle w:val="FontStyle12"/>
          <w:sz w:val="20"/>
          <w:szCs w:val="20"/>
          <w:lang w:eastAsia="ru-RU"/>
        </w:rPr>
      </w:pPr>
      <w:r w:rsidRPr="006A1EAF">
        <w:rPr>
          <w:rFonts w:ascii="Times New Roman" w:hAnsi="Times New Roman"/>
          <w:spacing w:val="2"/>
          <w:sz w:val="20"/>
          <w:szCs w:val="20"/>
          <w:shd w:val="clear" w:color="auto" w:fill="FFFFFF"/>
        </w:rPr>
        <w:t xml:space="preserve">                                                                            </w:t>
      </w:r>
      <w:r>
        <w:rPr>
          <w:rFonts w:ascii="Times New Roman" w:hAnsi="Times New Roman"/>
          <w:spacing w:val="2"/>
          <w:sz w:val="20"/>
          <w:szCs w:val="20"/>
          <w:shd w:val="clear" w:color="auto" w:fill="FFFFFF"/>
        </w:rPr>
        <w:t xml:space="preserve">                   </w:t>
      </w:r>
      <w:r w:rsidRPr="006A1EAF">
        <w:rPr>
          <w:rFonts w:ascii="Times New Roman" w:hAnsi="Times New Roman"/>
          <w:spacing w:val="2"/>
          <w:sz w:val="20"/>
          <w:szCs w:val="20"/>
          <w:shd w:val="clear" w:color="auto" w:fill="FFFFFF"/>
        </w:rPr>
        <w:t xml:space="preserve"> _____________________________________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163"/>
        <w:gridCol w:w="486"/>
        <w:gridCol w:w="496"/>
        <w:gridCol w:w="646"/>
        <w:gridCol w:w="307"/>
        <w:gridCol w:w="305"/>
        <w:gridCol w:w="704"/>
        <w:gridCol w:w="337"/>
        <w:gridCol w:w="169"/>
        <w:gridCol w:w="4466"/>
      </w:tblGrid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CD6E06">
            <w:pPr>
              <w:jc w:val="center"/>
              <w:rPr>
                <w:rStyle w:val="HTMLDefinition"/>
                <w:rFonts w:ascii="Times New Roman" w:hAnsi="Times New Roman"/>
                <w:sz w:val="20"/>
                <w:szCs w:val="20"/>
              </w:rPr>
            </w:pPr>
            <w:r w:rsidRPr="006A1EA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ЗАЯВЛЕНИЕ</w:t>
            </w:r>
            <w:r w:rsidRPr="006A1EA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br/>
            </w:r>
            <w:r w:rsidRPr="006A1EAF">
              <w:rPr>
                <w:rStyle w:val="HTMLDefinition"/>
                <w:rFonts w:ascii="Times New Roman" w:hAnsi="Times New Roman"/>
                <w:sz w:val="20"/>
                <w:szCs w:val="20"/>
              </w:rPr>
              <w:t>о предоставлении государственной и (или) муниципальной услуги</w:t>
            </w:r>
          </w:p>
          <w:p w:rsidR="00C45D64" w:rsidRPr="006A1EAF" w:rsidRDefault="00C45D64" w:rsidP="00CD6E0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A1EAF">
              <w:rPr>
                <w:rStyle w:val="HTMLDefinition"/>
                <w:rFonts w:ascii="Times New Roman" w:hAnsi="Times New Roman"/>
                <w:sz w:val="20"/>
                <w:szCs w:val="20"/>
              </w:rPr>
              <w:t>"Выплата компенсации части родительской платы за присмотр и уход за детьми»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ind w:firstLine="480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Прошу назначить компенсацию части платы, взимаемой с родителей (законных представителей)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 в 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МБДОУ №3 «Ягодка» г.Симферополь, реа</w:t>
            </w:r>
            <w:r w:rsidRPr="006A1EAF">
              <w:rPr>
                <w:rFonts w:ascii="Times New Roman" w:hAnsi="Times New Roman"/>
                <w:sz w:val="20"/>
                <w:szCs w:val="20"/>
              </w:rPr>
              <w:t>лизующем основную образовательную программу дошкольного образования с «______» ___________________ 20</w:t>
            </w: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Pr="006A1EAF">
              <w:rPr>
                <w:rFonts w:ascii="Times New Roman" w:hAnsi="Times New Roman"/>
                <w:sz w:val="20"/>
                <w:szCs w:val="20"/>
              </w:rPr>
              <w:t xml:space="preserve"> года, в размере _________% , в связи с тем, что указанный ребенок является ____________________по очередности рождения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Сведения о родителе (законном представителе) ребенка, обратившемся в уполномоченный орган за предоставлением государственной (муниципальной) услуги (далее - заявитель):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(при наличии):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Дата рождения: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(день, месяц, год)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Пол: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(мужской, женский)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Страховой номер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индивидуального лицевого</w:t>
            </w: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счета: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Гражданство: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Данные документа, удостоверяющего личность: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документа, серия,</w:t>
            </w: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номер: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Дата выдачи: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Кем выдан, код подразделения: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Номер телефона</w:t>
            </w: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(при наличии):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Адрес фактического</w:t>
            </w: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проживания: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Статус заявителя: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(родитель (усыновитель), опекун)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45D64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45D64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45D64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45D64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45D64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45D64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Сведения о ребенке, осваивающем образовательную программу дошкольного образования в организации, осуществляющей образовательную деятельность: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(при наличии):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Дата рождения: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(день, месяц, год)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Пол: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(мужской, женский)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Страховой номер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индивидуального лицевого</w:t>
            </w: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счета: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Гражданство: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Данные документа, удостоверяющего личность ребенка: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записи акта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о рождении или свидетельства</w:t>
            </w: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о рождении: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Сведения о других детях в семье для определения размера компенсации в соответствии с </w:t>
            </w:r>
            <w:hyperlink r:id="rId5" w:anchor="AAE0NV" w:history="1">
              <w:r w:rsidRPr="006A1EA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частью 5</w:t>
              </w:r>
            </w:hyperlink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hyperlink r:id="rId6" w:anchor="AA40NR" w:history="1">
              <w:r w:rsidRPr="006A1EA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статьи 65</w:t>
              </w:r>
            </w:hyperlink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hyperlink r:id="rId7" w:anchor="7D20K3" w:history="1">
              <w:r w:rsidRPr="006A1EA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Федерального закона "Об образовании в Российской Федерации"</w:t>
              </w:r>
            </w:hyperlink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: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(фамилия, имя, отчество (при наличии); дата рождения; пол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Сведения об обучении других детей в семье в возрасте от 18 лет по очной форме обучения (в случае если такие дети имеются в семье):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образовательной организации)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(реквизиты справки с места учебы совершеннолетних детей, подтверждающей обучение по очной форме в образовательной организации любого типа независимо от ее организационно-правовой формы (за исключением образовательной организации дополнительного образования) (указывается при отсутствии у такой образовательной организации технической возможности предоставления указанных сведений в рамках межведомственного информационного взаимодействия)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документов, представляемых в соответствии с </w:t>
            </w:r>
            <w:hyperlink r:id="rId8" w:anchor="7DA0K5" w:history="1">
              <w:r w:rsidRPr="006A1EA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пунктами 11</w:t>
              </w:r>
            </w:hyperlink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 и </w:t>
            </w:r>
            <w:hyperlink r:id="rId9" w:anchor="7DG0K7" w:history="1">
              <w:r w:rsidRPr="006A1EA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13</w:t>
              </w:r>
            </w:hyperlink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 единого стандарта предоставления государственной и (или) муниципальной услуги "Выплата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Федерации", утвержденного постановлением Правительства Российской Федерации от 27 мая 2023 г. N 829 "Об утверждении единого стандарта предоставления государственной и (или) муниципальной услуги "Выплата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Федерации"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Компенсацию прошу перечислять посредством (по выбору заявителя):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на расчетный счет:</w:t>
            </w: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(номер счета; банк получателя)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Своевременность и достоверность представления сведений при изменении оснований для предоставления компенсации гарантирую.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</w:p>
        </w:tc>
      </w:tr>
      <w:tr w:rsidR="00C45D64" w:rsidRPr="006A1EAF" w:rsidTr="007F6F89">
        <w:tc>
          <w:tcPr>
            <w:tcW w:w="409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(подпись заявителя)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C45D64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45D64" w:rsidRPr="006A1EAF" w:rsidTr="007F6F89"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Дата заполнения: 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5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45D64" w:rsidRPr="006A1EAF" w:rsidRDefault="00C45D64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г.</w:t>
            </w:r>
          </w:p>
        </w:tc>
      </w:tr>
    </w:tbl>
    <w:p w:rsidR="00C45D64" w:rsidRPr="006A1EAF" w:rsidRDefault="00C45D64" w:rsidP="00B57631">
      <w:pPr>
        <w:spacing w:after="0" w:line="240" w:lineRule="auto"/>
        <w:textAlignment w:val="baseline"/>
      </w:pPr>
    </w:p>
    <w:sectPr w:rsidR="00C45D64" w:rsidRPr="006A1EAF" w:rsidSect="00D57518">
      <w:pgSz w:w="11906" w:h="16838"/>
      <w:pgMar w:top="426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F869E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C3AF6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1EE5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05E78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404CE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95EC9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0E2D8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805A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0D8AE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340F4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DEDAF76E"/>
    <w:lvl w:ilvl="0">
      <w:numFmt w:val="bullet"/>
      <w:lvlText w:val="*"/>
      <w:lvlJc w:val="left"/>
    </w:lvl>
  </w:abstractNum>
  <w:num w:numId="1">
    <w:abstractNumId w:val="10"/>
    <w:lvlOverride w:ilvl="0">
      <w:lvl w:ilvl="0">
        <w:numFmt w:val="bullet"/>
        <w:lvlText w:val="•"/>
        <w:legacy w:legacy="1" w:legacySpace="0" w:legacyIndent="350"/>
        <w:lvlJc w:val="left"/>
        <w:rPr>
          <w:rFonts w:ascii="Times New Roman" w:hAnsi="Times New Roman" w:hint="default"/>
        </w:rPr>
      </w:lvl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1242"/>
    <w:rsid w:val="00010727"/>
    <w:rsid w:val="00024319"/>
    <w:rsid w:val="00041032"/>
    <w:rsid w:val="000458F8"/>
    <w:rsid w:val="00082C91"/>
    <w:rsid w:val="000878D7"/>
    <w:rsid w:val="000970D4"/>
    <w:rsid w:val="000E61BF"/>
    <w:rsid w:val="000E787C"/>
    <w:rsid w:val="000F095D"/>
    <w:rsid w:val="0013027D"/>
    <w:rsid w:val="001650C8"/>
    <w:rsid w:val="001879A9"/>
    <w:rsid w:val="001D4207"/>
    <w:rsid w:val="001E091E"/>
    <w:rsid w:val="00211242"/>
    <w:rsid w:val="002747BB"/>
    <w:rsid w:val="002B12F6"/>
    <w:rsid w:val="002E4B90"/>
    <w:rsid w:val="00317B65"/>
    <w:rsid w:val="00334469"/>
    <w:rsid w:val="00393C3A"/>
    <w:rsid w:val="003E31A5"/>
    <w:rsid w:val="00403D7A"/>
    <w:rsid w:val="00460036"/>
    <w:rsid w:val="004A17C3"/>
    <w:rsid w:val="004A5798"/>
    <w:rsid w:val="004B357E"/>
    <w:rsid w:val="00536064"/>
    <w:rsid w:val="00543F7E"/>
    <w:rsid w:val="005712DC"/>
    <w:rsid w:val="005E2567"/>
    <w:rsid w:val="006504E1"/>
    <w:rsid w:val="006A1EAF"/>
    <w:rsid w:val="006F24D5"/>
    <w:rsid w:val="00700F04"/>
    <w:rsid w:val="00733924"/>
    <w:rsid w:val="007C6B77"/>
    <w:rsid w:val="007E4448"/>
    <w:rsid w:val="007F6F89"/>
    <w:rsid w:val="008200CD"/>
    <w:rsid w:val="00847AD6"/>
    <w:rsid w:val="0086611D"/>
    <w:rsid w:val="008855DD"/>
    <w:rsid w:val="00897BFB"/>
    <w:rsid w:val="009771F1"/>
    <w:rsid w:val="00995EFB"/>
    <w:rsid w:val="009D7647"/>
    <w:rsid w:val="009F3D3F"/>
    <w:rsid w:val="00A10B14"/>
    <w:rsid w:val="00A62875"/>
    <w:rsid w:val="00A635C3"/>
    <w:rsid w:val="00A64E81"/>
    <w:rsid w:val="00AA0CD9"/>
    <w:rsid w:val="00AB71DC"/>
    <w:rsid w:val="00AC2EFE"/>
    <w:rsid w:val="00AE5B5D"/>
    <w:rsid w:val="00AE71DF"/>
    <w:rsid w:val="00AF6894"/>
    <w:rsid w:val="00B2666E"/>
    <w:rsid w:val="00B57631"/>
    <w:rsid w:val="00B82ED0"/>
    <w:rsid w:val="00B869EC"/>
    <w:rsid w:val="00C45D64"/>
    <w:rsid w:val="00C60471"/>
    <w:rsid w:val="00C76581"/>
    <w:rsid w:val="00C8248E"/>
    <w:rsid w:val="00C918B9"/>
    <w:rsid w:val="00CC686C"/>
    <w:rsid w:val="00CD6E06"/>
    <w:rsid w:val="00CE5C49"/>
    <w:rsid w:val="00CF628E"/>
    <w:rsid w:val="00D23F90"/>
    <w:rsid w:val="00D410B8"/>
    <w:rsid w:val="00D5439E"/>
    <w:rsid w:val="00D57518"/>
    <w:rsid w:val="00DA2E66"/>
    <w:rsid w:val="00E239FB"/>
    <w:rsid w:val="00E83F8D"/>
    <w:rsid w:val="00E9434C"/>
    <w:rsid w:val="00EA7D16"/>
    <w:rsid w:val="00EE6ADD"/>
    <w:rsid w:val="00F02DC4"/>
    <w:rsid w:val="00F17416"/>
    <w:rsid w:val="00F322F1"/>
    <w:rsid w:val="00F36E18"/>
    <w:rsid w:val="00F37622"/>
    <w:rsid w:val="00F67965"/>
    <w:rsid w:val="00F80652"/>
    <w:rsid w:val="00F9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2F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DefaultParagraphFont"/>
    <w:uiPriority w:val="99"/>
    <w:rsid w:val="00AF689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DefaultParagraphFont"/>
    <w:uiPriority w:val="99"/>
    <w:rsid w:val="00AF6894"/>
    <w:rPr>
      <w:rFonts w:ascii="Times New Roman" w:hAnsi="Times New Roman" w:cs="Times New Roman"/>
      <w:sz w:val="14"/>
      <w:szCs w:val="14"/>
    </w:rPr>
  </w:style>
  <w:style w:type="paragraph" w:customStyle="1" w:styleId="Style2">
    <w:name w:val="Style2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4" w:lineRule="exact"/>
      <w:ind w:firstLine="70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Normal"/>
    <w:uiPriority w:val="99"/>
    <w:rsid w:val="007F6F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Normal"/>
    <w:uiPriority w:val="99"/>
    <w:rsid w:val="007F6F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rmattextindenttext">
    <w:name w:val="formattext indenttext"/>
    <w:basedOn w:val="Normal"/>
    <w:uiPriority w:val="99"/>
    <w:rsid w:val="007F6F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7F6F89"/>
    <w:rPr>
      <w:rFonts w:cs="Times New Roman"/>
      <w:color w:val="0000FF"/>
      <w:u w:val="single"/>
    </w:rPr>
  </w:style>
  <w:style w:type="paragraph" w:customStyle="1" w:styleId="formattexttopleveltext">
    <w:name w:val="formattext topleveltext"/>
    <w:basedOn w:val="Normal"/>
    <w:uiPriority w:val="99"/>
    <w:rsid w:val="007F6F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HTMLDefinition">
    <w:name w:val="HTML Definition"/>
    <w:basedOn w:val="DefaultParagraphFont"/>
    <w:uiPriority w:val="99"/>
    <w:rsid w:val="00CD6E06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75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7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016938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3896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38961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cntd.ru/document/90238961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13016938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2</Pages>
  <Words>777</Words>
  <Characters>4434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номер </dc:title>
  <dc:subject/>
  <dc:creator>my</dc:creator>
  <cp:keywords/>
  <dc:description/>
  <cp:lastModifiedBy>Ягодка</cp:lastModifiedBy>
  <cp:revision>8</cp:revision>
  <cp:lastPrinted>2026-01-12T07:02:00Z</cp:lastPrinted>
  <dcterms:created xsi:type="dcterms:W3CDTF">2024-06-21T11:27:00Z</dcterms:created>
  <dcterms:modified xsi:type="dcterms:W3CDTF">2026-05-26T09:38:00Z</dcterms:modified>
</cp:coreProperties>
</file>