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D6F" w:rsidRPr="00EE08F1" w:rsidRDefault="00C45D6F" w:rsidP="000E61BF">
      <w:pPr>
        <w:pStyle w:val="Style1"/>
        <w:widowControl/>
        <w:tabs>
          <w:tab w:val="left" w:pos="4820"/>
          <w:tab w:val="left" w:pos="5245"/>
        </w:tabs>
        <w:spacing w:line="240" w:lineRule="auto"/>
        <w:ind w:left="284"/>
        <w:rPr>
          <w:rStyle w:val="FontStyle12"/>
        </w:rPr>
      </w:pPr>
      <w:r w:rsidRPr="00EE08F1">
        <w:rPr>
          <w:rStyle w:val="FontStyle12"/>
        </w:rPr>
        <w:t xml:space="preserve">Регистрационный номер </w:t>
      </w:r>
      <w:r w:rsidRPr="00EE08F1">
        <w:rPr>
          <w:rStyle w:val="FontStyle12"/>
        </w:rPr>
        <w:tab/>
        <w:t>Заведующему МБДОУ № 3 «Ягодка»</w:t>
      </w:r>
    </w:p>
    <w:p w:rsidR="00C45D6F" w:rsidRPr="00EE08F1" w:rsidRDefault="00C45D6F" w:rsidP="000E61BF">
      <w:pPr>
        <w:pStyle w:val="Style1"/>
        <w:widowControl/>
        <w:tabs>
          <w:tab w:val="left" w:pos="4820"/>
          <w:tab w:val="left" w:pos="5245"/>
        </w:tabs>
        <w:spacing w:line="240" w:lineRule="auto"/>
        <w:ind w:left="284"/>
        <w:rPr>
          <w:rStyle w:val="FontStyle12"/>
        </w:rPr>
      </w:pPr>
      <w:r w:rsidRPr="00EE08F1">
        <w:rPr>
          <w:rStyle w:val="FontStyle12"/>
        </w:rPr>
        <w:t xml:space="preserve"> заявления ______</w:t>
      </w:r>
      <w:r w:rsidRPr="00EE08F1">
        <w:rPr>
          <w:rStyle w:val="FontStyle12"/>
        </w:rPr>
        <w:tab/>
        <w:t>Тохтабаевой Е.Н.</w:t>
      </w:r>
    </w:p>
    <w:p w:rsidR="00C45D6F" w:rsidRPr="00EE08F1" w:rsidRDefault="00C45D6F" w:rsidP="000E61BF">
      <w:pPr>
        <w:pStyle w:val="Style1"/>
        <w:widowControl/>
        <w:tabs>
          <w:tab w:val="left" w:pos="4820"/>
        </w:tabs>
        <w:spacing w:line="240" w:lineRule="auto"/>
        <w:jc w:val="center"/>
        <w:rPr>
          <w:rStyle w:val="FontStyle12"/>
        </w:rPr>
      </w:pPr>
      <w:r w:rsidRPr="00EE08F1">
        <w:rPr>
          <w:rStyle w:val="FontStyle12"/>
        </w:rPr>
        <w:t xml:space="preserve">                                        </w:t>
      </w:r>
      <w:r>
        <w:rPr>
          <w:rStyle w:val="FontStyle12"/>
        </w:rPr>
        <w:t xml:space="preserve">                   </w:t>
      </w:r>
      <w:r w:rsidRPr="00EE08F1">
        <w:rPr>
          <w:rStyle w:val="FontStyle12"/>
        </w:rPr>
        <w:t>Фамилия______________________________</w:t>
      </w:r>
    </w:p>
    <w:p w:rsidR="00C45D6F" w:rsidRPr="00EE08F1" w:rsidRDefault="00C45D6F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</w:rPr>
      </w:pPr>
      <w:r w:rsidRPr="00EE08F1">
        <w:rPr>
          <w:rStyle w:val="FontStyle12"/>
        </w:rPr>
        <w:t xml:space="preserve">                                                                                Имя____________</w:t>
      </w:r>
      <w:bookmarkStart w:id="0" w:name="_GoBack"/>
      <w:bookmarkEnd w:id="0"/>
      <w:r w:rsidRPr="00EE08F1">
        <w:rPr>
          <w:rStyle w:val="FontStyle12"/>
        </w:rPr>
        <w:t>______________________</w:t>
      </w:r>
    </w:p>
    <w:p w:rsidR="00C45D6F" w:rsidRPr="00EE08F1" w:rsidRDefault="00C45D6F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</w:rPr>
      </w:pPr>
      <w:r w:rsidRPr="00EE08F1">
        <w:rPr>
          <w:rStyle w:val="FontStyle12"/>
        </w:rPr>
        <w:t xml:space="preserve">                                                                                Отчество_____________________________</w:t>
      </w:r>
    </w:p>
    <w:p w:rsidR="00C45D6F" w:rsidRPr="00EE08F1" w:rsidRDefault="00C45D6F" w:rsidP="000E61BF">
      <w:pPr>
        <w:pStyle w:val="Style6"/>
        <w:widowControl/>
        <w:tabs>
          <w:tab w:val="left" w:pos="4820"/>
        </w:tabs>
        <w:ind w:left="5245"/>
        <w:jc w:val="center"/>
        <w:rPr>
          <w:rStyle w:val="FontStyle11"/>
          <w:sz w:val="22"/>
          <w:szCs w:val="22"/>
        </w:rPr>
      </w:pPr>
      <w:r w:rsidRPr="00EE08F1">
        <w:rPr>
          <w:rStyle w:val="FontStyle11"/>
          <w:sz w:val="22"/>
          <w:szCs w:val="22"/>
        </w:rPr>
        <w:t>(родителя, законного представителя)</w:t>
      </w:r>
    </w:p>
    <w:p w:rsidR="00C45D6F" w:rsidRPr="00EE08F1" w:rsidRDefault="00C45D6F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</w:rPr>
      </w:pPr>
      <w:r w:rsidRPr="00EE08F1">
        <w:rPr>
          <w:rStyle w:val="FontStyle12"/>
        </w:rPr>
        <w:t xml:space="preserve">                                                                                Документ, удостоверяющий личность заявителя</w:t>
      </w:r>
    </w:p>
    <w:p w:rsidR="00C45D6F" w:rsidRPr="00EE08F1" w:rsidRDefault="00C45D6F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</w:rPr>
      </w:pPr>
      <w:r w:rsidRPr="00EE08F1">
        <w:rPr>
          <w:rStyle w:val="FontStyle12"/>
        </w:rPr>
        <w:t xml:space="preserve">                                                                                Паспорт: серия_______ номер___________  </w:t>
      </w:r>
    </w:p>
    <w:p w:rsidR="00C45D6F" w:rsidRPr="00EE08F1" w:rsidRDefault="00C45D6F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</w:rPr>
      </w:pPr>
      <w:r w:rsidRPr="00EE08F1">
        <w:rPr>
          <w:rStyle w:val="FontStyle12"/>
        </w:rPr>
        <w:t xml:space="preserve">                                                                                Выдан _______________________________</w:t>
      </w:r>
    </w:p>
    <w:p w:rsidR="00C45D6F" w:rsidRPr="00EE08F1" w:rsidRDefault="00C45D6F" w:rsidP="000E61BF">
      <w:pPr>
        <w:pStyle w:val="Style1"/>
        <w:widowControl/>
        <w:tabs>
          <w:tab w:val="left" w:pos="4820"/>
        </w:tabs>
        <w:spacing w:line="240" w:lineRule="auto"/>
        <w:jc w:val="left"/>
        <w:rPr>
          <w:rStyle w:val="FontStyle12"/>
        </w:rPr>
      </w:pPr>
      <w:r w:rsidRPr="00EE08F1">
        <w:rPr>
          <w:rStyle w:val="FontStyle12"/>
        </w:rPr>
        <w:t xml:space="preserve">                                                                                Проживающего по адресу:_______________</w:t>
      </w:r>
    </w:p>
    <w:p w:rsidR="00C45D6F" w:rsidRPr="00EE08F1" w:rsidRDefault="00C45D6F" w:rsidP="000E61BF">
      <w:pPr>
        <w:tabs>
          <w:tab w:val="left" w:pos="4820"/>
        </w:tabs>
        <w:spacing w:after="0" w:line="240" w:lineRule="auto"/>
        <w:ind w:left="5245"/>
      </w:pPr>
      <w:r w:rsidRPr="00EE08F1">
        <w:rPr>
          <w:rFonts w:ascii="Times New Roman" w:hAnsi="Times New Roman"/>
          <w:lang w:eastAsia="ru-RU"/>
        </w:rPr>
        <w:t>_____________________________________</w:t>
      </w:r>
    </w:p>
    <w:p w:rsidR="00C45D6F" w:rsidRPr="00EE08F1" w:rsidRDefault="00C45D6F" w:rsidP="000E61BF">
      <w:pPr>
        <w:tabs>
          <w:tab w:val="left" w:pos="4820"/>
        </w:tabs>
        <w:spacing w:after="0" w:line="240" w:lineRule="auto"/>
        <w:rPr>
          <w:rFonts w:ascii="Times New Roman" w:hAnsi="Times New Roman"/>
          <w:spacing w:val="2"/>
          <w:shd w:val="clear" w:color="auto" w:fill="FFFFFF"/>
        </w:rPr>
      </w:pPr>
      <w:r w:rsidRPr="00EE08F1">
        <w:rPr>
          <w:rFonts w:ascii="Times New Roman" w:hAnsi="Times New Roman"/>
          <w:spacing w:val="2"/>
          <w:shd w:val="clear" w:color="auto" w:fill="FFFFFF"/>
        </w:rPr>
        <w:t xml:space="preserve">                                                                             Реквизиты документа, подтверждающего </w:t>
      </w:r>
    </w:p>
    <w:p w:rsidR="00C45D6F" w:rsidRPr="00EE08F1" w:rsidRDefault="00C45D6F" w:rsidP="000E61BF">
      <w:pPr>
        <w:tabs>
          <w:tab w:val="left" w:pos="4820"/>
        </w:tabs>
        <w:spacing w:after="0" w:line="240" w:lineRule="auto"/>
        <w:rPr>
          <w:rFonts w:ascii="Times New Roman" w:hAnsi="Times New Roman"/>
          <w:spacing w:val="2"/>
          <w:shd w:val="clear" w:color="auto" w:fill="FFFFFF"/>
        </w:rPr>
      </w:pPr>
      <w:r w:rsidRPr="00EE08F1">
        <w:rPr>
          <w:rFonts w:ascii="Times New Roman" w:hAnsi="Times New Roman"/>
          <w:spacing w:val="2"/>
          <w:shd w:val="clear" w:color="auto" w:fill="FFFFFF"/>
        </w:rPr>
        <w:t xml:space="preserve">                                                                             установление опеки (при наличии): </w:t>
      </w:r>
    </w:p>
    <w:p w:rsidR="00C45D6F" w:rsidRPr="00EE08F1" w:rsidRDefault="00C45D6F" w:rsidP="000E61BF">
      <w:pPr>
        <w:tabs>
          <w:tab w:val="left" w:pos="4820"/>
        </w:tabs>
        <w:spacing w:after="0" w:line="240" w:lineRule="auto"/>
        <w:ind w:left="5245"/>
        <w:rPr>
          <w:rStyle w:val="FontStyle12"/>
          <w:lang w:eastAsia="ru-RU"/>
        </w:rPr>
      </w:pPr>
      <w:r w:rsidRPr="00EE08F1">
        <w:rPr>
          <w:rFonts w:ascii="Times New Roman" w:hAnsi="Times New Roman"/>
          <w:spacing w:val="2"/>
          <w:shd w:val="clear" w:color="auto" w:fill="FFFFFF"/>
        </w:rPr>
        <w:t>_____________________________________</w:t>
      </w:r>
    </w:p>
    <w:p w:rsidR="00C45D6F" w:rsidRDefault="00C45D6F" w:rsidP="001879A9">
      <w:pPr>
        <w:pStyle w:val="Style2"/>
        <w:widowControl/>
        <w:ind w:left="284"/>
        <w:jc w:val="center"/>
        <w:rPr>
          <w:rStyle w:val="FontStyle12"/>
        </w:rPr>
      </w:pPr>
    </w:p>
    <w:p w:rsidR="00C45D6F" w:rsidRPr="00EE08F1" w:rsidRDefault="00C45D6F" w:rsidP="001879A9">
      <w:pPr>
        <w:pStyle w:val="Style2"/>
        <w:widowControl/>
        <w:ind w:left="284"/>
        <w:jc w:val="center"/>
        <w:rPr>
          <w:rStyle w:val="FontStyle12"/>
        </w:rPr>
      </w:pPr>
      <w:r w:rsidRPr="00EE08F1">
        <w:rPr>
          <w:rStyle w:val="FontStyle12"/>
        </w:rPr>
        <w:t>ЗАЯВЛЕНИЕ</w:t>
      </w:r>
    </w:p>
    <w:p w:rsidR="00C45D6F" w:rsidRPr="00EE08F1" w:rsidRDefault="00C45D6F" w:rsidP="001879A9">
      <w:pPr>
        <w:pStyle w:val="Style1"/>
        <w:widowControl/>
        <w:tabs>
          <w:tab w:val="left" w:leader="underscore" w:pos="8424"/>
        </w:tabs>
        <w:spacing w:line="240" w:lineRule="auto"/>
        <w:ind w:firstLine="567"/>
        <w:rPr>
          <w:rStyle w:val="FontStyle12"/>
        </w:rPr>
      </w:pPr>
      <w:r w:rsidRPr="00EE08F1">
        <w:rPr>
          <w:rStyle w:val="FontStyle12"/>
        </w:rPr>
        <w:t xml:space="preserve">Прошу принять моего ребенка </w:t>
      </w:r>
      <w:r w:rsidRPr="00EE08F1">
        <w:rPr>
          <w:rStyle w:val="FontStyle12"/>
          <w:i/>
        </w:rPr>
        <w:t>____</w:t>
      </w:r>
      <w:r w:rsidRPr="00EE08F1">
        <w:rPr>
          <w:rStyle w:val="FontStyle12"/>
        </w:rPr>
        <w:t>_____________________________ _______________________________________________________________________________</w:t>
      </w:r>
    </w:p>
    <w:p w:rsidR="00C45D6F" w:rsidRPr="00EE08F1" w:rsidRDefault="00C45D6F" w:rsidP="001879A9">
      <w:pPr>
        <w:pStyle w:val="Style1"/>
        <w:widowControl/>
        <w:tabs>
          <w:tab w:val="left" w:leader="underscore" w:pos="8424"/>
        </w:tabs>
        <w:spacing w:line="240" w:lineRule="auto"/>
        <w:ind w:left="3261"/>
        <w:jc w:val="center"/>
        <w:rPr>
          <w:rStyle w:val="FontStyle12"/>
          <w:sz w:val="16"/>
          <w:szCs w:val="16"/>
        </w:rPr>
      </w:pPr>
      <w:r w:rsidRPr="00EE08F1">
        <w:rPr>
          <w:rStyle w:val="FontStyle12"/>
          <w:i/>
          <w:sz w:val="16"/>
          <w:szCs w:val="16"/>
        </w:rPr>
        <w:t>(Ф.И.О. полностью)</w:t>
      </w:r>
    </w:p>
    <w:p w:rsidR="00C45D6F" w:rsidRPr="00EE08F1" w:rsidRDefault="00C45D6F" w:rsidP="00E9434C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jc w:val="left"/>
        <w:rPr>
          <w:rStyle w:val="FontStyle12"/>
        </w:rPr>
      </w:pPr>
      <w:r w:rsidRPr="00EE08F1">
        <w:rPr>
          <w:rStyle w:val="FontStyle12"/>
        </w:rPr>
        <w:t xml:space="preserve">Дата рождения: «___»  _____________-  ____________г. свидетельство о рождении: </w:t>
      </w:r>
    </w:p>
    <w:p w:rsidR="00C45D6F" w:rsidRPr="00EE08F1" w:rsidRDefault="00C45D6F" w:rsidP="00E9434C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jc w:val="left"/>
        <w:rPr>
          <w:rStyle w:val="FontStyle12"/>
        </w:rPr>
      </w:pPr>
      <w:r w:rsidRPr="00EE08F1">
        <w:rPr>
          <w:rStyle w:val="FontStyle12"/>
        </w:rPr>
        <w:t xml:space="preserve">серия ________ № ______              </w:t>
      </w:r>
    </w:p>
    <w:p w:rsidR="00C45D6F" w:rsidRPr="00EE08F1" w:rsidRDefault="00C45D6F" w:rsidP="00EE08F1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jc w:val="left"/>
        <w:rPr>
          <w:rStyle w:val="FontStyle12"/>
          <w:sz w:val="16"/>
          <w:szCs w:val="16"/>
        </w:rPr>
      </w:pPr>
      <w:r w:rsidRPr="00EE08F1">
        <w:rPr>
          <w:rStyle w:val="FontStyle12"/>
        </w:rPr>
        <w:t xml:space="preserve">( или) </w:t>
      </w:r>
      <w:r w:rsidRPr="00EE08F1">
        <w:rPr>
          <w:sz w:val="22"/>
          <w:szCs w:val="22"/>
        </w:rPr>
        <w:t>- реквизиты записи акта о рождении ребенка или свидетельства о рождении ребенка (для родителей (законных представителей) ребенка - граждан Российской Федерации)______________________________________________________________________________</w:t>
      </w:r>
      <w:r w:rsidRPr="00EE08F1">
        <w:rPr>
          <w:rStyle w:val="FontStyle12"/>
        </w:rPr>
        <w:t>адрес места жительства (места пребывания, места фактического проживания ребенка)</w:t>
      </w:r>
      <w:r w:rsidRPr="00EE08F1">
        <w:rPr>
          <w:rStyle w:val="FontStyle12"/>
          <w:i/>
        </w:rPr>
        <w:t xml:space="preserve">       </w:t>
      </w:r>
      <w:r>
        <w:rPr>
          <w:rStyle w:val="FontStyle12"/>
          <w:i/>
        </w:rPr>
        <w:t xml:space="preserve">                                                         </w:t>
      </w:r>
      <w:r w:rsidRPr="00EE08F1">
        <w:rPr>
          <w:rStyle w:val="FontStyle12"/>
          <w:i/>
        </w:rPr>
        <w:t xml:space="preserve">                                                                          </w:t>
      </w:r>
      <w:r>
        <w:rPr>
          <w:rStyle w:val="FontStyle12"/>
          <w:i/>
        </w:rPr>
        <w:t xml:space="preserve">                                                                      </w:t>
      </w:r>
      <w:r>
        <w:rPr>
          <w:rStyle w:val="FontStyle12"/>
          <w:i/>
          <w:sz w:val="16"/>
          <w:szCs w:val="16"/>
        </w:rPr>
        <w:t xml:space="preserve">                                                                  </w:t>
      </w:r>
      <w:r w:rsidRPr="00EE08F1">
        <w:rPr>
          <w:rStyle w:val="FontStyle12"/>
          <w:i/>
          <w:color w:val="FFFFFF"/>
          <w:sz w:val="16"/>
          <w:szCs w:val="16"/>
        </w:rPr>
        <w:t xml:space="preserve">(       </w:t>
      </w:r>
      <w:r>
        <w:rPr>
          <w:rStyle w:val="FontStyle12"/>
          <w:i/>
          <w:sz w:val="16"/>
          <w:szCs w:val="16"/>
        </w:rPr>
        <w:t xml:space="preserve">                                                        (</w:t>
      </w:r>
      <w:r w:rsidRPr="00EE08F1">
        <w:rPr>
          <w:rStyle w:val="FontStyle12"/>
          <w:i/>
          <w:sz w:val="16"/>
          <w:szCs w:val="16"/>
        </w:rPr>
        <w:t>нужное подчеркнуть)</w:t>
      </w:r>
    </w:p>
    <w:p w:rsidR="00C45D6F" w:rsidRPr="00EE08F1" w:rsidRDefault="00C45D6F" w:rsidP="001879A9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rPr>
          <w:rStyle w:val="FontStyle12"/>
        </w:rPr>
      </w:pPr>
      <w:r w:rsidRPr="00EE08F1">
        <w:rPr>
          <w:rStyle w:val="FontStyle12"/>
        </w:rPr>
        <w:t xml:space="preserve"> ______________________________________________________________________</w:t>
      </w:r>
    </w:p>
    <w:p w:rsidR="00C45D6F" w:rsidRPr="00EE08F1" w:rsidRDefault="00C45D6F" w:rsidP="000970D4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ind w:firstLine="1985"/>
        <w:jc w:val="left"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 xml:space="preserve">               </w:t>
      </w:r>
      <w:r w:rsidRPr="00EE08F1">
        <w:rPr>
          <w:rStyle w:val="FontStyle12"/>
          <w:sz w:val="16"/>
          <w:szCs w:val="16"/>
        </w:rPr>
        <w:t xml:space="preserve"> </w:t>
      </w:r>
      <w:r w:rsidRPr="00EE08F1">
        <w:rPr>
          <w:rStyle w:val="FontStyle12"/>
          <w:i/>
          <w:sz w:val="16"/>
          <w:szCs w:val="16"/>
        </w:rPr>
        <w:t>(адрес)</w:t>
      </w:r>
    </w:p>
    <w:p w:rsidR="00C45D6F" w:rsidRPr="00EE08F1" w:rsidRDefault="00C45D6F" w:rsidP="001879A9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rPr>
          <w:rStyle w:val="FontStyle12"/>
        </w:rPr>
      </w:pPr>
      <w:r w:rsidRPr="00EE08F1">
        <w:rPr>
          <w:rStyle w:val="FontStyle12"/>
        </w:rPr>
        <w:t xml:space="preserve">на обучение по образовательной программе дошкольного образования в группу общеразвивающей/комбинированной/компенсирующей направленности, с режимом </w:t>
      </w:r>
    </w:p>
    <w:p w:rsidR="00C45D6F" w:rsidRPr="00F25577" w:rsidRDefault="00C45D6F" w:rsidP="001879A9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ind w:firstLine="1985"/>
        <w:jc w:val="left"/>
        <w:rPr>
          <w:rStyle w:val="FontStyle12"/>
          <w:sz w:val="16"/>
          <w:szCs w:val="16"/>
        </w:rPr>
      </w:pPr>
      <w:r w:rsidRPr="00F25577">
        <w:rPr>
          <w:rStyle w:val="FontStyle12"/>
          <w:i/>
          <w:sz w:val="16"/>
          <w:szCs w:val="16"/>
        </w:rPr>
        <w:t>(нужное подчеркнуть)</w:t>
      </w:r>
    </w:p>
    <w:p w:rsidR="00C45D6F" w:rsidRPr="00EE08F1" w:rsidRDefault="00C45D6F" w:rsidP="001879A9">
      <w:pPr>
        <w:pStyle w:val="Style1"/>
        <w:widowControl/>
        <w:tabs>
          <w:tab w:val="left" w:leader="underscore" w:pos="6115"/>
          <w:tab w:val="left" w:leader="underscore" w:pos="8323"/>
        </w:tabs>
        <w:spacing w:line="240" w:lineRule="auto"/>
        <w:rPr>
          <w:rStyle w:val="FontStyle12"/>
        </w:rPr>
      </w:pPr>
      <w:r w:rsidRPr="00EE08F1">
        <w:rPr>
          <w:rStyle w:val="FontStyle12"/>
        </w:rPr>
        <w:t>пребывания</w:t>
      </w:r>
      <w:r w:rsidRPr="00EE08F1">
        <w:rPr>
          <w:rStyle w:val="FontStyle12"/>
        </w:rPr>
        <w:tab/>
        <w:t xml:space="preserve">ч. с </w:t>
      </w:r>
      <w:r w:rsidRPr="00EE08F1">
        <w:rPr>
          <w:rStyle w:val="FontStyle12"/>
        </w:rPr>
        <w:tab/>
        <w:t xml:space="preserve"> 20</w:t>
      </w:r>
      <w:r>
        <w:rPr>
          <w:rStyle w:val="FontStyle12"/>
        </w:rPr>
        <w:t>26</w:t>
      </w:r>
      <w:r w:rsidRPr="00EE08F1">
        <w:rPr>
          <w:rStyle w:val="FontStyle12"/>
        </w:rPr>
        <w:tab/>
        <w:t>г.</w:t>
      </w:r>
    </w:p>
    <w:p w:rsidR="00C45D6F" w:rsidRPr="00EE08F1" w:rsidRDefault="00C45D6F" w:rsidP="001879A9">
      <w:pPr>
        <w:pStyle w:val="Style5"/>
        <w:widowControl/>
        <w:spacing w:line="240" w:lineRule="auto"/>
        <w:ind w:firstLine="284"/>
        <w:jc w:val="both"/>
        <w:rPr>
          <w:rStyle w:val="FontStyle12"/>
        </w:rPr>
      </w:pPr>
    </w:p>
    <w:p w:rsidR="00C45D6F" w:rsidRPr="00EE08F1" w:rsidRDefault="00C45D6F" w:rsidP="001879A9">
      <w:pPr>
        <w:pStyle w:val="Style5"/>
        <w:widowControl/>
        <w:spacing w:line="240" w:lineRule="auto"/>
        <w:ind w:firstLine="284"/>
        <w:jc w:val="both"/>
        <w:rPr>
          <w:rStyle w:val="FontStyle12"/>
        </w:rPr>
      </w:pPr>
      <w:r w:rsidRPr="00EE08F1">
        <w:rPr>
          <w:rStyle w:val="FontStyle12"/>
        </w:rPr>
        <w:t>ФИО матери ___________________________________________________________________</w:t>
      </w:r>
    </w:p>
    <w:p w:rsidR="00C45D6F" w:rsidRPr="00EE08F1" w:rsidRDefault="00C45D6F" w:rsidP="001879A9">
      <w:pPr>
        <w:pStyle w:val="Style1"/>
        <w:widowControl/>
        <w:spacing w:line="240" w:lineRule="auto"/>
        <w:jc w:val="left"/>
        <w:rPr>
          <w:sz w:val="22"/>
          <w:szCs w:val="22"/>
        </w:rPr>
      </w:pPr>
      <w:r w:rsidRPr="00EE08F1">
        <w:rPr>
          <w:rStyle w:val="FontStyle12"/>
        </w:rPr>
        <w:t>Телефон______________________________     Е-</w:t>
      </w:r>
      <w:r w:rsidRPr="00EE08F1">
        <w:rPr>
          <w:rStyle w:val="FontStyle12"/>
          <w:lang w:val="en-US"/>
        </w:rPr>
        <w:t>mail</w:t>
      </w:r>
      <w:r w:rsidRPr="00EE08F1">
        <w:rPr>
          <w:rStyle w:val="FontStyle12"/>
        </w:rPr>
        <w:t>: ___________________________________</w:t>
      </w:r>
    </w:p>
    <w:p w:rsidR="00C45D6F" w:rsidRPr="00EE08F1" w:rsidRDefault="00C45D6F" w:rsidP="001879A9">
      <w:pPr>
        <w:pStyle w:val="Style5"/>
        <w:widowControl/>
        <w:spacing w:line="240" w:lineRule="auto"/>
        <w:ind w:firstLine="284"/>
        <w:jc w:val="both"/>
        <w:rPr>
          <w:rStyle w:val="FontStyle12"/>
        </w:rPr>
      </w:pPr>
    </w:p>
    <w:p w:rsidR="00C45D6F" w:rsidRPr="00EE08F1" w:rsidRDefault="00C45D6F" w:rsidP="001879A9">
      <w:pPr>
        <w:pStyle w:val="Style5"/>
        <w:widowControl/>
        <w:spacing w:line="240" w:lineRule="auto"/>
        <w:ind w:firstLine="284"/>
        <w:jc w:val="both"/>
        <w:rPr>
          <w:rStyle w:val="FontStyle12"/>
        </w:rPr>
      </w:pPr>
      <w:r w:rsidRPr="00EE08F1">
        <w:rPr>
          <w:rStyle w:val="FontStyle12"/>
        </w:rPr>
        <w:t>ФИО отца ___________________________________________________________________</w:t>
      </w:r>
    </w:p>
    <w:p w:rsidR="00C45D6F" w:rsidRPr="00EE08F1" w:rsidRDefault="00C45D6F" w:rsidP="001879A9">
      <w:pPr>
        <w:pStyle w:val="Style1"/>
        <w:widowControl/>
        <w:spacing w:line="240" w:lineRule="auto"/>
        <w:jc w:val="left"/>
        <w:rPr>
          <w:sz w:val="22"/>
          <w:szCs w:val="22"/>
        </w:rPr>
      </w:pPr>
      <w:r w:rsidRPr="00EE08F1">
        <w:rPr>
          <w:rStyle w:val="FontStyle12"/>
        </w:rPr>
        <w:t>Телефон______________________________     Е-</w:t>
      </w:r>
      <w:r w:rsidRPr="00EE08F1">
        <w:rPr>
          <w:rStyle w:val="FontStyle12"/>
          <w:lang w:val="en-US"/>
        </w:rPr>
        <w:t>mail</w:t>
      </w:r>
      <w:r w:rsidRPr="00EE08F1">
        <w:rPr>
          <w:rStyle w:val="FontStyle12"/>
        </w:rPr>
        <w:t>: ___________________________________</w:t>
      </w:r>
    </w:p>
    <w:p w:rsidR="00C45D6F" w:rsidRPr="00EE08F1" w:rsidRDefault="00C45D6F" w:rsidP="001879A9">
      <w:pPr>
        <w:pStyle w:val="Style5"/>
        <w:widowControl/>
        <w:spacing w:line="240" w:lineRule="auto"/>
        <w:ind w:firstLine="708"/>
        <w:jc w:val="both"/>
        <w:rPr>
          <w:rStyle w:val="FontStyle12"/>
        </w:rPr>
      </w:pPr>
    </w:p>
    <w:p w:rsidR="00C45D6F" w:rsidRPr="00EE08F1" w:rsidRDefault="00C45D6F" w:rsidP="001879A9">
      <w:pPr>
        <w:pStyle w:val="Style5"/>
        <w:widowControl/>
        <w:spacing w:line="240" w:lineRule="auto"/>
        <w:ind w:firstLine="708"/>
        <w:jc w:val="both"/>
        <w:rPr>
          <w:rStyle w:val="FontStyle12"/>
        </w:rPr>
      </w:pPr>
      <w:r w:rsidRPr="00EE08F1">
        <w:rPr>
          <w:rStyle w:val="FontStyle12"/>
        </w:rPr>
        <w:t>В целях реализации прав, установленных статьей 14 Федерального закона от 29.12.2012 № 273-ФЗ «Об образовании в Российской Федерации», прошу предоставить возможность получения моим ребенком дошкольного образования на _______________________________ языке и изучение родного _____________________________________________________ языка из числа языков народов России.</w:t>
      </w:r>
    </w:p>
    <w:p w:rsidR="00C45D6F" w:rsidRPr="00EE08F1" w:rsidRDefault="00C45D6F" w:rsidP="00EE6ADD">
      <w:pPr>
        <w:pStyle w:val="Style5"/>
        <w:widowControl/>
        <w:spacing w:line="240" w:lineRule="auto"/>
        <w:ind w:firstLine="708"/>
        <w:jc w:val="both"/>
        <w:rPr>
          <w:sz w:val="22"/>
          <w:szCs w:val="22"/>
        </w:rPr>
      </w:pPr>
      <w:r w:rsidRPr="00EE08F1">
        <w:rPr>
          <w:rStyle w:val="FontStyle12"/>
        </w:rPr>
        <w:t xml:space="preserve">С Уставом учреждения, сведениями о дате предоставления и регистрационном номере лицензии на осуществление образовательной деятельности, с учебно-программной документацией и  другими документами, регламентирующими организацию и осуществление образовательной деятельности, права и обязанности воспитанников, (ст.44 часть 3 п.п.3) ознакомлен(а).          </w:t>
      </w:r>
      <w:r w:rsidRPr="00EE08F1">
        <w:rPr>
          <w:sz w:val="22"/>
          <w:szCs w:val="22"/>
        </w:rPr>
        <w:t>___________________</w:t>
      </w:r>
    </w:p>
    <w:p w:rsidR="00C45D6F" w:rsidRPr="00EE08F1" w:rsidRDefault="00C45D6F" w:rsidP="00EE08F1">
      <w:pPr>
        <w:spacing w:after="0" w:line="240" w:lineRule="auto"/>
        <w:ind w:firstLine="567"/>
        <w:jc w:val="both"/>
        <w:rPr>
          <w:rStyle w:val="FontStyle12"/>
          <w:i/>
          <w:sz w:val="16"/>
          <w:szCs w:val="16"/>
        </w:rPr>
      </w:pPr>
      <w:r w:rsidRPr="00EE08F1">
        <w:rPr>
          <w:rStyle w:val="FontStyle12"/>
          <w:i/>
          <w:sz w:val="16"/>
          <w:szCs w:val="16"/>
        </w:rPr>
        <w:t>(</w:t>
      </w:r>
      <w:r>
        <w:rPr>
          <w:rStyle w:val="FontStyle12"/>
          <w:i/>
          <w:sz w:val="16"/>
          <w:szCs w:val="16"/>
        </w:rPr>
        <w:t>подпись</w:t>
      </w:r>
      <w:r w:rsidRPr="00EE08F1">
        <w:rPr>
          <w:rStyle w:val="FontStyle12"/>
          <w:i/>
          <w:sz w:val="16"/>
          <w:szCs w:val="16"/>
        </w:rPr>
        <w:t>)</w:t>
      </w:r>
    </w:p>
    <w:p w:rsidR="00C45D6F" w:rsidRPr="00EE08F1" w:rsidRDefault="00C45D6F" w:rsidP="001879A9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EE08F1">
        <w:rPr>
          <w:rFonts w:ascii="Times New Roman" w:hAnsi="Times New Roman"/>
          <w:lang w:eastAsia="ru-RU"/>
        </w:rPr>
        <w:t xml:space="preserve"> </w:t>
      </w:r>
    </w:p>
    <w:p w:rsidR="00C45D6F" w:rsidRDefault="00C45D6F" w:rsidP="001879A9">
      <w:pPr>
        <w:spacing w:after="0" w:line="240" w:lineRule="auto"/>
        <w:ind w:firstLine="708"/>
        <w:jc w:val="both"/>
        <w:rPr>
          <w:rFonts w:ascii="Times New Roman" w:hAnsi="Times New Roman"/>
          <w:color w:val="2D2D2D"/>
          <w:spacing w:val="2"/>
          <w:shd w:val="clear" w:color="auto" w:fill="FFFFFF"/>
        </w:rPr>
      </w:pPr>
      <w:r w:rsidRPr="00EE08F1">
        <w:rPr>
          <w:rFonts w:ascii="Times New Roman" w:hAnsi="Times New Roman"/>
          <w:color w:val="2D2D2D"/>
          <w:spacing w:val="2"/>
          <w:shd w:val="clear" w:color="auto" w:fill="FFFFFF"/>
        </w:rPr>
        <w:t>В обучении ребенка по адаптированной образовательной программе дошкольного образования и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</w:t>
      </w:r>
    </w:p>
    <w:p w:rsidR="00C45D6F" w:rsidRPr="00EE08F1" w:rsidRDefault="00C45D6F" w:rsidP="001879A9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pacing w:val="2"/>
          <w:shd w:val="clear" w:color="auto" w:fill="FFFFFF"/>
        </w:rPr>
      </w:pPr>
      <w:r w:rsidRPr="00EE08F1">
        <w:rPr>
          <w:rFonts w:ascii="Times New Roman" w:hAnsi="Times New Roman"/>
          <w:color w:val="2D2D2D"/>
          <w:spacing w:val="2"/>
          <w:shd w:val="clear" w:color="auto" w:fill="FFFFFF"/>
        </w:rPr>
        <w:t xml:space="preserve"> </w:t>
      </w:r>
      <w:r w:rsidRPr="00EE08F1">
        <w:rPr>
          <w:rFonts w:ascii="Times New Roman" w:hAnsi="Times New Roman"/>
          <w:b/>
          <w:i/>
          <w:spacing w:val="2"/>
          <w:shd w:val="clear" w:color="auto" w:fill="FFFFFF"/>
        </w:rPr>
        <w:t>нуждаюсь / не нуждаюсь</w:t>
      </w:r>
    </w:p>
    <w:p w:rsidR="00C45D6F" w:rsidRPr="00EE08F1" w:rsidRDefault="00C45D6F" w:rsidP="001879A9">
      <w:pPr>
        <w:spacing w:after="0" w:line="240" w:lineRule="auto"/>
        <w:ind w:firstLine="567"/>
        <w:jc w:val="both"/>
        <w:rPr>
          <w:rStyle w:val="FontStyle12"/>
          <w:i/>
          <w:sz w:val="16"/>
          <w:szCs w:val="16"/>
        </w:rPr>
      </w:pPr>
      <w:r w:rsidRPr="00EE08F1">
        <w:rPr>
          <w:rStyle w:val="FontStyle12"/>
          <w:i/>
          <w:sz w:val="16"/>
          <w:szCs w:val="16"/>
        </w:rPr>
        <w:t>(нужное подчеркнуть)</w:t>
      </w:r>
    </w:p>
    <w:p w:rsidR="00C45D6F" w:rsidRDefault="00C45D6F" w:rsidP="001879A9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E08F1">
        <w:rPr>
          <w:rFonts w:ascii="Times New Roman" w:hAnsi="Times New Roman"/>
        </w:rPr>
        <w:t xml:space="preserve">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</w:t>
      </w:r>
    </w:p>
    <w:p w:rsidR="00C45D6F" w:rsidRPr="00EE08F1" w:rsidRDefault="00C45D6F" w:rsidP="001879A9">
      <w:pPr>
        <w:spacing w:after="0" w:line="240" w:lineRule="auto"/>
        <w:ind w:firstLine="567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 xml:space="preserve">  </w:t>
      </w:r>
      <w:r w:rsidRPr="00EE08F1">
        <w:rPr>
          <w:rFonts w:ascii="Times New Roman" w:hAnsi="Times New Roman"/>
          <w:b/>
          <w:i/>
        </w:rPr>
        <w:t xml:space="preserve">нуждаюсь / не нуждаюсь </w:t>
      </w:r>
    </w:p>
    <w:p w:rsidR="00C45D6F" w:rsidRPr="00EE08F1" w:rsidRDefault="00C45D6F" w:rsidP="001879A9">
      <w:pPr>
        <w:spacing w:after="0" w:line="240" w:lineRule="auto"/>
        <w:ind w:firstLine="567"/>
        <w:jc w:val="both"/>
        <w:rPr>
          <w:rStyle w:val="FontStyle12"/>
          <w:i/>
          <w:sz w:val="16"/>
          <w:szCs w:val="16"/>
        </w:rPr>
      </w:pPr>
      <w:r w:rsidRPr="00EE08F1">
        <w:rPr>
          <w:rStyle w:val="FontStyle12"/>
          <w:i/>
          <w:sz w:val="16"/>
          <w:szCs w:val="16"/>
        </w:rPr>
        <w:t>(нужное подчеркнуть)</w:t>
      </w:r>
    </w:p>
    <w:p w:rsidR="00C45D6F" w:rsidRPr="00EE08F1" w:rsidRDefault="00C45D6F" w:rsidP="001879A9">
      <w:pPr>
        <w:pStyle w:val="Style5"/>
        <w:widowControl/>
        <w:spacing w:line="240" w:lineRule="auto"/>
        <w:ind w:firstLine="0"/>
        <w:jc w:val="both"/>
        <w:rPr>
          <w:rStyle w:val="FontStyle12"/>
        </w:rPr>
      </w:pPr>
    </w:p>
    <w:p w:rsidR="00C45D6F" w:rsidRPr="00EE08F1" w:rsidRDefault="00C45D6F" w:rsidP="001879A9">
      <w:pPr>
        <w:pStyle w:val="Style5"/>
        <w:widowControl/>
        <w:spacing w:line="240" w:lineRule="auto"/>
        <w:ind w:firstLine="0"/>
        <w:jc w:val="both"/>
        <w:rPr>
          <w:rStyle w:val="FontStyle12"/>
          <w:bCs/>
          <w:iCs/>
        </w:rPr>
      </w:pPr>
      <w:r w:rsidRPr="00EE08F1">
        <w:rPr>
          <w:rStyle w:val="FontStyle12"/>
          <w:bCs/>
          <w:iCs/>
        </w:rPr>
        <w:t>К заявлению прилагаются по собственной инициативе: _________________________________</w:t>
      </w:r>
    </w:p>
    <w:p w:rsidR="00C45D6F" w:rsidRPr="00EE08F1" w:rsidRDefault="00C45D6F" w:rsidP="001879A9">
      <w:pPr>
        <w:pStyle w:val="Style5"/>
        <w:widowControl/>
        <w:spacing w:line="240" w:lineRule="auto"/>
        <w:ind w:firstLine="0"/>
        <w:jc w:val="both"/>
        <w:rPr>
          <w:rStyle w:val="FontStyle12"/>
          <w:bCs/>
          <w:iCs/>
        </w:rPr>
      </w:pPr>
      <w:r w:rsidRPr="00EE08F1">
        <w:rPr>
          <w:rStyle w:val="FontStyle12"/>
          <w:bCs/>
          <w:iCs/>
        </w:rPr>
        <w:t>__________________________________________________________________________________________________________________________________________________________________</w:t>
      </w:r>
    </w:p>
    <w:p w:rsidR="00C45D6F" w:rsidRPr="00EE08F1" w:rsidRDefault="00C45D6F" w:rsidP="001879A9">
      <w:pPr>
        <w:pStyle w:val="Style4"/>
        <w:widowControl/>
        <w:tabs>
          <w:tab w:val="left" w:pos="715"/>
          <w:tab w:val="left" w:leader="underscore" w:pos="3576"/>
          <w:tab w:val="left" w:leader="underscore" w:pos="5880"/>
          <w:tab w:val="left" w:leader="underscore" w:pos="7406"/>
          <w:tab w:val="left" w:leader="underscore" w:pos="9672"/>
        </w:tabs>
        <w:rPr>
          <w:rStyle w:val="FontStyle12"/>
        </w:rPr>
      </w:pPr>
    </w:p>
    <w:p w:rsidR="00C45D6F" w:rsidRPr="000F095D" w:rsidRDefault="00C45D6F" w:rsidP="001879A9">
      <w:pPr>
        <w:pStyle w:val="Style5"/>
        <w:widowControl/>
        <w:tabs>
          <w:tab w:val="left" w:leader="underscore" w:pos="2966"/>
          <w:tab w:val="left" w:pos="5645"/>
        </w:tabs>
        <w:spacing w:line="240" w:lineRule="auto"/>
        <w:ind w:firstLine="0"/>
      </w:pPr>
      <w:r w:rsidRPr="00EE08F1">
        <w:rPr>
          <w:rStyle w:val="FontStyle12"/>
        </w:rPr>
        <w:t>Дата</w:t>
      </w:r>
      <w:r w:rsidRPr="00EE08F1">
        <w:rPr>
          <w:rStyle w:val="FontStyle12"/>
        </w:rPr>
        <w:tab/>
        <w:t xml:space="preserve">                                            ____________/________________</w:t>
      </w:r>
      <w:r>
        <w:rPr>
          <w:rStyle w:val="FontStyle12"/>
          <w:sz w:val="24"/>
          <w:szCs w:val="24"/>
        </w:rPr>
        <w:t>______</w:t>
      </w:r>
    </w:p>
    <w:sectPr w:rsidR="00C45D6F" w:rsidRPr="000F095D" w:rsidSect="00D57518">
      <w:pgSz w:w="11906" w:h="16838"/>
      <w:pgMar w:top="426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83015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E1822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D2C5F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8FAC4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922C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D6E39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2B8BB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9CEC3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D2A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6FD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DEDAF76E"/>
    <w:lvl w:ilvl="0">
      <w:numFmt w:val="bullet"/>
      <w:lvlText w:val="*"/>
      <w:lvlJc w:val="left"/>
    </w:lvl>
  </w:abstractNum>
  <w:num w:numId="1">
    <w:abstractNumId w:val="1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1242"/>
    <w:rsid w:val="00010727"/>
    <w:rsid w:val="00024319"/>
    <w:rsid w:val="00082C91"/>
    <w:rsid w:val="000878D7"/>
    <w:rsid w:val="000970D4"/>
    <w:rsid w:val="000E61BF"/>
    <w:rsid w:val="000E787C"/>
    <w:rsid w:val="000F095D"/>
    <w:rsid w:val="00155B9A"/>
    <w:rsid w:val="001650C8"/>
    <w:rsid w:val="001879A9"/>
    <w:rsid w:val="001D4207"/>
    <w:rsid w:val="001E091E"/>
    <w:rsid w:val="002057CF"/>
    <w:rsid w:val="00211242"/>
    <w:rsid w:val="0026029D"/>
    <w:rsid w:val="002B12F6"/>
    <w:rsid w:val="002E4B90"/>
    <w:rsid w:val="00317B65"/>
    <w:rsid w:val="00334469"/>
    <w:rsid w:val="003D16EC"/>
    <w:rsid w:val="003E31A5"/>
    <w:rsid w:val="00403D7A"/>
    <w:rsid w:val="004143F7"/>
    <w:rsid w:val="00460036"/>
    <w:rsid w:val="004A17C3"/>
    <w:rsid w:val="004A5798"/>
    <w:rsid w:val="004B357E"/>
    <w:rsid w:val="004B7789"/>
    <w:rsid w:val="00506058"/>
    <w:rsid w:val="00536064"/>
    <w:rsid w:val="005436D2"/>
    <w:rsid w:val="005712DC"/>
    <w:rsid w:val="00583FF5"/>
    <w:rsid w:val="006F24D5"/>
    <w:rsid w:val="00700F04"/>
    <w:rsid w:val="00783367"/>
    <w:rsid w:val="007C6B77"/>
    <w:rsid w:val="007E4448"/>
    <w:rsid w:val="007F59B3"/>
    <w:rsid w:val="008200CD"/>
    <w:rsid w:val="00833642"/>
    <w:rsid w:val="00860999"/>
    <w:rsid w:val="0086611D"/>
    <w:rsid w:val="008855DD"/>
    <w:rsid w:val="00897BFB"/>
    <w:rsid w:val="009771F1"/>
    <w:rsid w:val="00995EFB"/>
    <w:rsid w:val="00A10B14"/>
    <w:rsid w:val="00AA0CD9"/>
    <w:rsid w:val="00AC23EA"/>
    <w:rsid w:val="00AC2EFE"/>
    <w:rsid w:val="00AE5B5D"/>
    <w:rsid w:val="00AE71DF"/>
    <w:rsid w:val="00AF6894"/>
    <w:rsid w:val="00B2666E"/>
    <w:rsid w:val="00B869EC"/>
    <w:rsid w:val="00C16E06"/>
    <w:rsid w:val="00C45D6F"/>
    <w:rsid w:val="00C60471"/>
    <w:rsid w:val="00C76581"/>
    <w:rsid w:val="00CC686C"/>
    <w:rsid w:val="00D23F90"/>
    <w:rsid w:val="00D5439E"/>
    <w:rsid w:val="00D56F6D"/>
    <w:rsid w:val="00D57518"/>
    <w:rsid w:val="00DA2E66"/>
    <w:rsid w:val="00E9434C"/>
    <w:rsid w:val="00EE08F1"/>
    <w:rsid w:val="00EE6ADD"/>
    <w:rsid w:val="00F02DC4"/>
    <w:rsid w:val="00F25577"/>
    <w:rsid w:val="00F322F1"/>
    <w:rsid w:val="00F36E18"/>
    <w:rsid w:val="00F80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F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DefaultParagraphFont"/>
    <w:uiPriority w:val="99"/>
    <w:rsid w:val="00AF689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DefaultParagraphFont"/>
    <w:uiPriority w:val="99"/>
    <w:rsid w:val="00AF6894"/>
    <w:rPr>
      <w:rFonts w:ascii="Times New Roman" w:hAnsi="Times New Roman" w:cs="Times New Roman"/>
      <w:sz w:val="14"/>
      <w:szCs w:val="14"/>
    </w:rPr>
  </w:style>
  <w:style w:type="paragraph" w:customStyle="1" w:styleId="Style2">
    <w:name w:val="Style2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Normal"/>
    <w:uiPriority w:val="99"/>
    <w:rsid w:val="00AF6894"/>
    <w:pPr>
      <w:widowControl w:val="0"/>
      <w:autoSpaceDE w:val="0"/>
      <w:autoSpaceDN w:val="0"/>
      <w:adjustRightInd w:val="0"/>
      <w:spacing w:after="0" w:line="274" w:lineRule="exact"/>
      <w:ind w:firstLine="70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657</Words>
  <Characters>3749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номер </dc:title>
  <dc:subject/>
  <dc:creator>my</dc:creator>
  <cp:keywords/>
  <dc:description/>
  <cp:lastModifiedBy>Ягодка</cp:lastModifiedBy>
  <cp:revision>5</cp:revision>
  <cp:lastPrinted>2025-12-11T09:32:00Z</cp:lastPrinted>
  <dcterms:created xsi:type="dcterms:W3CDTF">2024-06-21T10:46:00Z</dcterms:created>
  <dcterms:modified xsi:type="dcterms:W3CDTF">2025-12-11T13:26:00Z</dcterms:modified>
</cp:coreProperties>
</file>