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B21" w:rsidRPr="008B526C" w:rsidRDefault="00081B21" w:rsidP="00FF68FA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8B526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Анкета для родителей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Уважаемые родители!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Приглашаем Вас принять участие в анкетном опросе. Ваши ответы помогут сотрудникам детского сада лучше узнать особенности и желания Вашего ребенка – для создания благоприятных условий его развития.</w:t>
      </w:r>
    </w:p>
    <w:p w:rsidR="00081B21" w:rsidRPr="008B526C" w:rsidRDefault="00081B21" w:rsidP="00FF68FA">
      <w:pPr>
        <w:numPr>
          <w:ilvl w:val="0"/>
          <w:numId w:val="1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Ребенок: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Ф.И.______________________________________________________________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Дата рождения_____________________________________________________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Домашний адрес, телефон___________________________________________________________</w:t>
      </w:r>
    </w:p>
    <w:p w:rsidR="00081B21" w:rsidRPr="008B526C" w:rsidRDefault="00081B21" w:rsidP="00FF68FA">
      <w:pPr>
        <w:numPr>
          <w:ilvl w:val="0"/>
          <w:numId w:val="2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Мать: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Ф.И.О.____________________________________________________________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Год рождения______________________________________________________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Образование, специальность_________________________________________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Место работы, должность, адрес, телефон_____________________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081B21" w:rsidRPr="008B526C" w:rsidRDefault="00081B21" w:rsidP="00FF68FA">
      <w:pPr>
        <w:numPr>
          <w:ilvl w:val="0"/>
          <w:numId w:val="3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Отец: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Ф.И.О.____________________________________________________________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Год рождения______________________________________________________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Образование, специальность_________________________________________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 xml:space="preserve"> Место работы, должность, адрес, телефон_______________________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081B21" w:rsidRPr="008B526C" w:rsidRDefault="00081B21" w:rsidP="00FF68FA">
      <w:pPr>
        <w:numPr>
          <w:ilvl w:val="0"/>
          <w:numId w:val="4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Состав семьи (кто постоянно проживает с ребенком)_________________________________________________________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081B21" w:rsidRPr="008B526C" w:rsidRDefault="00081B21" w:rsidP="00FF68FA">
      <w:pPr>
        <w:numPr>
          <w:ilvl w:val="0"/>
          <w:numId w:val="5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Есть ли в семье другие дети, их возраст, каковы взаимоотношения с ними______________________________________________________________</w:t>
      </w:r>
    </w:p>
    <w:p w:rsidR="00081B21" w:rsidRPr="008B526C" w:rsidRDefault="00081B21" w:rsidP="00FF68FA">
      <w:pPr>
        <w:numPr>
          <w:ilvl w:val="0"/>
          <w:numId w:val="6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К кому из членов семьи ребенок больше привязан___________________________________________________________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081B21" w:rsidRPr="008B526C" w:rsidRDefault="00081B21" w:rsidP="00FF68FA">
      <w:pPr>
        <w:numPr>
          <w:ilvl w:val="0"/>
          <w:numId w:val="7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Часто ли болеет ребенок, какие тяжелые заболевания, травмы перенес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081B21" w:rsidRPr="008B526C" w:rsidRDefault="00081B21" w:rsidP="00FF68FA">
      <w:pPr>
        <w:numPr>
          <w:ilvl w:val="0"/>
          <w:numId w:val="8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Состоял/состоит на учете у врача: инфекциониста, окулиста, отоларинголога, ревматолога, невропатолога, психоневролога, аллерголога, дерматолога, хирурга и др. ______________________________________________________</w:t>
      </w:r>
    </w:p>
    <w:p w:rsidR="00081B21" w:rsidRPr="008B526C" w:rsidRDefault="00081B21" w:rsidP="00FF68FA">
      <w:pPr>
        <w:numPr>
          <w:ilvl w:val="0"/>
          <w:numId w:val="8"/>
        </w:numPr>
        <w:shd w:val="clear" w:color="auto" w:fill="FFFFFF"/>
        <w:spacing w:after="120" w:line="315" w:lineRule="atLeast"/>
        <w:ind w:left="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Основные виды игр и занятий дома______________________________________________________________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left="-284" w:hanging="426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     10.  Какие игрушки любит, кто их убирает_____________________________________________________________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left="-426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11. Охотно ли вступает в контакты, общение (нужное подчеркнуть):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— с детьми своего возраста  </w:t>
      </w:r>
      <w:r w:rsidRPr="008B526C">
        <w:rPr>
          <w:rFonts w:ascii="Times New Roman" w:hAnsi="Times New Roman"/>
          <w:i/>
          <w:iCs/>
          <w:color w:val="000000"/>
          <w:sz w:val="24"/>
          <w:szCs w:val="24"/>
        </w:rPr>
        <w:t>да  нет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— с детьми старшего возраста  </w:t>
      </w:r>
      <w:r w:rsidRPr="008B526C">
        <w:rPr>
          <w:rFonts w:ascii="Times New Roman" w:hAnsi="Times New Roman"/>
          <w:i/>
          <w:iCs/>
          <w:color w:val="000000"/>
          <w:sz w:val="24"/>
          <w:szCs w:val="24"/>
        </w:rPr>
        <w:t>да  нет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— с незнакомыми взрослыми  </w:t>
      </w:r>
      <w:r w:rsidRPr="008B526C">
        <w:rPr>
          <w:rFonts w:ascii="Times New Roman" w:hAnsi="Times New Roman"/>
          <w:i/>
          <w:iCs/>
          <w:color w:val="000000"/>
          <w:sz w:val="24"/>
          <w:szCs w:val="24"/>
        </w:rPr>
        <w:t>да  нет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— с родными  </w:t>
      </w:r>
      <w:r w:rsidRPr="008B526C">
        <w:rPr>
          <w:rFonts w:ascii="Times New Roman" w:hAnsi="Times New Roman"/>
          <w:i/>
          <w:iCs/>
          <w:color w:val="000000"/>
          <w:sz w:val="24"/>
          <w:szCs w:val="24"/>
        </w:rPr>
        <w:t>да  нет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left="-426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12. Каким Вы считаете своего ребенка (подчеркните):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— спокойным; малоэмоциональным; очень эмоциональным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left="-426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13.  Что умеет делать ребенок самостоятельно_____________________________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hanging="36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14. Выполнение каких режимных моментов доставляет Вам больше всего трудностей дома (нужное подчеркнуть): подъем, умывание, кормление, укладывание спать, другое (допишите)________________________________________________________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hanging="36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15. Какой аппетит у Вашего малыша (нужное подчеркнуть):нормальный; повышенный; пониженный; избирательный.</w:t>
      </w:r>
    </w:p>
    <w:p w:rsidR="00081B21" w:rsidRPr="008B526C" w:rsidRDefault="00081B21" w:rsidP="004B65DE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Перечислите продукты, вызывающие аллергию, если есть такие: __________________________________________________________________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hanging="426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16. Как Вы его кормите дома (нужное подчеркнуть): он ест сам; сначала ест сам, потом докармливаем; чаще его кормят с ложки взрослые; ест аккуратно; не очень аккуратно; мы добиваемся, чтобы он ел все, что дают; мы разрешаем не есть то, чего он не хочет; пусть ест, сколько хочет; тарелка должна быть чистой.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hanging="36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17. Как засыпает ребенок дома (нужное подчеркнуть): быстро; медленно; сам; с ним рядом сидит кто-то из взрослых; иногда мочится во сне; раздевается перед сном сам; одевается после сна сам; его раздевают и одевают взрослые.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hanging="36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18. Индивидуальные особенности: привычка сосать соску, заикание, мочится днем/ночью, памперсы, обмороки и др. ________________________________</w:t>
      </w:r>
    </w:p>
    <w:p w:rsidR="00081B21" w:rsidRPr="008B526C" w:rsidRDefault="00081B21" w:rsidP="00FF68FA">
      <w:pPr>
        <w:shd w:val="clear" w:color="auto" w:fill="FFFFFF"/>
        <w:spacing w:after="120" w:line="315" w:lineRule="atLeast"/>
        <w:ind w:hanging="360"/>
        <w:rPr>
          <w:rFonts w:ascii="Times New Roman" w:hAnsi="Times New Roman"/>
          <w:color w:val="000000"/>
          <w:sz w:val="24"/>
          <w:szCs w:val="24"/>
        </w:rPr>
      </w:pPr>
      <w:r w:rsidRPr="008B526C">
        <w:rPr>
          <w:rFonts w:ascii="Times New Roman" w:hAnsi="Times New Roman"/>
          <w:color w:val="000000"/>
          <w:sz w:val="24"/>
          <w:szCs w:val="24"/>
        </w:rPr>
        <w:t>Ваши пожелания: ____________________________________________________________________________________________________________________________________</w:t>
      </w:r>
    </w:p>
    <w:p w:rsidR="00081B21" w:rsidRPr="008B526C" w:rsidRDefault="00081B21" w:rsidP="00884974">
      <w:pPr>
        <w:shd w:val="clear" w:color="auto" w:fill="FFFFFF"/>
        <w:spacing w:after="120" w:line="315" w:lineRule="atLeast"/>
        <w:jc w:val="center"/>
        <w:rPr>
          <w:sz w:val="24"/>
          <w:szCs w:val="24"/>
        </w:rPr>
      </w:pPr>
      <w:r w:rsidRPr="008B526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Спасибо!</w:t>
      </w:r>
    </w:p>
    <w:sectPr w:rsidR="00081B21" w:rsidRPr="008B526C" w:rsidSect="007E2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B5B"/>
    <w:multiLevelType w:val="multilevel"/>
    <w:tmpl w:val="55783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A914D9"/>
    <w:multiLevelType w:val="multilevel"/>
    <w:tmpl w:val="FF167E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74E30A9"/>
    <w:multiLevelType w:val="multilevel"/>
    <w:tmpl w:val="FFDC5F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30536FD"/>
    <w:multiLevelType w:val="multilevel"/>
    <w:tmpl w:val="93C42A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6E72E2B"/>
    <w:multiLevelType w:val="multilevel"/>
    <w:tmpl w:val="D562C4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">
    <w:nsid w:val="28225961"/>
    <w:multiLevelType w:val="multilevel"/>
    <w:tmpl w:val="49A014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0283CC2"/>
    <w:multiLevelType w:val="multilevel"/>
    <w:tmpl w:val="50BA71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48165E2"/>
    <w:multiLevelType w:val="multilevel"/>
    <w:tmpl w:val="36C6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1B7410A"/>
    <w:multiLevelType w:val="multilevel"/>
    <w:tmpl w:val="BE6495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4995534"/>
    <w:multiLevelType w:val="multilevel"/>
    <w:tmpl w:val="CBE83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9"/>
  </w:num>
  <w:num w:numId="6">
    <w:abstractNumId w:val="5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68FA"/>
    <w:rsid w:val="00081B21"/>
    <w:rsid w:val="00334208"/>
    <w:rsid w:val="00340E69"/>
    <w:rsid w:val="003753DC"/>
    <w:rsid w:val="004B65DE"/>
    <w:rsid w:val="00555282"/>
    <w:rsid w:val="007E2EBE"/>
    <w:rsid w:val="00884974"/>
    <w:rsid w:val="00886EDF"/>
    <w:rsid w:val="008B526C"/>
    <w:rsid w:val="00A020FE"/>
    <w:rsid w:val="00A75EC7"/>
    <w:rsid w:val="00AC4EA9"/>
    <w:rsid w:val="00FF6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0F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602</Words>
  <Characters>3432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Ягодка</cp:lastModifiedBy>
  <cp:revision>4</cp:revision>
  <cp:lastPrinted>2024-06-03T11:27:00Z</cp:lastPrinted>
  <dcterms:created xsi:type="dcterms:W3CDTF">2018-10-10T05:46:00Z</dcterms:created>
  <dcterms:modified xsi:type="dcterms:W3CDTF">2024-06-03T11:28:00Z</dcterms:modified>
</cp:coreProperties>
</file>