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BED" w:rsidRPr="00E932D0" w:rsidRDefault="00A97BED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>ДОГОВОР №________</w:t>
      </w:r>
    </w:p>
    <w:p w:rsidR="00A97BED" w:rsidRPr="00E932D0" w:rsidRDefault="00A97BED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 xml:space="preserve">об образовании по образовательным программам </w:t>
      </w:r>
    </w:p>
    <w:p w:rsidR="00A97BED" w:rsidRPr="00E932D0" w:rsidRDefault="00A97BED" w:rsidP="00EE3C31">
      <w:pPr>
        <w:ind w:firstLine="720"/>
        <w:jc w:val="center"/>
        <w:rPr>
          <w:b/>
          <w:sz w:val="24"/>
          <w:szCs w:val="24"/>
        </w:rPr>
      </w:pPr>
      <w:r w:rsidRPr="00E932D0">
        <w:rPr>
          <w:b/>
          <w:sz w:val="24"/>
          <w:szCs w:val="24"/>
        </w:rPr>
        <w:t>дошкольного образования</w:t>
      </w:r>
    </w:p>
    <w:p w:rsidR="00A97BED" w:rsidRPr="00E932D0" w:rsidRDefault="00A97BED" w:rsidP="00EE3C31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5099"/>
        <w:gridCol w:w="5100"/>
      </w:tblGrid>
      <w:tr w:rsidR="00A97BED" w:rsidRPr="00E932D0" w:rsidTr="00D61FEC">
        <w:tc>
          <w:tcPr>
            <w:tcW w:w="5099" w:type="dxa"/>
          </w:tcPr>
          <w:p w:rsidR="00A97BED" w:rsidRPr="00E932D0" w:rsidRDefault="00A97BED" w:rsidP="00EE3C31">
            <w:pPr>
              <w:rPr>
                <w:b/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г. Симферополь</w:t>
            </w:r>
          </w:p>
        </w:tc>
        <w:tc>
          <w:tcPr>
            <w:tcW w:w="5100" w:type="dxa"/>
          </w:tcPr>
          <w:p w:rsidR="00A97BED" w:rsidRPr="00E932D0" w:rsidRDefault="00A97BED" w:rsidP="00D27D6F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___»________________________2026</w:t>
            </w:r>
            <w:r w:rsidRPr="00E932D0">
              <w:rPr>
                <w:sz w:val="24"/>
                <w:szCs w:val="24"/>
              </w:rPr>
              <w:t>г.</w:t>
            </w:r>
          </w:p>
        </w:tc>
      </w:tr>
    </w:tbl>
    <w:p w:rsidR="00A97BED" w:rsidRPr="00E932D0" w:rsidRDefault="00A97BED" w:rsidP="00EE3C31">
      <w:pPr>
        <w:ind w:firstLine="720"/>
        <w:jc w:val="center"/>
        <w:rPr>
          <w:b/>
          <w:sz w:val="24"/>
          <w:szCs w:val="24"/>
        </w:rPr>
      </w:pP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Муниципальное бюджетное дошкольное образовательн</w:t>
      </w:r>
      <w:r>
        <w:rPr>
          <w:sz w:val="24"/>
          <w:szCs w:val="24"/>
        </w:rPr>
        <w:t>ое учреждение «Детский сад общер</w:t>
      </w:r>
      <w:r w:rsidRPr="00E932D0">
        <w:rPr>
          <w:sz w:val="24"/>
          <w:szCs w:val="24"/>
        </w:rPr>
        <w:t>аз</w:t>
      </w:r>
      <w:r>
        <w:rPr>
          <w:sz w:val="24"/>
          <w:szCs w:val="24"/>
        </w:rPr>
        <w:t>вивающего</w:t>
      </w:r>
      <w:r w:rsidRPr="00E932D0">
        <w:rPr>
          <w:color w:val="FF0000"/>
          <w:sz w:val="24"/>
          <w:szCs w:val="24"/>
        </w:rPr>
        <w:t xml:space="preserve"> </w:t>
      </w:r>
      <w:r w:rsidRPr="00E932D0">
        <w:rPr>
          <w:sz w:val="24"/>
          <w:szCs w:val="24"/>
        </w:rPr>
        <w:t xml:space="preserve">вида № 3 «Ягодка» муниципального образования городской округ Симферополь Республики Крым, осуществляющее образовательную деятельность (далее – образовательная организация) на основании выписки из реестра лицензии от </w:t>
      </w:r>
      <w:r w:rsidRPr="00E932D0">
        <w:rPr>
          <w:sz w:val="24"/>
          <w:szCs w:val="24"/>
          <w:shd w:val="clear" w:color="auto" w:fill="FFFFFF"/>
        </w:rPr>
        <w:t>19.07.2016 № Л035-01251-91/00272890</w:t>
      </w:r>
      <w:r w:rsidRPr="00E932D0">
        <w:rPr>
          <w:sz w:val="24"/>
          <w:szCs w:val="24"/>
        </w:rPr>
        <w:t xml:space="preserve"> , выданной Министерством образования, науки и молодежи Республики Крым, именуемое в дальнейшем «Исполнитель», в лице заведующего Тохтабаевой Е.Н, действующего на основании Устава, и _________________________________________________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_____________________________________________________________________________________</w:t>
      </w:r>
    </w:p>
    <w:p w:rsidR="00A97BED" w:rsidRPr="00E932D0" w:rsidRDefault="00A97BED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(фамилия, имя, отчество родителя (законного представителя)</w:t>
      </w:r>
    </w:p>
    <w:p w:rsidR="00A97BED" w:rsidRPr="00E932D0" w:rsidRDefault="00A97BED" w:rsidP="00EE3C31">
      <w:pPr>
        <w:rPr>
          <w:sz w:val="24"/>
          <w:szCs w:val="24"/>
        </w:rPr>
      </w:pPr>
      <w:r w:rsidRPr="00E932D0">
        <w:rPr>
          <w:sz w:val="24"/>
          <w:szCs w:val="24"/>
        </w:rPr>
        <w:t>именуемом в дальнейшем "Заказчик", действующего на основании</w:t>
      </w: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>
        <w:rPr>
          <w:noProof/>
        </w:rPr>
        <w:pict>
          <v:line id="Line 5" o:spid="_x0000_s1026" style="position:absolute;left:0;text-align:left;z-index:-251658240;visibility:visible;mso-wrap-distance-left:0;mso-wrap-distance-right:0;mso-position-horizontal-relative:page" from="56.65pt,15.6pt" to="566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pfEQIAACg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" strokeweight=".48pt">
            <w10:wrap type="topAndBottom" anchorx="page"/>
          </v:line>
        </w:pict>
      </w:r>
    </w:p>
    <w:p w:rsidR="00A97BED" w:rsidRPr="00E932D0" w:rsidRDefault="00A97BED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(наименование и реквизиты документа, удостоверяющего полномочия Заказчика)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в интересах несовершеннолетнего ____________________________________________________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____________________________________________________________________________________,</w:t>
      </w:r>
    </w:p>
    <w:p w:rsidR="00A97BED" w:rsidRPr="00E932D0" w:rsidRDefault="00A97BED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(фамилия, имя, отчество (при наличии), дата рождения ребенка)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проживающего по адресу: ____________________________________________________________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____________________________________________________________________________________,</w:t>
      </w:r>
    </w:p>
    <w:p w:rsidR="00A97BED" w:rsidRPr="00E932D0" w:rsidRDefault="00A97BED" w:rsidP="00EE3C31">
      <w:pPr>
        <w:ind w:firstLine="720"/>
        <w:jc w:val="center"/>
        <w:rPr>
          <w:sz w:val="24"/>
          <w:szCs w:val="24"/>
        </w:rPr>
      </w:pPr>
      <w:r w:rsidRPr="00E932D0">
        <w:rPr>
          <w:sz w:val="24"/>
          <w:szCs w:val="24"/>
        </w:rPr>
        <w:t>(адрес места жительства ребенка с указанием индекса)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именуемом в дальнейшем «Воспитанник», совместно именуемые Стороны, заключили настоящий Договор о нижеследующем:</w:t>
      </w: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</w:t>
      </w:r>
      <w:r w:rsidRPr="00E932D0">
        <w:rPr>
          <w:b/>
          <w:sz w:val="24"/>
          <w:szCs w:val="24"/>
        </w:rPr>
        <w:t>. Предмет договора</w:t>
      </w:r>
    </w:p>
    <w:p w:rsidR="00A97BED" w:rsidRPr="00E932D0" w:rsidRDefault="00A97BED" w:rsidP="00735F09">
      <w:pPr>
        <w:ind w:firstLine="720"/>
        <w:jc w:val="both"/>
        <w:rPr>
          <w:color w:val="FF0000"/>
          <w:sz w:val="24"/>
          <w:szCs w:val="24"/>
        </w:rPr>
      </w:pPr>
      <w:r w:rsidRPr="00E932D0">
        <w:rPr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–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1.2 Форма обучения очная. (вид – общее образование, уровень образования- дошкольный уровень образования.</w:t>
      </w: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1.3 Язык</w:t>
      </w:r>
      <w:bookmarkStart w:id="0" w:name="_GoBack"/>
      <w:bookmarkEnd w:id="0"/>
      <w:r w:rsidRPr="00E932D0">
        <w:rPr>
          <w:sz w:val="24"/>
          <w:szCs w:val="24"/>
        </w:rPr>
        <w:t xml:space="preserve"> обучения     - </w:t>
      </w:r>
      <w:r>
        <w:rPr>
          <w:sz w:val="24"/>
          <w:szCs w:val="24"/>
        </w:rPr>
        <w:t>русский</w:t>
      </w:r>
    </w:p>
    <w:p w:rsidR="00A97BED" w:rsidRPr="00E932D0" w:rsidRDefault="00A97BED" w:rsidP="00956102">
      <w:pPr>
        <w:ind w:firstLine="720"/>
        <w:rPr>
          <w:sz w:val="24"/>
          <w:szCs w:val="24"/>
        </w:rPr>
      </w:pPr>
      <w:r w:rsidRPr="00E932D0">
        <w:rPr>
          <w:sz w:val="24"/>
          <w:szCs w:val="24"/>
        </w:rPr>
        <w:t>1.4 Наименование образовательной программы – Образовательная программа дошкольного образования муниципального бюджетного дошкольного образовательного учреждения «Детский сад общеразвивающего вида №3 «Ягодка» муниципального образования городской округ Симферополь Республики Крым.</w:t>
      </w:r>
    </w:p>
    <w:p w:rsidR="00A97BED" w:rsidRPr="00E932D0" w:rsidRDefault="00A97BED" w:rsidP="00956102">
      <w:pPr>
        <w:ind w:firstLine="720"/>
        <w:rPr>
          <w:sz w:val="24"/>
          <w:szCs w:val="24"/>
        </w:rPr>
      </w:pPr>
      <w:r w:rsidRPr="00E932D0">
        <w:rPr>
          <w:sz w:val="24"/>
          <w:szCs w:val="24"/>
        </w:rPr>
        <w:t>1.5 Режим пребывания Воспитанника в образовательной организации____________ часовой, с _________ до _________; пятидневный - понедельник-пятница; выходные дни - суббота, воскресенье, праздничные дни.</w:t>
      </w: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>1.6 Срок освоения образовательной программы (продолжительность обучения) на момент подписания настоящего Договора составляет _______ календарных лет (года).</w:t>
      </w:r>
    </w:p>
    <w:p w:rsidR="00A97BED" w:rsidRPr="00E932D0" w:rsidRDefault="00A97BED" w:rsidP="00EE3C31">
      <w:pPr>
        <w:ind w:firstLine="720"/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Воспитанник зачисляется в группу </w:t>
      </w:r>
      <w:r w:rsidRPr="00E932D0">
        <w:rPr>
          <w:sz w:val="24"/>
          <w:szCs w:val="24"/>
          <w:u w:val="single"/>
        </w:rPr>
        <w:t xml:space="preserve">общеразвивающей </w:t>
      </w:r>
      <w:r w:rsidRPr="00E932D0">
        <w:rPr>
          <w:sz w:val="24"/>
          <w:szCs w:val="24"/>
        </w:rPr>
        <w:t>направленности.</w:t>
      </w:r>
    </w:p>
    <w:p w:rsidR="00A97BED" w:rsidRDefault="00A97BED" w:rsidP="00EE3C31">
      <w:pPr>
        <w:jc w:val="both"/>
        <w:rPr>
          <w:b/>
          <w:sz w:val="24"/>
          <w:szCs w:val="24"/>
        </w:rPr>
      </w:pP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II</w:t>
      </w:r>
      <w:r w:rsidRPr="00E932D0">
        <w:rPr>
          <w:b/>
          <w:sz w:val="24"/>
          <w:szCs w:val="24"/>
        </w:rPr>
        <w:t>. Взаимодействие Сторон</w:t>
      </w:r>
    </w:p>
    <w:p w:rsidR="00A97BED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2.1 Исполнитель вправе:</w:t>
      </w:r>
    </w:p>
    <w:p w:rsidR="00A97BED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Самостоятельно осуществлять образовательную деятельность.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 xml:space="preserve">Проводить психолого-педагогическое обследование и сопровождение Воспитанника в соответствии с показаниями в рамках профессиональной компетенции и этики специалистами психолого-педагогической комиссии образовательной организации.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Рекомендовать Заказчику посетить психолого-медико-педагогическую комиссию с целью определения необходимости оказания квалифицированной коррекционной помощи и при необходимости определения профиля дошкольного образовательного учреждения, соответствующего состоянию развития и здоровья ребенка для его дальнейшего обучения.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Предоставлять Воспитаннику дополнительные образовательные услуги (за рамками образовательной деятельности), наименование, объем, и форма, порядок и условия предоставления которых определяются Положением о предоставлении платных дополнительных образовательных услуг Исполнителя и Договором об оказании платных дополнительных образовательных услуг заключенным между Исполнителем и Заказчиком.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период отпусков педагогических работников и учебно-вспомогательного персонала, при уменьшении количества детей в группах в летний оздоровительный период переводить ребенка в другие группы.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Заявлять в органы опеки и попечительства муниципального образования, в территориальные службы социальной помощи населению, другие социальные институты образования о случаях физического, психического, сексуального насилия, оскорбления, отсутствия заботы, грубого, небрежного обращения с Воспитанником со стороны Заказчика, в случаях ненадлежащего соблюдения прав ребенка в соответствии с Конвенцией о правах ребенка и другими законодательными актами РФ.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Защищать права, честь и достоинство работников МБДОУ.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Исполнитель имеет право на фото и видео съемку с участием воспитанника в игровых, режимных моментах и различных мероприятиях, проводимых в детском саду, с дальнейшим их использованием в повышении имиджа учреждения и размещением на официальном сайте МБДОУ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Требовать, в случае невнесения Заказчиком своевременной платы, погашения задолженности в полном размере. В случае несвоевременной оплаты за присмотр и уход за ребенком в указанный срок, в течение пяти дней Исполнитель обязан письменно уведомить Заказчика о необходимости погашения задолженности в двухнедельный срок. При непогашении задолженности к Заказчику применяются меры, определенные действующим законодательством и настоящим Договором. Долг по родительской плате может быть взыскан с Заказчика в судебном порядке.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Прекратить образовательные отношения досрочно в следующих случаях: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1) 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организацию, осуществляющую образовательную деятельность;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2) по обстоятельствам, не зависящим от воли родителей (законных представителей) Воспитанника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2.2. Заказчик вправе: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Участвовать в образовательной деятельности образовательной организации, в том числе, в формировании образовательной программы.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Получать от Исполнителя информацию: - по вопросам организации и обеспечения надлежащего исполнения услуг, предусмотренных разделом I настоящего Договора; 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Принимать участие в организации и проведении совместных мероприятий с воспитанниками в МБДОУ (утренники, развлечения, физкультурные праздники, досуги, дни здоровья и др.).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Создавать (принимать участие в деятельности) коллегиальные органы управления, предусмотренных уставом образовательной организации.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Выразить свое согласие (несогласие) на психолого-педагогическое обследование и сопровождение Воспитанника в соответствии с показаниями, в рамках профессиональной компетенции и этики специалистов психолого-педагогической комиссии МБДОУ.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2.2.1. Иные права «Заказчика»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● Приводить ребёнка опрятно одетым в чистую одежду и обувь, имеющим носовые платки, расческу, сменную одежду, запасное нижнее белье, а в холодный период времени – теплые вещи, в жаркое время года - головной убор;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Обеспечить Воспитанника специальной одеждой, обувью: - для музыкальных занятий – чешками; - для физкультурных занятий – спортивной формой для зала и спортивной одеждой и спортивной обувью для занятий на улице.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Принимать участие в деятельности (создании) коллегиальных органов управления, предусмотренных Уставом.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2.3. Исполнитель обязан: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 ● 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№2300-1 «О защите прав потребителей» и Федеральным законом от 29 декабря 2012 г. №273-ФЗ «Об образовании в Российской Федерации».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●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при оказании услуг, предусмотренных настоящим Договором, проявление уважения к личности воспитанника.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предметнопространственной среды в соответствии рекомендациями по формированию инфраструктуры ДОО и комплектации учебно-методических материалов в образовательных программах ДО, с учетом специфики национальных, социокультурных и иных условий МБДОУ.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● Обеспечивать воспитанника необходимым сбалансированным питанием: завтрак, II-й завтрак, обед, уплотненный полдник согласно графика выдачи пищи.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Переводить Воспитанника с 01сентября в следующую возрастную группу.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Сохранять место за Воспитанником в случае его болезни, санаторно-курортного лечения, карантина, отпуска и временного отсутствия по уважительным причинам Заказчика (болезнь, длительная командировка, учёба и т. п.) на основании подтверждающего документа. А также в летний период сроком на 75 дней, вне зависимости от продолжительности отпуска Родителя на основании письменного заявления Родителя (законного представителя воспитанника).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Уведомить Заказчика за 10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Обеспечить соблюдение требований Федерального закона от 27 июля 2006 г. №152-ФЗ «О персональных данных» с изменениями и дополнениями в части сбора, хранения и обработки персональных данных Заказчика и Воспитанника.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Информировать родителей (законных представителей) воспитанника об условиях его психолого-педагогического обследования и сопровождения специалистами психологопедагогической комиссии МБДОУ (при необходимости).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Для экстренной связи вести Журнал личных сведений о воспитанниках их законных представителях - адрес проживания, ФИО родителей, их месте работы и контактных телефонах, также телефоны близких родственников. Использовать персональные данные детей, родителей и родственников воспитанников педагог имеет право только в пределах требований Закона о защите персональных данных.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 2.4. Заказчик обязан: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учебновспомогательному, медицинскому и иному персоналу Исполнителя и другим воспитанникам, не посягать на их честь и достоинство.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Своевременно вносить плату за предоставляемые присмотр и уход за воспитанником в размере и порядке, определенными в разделе III настоящего Договора.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При зачислении ребенка в образовательную организацию и в период действия настоящего Договора для организации занятий физкультурой и спортом, определением оптимальной учебной нагрузки, в соответствии с Правилами определения медицинских групп, предусмотренными приложением №3 к Порядку №514-н и требованиями СП 2.4.3648-20 «Санитарно-эпидемиологические требования к организациям воспитания и обучения, отдыха и оздоровления детей и молодежи» предоставить документ подтверждающий группу здоровья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(группа здоровья - в случае специализированного питания предоставить документ, подтверждающий данную услугу (в соответствии с требованиями СанПин 2.3./2.4.3590-20 «Санитарноэпидемиологические требования к организациям общественного питания населения»)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Незамедлительно сообщать Исполнителю об изменении контактного телефона и места жительства.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Обеспечивать посещение Воспитанником образовательной организации согласно правилам внутреннего распорядка Исполнителя.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Заблаговременно информировать Исполнителя о предстоящем отсутствии Воспитанника в образовательной организации или его болезни.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Своевременно (за день) информировать Исполнителя о выходе ребенка в детский сад после болезни или длительного отсутствия.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В случае непосещения Воспитанником без уважительной причины и при не уведомлении ответственного лица за организацию питания образовательной организации о предстоящем непосещении до 8.30 текущего дня, родительская плата за питание в пропущенный день не пересчитывается и взимается полностью.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Для экстренной связи и быстрого оповещения Заказчик предоставляет информацию воспитателю о воспитаннике, родителях (законных представителях) - адрес проживания, ФИО родителей, их месте работы и контактных телефонах, также телефоны близких родственников. Использовать персональные данные детей, родителей и родственников воспитанников педагог обязан только в пределах требований Закона о защите персональных данных.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Соблюдать и выполнять режим дня группы, лично своевременно приводить и забирать ребенка из образовательного учреждения, либо обозначить лиц (достигших 18 лет) путем письменного заявления (доверенности) Заказчика и предоставления копии паспортов лиц, которые могут приводить и забирать ребенка.</w:t>
      </w: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III</w:t>
      </w:r>
      <w:r w:rsidRPr="00E932D0">
        <w:rPr>
          <w:b/>
          <w:sz w:val="24"/>
          <w:szCs w:val="24"/>
        </w:rPr>
        <w:t>. Размер, сроки и порядок оплаты за присмотр и уход за Воспитанником</w:t>
      </w:r>
    </w:p>
    <w:p w:rsidR="00A97BED" w:rsidRPr="00E932D0" w:rsidRDefault="00A97BED" w:rsidP="00421F95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● Стоимость услуг Исполнителя по присмотру и уходу за Воспитанником (далее – родительская плата) устанавливается в соответствии с действующим Постановлением Администрации города Симферополя «Об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 на территории муниципального образования городской округ Симферополь Республики Крым».</w:t>
      </w:r>
    </w:p>
    <w:p w:rsidR="00A97BED" w:rsidRPr="00E932D0" w:rsidRDefault="00A97BED" w:rsidP="00421F95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 ● Оплата за присмотр и уход за детьми льготной категории не взимается. Льгота по оплате за присмотр и уход устанавливается с момента предоставления родителем (законным представителем) в образовательную организацию документов, подтверждающих это право и прекращается в случае утери такого права. Родитель (законный представитель) обязан в течение 10 дней по окончании права льготного посещения ребенком образовательной организации уведомить об этом в письменном виде руководителя учреждения. </w:t>
      </w:r>
    </w:p>
    <w:p w:rsidR="00A97BED" w:rsidRPr="00E932D0" w:rsidRDefault="00A97BED" w:rsidP="00421F95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 </w:t>
      </w:r>
    </w:p>
    <w:p w:rsidR="00A97BED" w:rsidRPr="00E932D0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 Заказчик до 10-го числа каждого текущего месяца вносит оплату за присмотр и уход за Воспитанником. Перерасчет суммы, полученной из расчета фактически оказанной услуги по присмотру и уходу, соразмерно количеству календарных дней, в течение которых оказывалась услуга, производится в следующем месяце. Начисление родительской платы производится МКУ «Центр по централизованному обслуживанию образовательных организаций» Департамента образования Администрации города Симферополя. </w:t>
      </w:r>
    </w:p>
    <w:p w:rsidR="00A97BED" w:rsidRPr="00E932D0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●Родители (законные представители) имеют право на компенсацию части оплаты за присмотр и уход за детьми, осваивающими образовательную программу дошкольного образования в муниципальной образовательной организации. </w:t>
      </w:r>
    </w:p>
    <w:p w:rsidR="00A97BED" w:rsidRPr="00E932D0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●Родители (законные представители) имеют право на оплату услуг по присмотру и уходу за воспитанником в образовательной организации за счет средств материнского капитала. Порядок внесения родительской оплаты из средств материнского капитала оформляется дополнительным соглашением</w:t>
      </w: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</w:p>
    <w:p w:rsidR="00A97BED" w:rsidRPr="00E932D0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>Оплата производится в безналичном порядке на счет образовательной   организации:</w:t>
      </w:r>
    </w:p>
    <w:p w:rsidR="00A97BED" w:rsidRDefault="00A97BED" w:rsidP="00CB6947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sz w:val="24"/>
          <w:szCs w:val="24"/>
        </w:rPr>
        <w:t xml:space="preserve">Банк получатель: </w:t>
      </w:r>
      <w:r w:rsidRPr="0074516D">
        <w:rPr>
          <w:rFonts w:ascii="Times New Roman" w:hAnsi="Times New Roman"/>
          <w:sz w:val="24"/>
          <w:szCs w:val="24"/>
        </w:rPr>
        <w:t>ОКЦ № 1 ВВГУ Банка России//УФК по Нижегородской области, г Нижний Новгород</w:t>
      </w:r>
    </w:p>
    <w:p w:rsidR="00A97BED" w:rsidRPr="00E932D0" w:rsidRDefault="00A97BED" w:rsidP="00CB6947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>ИНН: 9102068815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>КПП: 910201001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ЕКС  </w:t>
      </w:r>
      <w:r w:rsidRPr="0074516D">
        <w:rPr>
          <w:rFonts w:ascii="Times New Roman" w:hAnsi="Times New Roman"/>
          <w:color w:val="000000"/>
          <w:sz w:val="24"/>
          <w:szCs w:val="24"/>
        </w:rPr>
        <w:t>40102810745370000024</w:t>
      </w:r>
    </w:p>
    <w:p w:rsidR="00A97BED" w:rsidRPr="0074516D" w:rsidRDefault="00A97BED" w:rsidP="00CB6947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 xml:space="preserve">к/с   номер казначейского счета:  </w:t>
      </w:r>
      <w:r w:rsidRPr="0074516D">
        <w:rPr>
          <w:rFonts w:ascii="Times New Roman" w:hAnsi="Times New Roman"/>
          <w:color w:val="000000"/>
          <w:sz w:val="24"/>
          <w:szCs w:val="24"/>
        </w:rPr>
        <w:t>03234643357010003200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Лицевой счёт: </w:t>
      </w:r>
      <w:r w:rsidRPr="0074516D">
        <w:rPr>
          <w:rFonts w:ascii="Times New Roman" w:hAnsi="Times New Roman"/>
          <w:color w:val="000000"/>
          <w:sz w:val="24"/>
          <w:szCs w:val="24"/>
        </w:rPr>
        <w:t>803Э0072000</w:t>
      </w:r>
      <w:r w:rsidRPr="00E932D0">
        <w:rPr>
          <w:rFonts w:ascii="Times New Roman" w:hAnsi="Times New Roman"/>
          <w:color w:val="000000"/>
          <w:sz w:val="24"/>
          <w:szCs w:val="24"/>
        </w:rPr>
        <w:br/>
        <w:t xml:space="preserve">БИК </w:t>
      </w:r>
      <w:r w:rsidRPr="0074516D">
        <w:rPr>
          <w:rFonts w:ascii="Times New Roman" w:hAnsi="Times New Roman"/>
          <w:color w:val="000000"/>
          <w:sz w:val="24"/>
          <w:szCs w:val="24"/>
        </w:rPr>
        <w:t>012202102</w:t>
      </w:r>
    </w:p>
    <w:p w:rsidR="00A97BED" w:rsidRPr="00E932D0" w:rsidRDefault="00A97BED" w:rsidP="00D27D6F">
      <w:pPr>
        <w:pStyle w:val="NoSpacing"/>
        <w:rPr>
          <w:rFonts w:ascii="Times New Roman" w:hAnsi="Times New Roman"/>
          <w:sz w:val="24"/>
          <w:szCs w:val="24"/>
        </w:rPr>
      </w:pPr>
      <w:r w:rsidRPr="00E932D0">
        <w:rPr>
          <w:rFonts w:ascii="Times New Roman" w:hAnsi="Times New Roman"/>
          <w:color w:val="000000"/>
          <w:sz w:val="24"/>
          <w:szCs w:val="24"/>
        </w:rPr>
        <w:t xml:space="preserve">Назначение платежа- </w:t>
      </w:r>
      <w:r w:rsidRPr="00E932D0">
        <w:rPr>
          <w:rFonts w:ascii="Times New Roman" w:hAnsi="Times New Roman"/>
          <w:sz w:val="24"/>
          <w:szCs w:val="24"/>
        </w:rPr>
        <w:t>за присмотр и   уход.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● Задолженность по оплате за присмотр и уход в муниципальной образовательной организации, взыскивается с родителей (законных представителей) согласно действующему законодательству.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Оплата за присмотр и уход за детьми льготной категории не взимается. Льгота по оплате за присмотр и уход устанавливается с момента предоставления родителем (законным представителем) в образовательную организацию документов, подтверждающих это право и прекращается в случае утери такого права. Родитель (законный представитель) обязан в течение 10 дней по окончании права льготного посещения ребенком образовательной организации, уведомить об этом в письменном виде руководителя учреждения.</w:t>
      </w: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IV</w:t>
      </w:r>
      <w:r w:rsidRPr="00E932D0">
        <w:rPr>
          <w:b/>
          <w:sz w:val="24"/>
          <w:szCs w:val="24"/>
        </w:rPr>
        <w:t>. Основания изменения и расторжения договора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Условия, на которых заключен настоящий Договор, могут быть изменены по соглашению Сторон.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Условия настоящего Договора подлежат изменению в обязательном порядке в случае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несогласия родителей (законных представителей) с одним из пунктов договора, в случае принятия нормативных правовых актов Правительством Российской Федерации, Республики Крым, а также муниципальных правовых актов, регламентирующих вопросы в сфере дошкольного образования, в том числе вопросы родительской оплаты за присмотр и уход за детьми, устанавливающие обязательные для сторон правила иные, чем те, которые действовали при заключении договора.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Настоящий Договор может быть расторгнут по соглашению Сторон или по инициативе одной из сторон в порядке, предусмотренном действующим законодательством Российской Федерации.</w:t>
      </w: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V</w:t>
      </w:r>
      <w:r w:rsidRPr="00E932D0">
        <w:rPr>
          <w:b/>
          <w:sz w:val="24"/>
          <w:szCs w:val="24"/>
        </w:rPr>
        <w:t>. Заключительные положения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Настоящий Договор вступает в силу с __________________ и действует до окончания образовательных отношений (освоение образовательной программы) _______________________ и достижения воспитанником на 1 сентября текущего года возраста, необходимого для обучения в образовательных учреждениях, реализующих образовательные программы начального общего образования.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Настоящий Договор составлен в 2-х экземплярах, имеющих равную юридическую силу, по одному для каждой из Сторон.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Стороны обязуются письменно извещать друг друга о смене реквизитов, адресов и иных существенных изменениях.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</w:t>
      </w:r>
      <w:r>
        <w:rPr>
          <w:sz w:val="24"/>
          <w:szCs w:val="24"/>
        </w:rPr>
        <w:t xml:space="preserve"> </w:t>
      </w:r>
      <w:r w:rsidRPr="00E932D0">
        <w:rPr>
          <w:sz w:val="24"/>
          <w:szCs w:val="24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>● При выполнении условий настоящего</w:t>
      </w:r>
      <w:r w:rsidRPr="00E932D0">
        <w:rPr>
          <w:sz w:val="24"/>
          <w:szCs w:val="24"/>
        </w:rPr>
        <w:tab/>
        <w:t xml:space="preserve"> Договора Стороны руководствуются законодательством Российской Федерации.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Default="00A97BED" w:rsidP="00EE3C31">
      <w:pPr>
        <w:jc w:val="both"/>
        <w:rPr>
          <w:b/>
          <w:sz w:val="24"/>
          <w:szCs w:val="24"/>
        </w:rPr>
      </w:pPr>
    </w:p>
    <w:p w:rsidR="00A97BED" w:rsidRDefault="00A97BED" w:rsidP="00EE3C31">
      <w:pPr>
        <w:jc w:val="both"/>
        <w:rPr>
          <w:b/>
          <w:sz w:val="24"/>
          <w:szCs w:val="24"/>
        </w:rPr>
      </w:pPr>
    </w:p>
    <w:p w:rsidR="00A97BED" w:rsidRPr="00E932D0" w:rsidRDefault="00A97BED" w:rsidP="00EE3C31">
      <w:pPr>
        <w:jc w:val="both"/>
        <w:rPr>
          <w:b/>
          <w:sz w:val="24"/>
          <w:szCs w:val="24"/>
        </w:rPr>
      </w:pPr>
      <w:r w:rsidRPr="00E932D0">
        <w:rPr>
          <w:b/>
          <w:sz w:val="24"/>
          <w:szCs w:val="24"/>
          <w:lang w:val="en-US"/>
        </w:rPr>
        <w:t>VI</w:t>
      </w:r>
      <w:r w:rsidRPr="00E932D0">
        <w:rPr>
          <w:b/>
          <w:sz w:val="24"/>
          <w:szCs w:val="24"/>
        </w:rPr>
        <w:t xml:space="preserve">. Реквизиты и подписи сторон </w:t>
      </w:r>
    </w:p>
    <w:p w:rsidR="00A97BED" w:rsidRPr="00E932D0" w:rsidRDefault="00A97BED" w:rsidP="00EE3C31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5063"/>
        <w:gridCol w:w="5136"/>
      </w:tblGrid>
      <w:tr w:rsidR="00A97BED" w:rsidRPr="00E932D0" w:rsidTr="00D61FEC">
        <w:tc>
          <w:tcPr>
            <w:tcW w:w="5063" w:type="dxa"/>
          </w:tcPr>
          <w:p w:rsidR="00A97BED" w:rsidRPr="00E932D0" w:rsidRDefault="00A97BED" w:rsidP="00D61FEC">
            <w:pPr>
              <w:jc w:val="center"/>
              <w:rPr>
                <w:b/>
                <w:sz w:val="24"/>
                <w:szCs w:val="24"/>
              </w:rPr>
            </w:pPr>
            <w:r w:rsidRPr="00E932D0">
              <w:rPr>
                <w:b/>
                <w:sz w:val="24"/>
                <w:szCs w:val="24"/>
              </w:rPr>
              <w:t>Исполнитель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 Муниципальное бюджетное дошкольное образовательное учреждение "Детский сад общеобразовательного вида № 3 «Ягодка» муниципального образования городской округ Симферополь Республики Крым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bCs/>
                <w:sz w:val="24"/>
                <w:szCs w:val="24"/>
                <w:lang w:eastAsia="ar-SA"/>
              </w:rPr>
              <w:t xml:space="preserve">295053 г. Симферополь, ул. Суходольная 165а </w:t>
            </w:r>
            <w:r w:rsidRPr="00E932D0">
              <w:rPr>
                <w:sz w:val="24"/>
                <w:szCs w:val="24"/>
              </w:rPr>
              <w:t xml:space="preserve">Тел.:      </w:t>
            </w:r>
            <w:r w:rsidRPr="00E932D0">
              <w:rPr>
                <w:color w:val="000000"/>
                <w:sz w:val="24"/>
                <w:szCs w:val="24"/>
                <w:shd w:val="clear" w:color="auto" w:fill="FFFFFF"/>
              </w:rPr>
              <w:t>(3652) 63-11-95</w:t>
            </w:r>
            <w:r w:rsidRPr="00E932D0">
              <w:rPr>
                <w:sz w:val="24"/>
                <w:szCs w:val="24"/>
              </w:rPr>
              <w:t xml:space="preserve">                   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сайт </w:t>
            </w:r>
            <w:hyperlink r:id="rId7" w:history="1">
              <w:r w:rsidRPr="00E932D0">
                <w:rPr>
                  <w:rStyle w:val="Hyperlink"/>
                  <w:color w:val="auto"/>
                  <w:sz w:val="24"/>
                  <w:szCs w:val="24"/>
                  <w:u w:val="none"/>
                </w:rPr>
                <w:t>http://simdou3.crimea-school.ru</w:t>
              </w:r>
            </w:hyperlink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  <w:lang w:val="en-US"/>
              </w:rPr>
              <w:t>Email</w:t>
            </w:r>
            <w:r w:rsidRPr="00E932D0">
              <w:rPr>
                <w:sz w:val="24"/>
                <w:szCs w:val="24"/>
              </w:rPr>
              <w:t xml:space="preserve">: </w:t>
            </w:r>
            <w:r w:rsidRPr="00E932D0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sadik</w:t>
            </w:r>
            <w:r w:rsidRPr="00E932D0">
              <w:rPr>
                <w:sz w:val="24"/>
                <w:szCs w:val="24"/>
                <w:shd w:val="clear" w:color="auto" w:fill="FFFFFF"/>
              </w:rPr>
              <w:t>_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jagodka</w:t>
            </w:r>
            <w:r w:rsidRPr="00E932D0">
              <w:rPr>
                <w:sz w:val="24"/>
                <w:szCs w:val="24"/>
                <w:shd w:val="clear" w:color="auto" w:fill="FFFFFF"/>
              </w:rPr>
              <w:t>@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crimeaedu</w:t>
            </w:r>
            <w:r w:rsidRPr="00E932D0">
              <w:rPr>
                <w:sz w:val="24"/>
                <w:szCs w:val="24"/>
                <w:shd w:val="clear" w:color="auto" w:fill="FFFFFF"/>
              </w:rPr>
              <w:t>.</w:t>
            </w:r>
            <w:r w:rsidRPr="00E932D0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Заведующий МБДОУ № 3 «Ягодка»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Тохтабаева Е.Н.</w:t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_____________________ </w:t>
            </w:r>
            <w:r w:rsidRPr="00E932D0">
              <w:rPr>
                <w:sz w:val="24"/>
                <w:szCs w:val="24"/>
              </w:rPr>
              <w:tab/>
            </w:r>
          </w:p>
          <w:p w:rsidR="00A97BED" w:rsidRPr="00E932D0" w:rsidRDefault="00A97BED" w:rsidP="00D61FEC">
            <w:pPr>
              <w:jc w:val="both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МП</w:t>
            </w:r>
          </w:p>
        </w:tc>
        <w:tc>
          <w:tcPr>
            <w:tcW w:w="5136" w:type="dxa"/>
          </w:tcPr>
          <w:p w:rsidR="00A97BED" w:rsidRPr="00E932D0" w:rsidRDefault="00A97BED" w:rsidP="00D61FEC">
            <w:pPr>
              <w:jc w:val="center"/>
              <w:rPr>
                <w:b/>
                <w:sz w:val="24"/>
                <w:szCs w:val="24"/>
              </w:rPr>
            </w:pPr>
            <w:r w:rsidRPr="00E932D0">
              <w:rPr>
                <w:b/>
                <w:sz w:val="24"/>
                <w:szCs w:val="24"/>
              </w:rPr>
              <w:t>Заказчик</w:t>
            </w: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_________________________________________(ф.и.о.)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__________________________________________________________________________________________________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(адрес места жительства)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__________________________________________________________________________________________________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(паспортные данные)</w:t>
            </w:r>
          </w:p>
          <w:p w:rsidR="00A97BED" w:rsidRPr="00E932D0" w:rsidRDefault="00A97BED" w:rsidP="00D61FEC">
            <w:pPr>
              <w:jc w:val="center"/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</w:t>
            </w: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_________________________________________________</w:t>
            </w: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Заказчик</w:t>
            </w: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>_______________/_________________________</w:t>
            </w:r>
          </w:p>
          <w:p w:rsidR="00A97BED" w:rsidRPr="00E932D0" w:rsidRDefault="00A97BED" w:rsidP="00EE3C31">
            <w:pPr>
              <w:rPr>
                <w:sz w:val="24"/>
                <w:szCs w:val="24"/>
              </w:rPr>
            </w:pPr>
            <w:r w:rsidRPr="00E932D0">
              <w:rPr>
                <w:sz w:val="24"/>
                <w:szCs w:val="24"/>
              </w:rPr>
              <w:t xml:space="preserve">   подпись                                 расшифровка </w:t>
            </w:r>
          </w:p>
        </w:tc>
      </w:tr>
    </w:tbl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</w:p>
    <w:p w:rsidR="00A97BED" w:rsidRPr="00E932D0" w:rsidRDefault="00A97BED" w:rsidP="00EE3C31">
      <w:pPr>
        <w:jc w:val="both"/>
        <w:rPr>
          <w:sz w:val="24"/>
          <w:szCs w:val="24"/>
        </w:rPr>
      </w:pPr>
      <w:r w:rsidRPr="00E932D0">
        <w:rPr>
          <w:sz w:val="24"/>
          <w:szCs w:val="24"/>
        </w:rPr>
        <w:t xml:space="preserve">Отметка о получении 2-го экземпляра Заказчиком.         Дата: ____________ </w:t>
      </w:r>
    </w:p>
    <w:sectPr w:rsidR="00A97BED" w:rsidRPr="00E932D0" w:rsidSect="00BA444B">
      <w:footerReference w:type="default" r:id="rId8"/>
      <w:pgSz w:w="11910" w:h="16840"/>
      <w:pgMar w:top="851" w:right="567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BED" w:rsidRDefault="00A97BED" w:rsidP="002B1C25">
      <w:r>
        <w:separator/>
      </w:r>
    </w:p>
  </w:endnote>
  <w:endnote w:type="continuationSeparator" w:id="0">
    <w:p w:rsidR="00A97BED" w:rsidRDefault="00A97BED" w:rsidP="002B1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ED" w:rsidRDefault="00A97BED">
    <w:pPr>
      <w:pStyle w:val="Footer"/>
    </w:pPr>
    <w:r>
      <w:t>Заказчик 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BED" w:rsidRDefault="00A97BED" w:rsidP="002B1C25">
      <w:r>
        <w:separator/>
      </w:r>
    </w:p>
  </w:footnote>
  <w:footnote w:type="continuationSeparator" w:id="0">
    <w:p w:rsidR="00A97BED" w:rsidRDefault="00A97BED" w:rsidP="002B1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6E83"/>
    <w:multiLevelType w:val="hybridMultilevel"/>
    <w:tmpl w:val="451CBEF2"/>
    <w:lvl w:ilvl="0" w:tplc="FC46C708">
      <w:start w:val="3"/>
      <w:numFmt w:val="decimal"/>
      <w:lvlText w:val="%1"/>
      <w:lvlJc w:val="left"/>
      <w:pPr>
        <w:ind w:left="313" w:hanging="547"/>
      </w:pPr>
      <w:rPr>
        <w:rFonts w:cs="Times New Roman" w:hint="default"/>
      </w:rPr>
    </w:lvl>
    <w:lvl w:ilvl="1" w:tplc="091A6C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96AC714">
      <w:numFmt w:val="bullet"/>
      <w:lvlText w:val="•"/>
      <w:lvlJc w:val="left"/>
      <w:pPr>
        <w:ind w:left="2420" w:hanging="547"/>
      </w:pPr>
      <w:rPr>
        <w:rFonts w:hint="default"/>
      </w:rPr>
    </w:lvl>
    <w:lvl w:ilvl="3" w:tplc="F9025202">
      <w:numFmt w:val="bullet"/>
      <w:lvlText w:val="•"/>
      <w:lvlJc w:val="left"/>
      <w:pPr>
        <w:ind w:left="3471" w:hanging="547"/>
      </w:pPr>
      <w:rPr>
        <w:rFonts w:hint="default"/>
      </w:rPr>
    </w:lvl>
    <w:lvl w:ilvl="4" w:tplc="ADD43EF0">
      <w:numFmt w:val="bullet"/>
      <w:lvlText w:val="•"/>
      <w:lvlJc w:val="left"/>
      <w:pPr>
        <w:ind w:left="4521" w:hanging="547"/>
      </w:pPr>
      <w:rPr>
        <w:rFonts w:hint="default"/>
      </w:rPr>
    </w:lvl>
    <w:lvl w:ilvl="5" w:tplc="C69E32DA">
      <w:numFmt w:val="bullet"/>
      <w:lvlText w:val="•"/>
      <w:lvlJc w:val="left"/>
      <w:pPr>
        <w:ind w:left="5572" w:hanging="547"/>
      </w:pPr>
      <w:rPr>
        <w:rFonts w:hint="default"/>
      </w:rPr>
    </w:lvl>
    <w:lvl w:ilvl="6" w:tplc="5CA6AB12">
      <w:numFmt w:val="bullet"/>
      <w:lvlText w:val="•"/>
      <w:lvlJc w:val="left"/>
      <w:pPr>
        <w:ind w:left="6622" w:hanging="547"/>
      </w:pPr>
      <w:rPr>
        <w:rFonts w:hint="default"/>
      </w:rPr>
    </w:lvl>
    <w:lvl w:ilvl="7" w:tplc="73B8B65E">
      <w:numFmt w:val="bullet"/>
      <w:lvlText w:val="•"/>
      <w:lvlJc w:val="left"/>
      <w:pPr>
        <w:ind w:left="7672" w:hanging="547"/>
      </w:pPr>
      <w:rPr>
        <w:rFonts w:hint="default"/>
      </w:rPr>
    </w:lvl>
    <w:lvl w:ilvl="8" w:tplc="E3665B3A">
      <w:numFmt w:val="bullet"/>
      <w:lvlText w:val="•"/>
      <w:lvlJc w:val="left"/>
      <w:pPr>
        <w:ind w:left="8723" w:hanging="547"/>
      </w:pPr>
      <w:rPr>
        <w:rFonts w:hint="default"/>
      </w:rPr>
    </w:lvl>
  </w:abstractNum>
  <w:abstractNum w:abstractNumId="1">
    <w:nsid w:val="12E47BE0"/>
    <w:multiLevelType w:val="hybridMultilevel"/>
    <w:tmpl w:val="5C300C78"/>
    <w:lvl w:ilvl="0" w:tplc="C9F08334">
      <w:start w:val="3"/>
      <w:numFmt w:val="decimal"/>
      <w:lvlText w:val="%1"/>
      <w:lvlJc w:val="left"/>
      <w:pPr>
        <w:ind w:left="313" w:hanging="432"/>
      </w:pPr>
      <w:rPr>
        <w:rFonts w:cs="Times New Roman" w:hint="default"/>
      </w:rPr>
    </w:lvl>
    <w:lvl w:ilvl="1" w:tplc="DC78A8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38857AE">
      <w:numFmt w:val="bullet"/>
      <w:lvlText w:val="•"/>
      <w:lvlJc w:val="left"/>
      <w:pPr>
        <w:ind w:left="2420" w:hanging="432"/>
      </w:pPr>
      <w:rPr>
        <w:rFonts w:hint="default"/>
      </w:rPr>
    </w:lvl>
    <w:lvl w:ilvl="3" w:tplc="4A94A5CC">
      <w:numFmt w:val="bullet"/>
      <w:lvlText w:val="•"/>
      <w:lvlJc w:val="left"/>
      <w:pPr>
        <w:ind w:left="3471" w:hanging="432"/>
      </w:pPr>
      <w:rPr>
        <w:rFonts w:hint="default"/>
      </w:rPr>
    </w:lvl>
    <w:lvl w:ilvl="4" w:tplc="13701C62">
      <w:numFmt w:val="bullet"/>
      <w:lvlText w:val="•"/>
      <w:lvlJc w:val="left"/>
      <w:pPr>
        <w:ind w:left="4521" w:hanging="432"/>
      </w:pPr>
      <w:rPr>
        <w:rFonts w:hint="default"/>
      </w:rPr>
    </w:lvl>
    <w:lvl w:ilvl="5" w:tplc="40DEEE44">
      <w:numFmt w:val="bullet"/>
      <w:lvlText w:val="•"/>
      <w:lvlJc w:val="left"/>
      <w:pPr>
        <w:ind w:left="5572" w:hanging="432"/>
      </w:pPr>
      <w:rPr>
        <w:rFonts w:hint="default"/>
      </w:rPr>
    </w:lvl>
    <w:lvl w:ilvl="6" w:tplc="32BE0680">
      <w:numFmt w:val="bullet"/>
      <w:lvlText w:val="•"/>
      <w:lvlJc w:val="left"/>
      <w:pPr>
        <w:ind w:left="6622" w:hanging="432"/>
      </w:pPr>
      <w:rPr>
        <w:rFonts w:hint="default"/>
      </w:rPr>
    </w:lvl>
    <w:lvl w:ilvl="7" w:tplc="D72C482C">
      <w:numFmt w:val="bullet"/>
      <w:lvlText w:val="•"/>
      <w:lvlJc w:val="left"/>
      <w:pPr>
        <w:ind w:left="7672" w:hanging="432"/>
      </w:pPr>
      <w:rPr>
        <w:rFonts w:hint="default"/>
      </w:rPr>
    </w:lvl>
    <w:lvl w:ilvl="8" w:tplc="3288FB58">
      <w:numFmt w:val="bullet"/>
      <w:lvlText w:val="•"/>
      <w:lvlJc w:val="left"/>
      <w:pPr>
        <w:ind w:left="8723" w:hanging="432"/>
      </w:pPr>
      <w:rPr>
        <w:rFonts w:hint="default"/>
      </w:rPr>
    </w:lvl>
  </w:abstractNum>
  <w:abstractNum w:abstractNumId="2">
    <w:nsid w:val="1681763F"/>
    <w:multiLevelType w:val="hybridMultilevel"/>
    <w:tmpl w:val="E48A3756"/>
    <w:lvl w:ilvl="0" w:tplc="354C0CE2">
      <w:start w:val="2"/>
      <w:numFmt w:val="decimal"/>
      <w:lvlText w:val="%1"/>
      <w:lvlJc w:val="left"/>
      <w:pPr>
        <w:ind w:left="678" w:hanging="365"/>
      </w:pPr>
      <w:rPr>
        <w:rFonts w:cs="Times New Roman" w:hint="default"/>
      </w:rPr>
    </w:lvl>
    <w:lvl w:ilvl="1" w:tplc="A8A8C1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1A8AC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23A7E34">
      <w:numFmt w:val="bullet"/>
      <w:lvlText w:val="•"/>
      <w:lvlJc w:val="left"/>
      <w:pPr>
        <w:ind w:left="3120" w:hanging="604"/>
      </w:pPr>
      <w:rPr>
        <w:rFonts w:hint="default"/>
      </w:rPr>
    </w:lvl>
    <w:lvl w:ilvl="4" w:tplc="3042C6BC">
      <w:numFmt w:val="bullet"/>
      <w:lvlText w:val="•"/>
      <w:lvlJc w:val="left"/>
      <w:pPr>
        <w:ind w:left="4221" w:hanging="604"/>
      </w:pPr>
      <w:rPr>
        <w:rFonts w:hint="default"/>
      </w:rPr>
    </w:lvl>
    <w:lvl w:ilvl="5" w:tplc="D1D8DD7C">
      <w:numFmt w:val="bullet"/>
      <w:lvlText w:val="•"/>
      <w:lvlJc w:val="left"/>
      <w:pPr>
        <w:ind w:left="5321" w:hanging="604"/>
      </w:pPr>
      <w:rPr>
        <w:rFonts w:hint="default"/>
      </w:rPr>
    </w:lvl>
    <w:lvl w:ilvl="6" w:tplc="9C9A4928">
      <w:numFmt w:val="bullet"/>
      <w:lvlText w:val="•"/>
      <w:lvlJc w:val="left"/>
      <w:pPr>
        <w:ind w:left="6422" w:hanging="604"/>
      </w:pPr>
      <w:rPr>
        <w:rFonts w:hint="default"/>
      </w:rPr>
    </w:lvl>
    <w:lvl w:ilvl="7" w:tplc="E0B4E38C">
      <w:numFmt w:val="bullet"/>
      <w:lvlText w:val="•"/>
      <w:lvlJc w:val="left"/>
      <w:pPr>
        <w:ind w:left="7522" w:hanging="604"/>
      </w:pPr>
      <w:rPr>
        <w:rFonts w:hint="default"/>
      </w:rPr>
    </w:lvl>
    <w:lvl w:ilvl="8" w:tplc="FFBEE43E">
      <w:numFmt w:val="bullet"/>
      <w:lvlText w:val="•"/>
      <w:lvlJc w:val="left"/>
      <w:pPr>
        <w:ind w:left="8623" w:hanging="604"/>
      </w:pPr>
      <w:rPr>
        <w:rFonts w:hint="default"/>
      </w:rPr>
    </w:lvl>
  </w:abstractNum>
  <w:abstractNum w:abstractNumId="3">
    <w:nsid w:val="235958D2"/>
    <w:multiLevelType w:val="hybridMultilevel"/>
    <w:tmpl w:val="DE26FF5E"/>
    <w:lvl w:ilvl="0" w:tplc="44CEE09A">
      <w:start w:val="5"/>
      <w:numFmt w:val="decimal"/>
      <w:lvlText w:val="%1"/>
      <w:lvlJc w:val="left"/>
      <w:pPr>
        <w:ind w:left="313" w:hanging="499"/>
      </w:pPr>
      <w:rPr>
        <w:rFonts w:cs="Times New Roman" w:hint="default"/>
      </w:rPr>
    </w:lvl>
    <w:lvl w:ilvl="1" w:tplc="19C028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EA8660">
      <w:numFmt w:val="bullet"/>
      <w:lvlText w:val="•"/>
      <w:lvlJc w:val="left"/>
      <w:pPr>
        <w:ind w:left="2420" w:hanging="499"/>
      </w:pPr>
      <w:rPr>
        <w:rFonts w:hint="default"/>
      </w:rPr>
    </w:lvl>
    <w:lvl w:ilvl="3" w:tplc="8C064B0C">
      <w:numFmt w:val="bullet"/>
      <w:lvlText w:val="•"/>
      <w:lvlJc w:val="left"/>
      <w:pPr>
        <w:ind w:left="3471" w:hanging="499"/>
      </w:pPr>
      <w:rPr>
        <w:rFonts w:hint="default"/>
      </w:rPr>
    </w:lvl>
    <w:lvl w:ilvl="4" w:tplc="7D406258">
      <w:numFmt w:val="bullet"/>
      <w:lvlText w:val="•"/>
      <w:lvlJc w:val="left"/>
      <w:pPr>
        <w:ind w:left="4521" w:hanging="499"/>
      </w:pPr>
      <w:rPr>
        <w:rFonts w:hint="default"/>
      </w:rPr>
    </w:lvl>
    <w:lvl w:ilvl="5" w:tplc="363CFD38">
      <w:numFmt w:val="bullet"/>
      <w:lvlText w:val="•"/>
      <w:lvlJc w:val="left"/>
      <w:pPr>
        <w:ind w:left="5572" w:hanging="499"/>
      </w:pPr>
      <w:rPr>
        <w:rFonts w:hint="default"/>
      </w:rPr>
    </w:lvl>
    <w:lvl w:ilvl="6" w:tplc="DE90B6EA">
      <w:numFmt w:val="bullet"/>
      <w:lvlText w:val="•"/>
      <w:lvlJc w:val="left"/>
      <w:pPr>
        <w:ind w:left="6622" w:hanging="499"/>
      </w:pPr>
      <w:rPr>
        <w:rFonts w:hint="default"/>
      </w:rPr>
    </w:lvl>
    <w:lvl w:ilvl="7" w:tplc="CE228D76">
      <w:numFmt w:val="bullet"/>
      <w:lvlText w:val="•"/>
      <w:lvlJc w:val="left"/>
      <w:pPr>
        <w:ind w:left="7672" w:hanging="499"/>
      </w:pPr>
      <w:rPr>
        <w:rFonts w:hint="default"/>
      </w:rPr>
    </w:lvl>
    <w:lvl w:ilvl="8" w:tplc="53543B4C">
      <w:numFmt w:val="bullet"/>
      <w:lvlText w:val="•"/>
      <w:lvlJc w:val="left"/>
      <w:pPr>
        <w:ind w:left="8723" w:hanging="499"/>
      </w:pPr>
      <w:rPr>
        <w:rFonts w:hint="default"/>
      </w:rPr>
    </w:lvl>
  </w:abstractNum>
  <w:abstractNum w:abstractNumId="4">
    <w:nsid w:val="274E102F"/>
    <w:multiLevelType w:val="multilevel"/>
    <w:tmpl w:val="11D80F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28130EBB"/>
    <w:multiLevelType w:val="hybridMultilevel"/>
    <w:tmpl w:val="C2E21202"/>
    <w:lvl w:ilvl="0" w:tplc="4A90D910">
      <w:numFmt w:val="bullet"/>
      <w:lvlText w:val="-"/>
      <w:lvlJc w:val="left"/>
      <w:pPr>
        <w:ind w:left="313" w:hanging="212"/>
      </w:pPr>
      <w:rPr>
        <w:rFonts w:ascii="Times New Roman" w:eastAsia="Times New Roman" w:hAnsi="Times New Roman" w:hint="default"/>
        <w:spacing w:val="-10"/>
        <w:w w:val="99"/>
        <w:sz w:val="24"/>
      </w:rPr>
    </w:lvl>
    <w:lvl w:ilvl="1" w:tplc="E7507EE8">
      <w:numFmt w:val="bullet"/>
      <w:lvlText w:val="•"/>
      <w:lvlJc w:val="left"/>
      <w:pPr>
        <w:ind w:left="1370" w:hanging="212"/>
      </w:pPr>
      <w:rPr>
        <w:rFonts w:hint="default"/>
      </w:rPr>
    </w:lvl>
    <w:lvl w:ilvl="2" w:tplc="31C01A64">
      <w:numFmt w:val="bullet"/>
      <w:lvlText w:val="•"/>
      <w:lvlJc w:val="left"/>
      <w:pPr>
        <w:ind w:left="2420" w:hanging="212"/>
      </w:pPr>
      <w:rPr>
        <w:rFonts w:hint="default"/>
      </w:rPr>
    </w:lvl>
    <w:lvl w:ilvl="3" w:tplc="C0168754">
      <w:numFmt w:val="bullet"/>
      <w:lvlText w:val="•"/>
      <w:lvlJc w:val="left"/>
      <w:pPr>
        <w:ind w:left="3471" w:hanging="212"/>
      </w:pPr>
      <w:rPr>
        <w:rFonts w:hint="default"/>
      </w:rPr>
    </w:lvl>
    <w:lvl w:ilvl="4" w:tplc="39F6EF34">
      <w:numFmt w:val="bullet"/>
      <w:lvlText w:val="•"/>
      <w:lvlJc w:val="left"/>
      <w:pPr>
        <w:ind w:left="4521" w:hanging="212"/>
      </w:pPr>
      <w:rPr>
        <w:rFonts w:hint="default"/>
      </w:rPr>
    </w:lvl>
    <w:lvl w:ilvl="5" w:tplc="66B46038">
      <w:numFmt w:val="bullet"/>
      <w:lvlText w:val="•"/>
      <w:lvlJc w:val="left"/>
      <w:pPr>
        <w:ind w:left="5572" w:hanging="212"/>
      </w:pPr>
      <w:rPr>
        <w:rFonts w:hint="default"/>
      </w:rPr>
    </w:lvl>
    <w:lvl w:ilvl="6" w:tplc="D00CD694">
      <w:numFmt w:val="bullet"/>
      <w:lvlText w:val="•"/>
      <w:lvlJc w:val="left"/>
      <w:pPr>
        <w:ind w:left="6622" w:hanging="212"/>
      </w:pPr>
      <w:rPr>
        <w:rFonts w:hint="default"/>
      </w:rPr>
    </w:lvl>
    <w:lvl w:ilvl="7" w:tplc="7FD44800">
      <w:numFmt w:val="bullet"/>
      <w:lvlText w:val="•"/>
      <w:lvlJc w:val="left"/>
      <w:pPr>
        <w:ind w:left="7672" w:hanging="212"/>
      </w:pPr>
      <w:rPr>
        <w:rFonts w:hint="default"/>
      </w:rPr>
    </w:lvl>
    <w:lvl w:ilvl="8" w:tplc="97AE5E5C">
      <w:numFmt w:val="bullet"/>
      <w:lvlText w:val="•"/>
      <w:lvlJc w:val="left"/>
      <w:pPr>
        <w:ind w:left="8723" w:hanging="212"/>
      </w:pPr>
      <w:rPr>
        <w:rFonts w:hint="default"/>
      </w:rPr>
    </w:lvl>
  </w:abstractNum>
  <w:abstractNum w:abstractNumId="6">
    <w:nsid w:val="33016897"/>
    <w:multiLevelType w:val="hybridMultilevel"/>
    <w:tmpl w:val="64F21384"/>
    <w:lvl w:ilvl="0" w:tplc="077A307C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4E3A90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D2AAA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10CBC28">
      <w:numFmt w:val="bullet"/>
      <w:lvlText w:val="•"/>
      <w:lvlJc w:val="left"/>
      <w:pPr>
        <w:ind w:left="2980" w:hanging="835"/>
      </w:pPr>
      <w:rPr>
        <w:rFonts w:hint="default"/>
      </w:rPr>
    </w:lvl>
    <w:lvl w:ilvl="4" w:tplc="F8323CD6">
      <w:numFmt w:val="bullet"/>
      <w:lvlText w:val="•"/>
      <w:lvlJc w:val="left"/>
      <w:pPr>
        <w:ind w:left="4101" w:hanging="835"/>
      </w:pPr>
      <w:rPr>
        <w:rFonts w:hint="default"/>
      </w:rPr>
    </w:lvl>
    <w:lvl w:ilvl="5" w:tplc="496870D4">
      <w:numFmt w:val="bullet"/>
      <w:lvlText w:val="•"/>
      <w:lvlJc w:val="left"/>
      <w:pPr>
        <w:ind w:left="5221" w:hanging="835"/>
      </w:pPr>
      <w:rPr>
        <w:rFonts w:hint="default"/>
      </w:rPr>
    </w:lvl>
    <w:lvl w:ilvl="6" w:tplc="CF32270C">
      <w:numFmt w:val="bullet"/>
      <w:lvlText w:val="•"/>
      <w:lvlJc w:val="left"/>
      <w:pPr>
        <w:ind w:left="6342" w:hanging="835"/>
      </w:pPr>
      <w:rPr>
        <w:rFonts w:hint="default"/>
      </w:rPr>
    </w:lvl>
    <w:lvl w:ilvl="7" w:tplc="43126426">
      <w:numFmt w:val="bullet"/>
      <w:lvlText w:val="•"/>
      <w:lvlJc w:val="left"/>
      <w:pPr>
        <w:ind w:left="7462" w:hanging="835"/>
      </w:pPr>
      <w:rPr>
        <w:rFonts w:hint="default"/>
      </w:rPr>
    </w:lvl>
    <w:lvl w:ilvl="8" w:tplc="97146594">
      <w:numFmt w:val="bullet"/>
      <w:lvlText w:val="•"/>
      <w:lvlJc w:val="left"/>
      <w:pPr>
        <w:ind w:left="8583" w:hanging="835"/>
      </w:pPr>
      <w:rPr>
        <w:rFonts w:hint="default"/>
      </w:rPr>
    </w:lvl>
  </w:abstractNum>
  <w:abstractNum w:abstractNumId="7">
    <w:nsid w:val="33272651"/>
    <w:multiLevelType w:val="hybridMultilevel"/>
    <w:tmpl w:val="4168B9D0"/>
    <w:lvl w:ilvl="0" w:tplc="DB2A659E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DAEAF5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00CD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C562CCA">
      <w:numFmt w:val="bullet"/>
      <w:lvlText w:val="•"/>
      <w:lvlJc w:val="left"/>
      <w:pPr>
        <w:ind w:left="2980" w:hanging="715"/>
      </w:pPr>
      <w:rPr>
        <w:rFonts w:hint="default"/>
      </w:rPr>
    </w:lvl>
    <w:lvl w:ilvl="4" w:tplc="C68C6D22">
      <w:numFmt w:val="bullet"/>
      <w:lvlText w:val="•"/>
      <w:lvlJc w:val="left"/>
      <w:pPr>
        <w:ind w:left="4101" w:hanging="715"/>
      </w:pPr>
      <w:rPr>
        <w:rFonts w:hint="default"/>
      </w:rPr>
    </w:lvl>
    <w:lvl w:ilvl="5" w:tplc="103E8B02">
      <w:numFmt w:val="bullet"/>
      <w:lvlText w:val="•"/>
      <w:lvlJc w:val="left"/>
      <w:pPr>
        <w:ind w:left="5221" w:hanging="715"/>
      </w:pPr>
      <w:rPr>
        <w:rFonts w:hint="default"/>
      </w:rPr>
    </w:lvl>
    <w:lvl w:ilvl="6" w:tplc="6B88C2FC">
      <w:numFmt w:val="bullet"/>
      <w:lvlText w:val="•"/>
      <w:lvlJc w:val="left"/>
      <w:pPr>
        <w:ind w:left="6342" w:hanging="715"/>
      </w:pPr>
      <w:rPr>
        <w:rFonts w:hint="default"/>
      </w:rPr>
    </w:lvl>
    <w:lvl w:ilvl="7" w:tplc="E10639E2">
      <w:numFmt w:val="bullet"/>
      <w:lvlText w:val="•"/>
      <w:lvlJc w:val="left"/>
      <w:pPr>
        <w:ind w:left="7462" w:hanging="715"/>
      </w:pPr>
      <w:rPr>
        <w:rFonts w:hint="default"/>
      </w:rPr>
    </w:lvl>
    <w:lvl w:ilvl="8" w:tplc="EFF65482">
      <w:numFmt w:val="bullet"/>
      <w:lvlText w:val="•"/>
      <w:lvlJc w:val="left"/>
      <w:pPr>
        <w:ind w:left="8583" w:hanging="715"/>
      </w:pPr>
      <w:rPr>
        <w:rFonts w:hint="default"/>
      </w:rPr>
    </w:lvl>
  </w:abstractNum>
  <w:abstractNum w:abstractNumId="8">
    <w:nsid w:val="333B29B1"/>
    <w:multiLevelType w:val="hybridMultilevel"/>
    <w:tmpl w:val="8018BB2C"/>
    <w:lvl w:ilvl="0" w:tplc="288038BC">
      <w:start w:val="2"/>
      <w:numFmt w:val="decimal"/>
      <w:lvlText w:val="%1"/>
      <w:lvlJc w:val="left"/>
      <w:pPr>
        <w:ind w:left="735" w:hanging="422"/>
      </w:pPr>
      <w:rPr>
        <w:rFonts w:cs="Times New Roman" w:hint="default"/>
      </w:rPr>
    </w:lvl>
    <w:lvl w:ilvl="1" w:tplc="028E61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F8CEE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CE6BD50">
      <w:numFmt w:val="bullet"/>
      <w:lvlText w:val="•"/>
      <w:lvlJc w:val="left"/>
      <w:pPr>
        <w:ind w:left="2980" w:hanging="652"/>
      </w:pPr>
      <w:rPr>
        <w:rFonts w:hint="default"/>
      </w:rPr>
    </w:lvl>
    <w:lvl w:ilvl="4" w:tplc="45FA147A">
      <w:numFmt w:val="bullet"/>
      <w:lvlText w:val="•"/>
      <w:lvlJc w:val="left"/>
      <w:pPr>
        <w:ind w:left="4101" w:hanging="652"/>
      </w:pPr>
      <w:rPr>
        <w:rFonts w:hint="default"/>
      </w:rPr>
    </w:lvl>
    <w:lvl w:ilvl="5" w:tplc="083EB492">
      <w:numFmt w:val="bullet"/>
      <w:lvlText w:val="•"/>
      <w:lvlJc w:val="left"/>
      <w:pPr>
        <w:ind w:left="5221" w:hanging="652"/>
      </w:pPr>
      <w:rPr>
        <w:rFonts w:hint="default"/>
      </w:rPr>
    </w:lvl>
    <w:lvl w:ilvl="6" w:tplc="F2C05A96">
      <w:numFmt w:val="bullet"/>
      <w:lvlText w:val="•"/>
      <w:lvlJc w:val="left"/>
      <w:pPr>
        <w:ind w:left="6342" w:hanging="652"/>
      </w:pPr>
      <w:rPr>
        <w:rFonts w:hint="default"/>
      </w:rPr>
    </w:lvl>
    <w:lvl w:ilvl="7" w:tplc="926CDFBA">
      <w:numFmt w:val="bullet"/>
      <w:lvlText w:val="•"/>
      <w:lvlJc w:val="left"/>
      <w:pPr>
        <w:ind w:left="7462" w:hanging="652"/>
      </w:pPr>
      <w:rPr>
        <w:rFonts w:hint="default"/>
      </w:rPr>
    </w:lvl>
    <w:lvl w:ilvl="8" w:tplc="A2146D96">
      <w:numFmt w:val="bullet"/>
      <w:lvlText w:val="•"/>
      <w:lvlJc w:val="left"/>
      <w:pPr>
        <w:ind w:left="8583" w:hanging="652"/>
      </w:pPr>
      <w:rPr>
        <w:rFonts w:hint="default"/>
      </w:rPr>
    </w:lvl>
  </w:abstractNum>
  <w:abstractNum w:abstractNumId="9">
    <w:nsid w:val="36A75446"/>
    <w:multiLevelType w:val="hybridMultilevel"/>
    <w:tmpl w:val="7E5E7F58"/>
    <w:lvl w:ilvl="0" w:tplc="E4005840">
      <w:start w:val="1"/>
      <w:numFmt w:val="decimal"/>
      <w:lvlText w:val="%1"/>
      <w:lvlJc w:val="left"/>
      <w:pPr>
        <w:ind w:left="313" w:hanging="552"/>
      </w:pPr>
      <w:rPr>
        <w:rFonts w:cs="Times New Roman" w:hint="default"/>
      </w:rPr>
    </w:lvl>
    <w:lvl w:ilvl="1" w:tplc="081EE8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48E5FF6">
      <w:numFmt w:val="bullet"/>
      <w:lvlText w:val="•"/>
      <w:lvlJc w:val="left"/>
      <w:pPr>
        <w:ind w:left="2420" w:hanging="552"/>
      </w:pPr>
      <w:rPr>
        <w:rFonts w:hint="default"/>
      </w:rPr>
    </w:lvl>
    <w:lvl w:ilvl="3" w:tplc="DE144DA4">
      <w:numFmt w:val="bullet"/>
      <w:lvlText w:val="•"/>
      <w:lvlJc w:val="left"/>
      <w:pPr>
        <w:ind w:left="3471" w:hanging="552"/>
      </w:pPr>
      <w:rPr>
        <w:rFonts w:hint="default"/>
      </w:rPr>
    </w:lvl>
    <w:lvl w:ilvl="4" w:tplc="0B1C8224">
      <w:numFmt w:val="bullet"/>
      <w:lvlText w:val="•"/>
      <w:lvlJc w:val="left"/>
      <w:pPr>
        <w:ind w:left="4521" w:hanging="552"/>
      </w:pPr>
      <w:rPr>
        <w:rFonts w:hint="default"/>
      </w:rPr>
    </w:lvl>
    <w:lvl w:ilvl="5" w:tplc="395CCA7C">
      <w:numFmt w:val="bullet"/>
      <w:lvlText w:val="•"/>
      <w:lvlJc w:val="left"/>
      <w:pPr>
        <w:ind w:left="5572" w:hanging="552"/>
      </w:pPr>
      <w:rPr>
        <w:rFonts w:hint="default"/>
      </w:rPr>
    </w:lvl>
    <w:lvl w:ilvl="6" w:tplc="9AEA7252">
      <w:numFmt w:val="bullet"/>
      <w:lvlText w:val="•"/>
      <w:lvlJc w:val="left"/>
      <w:pPr>
        <w:ind w:left="6622" w:hanging="552"/>
      </w:pPr>
      <w:rPr>
        <w:rFonts w:hint="default"/>
      </w:rPr>
    </w:lvl>
    <w:lvl w:ilvl="7" w:tplc="17486EAA">
      <w:numFmt w:val="bullet"/>
      <w:lvlText w:val="•"/>
      <w:lvlJc w:val="left"/>
      <w:pPr>
        <w:ind w:left="7672" w:hanging="552"/>
      </w:pPr>
      <w:rPr>
        <w:rFonts w:hint="default"/>
      </w:rPr>
    </w:lvl>
    <w:lvl w:ilvl="8" w:tplc="10C24F1A">
      <w:numFmt w:val="bullet"/>
      <w:lvlText w:val="•"/>
      <w:lvlJc w:val="left"/>
      <w:pPr>
        <w:ind w:left="8723" w:hanging="552"/>
      </w:pPr>
      <w:rPr>
        <w:rFonts w:hint="default"/>
      </w:rPr>
    </w:lvl>
  </w:abstractNum>
  <w:abstractNum w:abstractNumId="10">
    <w:nsid w:val="67D2285F"/>
    <w:multiLevelType w:val="hybridMultilevel"/>
    <w:tmpl w:val="11287940"/>
    <w:lvl w:ilvl="0" w:tplc="0F823328">
      <w:start w:val="1"/>
      <w:numFmt w:val="upperRoman"/>
      <w:lvlText w:val="%1."/>
      <w:lvlJc w:val="left"/>
      <w:pPr>
        <w:ind w:left="590" w:hanging="27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0664995A">
      <w:numFmt w:val="bullet"/>
      <w:lvlText w:val="•"/>
      <w:lvlJc w:val="left"/>
      <w:pPr>
        <w:ind w:left="1622" w:hanging="278"/>
      </w:pPr>
      <w:rPr>
        <w:rFonts w:hint="default"/>
      </w:rPr>
    </w:lvl>
    <w:lvl w:ilvl="2" w:tplc="7A48BBC2">
      <w:numFmt w:val="bullet"/>
      <w:lvlText w:val="•"/>
      <w:lvlJc w:val="left"/>
      <w:pPr>
        <w:ind w:left="2644" w:hanging="278"/>
      </w:pPr>
      <w:rPr>
        <w:rFonts w:hint="default"/>
      </w:rPr>
    </w:lvl>
    <w:lvl w:ilvl="3" w:tplc="89DE7CCE">
      <w:numFmt w:val="bullet"/>
      <w:lvlText w:val="•"/>
      <w:lvlJc w:val="left"/>
      <w:pPr>
        <w:ind w:left="3667" w:hanging="278"/>
      </w:pPr>
      <w:rPr>
        <w:rFonts w:hint="default"/>
      </w:rPr>
    </w:lvl>
    <w:lvl w:ilvl="4" w:tplc="87043D60">
      <w:numFmt w:val="bullet"/>
      <w:lvlText w:val="•"/>
      <w:lvlJc w:val="left"/>
      <w:pPr>
        <w:ind w:left="4689" w:hanging="278"/>
      </w:pPr>
      <w:rPr>
        <w:rFonts w:hint="default"/>
      </w:rPr>
    </w:lvl>
    <w:lvl w:ilvl="5" w:tplc="D7D6CCCE">
      <w:numFmt w:val="bullet"/>
      <w:lvlText w:val="•"/>
      <w:lvlJc w:val="left"/>
      <w:pPr>
        <w:ind w:left="5712" w:hanging="278"/>
      </w:pPr>
      <w:rPr>
        <w:rFonts w:hint="default"/>
      </w:rPr>
    </w:lvl>
    <w:lvl w:ilvl="6" w:tplc="9BE62F1E">
      <w:numFmt w:val="bullet"/>
      <w:lvlText w:val="•"/>
      <w:lvlJc w:val="left"/>
      <w:pPr>
        <w:ind w:left="6734" w:hanging="278"/>
      </w:pPr>
      <w:rPr>
        <w:rFonts w:hint="default"/>
      </w:rPr>
    </w:lvl>
    <w:lvl w:ilvl="7" w:tplc="0B308EA2">
      <w:numFmt w:val="bullet"/>
      <w:lvlText w:val="•"/>
      <w:lvlJc w:val="left"/>
      <w:pPr>
        <w:ind w:left="7756" w:hanging="278"/>
      </w:pPr>
      <w:rPr>
        <w:rFonts w:hint="default"/>
      </w:rPr>
    </w:lvl>
    <w:lvl w:ilvl="8" w:tplc="5816AA04">
      <w:numFmt w:val="bullet"/>
      <w:lvlText w:val="•"/>
      <w:lvlJc w:val="left"/>
      <w:pPr>
        <w:ind w:left="8779" w:hanging="278"/>
      </w:pPr>
      <w:rPr>
        <w:rFonts w:hint="default"/>
      </w:rPr>
    </w:lvl>
  </w:abstractNum>
  <w:abstractNum w:abstractNumId="11">
    <w:nsid w:val="75865483"/>
    <w:multiLevelType w:val="hybridMultilevel"/>
    <w:tmpl w:val="FBFC9B48"/>
    <w:lvl w:ilvl="0" w:tplc="BA4C7C4E">
      <w:start w:val="4"/>
      <w:numFmt w:val="decimal"/>
      <w:lvlText w:val="%1"/>
      <w:lvlJc w:val="left"/>
      <w:pPr>
        <w:ind w:left="313" w:hanging="470"/>
      </w:pPr>
      <w:rPr>
        <w:rFonts w:cs="Times New Roman" w:hint="default"/>
      </w:rPr>
    </w:lvl>
    <w:lvl w:ilvl="1" w:tplc="60C020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6803DE">
      <w:numFmt w:val="bullet"/>
      <w:lvlText w:val="•"/>
      <w:lvlJc w:val="left"/>
      <w:pPr>
        <w:ind w:left="2420" w:hanging="470"/>
      </w:pPr>
      <w:rPr>
        <w:rFonts w:hint="default"/>
      </w:rPr>
    </w:lvl>
    <w:lvl w:ilvl="3" w:tplc="D1C65106">
      <w:numFmt w:val="bullet"/>
      <w:lvlText w:val="•"/>
      <w:lvlJc w:val="left"/>
      <w:pPr>
        <w:ind w:left="3471" w:hanging="470"/>
      </w:pPr>
      <w:rPr>
        <w:rFonts w:hint="default"/>
      </w:rPr>
    </w:lvl>
    <w:lvl w:ilvl="4" w:tplc="CEDA37EA">
      <w:numFmt w:val="bullet"/>
      <w:lvlText w:val="•"/>
      <w:lvlJc w:val="left"/>
      <w:pPr>
        <w:ind w:left="4521" w:hanging="470"/>
      </w:pPr>
      <w:rPr>
        <w:rFonts w:hint="default"/>
      </w:rPr>
    </w:lvl>
    <w:lvl w:ilvl="5" w:tplc="83CA7816">
      <w:numFmt w:val="bullet"/>
      <w:lvlText w:val="•"/>
      <w:lvlJc w:val="left"/>
      <w:pPr>
        <w:ind w:left="5572" w:hanging="470"/>
      </w:pPr>
      <w:rPr>
        <w:rFonts w:hint="default"/>
      </w:rPr>
    </w:lvl>
    <w:lvl w:ilvl="6" w:tplc="545E0878">
      <w:numFmt w:val="bullet"/>
      <w:lvlText w:val="•"/>
      <w:lvlJc w:val="left"/>
      <w:pPr>
        <w:ind w:left="6622" w:hanging="470"/>
      </w:pPr>
      <w:rPr>
        <w:rFonts w:hint="default"/>
      </w:rPr>
    </w:lvl>
    <w:lvl w:ilvl="7" w:tplc="55145108">
      <w:numFmt w:val="bullet"/>
      <w:lvlText w:val="•"/>
      <w:lvlJc w:val="left"/>
      <w:pPr>
        <w:ind w:left="7672" w:hanging="470"/>
      </w:pPr>
      <w:rPr>
        <w:rFonts w:hint="default"/>
      </w:rPr>
    </w:lvl>
    <w:lvl w:ilvl="8" w:tplc="F2FC2D76">
      <w:numFmt w:val="bullet"/>
      <w:lvlText w:val="•"/>
      <w:lvlJc w:val="left"/>
      <w:pPr>
        <w:ind w:left="8723" w:hanging="47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8E9"/>
    <w:rsid w:val="000472C3"/>
    <w:rsid w:val="000C1760"/>
    <w:rsid w:val="000C760B"/>
    <w:rsid w:val="000D7156"/>
    <w:rsid w:val="000E76C3"/>
    <w:rsid w:val="000F4B0F"/>
    <w:rsid w:val="000F536E"/>
    <w:rsid w:val="00102873"/>
    <w:rsid w:val="001107FD"/>
    <w:rsid w:val="00121D76"/>
    <w:rsid w:val="00130889"/>
    <w:rsid w:val="001B7CC0"/>
    <w:rsid w:val="001D095E"/>
    <w:rsid w:val="001D28D7"/>
    <w:rsid w:val="001D5FF9"/>
    <w:rsid w:val="0028567A"/>
    <w:rsid w:val="002916B8"/>
    <w:rsid w:val="002A6B83"/>
    <w:rsid w:val="002A7E5E"/>
    <w:rsid w:val="002B1C25"/>
    <w:rsid w:val="002F5841"/>
    <w:rsid w:val="002F6D86"/>
    <w:rsid w:val="0033328D"/>
    <w:rsid w:val="003A2B48"/>
    <w:rsid w:val="003A5F04"/>
    <w:rsid w:val="003D5566"/>
    <w:rsid w:val="00421F95"/>
    <w:rsid w:val="00434206"/>
    <w:rsid w:val="004471B1"/>
    <w:rsid w:val="004601D2"/>
    <w:rsid w:val="004640C1"/>
    <w:rsid w:val="0047569D"/>
    <w:rsid w:val="00483B34"/>
    <w:rsid w:val="004978BB"/>
    <w:rsid w:val="004B0644"/>
    <w:rsid w:val="004E0E83"/>
    <w:rsid w:val="00530954"/>
    <w:rsid w:val="005A7336"/>
    <w:rsid w:val="005B1C5F"/>
    <w:rsid w:val="005C089C"/>
    <w:rsid w:val="005C26E4"/>
    <w:rsid w:val="005C76D6"/>
    <w:rsid w:val="005F4BAB"/>
    <w:rsid w:val="005F7626"/>
    <w:rsid w:val="00620F43"/>
    <w:rsid w:val="0067467C"/>
    <w:rsid w:val="006760D1"/>
    <w:rsid w:val="00680745"/>
    <w:rsid w:val="00696112"/>
    <w:rsid w:val="006B5DCE"/>
    <w:rsid w:val="006D32B2"/>
    <w:rsid w:val="006F6FEA"/>
    <w:rsid w:val="007239E0"/>
    <w:rsid w:val="00735F09"/>
    <w:rsid w:val="0074516D"/>
    <w:rsid w:val="007473B0"/>
    <w:rsid w:val="007514E3"/>
    <w:rsid w:val="007B368B"/>
    <w:rsid w:val="007D12C1"/>
    <w:rsid w:val="007F0837"/>
    <w:rsid w:val="007F2908"/>
    <w:rsid w:val="008412C6"/>
    <w:rsid w:val="00877F25"/>
    <w:rsid w:val="008D5DE6"/>
    <w:rsid w:val="008F2771"/>
    <w:rsid w:val="00912300"/>
    <w:rsid w:val="009438E1"/>
    <w:rsid w:val="009451BB"/>
    <w:rsid w:val="00956102"/>
    <w:rsid w:val="00967519"/>
    <w:rsid w:val="00970FA9"/>
    <w:rsid w:val="009740B7"/>
    <w:rsid w:val="0098145B"/>
    <w:rsid w:val="009A2CE3"/>
    <w:rsid w:val="009C1DA1"/>
    <w:rsid w:val="009D3600"/>
    <w:rsid w:val="00A24E6F"/>
    <w:rsid w:val="00A407EB"/>
    <w:rsid w:val="00A56C30"/>
    <w:rsid w:val="00A935D9"/>
    <w:rsid w:val="00A97BED"/>
    <w:rsid w:val="00AC4E15"/>
    <w:rsid w:val="00AD0DD2"/>
    <w:rsid w:val="00B01D1F"/>
    <w:rsid w:val="00B21D34"/>
    <w:rsid w:val="00B45775"/>
    <w:rsid w:val="00B608E9"/>
    <w:rsid w:val="00BA444B"/>
    <w:rsid w:val="00BB406C"/>
    <w:rsid w:val="00BC17CE"/>
    <w:rsid w:val="00BE32FD"/>
    <w:rsid w:val="00C10313"/>
    <w:rsid w:val="00C33430"/>
    <w:rsid w:val="00C50378"/>
    <w:rsid w:val="00C72433"/>
    <w:rsid w:val="00C8199D"/>
    <w:rsid w:val="00CB2455"/>
    <w:rsid w:val="00CB6947"/>
    <w:rsid w:val="00CD0FEF"/>
    <w:rsid w:val="00CE3409"/>
    <w:rsid w:val="00CE3EBE"/>
    <w:rsid w:val="00CE6F6E"/>
    <w:rsid w:val="00CF33A7"/>
    <w:rsid w:val="00CF5BBA"/>
    <w:rsid w:val="00D14299"/>
    <w:rsid w:val="00D2371C"/>
    <w:rsid w:val="00D27D6F"/>
    <w:rsid w:val="00D61FEC"/>
    <w:rsid w:val="00DE2BA7"/>
    <w:rsid w:val="00E23261"/>
    <w:rsid w:val="00E24732"/>
    <w:rsid w:val="00E84002"/>
    <w:rsid w:val="00E93129"/>
    <w:rsid w:val="00E932D0"/>
    <w:rsid w:val="00EE3C31"/>
    <w:rsid w:val="00EF04E7"/>
    <w:rsid w:val="00F014A3"/>
    <w:rsid w:val="00F13370"/>
    <w:rsid w:val="00F4717D"/>
    <w:rsid w:val="00F76465"/>
    <w:rsid w:val="00F873CF"/>
    <w:rsid w:val="00FC7951"/>
    <w:rsid w:val="00FE6A65"/>
    <w:rsid w:val="00FF7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B2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B608E9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B608E9"/>
    <w:pPr>
      <w:ind w:left="313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F7626"/>
    <w:rPr>
      <w:rFonts w:ascii="Times New Roman" w:hAnsi="Times New Roman" w:cs="Times New Roman"/>
    </w:rPr>
  </w:style>
  <w:style w:type="paragraph" w:customStyle="1" w:styleId="11">
    <w:name w:val="Заголовок 11"/>
    <w:basedOn w:val="Normal"/>
    <w:uiPriority w:val="99"/>
    <w:rsid w:val="00B608E9"/>
    <w:pPr>
      <w:ind w:left="701" w:hanging="388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B608E9"/>
    <w:pPr>
      <w:ind w:left="313"/>
      <w:jc w:val="both"/>
    </w:pPr>
  </w:style>
  <w:style w:type="paragraph" w:customStyle="1" w:styleId="TableParagraph">
    <w:name w:val="Table Paragraph"/>
    <w:basedOn w:val="Normal"/>
    <w:uiPriority w:val="99"/>
    <w:rsid w:val="00B608E9"/>
  </w:style>
  <w:style w:type="character" w:styleId="Hyperlink">
    <w:name w:val="Hyperlink"/>
    <w:basedOn w:val="DefaultParagraphFont"/>
    <w:uiPriority w:val="99"/>
    <w:rsid w:val="0028567A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2856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B1C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B1C25"/>
    <w:rPr>
      <w:rFonts w:ascii="Times New Roman" w:hAnsi="Times New Roman" w:cs="Times New Roman"/>
      <w:lang w:val="ru-RU" w:eastAsia="ru-RU"/>
    </w:rPr>
  </w:style>
  <w:style w:type="paragraph" w:styleId="Footer">
    <w:name w:val="footer"/>
    <w:basedOn w:val="Normal"/>
    <w:link w:val="FooterChar"/>
    <w:uiPriority w:val="99"/>
    <w:rsid w:val="002B1C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B1C25"/>
    <w:rPr>
      <w:rFonts w:ascii="Times New Roman" w:hAnsi="Times New Roman" w:cs="Times New Roman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F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4B0F"/>
    <w:rPr>
      <w:rFonts w:ascii="Tahoma" w:hAnsi="Tahoma" w:cs="Tahoma"/>
      <w:sz w:val="16"/>
      <w:szCs w:val="16"/>
      <w:lang w:val="ru-RU" w:eastAsia="ru-RU"/>
    </w:rPr>
  </w:style>
  <w:style w:type="paragraph" w:styleId="NoSpacing">
    <w:name w:val="No Spacing"/>
    <w:aliases w:val="для таблиц"/>
    <w:link w:val="NoSpacingChar"/>
    <w:uiPriority w:val="99"/>
    <w:qFormat/>
    <w:rsid w:val="00D27D6F"/>
    <w:rPr>
      <w:lang w:eastAsia="en-US"/>
    </w:rPr>
  </w:style>
  <w:style w:type="character" w:customStyle="1" w:styleId="NoSpacingChar">
    <w:name w:val="No Spacing Char"/>
    <w:aliases w:val="для таблиц Char"/>
    <w:link w:val="NoSpacing"/>
    <w:uiPriority w:val="99"/>
    <w:locked/>
    <w:rsid w:val="00D27D6F"/>
    <w:rPr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imdou3.crimea-schoo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7</Pages>
  <Words>3359</Words>
  <Characters>19147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</dc:title>
  <dc:subject/>
  <dc:creator>User</dc:creator>
  <cp:keywords/>
  <dc:description/>
  <cp:lastModifiedBy>Ягодка</cp:lastModifiedBy>
  <cp:revision>4</cp:revision>
  <cp:lastPrinted>2026-01-20T07:32:00Z</cp:lastPrinted>
  <dcterms:created xsi:type="dcterms:W3CDTF">2025-06-03T06:58:00Z</dcterms:created>
  <dcterms:modified xsi:type="dcterms:W3CDTF">2026-05-26T09:35:00Z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