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683" w:rsidRDefault="00415683" w:rsidP="00B01C0B">
      <w:pPr>
        <w:spacing w:after="0"/>
        <w:jc w:val="right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415683" w:rsidRDefault="00415683" w:rsidP="00B01C0B">
      <w:pPr>
        <w:spacing w:after="0"/>
        <w:jc w:val="right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415683" w:rsidRDefault="00415683" w:rsidP="00B01C0B">
      <w:pPr>
        <w:spacing w:after="0"/>
        <w:jc w:val="right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415683" w:rsidRPr="00C92092" w:rsidRDefault="00415683" w:rsidP="00B01C0B">
      <w:pPr>
        <w:spacing w:after="0"/>
        <w:jc w:val="right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C92092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        ЗАПОЛНЯТЬ  документы  БЕЗ   ДАТ !  </w:t>
      </w:r>
    </w:p>
    <w:p w:rsidR="00415683" w:rsidRPr="00C92092" w:rsidRDefault="00415683" w:rsidP="00B01C0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15683" w:rsidRPr="00C92092" w:rsidRDefault="00415683" w:rsidP="00B01C0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415683" w:rsidRPr="00C92092" w:rsidRDefault="00415683" w:rsidP="00B01C0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</w:p>
    <w:p w:rsidR="00415683" w:rsidRPr="00C92092" w:rsidRDefault="00415683" w:rsidP="00B01C0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C92092">
        <w:rPr>
          <w:rFonts w:ascii="Times New Roman" w:hAnsi="Times New Roman"/>
          <w:b/>
          <w:sz w:val="24"/>
          <w:szCs w:val="24"/>
        </w:rPr>
        <w:t>СПИСОК НЕОБХОДИМЫХ ДОКУМЕНТОВ И СПРАВОК ДЛЯ ЗАЧИСЛЕНИЯ В МБДОУ  №3 «ЯГОДКА</w:t>
      </w:r>
      <w:r w:rsidRPr="00C92092">
        <w:rPr>
          <w:rFonts w:ascii="Times New Roman" w:hAnsi="Times New Roman"/>
          <w:b/>
          <w:i/>
          <w:sz w:val="24"/>
          <w:szCs w:val="24"/>
        </w:rPr>
        <w:t>»</w:t>
      </w:r>
    </w:p>
    <w:p w:rsidR="00415683" w:rsidRPr="00C92092" w:rsidRDefault="00415683" w:rsidP="00B01C0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5683" w:rsidRPr="00C92092" w:rsidRDefault="00415683" w:rsidP="00B01C0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415683" w:rsidRPr="00C92092" w:rsidRDefault="00415683" w:rsidP="00924D6C">
      <w:pPr>
        <w:spacing w:after="0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C92092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>Для  заключения договора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1. Оригинал + Копия свидетельства о рождении ребенка-1 шт 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Или выписку из Единого государственного реестра записей актов гражданского состояния, содержащую реквизиты акта о рождении ребенка для иностранных граждан и лиц без гражданства, копии документа, удостоверяющего личность ребенка и подтверждающая законность предоставления прав ребенка -1 шт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2. Оригинал + Копия паспорта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того из родителей, с кем заключается договор</w:t>
      </w:r>
      <w:r w:rsidRPr="00C92092">
        <w:rPr>
          <w:rFonts w:ascii="Times New Roman" w:hAnsi="Times New Roman"/>
          <w:sz w:val="24"/>
          <w:szCs w:val="24"/>
        </w:rPr>
        <w:t xml:space="preserve"> -1 шт</w:t>
      </w:r>
    </w:p>
    <w:p w:rsidR="00415683" w:rsidRPr="00C92092" w:rsidRDefault="00415683" w:rsidP="00D71E21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3. Оригинал + Копия справки  о регистрации ребенка по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форме №8</w:t>
      </w:r>
      <w:r w:rsidRPr="00C9209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или форме №3</w:t>
      </w:r>
      <w:r w:rsidRPr="00C92092">
        <w:rPr>
          <w:rFonts w:ascii="Times New Roman" w:hAnsi="Times New Roman"/>
          <w:sz w:val="24"/>
          <w:szCs w:val="24"/>
          <w:u w:val="single"/>
        </w:rPr>
        <w:t xml:space="preserve"> -1 шт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13" w:type="dxa"/>
        <w:tblBorders>
          <w:top w:val="single" w:sz="4" w:space="0" w:color="auto"/>
        </w:tblBorders>
        <w:tblLook w:val="0000"/>
      </w:tblPr>
      <w:tblGrid>
        <w:gridCol w:w="10305"/>
      </w:tblGrid>
      <w:tr w:rsidR="00415683" w:rsidRPr="00C92092" w:rsidTr="00B01C0B">
        <w:trPr>
          <w:trHeight w:val="100"/>
        </w:trPr>
        <w:tc>
          <w:tcPr>
            <w:tcW w:w="10305" w:type="dxa"/>
            <w:tcBorders>
              <w:top w:val="single" w:sz="4" w:space="0" w:color="auto"/>
            </w:tcBorders>
          </w:tcPr>
          <w:p w:rsidR="00415683" w:rsidRPr="00C92092" w:rsidRDefault="00415683" w:rsidP="006B10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5683" w:rsidRPr="00C92092" w:rsidRDefault="00415683" w:rsidP="00924D6C">
      <w:pPr>
        <w:spacing w:after="0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C92092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 xml:space="preserve">Для начисления компенсации за оплату детского сад( компенсация начисляется всем родителям!) 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1. Оригинал + Копия свидетельства о рождении ребенка поступающего в сад -1 шт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2. Оригинал + Копии свидетельств о рождении всех </w:t>
      </w:r>
      <w:r w:rsidRPr="00C92092">
        <w:rPr>
          <w:rFonts w:ascii="Times New Roman" w:hAnsi="Times New Roman"/>
          <w:b/>
          <w:sz w:val="24"/>
          <w:szCs w:val="24"/>
        </w:rPr>
        <w:t xml:space="preserve">старших </w:t>
      </w:r>
      <w:r w:rsidRPr="00C92092">
        <w:rPr>
          <w:rFonts w:ascii="Times New Roman" w:hAnsi="Times New Roman"/>
          <w:sz w:val="24"/>
          <w:szCs w:val="24"/>
        </w:rPr>
        <w:t>детей в семье по 1 шт;</w:t>
      </w:r>
    </w:p>
    <w:p w:rsidR="00415683" w:rsidRPr="00C92092" w:rsidRDefault="00415683" w:rsidP="00790A82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3. Оригинал СНИЛС, ребенка поступающего в детский сад.</w:t>
      </w:r>
    </w:p>
    <w:p w:rsidR="00415683" w:rsidRPr="00C92092" w:rsidRDefault="00415683" w:rsidP="00790A82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3. Оригинал СНИЛС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того из родителей, с кем заключается договор</w:t>
      </w:r>
      <w:r w:rsidRPr="00C92092">
        <w:rPr>
          <w:rFonts w:ascii="Times New Roman" w:hAnsi="Times New Roman"/>
          <w:sz w:val="24"/>
          <w:szCs w:val="24"/>
        </w:rPr>
        <w:t xml:space="preserve"> </w:t>
      </w:r>
    </w:p>
    <w:p w:rsidR="00415683" w:rsidRPr="00C92092" w:rsidRDefault="00415683" w:rsidP="00924D6C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4. Справка из образовательной организации о подтверждении обучения ребенка на очной форме обучения (для детей в возрасте от 18 до 24 лет);</w:t>
      </w:r>
    </w:p>
    <w:p w:rsidR="00415683" w:rsidRPr="00C92092" w:rsidRDefault="00415683" w:rsidP="00B01C0B">
      <w:pPr>
        <w:pBdr>
          <w:bottom w:val="single" w:sz="12" w:space="16" w:color="auto"/>
        </w:pBd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5. Свидетельство о браке</w:t>
      </w:r>
      <w:r w:rsidRPr="00C92092">
        <w:rPr>
          <w:rFonts w:ascii="Times New Roman" w:hAnsi="Times New Roman"/>
          <w:b/>
          <w:sz w:val="24"/>
          <w:szCs w:val="24"/>
        </w:rPr>
        <w:t>( в случае разных фамилий у ребенка и родителя</w:t>
      </w:r>
      <w:r w:rsidRPr="00C92092">
        <w:rPr>
          <w:rFonts w:ascii="Times New Roman" w:hAnsi="Times New Roman"/>
          <w:sz w:val="24"/>
          <w:szCs w:val="24"/>
        </w:rPr>
        <w:t xml:space="preserve"> с которым заключается договор (или о расторжении брака)) -1 шт </w:t>
      </w:r>
    </w:p>
    <w:p w:rsidR="00415683" w:rsidRPr="00C92092" w:rsidRDefault="00415683" w:rsidP="00B01C0B">
      <w:pPr>
        <w:pBdr>
          <w:bottom w:val="single" w:sz="12" w:space="16" w:color="auto"/>
        </w:pBd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6. Банковские реквизиты карты –расчетный счет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того из родителей, с кем заключается договор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 ВТБ, 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>Генбанк</w:t>
      </w:r>
      <w:r>
        <w:rPr>
          <w:rFonts w:ascii="Times New Roman" w:hAnsi="Times New Roman"/>
          <w:b/>
          <w:sz w:val="24"/>
          <w:szCs w:val="24"/>
          <w:u w:val="single"/>
        </w:rPr>
        <w:t>, Сбербанк, ПСБ</w:t>
      </w:r>
      <w:r w:rsidRPr="00C92092">
        <w:rPr>
          <w:rFonts w:ascii="Times New Roman" w:hAnsi="Times New Roman"/>
          <w:b/>
          <w:sz w:val="24"/>
          <w:szCs w:val="24"/>
          <w:u w:val="single"/>
        </w:rPr>
        <w:t xml:space="preserve"> !!! )</w:t>
      </w:r>
    </w:p>
    <w:p w:rsidR="00415683" w:rsidRPr="00C92092" w:rsidRDefault="00415683" w:rsidP="00B01C0B">
      <w:pPr>
        <w:spacing w:after="0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C92092">
        <w:rPr>
          <w:rFonts w:ascii="Times New Roman" w:hAnsi="Times New Roman"/>
          <w:sz w:val="24"/>
          <w:szCs w:val="24"/>
        </w:rPr>
        <w:t xml:space="preserve"> </w:t>
      </w:r>
      <w:r w:rsidRPr="00C92092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>Для медицинского кабинета (готовим к 01.09.2026)</w:t>
      </w:r>
    </w:p>
    <w:p w:rsidR="00415683" w:rsidRPr="00C92092" w:rsidRDefault="00415683" w:rsidP="00BF46D9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1. Копия свидетельства о рождении ребенка поступающего в сад -1 шт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2. Копия СНИЛС ребенка, поступающего в сад  - 1 шт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3. Копия медицинского полиса (ОМС) ребенка 1 шт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4. Прививочная карта (копия)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5. Справка об эпидемиологическом окружении </w:t>
      </w:r>
    </w:p>
    <w:p w:rsidR="00415683" w:rsidRPr="00C92092" w:rsidRDefault="00415683" w:rsidP="00BA1A8C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C92092">
        <w:rPr>
          <w:rFonts w:ascii="Times New Roman" w:hAnsi="Times New Roman"/>
          <w:b/>
          <w:i/>
          <w:sz w:val="24"/>
          <w:szCs w:val="24"/>
          <w:u w:val="single"/>
        </w:rPr>
        <w:t>Эта справка действительна в течении трёх дней со дня выдачи!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>6. Справка о группе здоровья</w:t>
      </w:r>
    </w:p>
    <w:p w:rsidR="00415683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 w:rsidRPr="00C92092">
        <w:rPr>
          <w:rFonts w:ascii="Times New Roman" w:hAnsi="Times New Roman"/>
          <w:sz w:val="24"/>
          <w:szCs w:val="24"/>
        </w:rPr>
        <w:t xml:space="preserve">7. Все копии вклеиваем в форму мед обследования  026у ( ее заполняет педиатр) </w:t>
      </w:r>
    </w:p>
    <w:p w:rsidR="00415683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Справка эпид.окружение</w:t>
      </w:r>
    </w:p>
    <w:p w:rsidR="00415683" w:rsidRPr="00C92092" w:rsidRDefault="00415683" w:rsidP="00B01C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Справка энтеробиоз</w:t>
      </w:r>
    </w:p>
    <w:sectPr w:rsidR="00415683" w:rsidRPr="00C92092" w:rsidSect="00D4544C">
      <w:pgSz w:w="11906" w:h="16838"/>
      <w:pgMar w:top="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14B6"/>
    <w:rsid w:val="00024FA4"/>
    <w:rsid w:val="00044C8D"/>
    <w:rsid w:val="000A00FC"/>
    <w:rsid w:val="00171693"/>
    <w:rsid w:val="00182104"/>
    <w:rsid w:val="001A5867"/>
    <w:rsid w:val="001A5D0F"/>
    <w:rsid w:val="001B0195"/>
    <w:rsid w:val="001D40F2"/>
    <w:rsid w:val="001E06C6"/>
    <w:rsid w:val="001F0FC8"/>
    <w:rsid w:val="001F4003"/>
    <w:rsid w:val="002328B8"/>
    <w:rsid w:val="00271F2B"/>
    <w:rsid w:val="002C2A21"/>
    <w:rsid w:val="002C6A25"/>
    <w:rsid w:val="00301FA6"/>
    <w:rsid w:val="00330E74"/>
    <w:rsid w:val="003673CB"/>
    <w:rsid w:val="003C235B"/>
    <w:rsid w:val="003D1CDE"/>
    <w:rsid w:val="003D2A9D"/>
    <w:rsid w:val="00405DDE"/>
    <w:rsid w:val="00415683"/>
    <w:rsid w:val="00436907"/>
    <w:rsid w:val="0044591D"/>
    <w:rsid w:val="004834A8"/>
    <w:rsid w:val="004A6D0D"/>
    <w:rsid w:val="004C7D2E"/>
    <w:rsid w:val="004F3E2C"/>
    <w:rsid w:val="00571380"/>
    <w:rsid w:val="005E1A6C"/>
    <w:rsid w:val="006311C5"/>
    <w:rsid w:val="006B101F"/>
    <w:rsid w:val="006D01BD"/>
    <w:rsid w:val="007871A7"/>
    <w:rsid w:val="00790A82"/>
    <w:rsid w:val="00826B35"/>
    <w:rsid w:val="00850CF9"/>
    <w:rsid w:val="008F537E"/>
    <w:rsid w:val="00924D6C"/>
    <w:rsid w:val="009C57A1"/>
    <w:rsid w:val="009D57EE"/>
    <w:rsid w:val="00A54A04"/>
    <w:rsid w:val="00AA4CA0"/>
    <w:rsid w:val="00B01C0B"/>
    <w:rsid w:val="00B770FD"/>
    <w:rsid w:val="00BA1A8C"/>
    <w:rsid w:val="00BA2416"/>
    <w:rsid w:val="00BB4CC5"/>
    <w:rsid w:val="00BF46D9"/>
    <w:rsid w:val="00C16E06"/>
    <w:rsid w:val="00C30192"/>
    <w:rsid w:val="00C514B6"/>
    <w:rsid w:val="00C92092"/>
    <w:rsid w:val="00CB7D76"/>
    <w:rsid w:val="00CF5E4F"/>
    <w:rsid w:val="00D4544C"/>
    <w:rsid w:val="00D71E21"/>
    <w:rsid w:val="00DB05E3"/>
    <w:rsid w:val="00DB33C8"/>
    <w:rsid w:val="00E00636"/>
    <w:rsid w:val="00E851FF"/>
    <w:rsid w:val="00ED0A59"/>
    <w:rsid w:val="00F54E7F"/>
    <w:rsid w:val="00FF1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19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1</Pages>
  <Words>290</Words>
  <Characters>1655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ЗАПОЛНЯТЬ  документы  БЕЗ   ДАТ </dc:title>
  <dc:subject/>
  <dc:creator>Ягодка</dc:creator>
  <cp:keywords/>
  <dc:description/>
  <cp:lastModifiedBy>Ягодка</cp:lastModifiedBy>
  <cp:revision>8</cp:revision>
  <cp:lastPrinted>2022-06-09T07:01:00Z</cp:lastPrinted>
  <dcterms:created xsi:type="dcterms:W3CDTF">2024-06-03T10:24:00Z</dcterms:created>
  <dcterms:modified xsi:type="dcterms:W3CDTF">2026-05-26T09:42:00Z</dcterms:modified>
</cp:coreProperties>
</file>