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-302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42"/>
        <w:gridCol w:w="2551"/>
        <w:gridCol w:w="6674"/>
        <w:gridCol w:w="7419"/>
        <w:gridCol w:w="236"/>
        <w:gridCol w:w="2020"/>
        <w:gridCol w:w="154"/>
        <w:gridCol w:w="1946"/>
        <w:gridCol w:w="232"/>
        <w:gridCol w:w="1418"/>
        <w:gridCol w:w="1152"/>
        <w:gridCol w:w="733"/>
        <w:gridCol w:w="3283"/>
        <w:gridCol w:w="1800"/>
        <w:gridCol w:w="-62473"/>
        <w:gridCol w:w="1800"/>
        <w:gridCol w:w="-1800"/>
        <w:gridCol w:w="1800"/>
        <w:gridCol w:w="-1800"/>
        <w:gridCol w:w="1800"/>
        <w:gridCol w:w="-1800"/>
        <w:gridCol w:w="1800"/>
        <w:gridCol w:w="-1800"/>
        <w:gridCol w:w="1800"/>
        <w:gridCol w:w="62496"/>
      </w:tblGrid>
      <w:tr w:rsidR="008217ED">
        <w:trPr>
          <w:trHeight w:val="300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  <w:p w:rsidR="008217ED" w:rsidRDefault="003242BB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 xml:space="preserve">МБОУ «Гимназия №1 им. И.В. Курчатова» </w:t>
            </w:r>
          </w:p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8217ED">
        <w:trPr>
          <w:trHeight w:val="255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 xml:space="preserve">6—9 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8217ED">
        <w:trPr>
          <w:trHeight w:val="255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28.09.2026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8217ED">
        <w:trPr>
          <w:trHeight w:val="255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8217ED">
        <w:trPr>
          <w:trHeight w:val="270"/>
        </w:trPr>
        <w:tc>
          <w:tcPr>
            <w:tcW w:w="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80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8217ED">
        <w:trPr>
          <w:gridAfter w:val="13"/>
          <w:trHeight w:val="1590"/>
        </w:trPr>
        <w:tc>
          <w:tcPr>
            <w:tcW w:w="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2551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ED" w:rsidRDefault="003242BB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667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ED" w:rsidRDefault="003242BB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7419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ED" w:rsidRDefault="003242BB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ED" w:rsidRDefault="003242BB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178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7ED" w:rsidRDefault="003242BB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Участник/Победитель, Призёр регионального этапа 2014/15 у.г.</w:t>
            </w:r>
          </w:p>
        </w:tc>
        <w:tc>
          <w:tcPr>
            <w:tcW w:w="1418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17ED" w:rsidRDefault="003242BB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88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17ED" w:rsidRDefault="003242BB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8217ED">
        <w:trPr>
          <w:gridAfter w:val="13"/>
          <w:trHeight w:val="1020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:rsidR="008217ED" w:rsidRDefault="003242BB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8217ED" w:rsidRDefault="003242BB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8217ED" w:rsidRDefault="003242BB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8217ED" w:rsidRDefault="003242BB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8217ED" w:rsidRDefault="003242BB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8217ED" w:rsidRDefault="003242BB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8217ED" w:rsidRDefault="003242BB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8217ED" w:rsidRDefault="003242BB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8217ED">
        <w:trPr>
          <w:gridAfter w:val="13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1</w:t>
            </w:r>
          </w:p>
          <w:p w:rsidR="008217ED" w:rsidRDefault="008217ED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 Колксникова 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 Полина  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Михайлова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6</w:t>
            </w:r>
            <w:r w:rsidR="006627EA">
              <w:rPr>
                <w:rFonts w:eastAsia="Times New Roman" w:cs="Arial CYR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 xml:space="preserve">Участник 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eastAsia="Times New Roman" w:cs="Arial CYR"/>
                <w:sz w:val="20"/>
                <w:szCs w:val="20"/>
                <w:lang w:eastAsia="ru-RU"/>
              </w:rPr>
              <w:t>Богачук Е.Н.</w:t>
            </w:r>
            <w:bookmarkStart w:id="0" w:name="_GoBack"/>
            <w:bookmarkEnd w:id="0"/>
          </w:p>
        </w:tc>
      </w:tr>
      <w:tr w:rsidR="008217ED">
        <w:trPr>
          <w:gridAfter w:val="13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Анохина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Софья 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Андреевна 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Богачук Е.Н.</w:t>
            </w:r>
          </w:p>
        </w:tc>
      </w:tr>
      <w:tr w:rsidR="008217ED">
        <w:trPr>
          <w:gridAfter w:val="13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3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6627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Л</w:t>
            </w:r>
            <w:r w:rsidR="003242BB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уженецкая 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Владислава  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Александровна 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Мустафаева М.Ф.</w:t>
            </w:r>
          </w:p>
        </w:tc>
      </w:tr>
      <w:tr w:rsidR="008217ED">
        <w:trPr>
          <w:gridAfter w:val="13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4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 Огаркова 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Полина 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Олеговна 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Мустафаева М.Ф.</w:t>
            </w:r>
          </w:p>
        </w:tc>
      </w:tr>
      <w:tr w:rsidR="008217ED">
        <w:trPr>
          <w:gridAfter w:val="13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5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 Ишутина 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Вероника  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Артемовна 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Богачук Е.Н.</w:t>
            </w:r>
          </w:p>
        </w:tc>
      </w:tr>
      <w:tr w:rsidR="008217ED">
        <w:trPr>
          <w:gridAfter w:val="13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6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 Жигалова 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Юлия  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Сергеевна 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Богачук Е.Н.</w:t>
            </w:r>
          </w:p>
        </w:tc>
      </w:tr>
      <w:tr w:rsidR="008217ED">
        <w:trPr>
          <w:gridAfter w:val="13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7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 Мусаелян 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Таисия 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Александровна 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Мустафаева М.Ф.</w:t>
            </w:r>
          </w:p>
        </w:tc>
      </w:tr>
      <w:tr w:rsidR="008217ED">
        <w:trPr>
          <w:gridAfter w:val="13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8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 Козенко 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Егор 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Сергеевич 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Мустафаева М.Ф.</w:t>
            </w:r>
          </w:p>
        </w:tc>
      </w:tr>
      <w:tr w:rsidR="008217ED">
        <w:trPr>
          <w:gridAfter w:val="13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9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 Стояновский 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Иван 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Вячеславович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Мустафаева М.Ф.</w:t>
            </w:r>
          </w:p>
        </w:tc>
      </w:tr>
      <w:tr w:rsidR="008217ED">
        <w:trPr>
          <w:gridAfter w:val="13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10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 Ярмола 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Кирилл  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Антонович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Мустафаева М.Ф.</w:t>
            </w:r>
          </w:p>
        </w:tc>
      </w:tr>
      <w:tr w:rsidR="008217ED">
        <w:trPr>
          <w:gridAfter w:val="13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11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Муратова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Амина 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Рустемовна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Мустафаева М.Ф.</w:t>
            </w:r>
          </w:p>
        </w:tc>
      </w:tr>
      <w:tr w:rsidR="008217ED">
        <w:trPr>
          <w:gridAfter w:val="13"/>
          <w:trHeight w:val="255"/>
        </w:trPr>
        <w:tc>
          <w:tcPr>
            <w:tcW w:w="842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12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Волкова</w:t>
            </w:r>
          </w:p>
        </w:tc>
        <w:tc>
          <w:tcPr>
            <w:tcW w:w="667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Ольга </w:t>
            </w:r>
          </w:p>
        </w:tc>
        <w:tc>
          <w:tcPr>
            <w:tcW w:w="741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Николаевна </w:t>
            </w:r>
          </w:p>
        </w:tc>
        <w:tc>
          <w:tcPr>
            <w:tcW w:w="241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7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3242BB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627EA" w:rsidRPr="006627EA">
              <w:rPr>
                <w:rFonts w:eastAsia="Times New Roman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88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Мустафаева М.Ф.</w:t>
            </w:r>
          </w:p>
        </w:tc>
      </w:tr>
      <w:tr w:rsidR="008217ED">
        <w:trPr>
          <w:gridAfter w:val="13"/>
          <w:trHeight w:val="255"/>
        </w:trPr>
        <w:tc>
          <w:tcPr>
            <w:tcW w:w="842" w:type="dxa"/>
            <w:vMerge w:val="restart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55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Руденко</w:t>
            </w:r>
          </w:p>
        </w:tc>
        <w:tc>
          <w:tcPr>
            <w:tcW w:w="667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Максим </w:t>
            </w:r>
          </w:p>
        </w:tc>
        <w:tc>
          <w:tcPr>
            <w:tcW w:w="7419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Евгеньевич</w:t>
            </w:r>
          </w:p>
        </w:tc>
        <w:tc>
          <w:tcPr>
            <w:tcW w:w="2410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78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eastAsia="Times New Roman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885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Мустафаева М.Ф.</w:t>
            </w:r>
          </w:p>
        </w:tc>
      </w:tr>
      <w:tr w:rsidR="008217ED">
        <w:trPr>
          <w:gridAfter w:val="13"/>
          <w:trHeight w:val="255"/>
        </w:trPr>
        <w:tc>
          <w:tcPr>
            <w:tcW w:w="842" w:type="dxa"/>
            <w:vMerge w:val="restart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55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Ромашевский</w:t>
            </w:r>
          </w:p>
        </w:tc>
        <w:tc>
          <w:tcPr>
            <w:tcW w:w="667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Владимир </w:t>
            </w:r>
          </w:p>
        </w:tc>
        <w:tc>
          <w:tcPr>
            <w:tcW w:w="7419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Дмитриевич</w:t>
            </w:r>
          </w:p>
        </w:tc>
        <w:tc>
          <w:tcPr>
            <w:tcW w:w="2410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78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eastAsia="Times New Roman" w:cs="Arial CYR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885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Мустафаева М.Ф.</w:t>
            </w:r>
          </w:p>
        </w:tc>
      </w:tr>
      <w:tr w:rsidR="008217ED">
        <w:trPr>
          <w:gridAfter w:val="13"/>
          <w:trHeight w:val="255"/>
        </w:trPr>
        <w:tc>
          <w:tcPr>
            <w:tcW w:w="842" w:type="dxa"/>
            <w:vMerge w:val="restart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5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Гайдай</w:t>
            </w:r>
          </w:p>
        </w:tc>
        <w:tc>
          <w:tcPr>
            <w:tcW w:w="667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Екатерина</w:t>
            </w:r>
          </w:p>
        </w:tc>
        <w:tc>
          <w:tcPr>
            <w:tcW w:w="7419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2410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78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eastAsia="Times New Roman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885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Богачук Е.Н.</w:t>
            </w:r>
          </w:p>
        </w:tc>
      </w:tr>
      <w:tr w:rsidR="008217ED">
        <w:trPr>
          <w:gridAfter w:val="13"/>
          <w:trHeight w:val="255"/>
        </w:trPr>
        <w:tc>
          <w:tcPr>
            <w:tcW w:w="842" w:type="dxa"/>
            <w:vMerge w:val="restart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55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Мозговая </w:t>
            </w:r>
          </w:p>
        </w:tc>
        <w:tc>
          <w:tcPr>
            <w:tcW w:w="6674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Анфиса</w:t>
            </w:r>
          </w:p>
        </w:tc>
        <w:tc>
          <w:tcPr>
            <w:tcW w:w="7419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Default="003242BB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Владимировна</w:t>
            </w:r>
          </w:p>
        </w:tc>
        <w:tc>
          <w:tcPr>
            <w:tcW w:w="2410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78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 w:rsidRPr="006627EA">
              <w:rPr>
                <w:rFonts w:eastAsia="Times New Roman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885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FFFFFF" w:fill="FFFFFF"/>
            <w:noWrap/>
            <w:vAlign w:val="bottom"/>
          </w:tcPr>
          <w:p w:rsidR="008217ED" w:rsidRPr="006627EA" w:rsidRDefault="006627EA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627EA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Богачук Е.Н.</w:t>
            </w:r>
          </w:p>
        </w:tc>
      </w:tr>
    </w:tbl>
    <w:p w:rsidR="008217ED" w:rsidRDefault="008217ED"/>
    <w:p w:rsidR="008217ED" w:rsidRDefault="008217ED"/>
    <w:p w:rsidR="008217ED" w:rsidRDefault="003242BB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жюри</w:t>
      </w:r>
    </w:p>
    <w:p w:rsidR="008217ED" w:rsidRDefault="003242B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Секретарь</w:t>
      </w:r>
    </w:p>
    <w:p w:rsidR="008217ED" w:rsidRDefault="008217ED"/>
    <w:p w:rsidR="008217ED" w:rsidRDefault="008217ED"/>
    <w:sectPr w:rsidR="008217E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2BB" w:rsidRDefault="003242BB">
      <w:pPr>
        <w:spacing w:after="0" w:line="240" w:lineRule="auto"/>
      </w:pPr>
      <w:r>
        <w:separator/>
      </w:r>
    </w:p>
  </w:endnote>
  <w:endnote w:type="continuationSeparator" w:id="0">
    <w:p w:rsidR="003242BB" w:rsidRDefault="00324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Cur">
    <w:altName w:val="Arial"/>
    <w:charset w:val="00"/>
    <w:family w:val="auto"/>
    <w:pitch w:val="default"/>
  </w:font>
  <w:font w:name="Arial CYR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2BB" w:rsidRDefault="003242BB">
      <w:pPr>
        <w:spacing w:after="0" w:line="240" w:lineRule="auto"/>
      </w:pPr>
      <w:r>
        <w:separator/>
      </w:r>
    </w:p>
  </w:footnote>
  <w:footnote w:type="continuationSeparator" w:id="0">
    <w:p w:rsidR="003242BB" w:rsidRDefault="003242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7EA"/>
    <w:rsid w:val="003242BB"/>
    <w:rsid w:val="006627EA"/>
    <w:rsid w:val="0082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B59B6"/>
  <w15:docId w15:val="{996C453A-A5B7-44B6-B302-0DCFDE40B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55;&#1088;&#1077;&#1076;&#1074;&#1072;&#1088;&#1080;&#1090;&#1077;&#1083;&#1100;&#1085;&#1099;&#1077;%20&#1088;&#1077;&#1079;&#1091;&#1083;&#1100;&#1090;&#1072;&#1090;&#1099;%20(&#1074;%20&#1090;&#1077;&#1095;&#1077;&#1085;&#1080;&#1077;%202%20&#1088;&#1072;&#1073;&#1086;&#1095;&#1080;&#1093;%20&#1076;&#1085;&#1077;&#1081;%20&#1085;&#1072;%20&#1089;&#1072;&#1081;&#1090;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Предварительные результаты (в течение 2 рабочих дней на сайт)</Template>
  <TotalTime>8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Билял Мустафаев</dc:creator>
  <cp:lastModifiedBy>Билял Мустафаев</cp:lastModifiedBy>
  <cp:revision>1</cp:revision>
  <dcterms:created xsi:type="dcterms:W3CDTF">2026-09-30T19:03:00Z</dcterms:created>
  <dcterms:modified xsi:type="dcterms:W3CDTF">2026-09-30T19:11:00Z</dcterms:modified>
</cp:coreProperties>
</file>