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210" w:rsidRDefault="00632210" w:rsidP="0088159F">
      <w:pPr>
        <w:spacing w:after="0" w:line="259"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07pt;height:696.75pt;visibility:visible">
            <v:imagedata r:id="rId7" o:title=""/>
          </v:shape>
        </w:pict>
      </w:r>
      <w:r>
        <w:rPr>
          <w:b/>
        </w:rPr>
        <w:t xml:space="preserve"> </w:t>
      </w:r>
    </w:p>
    <w:p w:rsidR="00632210" w:rsidRDefault="00632210">
      <w:pPr>
        <w:spacing w:after="0" w:line="259" w:lineRule="auto"/>
        <w:ind w:left="0" w:firstLine="0"/>
        <w:jc w:val="left"/>
      </w:pPr>
      <w:r>
        <w:rPr>
          <w:b/>
        </w:rPr>
        <w:t xml:space="preserve"> </w:t>
      </w:r>
    </w:p>
    <w:p w:rsidR="00632210" w:rsidRDefault="00632210">
      <w:pPr>
        <w:spacing w:after="25" w:line="259" w:lineRule="auto"/>
        <w:ind w:left="0" w:firstLine="0"/>
        <w:jc w:val="left"/>
      </w:pPr>
      <w:r>
        <w:rPr>
          <w:b/>
        </w:rPr>
        <w:t xml:space="preserve"> </w:t>
      </w:r>
    </w:p>
    <w:p w:rsidR="00632210" w:rsidRDefault="00632210">
      <w:pPr>
        <w:pStyle w:val="Heading1"/>
        <w:ind w:left="-5"/>
      </w:pPr>
      <w:r>
        <w:t xml:space="preserve">ОГЛАВЛЕНИЕ </w:t>
      </w:r>
    </w:p>
    <w:p w:rsidR="00632210" w:rsidRDefault="00632210">
      <w:pPr>
        <w:spacing w:after="0" w:line="259" w:lineRule="auto"/>
        <w:ind w:left="0" w:firstLine="0"/>
        <w:jc w:val="left"/>
      </w:pPr>
      <w:r>
        <w:t xml:space="preserve"> </w:t>
      </w:r>
    </w:p>
    <w:tbl>
      <w:tblPr>
        <w:tblW w:w="10442" w:type="dxa"/>
        <w:tblInd w:w="-180" w:type="dxa"/>
        <w:tblCellMar>
          <w:top w:w="7" w:type="dxa"/>
          <w:right w:w="48" w:type="dxa"/>
        </w:tblCellMar>
        <w:tblLook w:val="00A0"/>
      </w:tblPr>
      <w:tblGrid>
        <w:gridCol w:w="936"/>
        <w:gridCol w:w="8253"/>
        <w:gridCol w:w="1253"/>
      </w:tblGrid>
      <w:tr w:rsidR="00632210" w:rsidTr="00D77658">
        <w:trPr>
          <w:trHeight w:val="329"/>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Ведение (общие сведения)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ЦЕЛЕВОЙ РАЗДЕЛ (обязательная часть)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Пояснительная записка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Цели и задачи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 </w:t>
            </w:r>
          </w:p>
        </w:tc>
      </w:tr>
      <w:tr w:rsidR="00632210" w:rsidTr="00D77658">
        <w:trPr>
          <w:trHeight w:val="329"/>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Принципы и подходы к формированию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 </w:t>
            </w:r>
          </w:p>
        </w:tc>
      </w:tr>
      <w:tr w:rsidR="00632210" w:rsidTr="00D77658">
        <w:trPr>
          <w:trHeight w:val="838"/>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1.1.3.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Значимые характеристики для реализации Программы. Характеристики особенностей развития детей раннего и дошкольного возраста, воспитывающихся в ДОУ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Планируемые результаты освоения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10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Целевые ориентиры в раннем возрасте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10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Развивающее оценивание качества образовательной деятельности по Программе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10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Целевой  раздел (часть, формируемая участниками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 </w:t>
            </w:r>
          </w:p>
        </w:tc>
      </w:tr>
      <w:tr w:rsidR="00632210" w:rsidTr="00D77658">
        <w:trPr>
          <w:trHeight w:val="329"/>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Пояснительная записка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2.1.1.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Цели и задачи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2.1.2.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Принципы и подходы к формированию и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3.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СОДЕРЖАТЕЛЬНЫЙ РАЗДЕЛ (обязательная часть)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14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Описание образовательной деятельности в соответствии с направлениями развития ребёнка, представленными в пяти образовательных областях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14 </w:t>
            </w:r>
          </w:p>
        </w:tc>
      </w:tr>
      <w:tr w:rsidR="00632210" w:rsidTr="00D77658">
        <w:trPr>
          <w:trHeight w:val="329"/>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3.1.1.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Дошкольный возраст (3-5 лет)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18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3.1.1.1.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Социально – коммуникативное развитие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18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3.1.1.2.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Познавательное развитие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2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3.1.1.3.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Речевое развитие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29"/>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3.1.1.4.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Художественно – эстетическое развитие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3.1.1.5.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Физическое развитие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838"/>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32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3.3.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образовательной деятельности разных видов и культурных практик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36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3.4.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Способы и направления поддержки детской инициативы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39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взаимодействия педагогического коллектива с семьями 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40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4.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Содержательный раздел (часть формируемая участниками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46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Содержание образовательной деятельности с детьми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46 </w:t>
            </w:r>
          </w:p>
        </w:tc>
      </w:tr>
      <w:tr w:rsidR="00632210" w:rsidTr="00D77658">
        <w:trPr>
          <w:trHeight w:val="838"/>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47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4.3.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образовательной деятельности разных видов и культурных практик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48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4.4.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Способы и направления поддержки детской инициативы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48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4.5.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взаимодействия педагогического коллектива с семьями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49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воспитанников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344"/>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5.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ОРГАНИЗАЦИОННЫЙ РАЗДЕЛ (обязательная часть)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50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Режим дня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50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5.1 .1.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традиционных событий, праздников, мероприятий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53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5.1.2.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Учебный план (учебный график и трудоёмкость)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56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Описание материально – технического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59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5.3.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организации развивающей предметно – пространственной среды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61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5.4.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Описание методического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64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6.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Организационный раздел (часть формируемая участниками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71 </w:t>
            </w:r>
          </w:p>
        </w:tc>
      </w:tr>
      <w:tr w:rsidR="00632210" w:rsidTr="00D77658">
        <w:trPr>
          <w:trHeight w:val="344"/>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Организация образовательного процесса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71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6.1.1.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Режим дня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73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6.1.2.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традиционных событий, праздников, мероприятий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73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Описание материально – технического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562"/>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6.3.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Особенности организации развивающей предметно – пространственной среды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6.4.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Описание методического обеспечения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7.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ДОПОЛНИТЕЛЬНЫЙ РАЗДЕЛ (краткая презентация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75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Возрастные и иные категории детей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75 </w:t>
            </w:r>
          </w:p>
        </w:tc>
      </w:tr>
      <w:tr w:rsidR="00632210" w:rsidTr="00D77658">
        <w:trPr>
          <w:trHeight w:val="344"/>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7.1.1.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Используемые Примерные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75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7.1.2.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Характеристика взаимодействия педагогического коллектива с семьями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76 </w:t>
            </w:r>
          </w:p>
        </w:tc>
      </w:tr>
      <w:tr w:rsidR="00632210" w:rsidTr="00D77658">
        <w:trPr>
          <w:trHeight w:val="343"/>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8.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b/>
                <w:sz w:val="22"/>
              </w:rPr>
              <w:t xml:space="preserve">УСЛОВИЯ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77 </w:t>
            </w:r>
          </w:p>
        </w:tc>
      </w:tr>
      <w:tr w:rsidR="00632210" w:rsidTr="00D77658">
        <w:trPr>
          <w:trHeight w:val="341"/>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8.1.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Психолого – педагогические условия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77 </w:t>
            </w:r>
          </w:p>
        </w:tc>
      </w:tr>
      <w:tr w:rsidR="00632210" w:rsidTr="00D77658">
        <w:trPr>
          <w:trHeight w:val="346"/>
        </w:trPr>
        <w:tc>
          <w:tcPr>
            <w:tcW w:w="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8.2 </w:t>
            </w:r>
          </w:p>
        </w:tc>
        <w:tc>
          <w:tcPr>
            <w:tcW w:w="8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Кадровые условиями  реализации  Программы  </w:t>
            </w:r>
          </w:p>
        </w:tc>
        <w:tc>
          <w:tcPr>
            <w:tcW w:w="12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78 </w:t>
            </w:r>
          </w:p>
        </w:tc>
      </w:tr>
    </w:tbl>
    <w:p w:rsidR="00632210" w:rsidRDefault="00632210">
      <w:pPr>
        <w:spacing w:after="0" w:line="259" w:lineRule="auto"/>
        <w:ind w:left="0" w:firstLine="0"/>
      </w:pPr>
      <w:r>
        <w:t xml:space="preserve"> </w:t>
      </w:r>
    </w:p>
    <w:p w:rsidR="00632210" w:rsidRDefault="00632210" w:rsidP="002F682C">
      <w:pPr>
        <w:spacing w:after="0" w:line="259" w:lineRule="auto"/>
        <w:ind w:left="0" w:firstLine="0"/>
      </w:pPr>
      <w:r>
        <w:t xml:space="preserve">                                           </w:t>
      </w:r>
      <w:r>
        <w:rPr>
          <w:b/>
        </w:rPr>
        <w:t xml:space="preserve">ВВЕДЕНИЕ </w:t>
      </w:r>
    </w:p>
    <w:p w:rsidR="00632210" w:rsidRDefault="00632210">
      <w:pPr>
        <w:spacing w:after="30" w:line="259" w:lineRule="auto"/>
        <w:ind w:left="0" w:firstLine="0"/>
        <w:jc w:val="left"/>
      </w:pPr>
      <w:r>
        <w:t xml:space="preserve"> </w:t>
      </w:r>
    </w:p>
    <w:p w:rsidR="00632210" w:rsidRDefault="00632210">
      <w:pPr>
        <w:pStyle w:val="Heading1"/>
        <w:ind w:left="-5"/>
      </w:pPr>
      <w:r>
        <w:t xml:space="preserve">Общие сведения </w:t>
      </w:r>
    </w:p>
    <w:p w:rsidR="00632210" w:rsidRDefault="00632210">
      <w:pPr>
        <w:spacing w:after="163"/>
        <w:ind w:left="-5" w:right="57"/>
      </w:pPr>
      <w:r>
        <w:t xml:space="preserve">МДОУ «Апрелевский детский сад «Капелька» Джанкойского района с. Апрелевка расположено по адресу: </w:t>
      </w:r>
    </w:p>
    <w:p w:rsidR="00632210" w:rsidRDefault="00632210">
      <w:pPr>
        <w:ind w:left="-5" w:right="57"/>
      </w:pPr>
      <w:r>
        <w:t>296171, Республика Крым, Джанкойский район, с.Апрелевка, ул. Будённого, д. 28</w:t>
      </w:r>
      <w:r>
        <w:rPr>
          <w:rFonts w:ascii="Calibri" w:hAnsi="Calibri" w:cs="Calibri"/>
          <w:sz w:val="22"/>
        </w:rPr>
        <w:t xml:space="preserve"> </w:t>
      </w:r>
    </w:p>
    <w:p w:rsidR="00632210" w:rsidRDefault="00632210">
      <w:pPr>
        <w:spacing w:after="187" w:line="259" w:lineRule="auto"/>
        <w:ind w:left="0" w:firstLine="0"/>
        <w:jc w:val="left"/>
      </w:pPr>
      <w:r>
        <w:rPr>
          <w:rFonts w:ascii="Calibri" w:hAnsi="Calibri" w:cs="Calibri"/>
          <w:b/>
          <w:sz w:val="22"/>
        </w:rPr>
        <w:t>Телефон:</w:t>
      </w:r>
      <w:r>
        <w:rPr>
          <w:rFonts w:ascii="Calibri" w:hAnsi="Calibri" w:cs="Calibri"/>
          <w:sz w:val="22"/>
        </w:rPr>
        <w:t xml:space="preserve">  +7978 8789124 </w:t>
      </w:r>
    </w:p>
    <w:p w:rsidR="00632210" w:rsidRDefault="00632210">
      <w:pPr>
        <w:spacing w:after="276" w:line="259" w:lineRule="auto"/>
        <w:ind w:left="0" w:firstLine="0"/>
        <w:jc w:val="left"/>
      </w:pPr>
      <w:r>
        <w:rPr>
          <w:b/>
          <w:sz w:val="22"/>
        </w:rPr>
        <w:t xml:space="preserve">Эл. почта:  </w:t>
      </w:r>
      <w:r w:rsidRPr="00881BFF">
        <w:rPr>
          <w:rFonts w:ascii="Helvetica" w:hAnsi="Helvetica" w:cs="Helvetica"/>
          <w:color w:val="auto"/>
          <w:sz w:val="23"/>
          <w:szCs w:val="23"/>
          <w:shd w:val="clear" w:color="auto" w:fill="FFFFFF"/>
        </w:rPr>
        <w:t>evseeva_galya@mail.ua</w:t>
      </w:r>
    </w:p>
    <w:p w:rsidR="00632210" w:rsidRDefault="00632210">
      <w:pPr>
        <w:spacing w:after="39"/>
        <w:ind w:left="-5" w:right="57"/>
      </w:pPr>
      <w:r>
        <w:t xml:space="preserve">Группа разновозрастная  </w:t>
      </w:r>
      <w:r>
        <w:rPr>
          <w:b/>
        </w:rPr>
        <w:t xml:space="preserve">подгруппа </w:t>
      </w:r>
      <w:r>
        <w:t xml:space="preserve"> младший возраст   </w:t>
      </w:r>
    </w:p>
    <w:p w:rsidR="00632210" w:rsidRDefault="00632210">
      <w:pPr>
        <w:ind w:left="-5" w:right="57"/>
      </w:pPr>
      <w:r>
        <w:t xml:space="preserve"> Количество  11   человек </w:t>
      </w:r>
      <w:r>
        <w:rPr>
          <w:b/>
          <w:sz w:val="28"/>
        </w:rPr>
        <w:t xml:space="preserve"> </w:t>
      </w:r>
    </w:p>
    <w:p w:rsidR="00632210" w:rsidRDefault="00632210">
      <w:pPr>
        <w:spacing w:after="46"/>
        <w:ind w:left="-5" w:right="57"/>
      </w:pPr>
      <w:r>
        <w:t xml:space="preserve">Младшая разновозрастная группа находиться на первом этаже одноэтажного здания. Вход в группу осуществляется через центральный вход. </w:t>
      </w:r>
    </w:p>
    <w:p w:rsidR="00632210" w:rsidRDefault="00632210">
      <w:pPr>
        <w:spacing w:after="54"/>
        <w:ind w:left="-5" w:right="57"/>
      </w:pPr>
      <w:r>
        <w:t xml:space="preserve">Группа состоит из следующих помещений: </w:t>
      </w:r>
    </w:p>
    <w:p w:rsidR="00632210" w:rsidRDefault="00632210">
      <w:pPr>
        <w:numPr>
          <w:ilvl w:val="0"/>
          <w:numId w:val="1"/>
        </w:numPr>
        <w:spacing w:after="55"/>
        <w:ind w:right="57" w:hanging="142"/>
      </w:pPr>
      <w:r>
        <w:t xml:space="preserve">коридор, который оснащён полкой для обуви </w:t>
      </w:r>
    </w:p>
    <w:p w:rsidR="00632210" w:rsidRDefault="00632210">
      <w:pPr>
        <w:numPr>
          <w:ilvl w:val="0"/>
          <w:numId w:val="1"/>
        </w:numPr>
        <w:spacing w:after="46"/>
        <w:ind w:right="57" w:hanging="142"/>
      </w:pPr>
      <w:r>
        <w:t xml:space="preserve">раздевалка, в которой размещены 20 шкафов для одежды воспитанников и 4 скамейки для смены обуви </w:t>
      </w:r>
    </w:p>
    <w:p w:rsidR="00632210" w:rsidRDefault="00632210">
      <w:pPr>
        <w:numPr>
          <w:ilvl w:val="0"/>
          <w:numId w:val="1"/>
        </w:numPr>
        <w:spacing w:after="47"/>
        <w:ind w:right="57" w:hanging="142"/>
      </w:pPr>
      <w:r>
        <w:t xml:space="preserve">групповая комната, в которой имеется 4 стола, 20 стульев и навесная доска для образовательной деятельности, музыкальный центр </w:t>
      </w:r>
    </w:p>
    <w:p w:rsidR="00632210" w:rsidRDefault="00632210">
      <w:pPr>
        <w:numPr>
          <w:ilvl w:val="0"/>
          <w:numId w:val="1"/>
        </w:numPr>
        <w:spacing w:after="57"/>
        <w:ind w:right="57" w:hanging="142"/>
      </w:pPr>
      <w:r>
        <w:t xml:space="preserve">спальня, в которой размещены 20 кроватей </w:t>
      </w:r>
    </w:p>
    <w:p w:rsidR="00632210" w:rsidRDefault="00632210">
      <w:pPr>
        <w:numPr>
          <w:ilvl w:val="0"/>
          <w:numId w:val="1"/>
        </w:numPr>
        <w:spacing w:after="53"/>
        <w:ind w:right="57" w:hanging="142"/>
      </w:pPr>
      <w:r>
        <w:t xml:space="preserve">умывальная комната, в которой имеется 3 раковины, полки для полотенец в количестве 25 шт. </w:t>
      </w:r>
    </w:p>
    <w:p w:rsidR="00632210" w:rsidRDefault="00632210">
      <w:pPr>
        <w:ind w:left="-5" w:right="57"/>
      </w:pPr>
      <w:r>
        <w:t xml:space="preserve">В младшей разновозрастной группе находятся дети в возрасте от 3 до 5 лет </w:t>
      </w:r>
    </w:p>
    <w:p w:rsidR="00632210" w:rsidRDefault="00632210">
      <w:pPr>
        <w:spacing w:after="31" w:line="286" w:lineRule="auto"/>
        <w:ind w:left="-5" w:right="54"/>
        <w:jc w:val="left"/>
      </w:pPr>
      <w:r>
        <w:t xml:space="preserve">Образовательная деятельность осуществляется в течение 5 рабочих дней (суббота и воскресенье выходные). А также предусмотрены выходные дни по государственным и региональным праздникам. </w:t>
      </w:r>
    </w:p>
    <w:p w:rsidR="00632210" w:rsidRDefault="00632210">
      <w:pPr>
        <w:spacing w:after="45"/>
        <w:ind w:left="-5" w:right="57"/>
      </w:pPr>
      <w:r>
        <w:t xml:space="preserve">Образовательный процесс в общеобразовательной группе осуществляется на русском языке. Режим работы группы 10,5 часов. </w:t>
      </w:r>
    </w:p>
    <w:p w:rsidR="00632210" w:rsidRDefault="00632210">
      <w:pPr>
        <w:spacing w:after="32" w:line="259" w:lineRule="auto"/>
        <w:ind w:left="0" w:firstLine="0"/>
        <w:jc w:val="left"/>
      </w:pPr>
      <w:r>
        <w:t xml:space="preserve"> </w:t>
      </w:r>
    </w:p>
    <w:p w:rsidR="00632210" w:rsidRDefault="00632210">
      <w:pPr>
        <w:pStyle w:val="Heading2"/>
        <w:spacing w:after="5" w:line="271" w:lineRule="auto"/>
        <w:ind w:left="-5"/>
        <w:jc w:val="left"/>
      </w:pPr>
      <w:r>
        <w:rPr>
          <w:b/>
          <w:u w:val="none"/>
        </w:rPr>
        <w:t>1.</w:t>
      </w:r>
      <w:r>
        <w:rPr>
          <w:rFonts w:ascii="Arial" w:hAnsi="Arial" w:cs="Arial"/>
          <w:b/>
          <w:u w:val="none"/>
        </w:rPr>
        <w:t xml:space="preserve"> </w:t>
      </w:r>
      <w:r>
        <w:rPr>
          <w:b/>
          <w:u w:val="none"/>
        </w:rPr>
        <w:t xml:space="preserve">ЦЕЛЕВОЙ РАЗДЕЛ (обязательная часть) </w:t>
      </w:r>
    </w:p>
    <w:p w:rsidR="00632210" w:rsidRDefault="00632210">
      <w:pPr>
        <w:spacing w:after="28" w:line="259" w:lineRule="auto"/>
        <w:ind w:left="0" w:firstLine="0"/>
        <w:jc w:val="left"/>
      </w:pPr>
      <w:r>
        <w:t xml:space="preserve"> </w:t>
      </w:r>
    </w:p>
    <w:p w:rsidR="00632210" w:rsidRDefault="00632210">
      <w:pPr>
        <w:pStyle w:val="Heading3"/>
        <w:tabs>
          <w:tab w:val="center" w:pos="2015"/>
        </w:tabs>
        <w:ind w:left="-15" w:firstLine="0"/>
      </w:pPr>
      <w:r>
        <w:t>1.1.</w:t>
      </w:r>
      <w:r>
        <w:rPr>
          <w:rFonts w:ascii="Arial" w:hAnsi="Arial" w:cs="Arial"/>
        </w:rPr>
        <w:t xml:space="preserve"> </w:t>
      </w:r>
      <w:r>
        <w:rPr>
          <w:rFonts w:ascii="Arial" w:hAnsi="Arial" w:cs="Arial"/>
        </w:rPr>
        <w:tab/>
      </w:r>
      <w:r>
        <w:t xml:space="preserve">Пояснительная записка </w:t>
      </w:r>
    </w:p>
    <w:p w:rsidR="00632210" w:rsidRDefault="00632210">
      <w:pPr>
        <w:spacing w:after="0" w:line="259" w:lineRule="auto"/>
        <w:ind w:left="0" w:firstLine="0"/>
        <w:jc w:val="left"/>
      </w:pPr>
      <w:r>
        <w:t xml:space="preserve"> </w:t>
      </w:r>
    </w:p>
    <w:p w:rsidR="00632210" w:rsidRDefault="00632210">
      <w:pPr>
        <w:spacing w:after="181" w:line="286" w:lineRule="auto"/>
        <w:ind w:left="-5" w:right="54"/>
        <w:jc w:val="left"/>
      </w:pPr>
      <w:r>
        <w:t xml:space="preserve">Ведущей целью рабочей программы является создание благоприятных условий для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обеспечении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 – исследовательской, продуктивной, музыкально – художественной. </w:t>
      </w:r>
    </w:p>
    <w:p w:rsidR="00632210" w:rsidRDefault="00632210">
      <w:pPr>
        <w:spacing w:after="22" w:line="259" w:lineRule="auto"/>
        <w:ind w:left="0" w:firstLine="0"/>
        <w:jc w:val="left"/>
      </w:pPr>
      <w:r>
        <w:t xml:space="preserve"> </w:t>
      </w:r>
    </w:p>
    <w:p w:rsidR="00632210" w:rsidRDefault="00632210">
      <w:pPr>
        <w:ind w:left="-5" w:right="57"/>
      </w:pPr>
      <w:r>
        <w:t xml:space="preserve">Программа направлена на: </w:t>
      </w:r>
    </w:p>
    <w:p w:rsidR="00632210" w:rsidRDefault="00632210">
      <w:pPr>
        <w:ind w:left="-5" w:right="57"/>
      </w:pPr>
      <w:r>
        <w:t xml:space="preserve">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сотрудничество со взрослыми и сверстниками и  соответствующим возрастам виду деятельности. </w:t>
      </w:r>
    </w:p>
    <w:p w:rsidR="00632210" w:rsidRDefault="00632210">
      <w:pPr>
        <w:ind w:left="-5" w:right="57"/>
      </w:pPr>
      <w: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632210" w:rsidRDefault="00632210">
      <w:pPr>
        <w:ind w:left="-5" w:right="57"/>
      </w:pPr>
      <w:r>
        <w:t xml:space="preserve">Программа учитывает: </w:t>
      </w:r>
    </w:p>
    <w:p w:rsidR="00632210" w:rsidRDefault="00632210">
      <w:pPr>
        <w:ind w:left="-5" w:right="57"/>
      </w:pPr>
      <w:r>
        <w:t xml:space="preserve">Индивидуальные потребности ребёнка,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 </w:t>
      </w:r>
    </w:p>
    <w:p w:rsidR="00632210" w:rsidRDefault="00632210">
      <w:pPr>
        <w:ind w:left="-5" w:right="57"/>
      </w:pPr>
      <w:r>
        <w:t xml:space="preserve">Возможности освоения ребёнком Программы на разных этапах её реализации. </w:t>
      </w:r>
    </w:p>
    <w:p w:rsidR="00632210" w:rsidRDefault="00632210">
      <w:pPr>
        <w:spacing w:after="28" w:line="259" w:lineRule="auto"/>
        <w:ind w:left="0" w:firstLine="0"/>
        <w:jc w:val="left"/>
      </w:pPr>
      <w:r>
        <w:t xml:space="preserve"> </w:t>
      </w:r>
    </w:p>
    <w:p w:rsidR="00632210" w:rsidRDefault="00632210">
      <w:pPr>
        <w:pStyle w:val="Heading4"/>
        <w:ind w:left="152"/>
      </w:pPr>
      <w:r>
        <w:t>1.1.1.</w:t>
      </w:r>
      <w:r>
        <w:rPr>
          <w:rFonts w:ascii="Arial" w:hAnsi="Arial" w:cs="Arial"/>
        </w:rPr>
        <w:t xml:space="preserve"> </w:t>
      </w:r>
      <w:r>
        <w:t xml:space="preserve"> Цели и задачи реализации Программы </w:t>
      </w:r>
    </w:p>
    <w:p w:rsidR="00632210" w:rsidRDefault="00632210">
      <w:pPr>
        <w:spacing w:after="24" w:line="259" w:lineRule="auto"/>
        <w:ind w:left="0" w:firstLine="0"/>
        <w:jc w:val="left"/>
      </w:pPr>
      <w:r>
        <w:t xml:space="preserve"> </w:t>
      </w:r>
    </w:p>
    <w:p w:rsidR="00632210" w:rsidRDefault="00632210">
      <w:pPr>
        <w:spacing w:line="349" w:lineRule="auto"/>
        <w:ind w:left="345" w:right="57" w:hanging="360"/>
      </w:pPr>
      <w:r>
        <w:rPr>
          <w:b/>
        </w:rPr>
        <w:t>ЗАДАЧИ</w:t>
      </w:r>
      <w:r>
        <w:t>: 1.</w:t>
      </w:r>
      <w:r>
        <w:rPr>
          <w:rFonts w:ascii="Arial" w:hAnsi="Arial" w:cs="Arial"/>
        </w:rPr>
        <w:t xml:space="preserve"> </w:t>
      </w:r>
      <w:r>
        <w:t xml:space="preserve">Способствовать природному процессу умственного и физического развития детей через организацию игровой, коммуникативной, трудовой, познавательно – исследовательской, продуктивной, музыкально – художественной деятельности. </w:t>
      </w:r>
    </w:p>
    <w:p w:rsidR="00632210" w:rsidRDefault="00632210">
      <w:pPr>
        <w:numPr>
          <w:ilvl w:val="0"/>
          <w:numId w:val="2"/>
        </w:numPr>
        <w:ind w:right="57" w:hanging="360"/>
      </w:pPr>
      <w:r>
        <w:t xml:space="preserve">Обеспечить психолого – педагогическое сопровождение работы по освоению образовательных областей. </w:t>
      </w:r>
    </w:p>
    <w:p w:rsidR="00632210" w:rsidRDefault="00632210">
      <w:pPr>
        <w:numPr>
          <w:ilvl w:val="0"/>
          <w:numId w:val="2"/>
        </w:numPr>
        <w:ind w:right="57" w:hanging="360"/>
      </w:pPr>
      <w:r>
        <w:t xml:space="preserve">Реализовать формы организации совместной взросло – детской (партнёрской деятельности) в ходе непосредственно образовательной деятельности (НОД), самостоятельной деятельности, режимных моментах, работе с родителями. </w:t>
      </w:r>
    </w:p>
    <w:p w:rsidR="00632210" w:rsidRDefault="00632210" w:rsidP="002F682C">
      <w:pPr>
        <w:spacing w:after="263" w:line="259" w:lineRule="auto"/>
        <w:ind w:left="0" w:firstLine="0"/>
        <w:jc w:val="left"/>
      </w:pPr>
      <w:r>
        <w:t xml:space="preserve"> Для достижения </w:t>
      </w:r>
      <w:r>
        <w:rPr>
          <w:b/>
        </w:rPr>
        <w:t>ЦЕЛЕЙ</w:t>
      </w:r>
      <w:r>
        <w:t xml:space="preserve"> программы первостепенное значение имеют следующие факторы: </w:t>
      </w:r>
    </w:p>
    <w:p w:rsidR="00632210" w:rsidRDefault="00632210">
      <w:pPr>
        <w:numPr>
          <w:ilvl w:val="0"/>
          <w:numId w:val="3"/>
        </w:numPr>
        <w:ind w:right="57" w:hanging="360"/>
      </w:pPr>
      <w:r>
        <w:t xml:space="preserve">Забота о здоровье, эмоциональном благополучии и своевременном всестороннем развитии каждого ребёнка. </w:t>
      </w:r>
    </w:p>
    <w:p w:rsidR="00632210" w:rsidRDefault="00632210">
      <w:pPr>
        <w:numPr>
          <w:ilvl w:val="0"/>
          <w:numId w:val="3"/>
        </w:numPr>
        <w:ind w:right="57" w:hanging="360"/>
      </w:pPr>
      <w:r>
        <w:t xml:space="preserve">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общительными, стремящихся к самостоятельности и творчеству. </w:t>
      </w:r>
    </w:p>
    <w:p w:rsidR="00632210" w:rsidRDefault="00632210">
      <w:pPr>
        <w:numPr>
          <w:ilvl w:val="0"/>
          <w:numId w:val="3"/>
        </w:numPr>
        <w:ind w:right="57" w:hanging="360"/>
      </w:pPr>
      <w:r>
        <w:t xml:space="preserve">Максимальное использование разнообразных видов деятельности, их интеграция в целях повышения эффективности воспитательно – образовательного процесса. </w:t>
      </w:r>
    </w:p>
    <w:p w:rsidR="00632210" w:rsidRDefault="00632210">
      <w:pPr>
        <w:numPr>
          <w:ilvl w:val="0"/>
          <w:numId w:val="3"/>
        </w:numPr>
        <w:ind w:right="57" w:hanging="360"/>
      </w:pPr>
      <w:r>
        <w:t xml:space="preserve">Творческая организация (креативность) воспитательно – образовательного процесса. </w:t>
      </w:r>
    </w:p>
    <w:p w:rsidR="00632210" w:rsidRDefault="00632210">
      <w:pPr>
        <w:numPr>
          <w:ilvl w:val="0"/>
          <w:numId w:val="3"/>
        </w:numPr>
        <w:ind w:right="57" w:hanging="360"/>
      </w:pPr>
      <w: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 </w:t>
      </w:r>
    </w:p>
    <w:p w:rsidR="00632210" w:rsidRDefault="00632210">
      <w:pPr>
        <w:numPr>
          <w:ilvl w:val="0"/>
          <w:numId w:val="3"/>
        </w:numPr>
        <w:ind w:right="57" w:hanging="360"/>
      </w:pPr>
      <w:r>
        <w:t xml:space="preserve">Уважительное отношение к результатам детского творчества. </w:t>
      </w:r>
    </w:p>
    <w:p w:rsidR="00632210" w:rsidRDefault="00632210">
      <w:pPr>
        <w:numPr>
          <w:ilvl w:val="0"/>
          <w:numId w:val="3"/>
        </w:numPr>
        <w:ind w:right="57" w:hanging="360"/>
      </w:pPr>
      <w:r>
        <w:t>Единство к подходу воспитания детей в условиях дошкольного образовательного учреждения и семьи.</w:t>
      </w:r>
      <w:r>
        <w:rPr>
          <w:rFonts w:ascii="Calibri" w:hAnsi="Calibri" w:cs="Calibri"/>
          <w:sz w:val="22"/>
        </w:rPr>
        <w:t xml:space="preserve"> </w:t>
      </w:r>
    </w:p>
    <w:p w:rsidR="00632210" w:rsidRDefault="00632210">
      <w:pPr>
        <w:pStyle w:val="Heading4"/>
        <w:ind w:left="152"/>
      </w:pPr>
      <w:r>
        <w:t>1.1.2.</w:t>
      </w:r>
      <w:r>
        <w:rPr>
          <w:rFonts w:ascii="Arial" w:hAnsi="Arial" w:cs="Arial"/>
        </w:rPr>
        <w:t xml:space="preserve"> </w:t>
      </w:r>
      <w:r>
        <w:t xml:space="preserve">Принципы и подходы к формированию Программы </w:t>
      </w:r>
    </w:p>
    <w:p w:rsidR="00632210" w:rsidRDefault="00632210">
      <w:pPr>
        <w:ind w:left="-5" w:right="57"/>
      </w:pPr>
      <w:r>
        <w:t xml:space="preserve">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 </w:t>
      </w:r>
    </w:p>
    <w:p w:rsidR="00632210" w:rsidRDefault="00632210">
      <w:pPr>
        <w:ind w:left="-5" w:right="57"/>
      </w:pPr>
      <w:r>
        <w:t xml:space="preserve">Полноценное проживание ребёнком всех этапов детства (младенчества, раннего и дошкольного возраста), обогащение (амплификация) детского развития. </w:t>
      </w:r>
    </w:p>
    <w:p w:rsidR="00632210" w:rsidRDefault="00632210">
      <w:pPr>
        <w:ind w:left="-5" w:right="57"/>
      </w:pPr>
      <w:r>
        <w:t xml:space="preserve">Построение образовательной деятельности на основе индивидуальных особенностей каждого ребёнка, при котором сам ребёнок становиться активным в выборе содержания своего образования, становиться субъектом образования (далее – индивидуализация дошкольного образования). </w:t>
      </w:r>
    </w:p>
    <w:p w:rsidR="00632210" w:rsidRDefault="00632210">
      <w:pPr>
        <w:ind w:left="-5" w:right="57"/>
      </w:pPr>
      <w:r>
        <w:t xml:space="preserve">Содействие и сотрудничеств детей и взрослых, признание ребёнка полноценным участником (субъектом) образовательных отношений. </w:t>
      </w:r>
    </w:p>
    <w:p w:rsidR="00632210" w:rsidRDefault="00632210">
      <w:pPr>
        <w:ind w:left="-5" w:right="57"/>
      </w:pPr>
      <w:r>
        <w:t xml:space="preserve">Поддержка инициативы детей в различных видах деятельности. </w:t>
      </w:r>
    </w:p>
    <w:p w:rsidR="00632210" w:rsidRDefault="00632210">
      <w:pPr>
        <w:ind w:left="-5" w:right="57"/>
      </w:pPr>
      <w:r>
        <w:t xml:space="preserve">Сотрудничество Организации с семьёй. </w:t>
      </w:r>
    </w:p>
    <w:p w:rsidR="00632210" w:rsidRDefault="00632210">
      <w:pPr>
        <w:ind w:left="-5" w:right="57"/>
      </w:pPr>
      <w:r>
        <w:t xml:space="preserve">Приобщение детей к социокультурным нормам, традициям семьи, общества и государства. </w:t>
      </w:r>
    </w:p>
    <w:p w:rsidR="00632210" w:rsidRDefault="00632210">
      <w:pPr>
        <w:ind w:left="-5" w:right="57"/>
      </w:pPr>
      <w:r>
        <w:t xml:space="preserve">Формирование познавательных интересов и познавательных действий ребёнка в различных видах деятельности. </w:t>
      </w:r>
    </w:p>
    <w:p w:rsidR="00632210" w:rsidRDefault="00632210">
      <w:pPr>
        <w:ind w:left="-5" w:right="57"/>
      </w:pPr>
      <w:r>
        <w:t xml:space="preserve">Возрастная адекватность дошкольного образования (соответствие условий, требований методов возрасту и особенностям развития). </w:t>
      </w:r>
    </w:p>
    <w:p w:rsidR="00632210" w:rsidRDefault="00632210">
      <w:pPr>
        <w:ind w:left="-5" w:right="57"/>
      </w:pPr>
      <w:r>
        <w:t xml:space="preserve">Учёт этнокультурной ситуации развития детей. </w:t>
      </w:r>
    </w:p>
    <w:p w:rsidR="00632210" w:rsidRDefault="00632210">
      <w:pPr>
        <w:spacing w:after="3" w:line="286" w:lineRule="auto"/>
        <w:ind w:left="-5" w:right="54"/>
        <w:jc w:val="left"/>
      </w:pPr>
      <w:r>
        <w:t xml:space="preserve">Принципам </w:t>
      </w:r>
      <w:r>
        <w:tab/>
        <w:t xml:space="preserve">соответствует </w:t>
      </w:r>
      <w:r>
        <w:tab/>
        <w:t xml:space="preserve">культурологический </w:t>
      </w:r>
      <w:r>
        <w:tab/>
        <w:t xml:space="preserve">и </w:t>
      </w:r>
      <w:r>
        <w:tab/>
        <w:t xml:space="preserve">антропологический, </w:t>
      </w:r>
      <w:r>
        <w:tab/>
        <w:t xml:space="preserve">личностно </w:t>
      </w:r>
      <w:r>
        <w:tab/>
        <w:t xml:space="preserve">– ориентированный, средовой и деятельностный, компетентностный подходы к организации развивающего взаимодействия между всеми участниками образовательного процесса. </w:t>
      </w:r>
    </w:p>
    <w:p w:rsidR="00632210" w:rsidRDefault="00632210">
      <w:pPr>
        <w:ind w:left="-5" w:right="57"/>
      </w:pPr>
      <w:r>
        <w:t xml:space="preserve">Образовательная часть Программы устроена с учётом проекта Примерной образовательной Программы «От рождения до школы», разработанной коллективом автором под редакцией В.Е. Веракса; Т.С.Комаровой; М.А. Васильевой, а также парциальной региональным программой по гражданско – патриотическому воспитанию детей дошкольного возраста Республики Крым </w:t>
      </w:r>
    </w:p>
    <w:p w:rsidR="00632210" w:rsidRDefault="00632210">
      <w:pPr>
        <w:ind w:left="-5" w:right="57"/>
      </w:pPr>
      <w:r>
        <w:t xml:space="preserve">«Крымский веночек». </w:t>
      </w:r>
    </w:p>
    <w:p w:rsidR="00632210" w:rsidRDefault="00632210">
      <w:pPr>
        <w:spacing w:after="0" w:line="259" w:lineRule="auto"/>
        <w:ind w:left="0" w:firstLine="0"/>
        <w:jc w:val="left"/>
      </w:pPr>
      <w:r>
        <w:t xml:space="preserve"> </w:t>
      </w:r>
    </w:p>
    <w:p w:rsidR="00632210" w:rsidRDefault="00632210">
      <w:pPr>
        <w:ind w:left="-5" w:right="57"/>
      </w:pPr>
      <w:r>
        <w:t xml:space="preserve">В программе на первый план выдвигается развивающая функция образования, обеспечивающая становление личности ребёнка и ориентирующая педагога на его индивидуальные способности, что соответствует современной научной «Концепции дошкольного воспитания». </w:t>
      </w:r>
    </w:p>
    <w:p w:rsidR="00632210" w:rsidRDefault="00632210">
      <w:pPr>
        <w:ind w:left="-5" w:right="57"/>
      </w:pPr>
      <w:r>
        <w:t xml:space="preserve">Программа построена на позициях гуманно - личностного отношения к ребёнку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жёсткая регламентация знаний детей и предметный центризм в обучении. </w:t>
      </w:r>
    </w:p>
    <w:p w:rsidR="00632210" w:rsidRDefault="00632210">
      <w:pPr>
        <w:ind w:left="-5" w:right="57"/>
      </w:pPr>
      <w:r>
        <w:t xml:space="preserve">Программа «От рождения до школы»: </w:t>
      </w:r>
    </w:p>
    <w:p w:rsidR="00632210" w:rsidRDefault="00632210">
      <w:pPr>
        <w:ind w:left="-5" w:right="57"/>
      </w:pPr>
      <w:r>
        <w:t xml:space="preserve">Соответствует принципу развивающего обучения, целью которого является развитие ребёнка. </w:t>
      </w:r>
    </w:p>
    <w:p w:rsidR="00632210" w:rsidRDefault="00632210">
      <w:pPr>
        <w:ind w:left="-5" w:right="57"/>
      </w:pPr>
      <w: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632210" w:rsidRDefault="00632210">
      <w:pPr>
        <w:ind w:left="-5" w:right="57"/>
      </w:pPr>
      <w:r>
        <w:t xml:space="preserve">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 </w:t>
      </w:r>
    </w:p>
    <w:p w:rsidR="00632210" w:rsidRDefault="00632210">
      <w:pPr>
        <w:ind w:left="-5" w:right="57"/>
      </w:pPr>
      <w: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632210" w:rsidRDefault="00632210">
      <w:pPr>
        <w:ind w:left="-5" w:right="57"/>
      </w:pPr>
      <w:r>
        <w:t xml:space="preserve">Строиться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632210" w:rsidRDefault="00632210">
      <w:pPr>
        <w:ind w:left="-5" w:right="57"/>
      </w:pPr>
      <w:r>
        <w:t xml:space="preserve">Основывается на комплексно – тематическом принципе построения образовательного процесса. </w:t>
      </w:r>
    </w:p>
    <w:p w:rsidR="00632210" w:rsidRDefault="00632210">
      <w:pPr>
        <w:spacing w:after="3" w:line="286" w:lineRule="auto"/>
        <w:ind w:left="-5" w:right="3378"/>
        <w:jc w:val="left"/>
      </w:pPr>
      <w:r>
        <w:t xml:space="preserve">Отличительные особенности программы «От рождения до школы» Направленность на развитие личности ребёнка Патриотическая направленность Программы. </w:t>
      </w:r>
    </w:p>
    <w:p w:rsidR="00632210" w:rsidRDefault="00632210">
      <w:pPr>
        <w:ind w:left="-5" w:right="57"/>
      </w:pPr>
      <w:r>
        <w:t xml:space="preserve">В Программе большое внимание уделяется воспитанию в детях патриотических чувств, любви к Родине, гордость за её достижения, уверенности в том, что Россия – великая многонациональная страна с героическим прошлым и счастливым будущем. </w:t>
      </w:r>
    </w:p>
    <w:p w:rsidR="00632210" w:rsidRDefault="00632210">
      <w:pPr>
        <w:ind w:left="-5" w:right="57"/>
      </w:pPr>
      <w:r>
        <w:t xml:space="preserve">Направленность на нравственное воспитание, поддержку традиционных ценностей </w:t>
      </w:r>
    </w:p>
    <w:p w:rsidR="00632210" w:rsidRDefault="00632210">
      <w:pPr>
        <w:ind w:left="-5" w:right="57"/>
      </w:pPr>
      <w:r>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rsidR="00632210" w:rsidRDefault="00632210">
      <w:pPr>
        <w:ind w:left="-5" w:right="57"/>
      </w:pPr>
      <w:r>
        <w:t xml:space="preserve">Нацеленность на дальнейшее образование. </w:t>
      </w:r>
    </w:p>
    <w:p w:rsidR="00632210" w:rsidRDefault="00632210">
      <w:pPr>
        <w:ind w:left="-5" w:right="57"/>
      </w:pPr>
      <w:r>
        <w:t xml:space="preserve">Программа нацелена на развитие в детях познавательного интереса, стремления к получению знаний, положительной мотивации к дальнейшему обучению в школу, институте, понимание того, что всем людям необходимо получать образование. Формирование отношения к образованию как одной из ведущих жизненных ценностей. </w:t>
      </w:r>
    </w:p>
    <w:p w:rsidR="00632210" w:rsidRDefault="00632210">
      <w:pPr>
        <w:ind w:left="-5" w:right="57"/>
      </w:pPr>
      <w:r>
        <w:t xml:space="preserve">Направленность на сохранение и укрепление здоровья детей </w:t>
      </w:r>
    </w:p>
    <w:p w:rsidR="00632210" w:rsidRDefault="00632210">
      <w:pPr>
        <w:ind w:left="-5" w:right="57"/>
      </w:pPr>
      <w:r>
        <w:t xml:space="preserve">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к двигательной активности. </w:t>
      </w:r>
    </w:p>
    <w:p w:rsidR="00632210" w:rsidRDefault="00632210">
      <w:pPr>
        <w:ind w:left="-5" w:right="57"/>
      </w:pPr>
      <w:r>
        <w:t xml:space="preserve">Направленность на учёт индивидуальных особенностей ребёнка. </w:t>
      </w:r>
    </w:p>
    <w:p w:rsidR="00632210" w:rsidRDefault="00632210">
      <w:pPr>
        <w:ind w:left="-5" w:right="57"/>
      </w:pPr>
      <w:r>
        <w:t xml:space="preserve">Программа направлена на обеспечение эмоциональное благополучие каждого ребёнка, что достигается за счёт учёта индивидуальных особенностей детей как в вопросах организации жизнедеятельности (приближение режима дня к индивидуальным особенностям ребёнка и пр.), так и в формах и способах взаимодействия с ребёнка (проявление уважения к его индивидуальности, чуткости к его эмоциональным состояниям, поддержка его чувства собственного достоинства). </w:t>
      </w:r>
    </w:p>
    <w:p w:rsidR="00632210" w:rsidRDefault="00632210">
      <w:pPr>
        <w:ind w:left="-5" w:right="57"/>
      </w:pPr>
      <w:r>
        <w:t xml:space="preserve">Особенности структуры программы «От рождения до школы» </w:t>
      </w:r>
    </w:p>
    <w:p w:rsidR="00632210" w:rsidRDefault="00632210">
      <w:pPr>
        <w:ind w:left="-5" w:right="57"/>
      </w:pPr>
      <w:r>
        <w:t xml:space="preserve">Наиболее существенной структурной характеристикой программы «От рождения до школы» является принцип подачи материала – содержание психолого – педагогической работы излагается в Программе по образовательным областям, в каждой из которых обозначены основные цели и задачи и содержание психолого – педагогической работы. Содержание психолого - педагогической работы в образовательных областям изложено по тематическим блокам, внутри которых материал представлен по возрастным группа. Такая структура программы позволяет видеть временную перспективу развития качеств ребёнка, даёт возможность гибче подходить к выбору программного содержания, проще вводить вариативную часть. </w:t>
      </w:r>
    </w:p>
    <w:p w:rsidR="00632210" w:rsidRDefault="00632210">
      <w:pPr>
        <w:pStyle w:val="Heading4"/>
        <w:ind w:left="152"/>
      </w:pPr>
      <w:r>
        <w:t>1.1.3.</w:t>
      </w:r>
      <w:r>
        <w:rPr>
          <w:rFonts w:ascii="Arial" w:hAnsi="Arial" w:cs="Arial"/>
        </w:rPr>
        <w:t xml:space="preserve"> </w:t>
      </w:r>
      <w:r>
        <w:t xml:space="preserve">Значимые для разработки и реализации Программы характеристики (характеристики </w:t>
      </w:r>
    </w:p>
    <w:p w:rsidR="00632210" w:rsidRDefault="00632210">
      <w:pPr>
        <w:spacing w:after="5" w:line="271" w:lineRule="auto"/>
        <w:ind w:left="872"/>
        <w:jc w:val="left"/>
      </w:pPr>
      <w:r>
        <w:rPr>
          <w:b/>
        </w:rPr>
        <w:t xml:space="preserve">особенностей развития детей младшего возраста). </w:t>
      </w:r>
    </w:p>
    <w:p w:rsidR="00632210" w:rsidRPr="002F682C" w:rsidRDefault="00632210" w:rsidP="002F682C">
      <w:pPr>
        <w:spacing w:after="345" w:line="259" w:lineRule="auto"/>
        <w:ind w:left="0" w:firstLine="0"/>
        <w:jc w:val="left"/>
      </w:pPr>
      <w:r>
        <w:t xml:space="preserve"> </w:t>
      </w:r>
      <w:r w:rsidRPr="000043F0">
        <w:rPr>
          <w:b/>
          <w:szCs w:val="24"/>
          <w:u w:val="single" w:color="000000"/>
        </w:rPr>
        <w:t>Возрастная особенности развития детей 3-5 лет.</w:t>
      </w:r>
      <w:r w:rsidRPr="000043F0">
        <w:rPr>
          <w:b/>
          <w:szCs w:val="24"/>
        </w:rPr>
        <w:t xml:space="preserve"> </w:t>
      </w:r>
    </w:p>
    <w:p w:rsidR="00632210" w:rsidRPr="000043F0" w:rsidRDefault="00632210">
      <w:pPr>
        <w:spacing w:after="11" w:line="249" w:lineRule="auto"/>
        <w:ind w:left="-5" w:right="57"/>
        <w:jc w:val="left"/>
        <w:rPr>
          <w:szCs w:val="24"/>
        </w:rPr>
      </w:pPr>
      <w:r w:rsidRPr="000043F0">
        <w:rPr>
          <w:szCs w:val="24"/>
        </w:rPr>
        <w:t xml:space="preserve">· Физическое развитие. </w:t>
      </w:r>
    </w:p>
    <w:p w:rsidR="00632210" w:rsidRPr="000043F0" w:rsidRDefault="00632210">
      <w:pPr>
        <w:spacing w:after="311" w:line="249" w:lineRule="auto"/>
        <w:ind w:left="-5" w:right="57"/>
        <w:jc w:val="left"/>
        <w:rPr>
          <w:szCs w:val="24"/>
        </w:rPr>
      </w:pPr>
      <w:r w:rsidRPr="000043F0">
        <w:rPr>
          <w:szCs w:val="24"/>
        </w:rPr>
        <w:t xml:space="preserve">· Дети владеют основными жизненно важными движениями (ходьба, бег, лазание, действия с предметами), сидят на корточках, спрыгивают с нижней ступеньки. </w:t>
      </w:r>
    </w:p>
    <w:p w:rsidR="00632210" w:rsidRPr="000043F0" w:rsidRDefault="00632210">
      <w:pPr>
        <w:spacing w:after="315" w:line="249" w:lineRule="auto"/>
        <w:ind w:left="-5" w:right="57"/>
        <w:jc w:val="left"/>
        <w:rPr>
          <w:szCs w:val="24"/>
        </w:rPr>
      </w:pPr>
      <w:r w:rsidRPr="000043F0">
        <w:rPr>
          <w:szCs w:val="24"/>
        </w:rPr>
        <w:t xml:space="preserve">· Социально-личностное развитие. </w:t>
      </w:r>
    </w:p>
    <w:p w:rsidR="00632210" w:rsidRPr="000043F0" w:rsidRDefault="00632210">
      <w:pPr>
        <w:spacing w:after="262" w:line="249" w:lineRule="auto"/>
        <w:ind w:left="-5" w:right="57"/>
        <w:jc w:val="left"/>
        <w:rPr>
          <w:szCs w:val="24"/>
        </w:rPr>
      </w:pPr>
      <w:r w:rsidRPr="000043F0">
        <w:rPr>
          <w:szCs w:val="24"/>
        </w:rPr>
        <w:t xml:space="preserve">· У 3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w:t>
      </w:r>
    </w:p>
    <w:p w:rsidR="00632210" w:rsidRPr="000043F0" w:rsidRDefault="00632210">
      <w:pPr>
        <w:spacing w:after="317" w:line="249" w:lineRule="auto"/>
        <w:ind w:left="-5" w:right="57"/>
        <w:jc w:val="left"/>
        <w:rPr>
          <w:szCs w:val="24"/>
        </w:rPr>
      </w:pPr>
      <w:r w:rsidRPr="000043F0">
        <w:rPr>
          <w:szCs w:val="24"/>
        </w:rPr>
        <w:t xml:space="preserve">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w:t>
      </w:r>
    </w:p>
    <w:p w:rsidR="00632210" w:rsidRPr="000043F0" w:rsidRDefault="00632210">
      <w:pPr>
        <w:spacing w:after="262" w:line="249" w:lineRule="auto"/>
        <w:ind w:left="-5" w:right="57"/>
        <w:jc w:val="left"/>
        <w:rPr>
          <w:szCs w:val="24"/>
        </w:rPr>
      </w:pPr>
      <w:r w:rsidRPr="000043F0">
        <w:rPr>
          <w:szCs w:val="24"/>
        </w:rPr>
        <w:t xml:space="preserve">·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632210" w:rsidRPr="000043F0" w:rsidRDefault="00632210">
      <w:pPr>
        <w:spacing w:after="262" w:line="249" w:lineRule="auto"/>
        <w:ind w:left="-5" w:right="57"/>
        <w:jc w:val="left"/>
        <w:rPr>
          <w:szCs w:val="24"/>
        </w:rPr>
      </w:pPr>
      <w:r w:rsidRPr="000043F0">
        <w:rPr>
          <w:szCs w:val="24"/>
        </w:rPr>
        <w:t xml:space="preserve">· Познавательно-речевое развитие. </w:t>
      </w:r>
    </w:p>
    <w:p w:rsidR="00632210" w:rsidRPr="000043F0" w:rsidRDefault="00632210">
      <w:pPr>
        <w:spacing w:after="315" w:line="249" w:lineRule="auto"/>
        <w:ind w:left="-5" w:right="57"/>
        <w:jc w:val="left"/>
        <w:rPr>
          <w:szCs w:val="24"/>
        </w:rPr>
      </w:pPr>
      <w:r w:rsidRPr="000043F0">
        <w:rPr>
          <w:szCs w:val="24"/>
        </w:rPr>
        <w:t xml:space="preserve">·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632210" w:rsidRPr="000043F0" w:rsidRDefault="00632210">
      <w:pPr>
        <w:spacing w:after="262" w:line="249" w:lineRule="auto"/>
        <w:ind w:left="-5" w:right="57"/>
        <w:jc w:val="left"/>
        <w:rPr>
          <w:szCs w:val="24"/>
        </w:rPr>
      </w:pPr>
      <w:r w:rsidRPr="000043F0">
        <w:rPr>
          <w:szCs w:val="24"/>
        </w:rPr>
        <w:t xml:space="preserve">· 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w:t>
      </w:r>
    </w:p>
    <w:p w:rsidR="00632210" w:rsidRPr="000043F0" w:rsidRDefault="00632210">
      <w:pPr>
        <w:spacing w:after="262" w:line="249" w:lineRule="auto"/>
        <w:ind w:left="-5" w:right="57"/>
        <w:jc w:val="left"/>
        <w:rPr>
          <w:szCs w:val="24"/>
        </w:rPr>
      </w:pPr>
      <w:r w:rsidRPr="000043F0">
        <w:rPr>
          <w:szCs w:val="24"/>
        </w:rPr>
        <w:t xml:space="preserve">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w:t>
      </w:r>
    </w:p>
    <w:p w:rsidR="00632210" w:rsidRPr="000043F0" w:rsidRDefault="00632210">
      <w:pPr>
        <w:spacing w:after="315" w:line="249" w:lineRule="auto"/>
        <w:ind w:left="-5" w:right="57"/>
        <w:jc w:val="left"/>
        <w:rPr>
          <w:szCs w:val="24"/>
        </w:rPr>
      </w:pPr>
      <w:r w:rsidRPr="000043F0">
        <w:rPr>
          <w:szCs w:val="24"/>
        </w:rPr>
        <w:t xml:space="preserve">·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 </w:t>
      </w:r>
    </w:p>
    <w:p w:rsidR="00632210" w:rsidRPr="000043F0" w:rsidRDefault="00632210">
      <w:pPr>
        <w:spacing w:after="262" w:line="249" w:lineRule="auto"/>
        <w:ind w:left="-5" w:right="57"/>
        <w:jc w:val="left"/>
        <w:rPr>
          <w:szCs w:val="24"/>
        </w:rPr>
      </w:pPr>
      <w:r w:rsidRPr="000043F0">
        <w:rPr>
          <w:szCs w:val="24"/>
        </w:rPr>
        <w:t xml:space="preserve">· Художественно-эстетическое развитие. </w:t>
      </w:r>
    </w:p>
    <w:p w:rsidR="00632210" w:rsidRPr="000043F0" w:rsidRDefault="00632210">
      <w:pPr>
        <w:spacing w:after="262" w:line="249" w:lineRule="auto"/>
        <w:ind w:left="-5" w:right="57"/>
        <w:jc w:val="left"/>
        <w:rPr>
          <w:szCs w:val="24"/>
        </w:rPr>
      </w:pPr>
      <w:r w:rsidRPr="000043F0">
        <w:rPr>
          <w:szCs w:val="24"/>
        </w:rP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w:t>
      </w:r>
    </w:p>
    <w:p w:rsidR="00632210" w:rsidRPr="000043F0" w:rsidRDefault="00632210">
      <w:pPr>
        <w:spacing w:after="319" w:line="249" w:lineRule="auto"/>
        <w:ind w:left="-5" w:right="57"/>
        <w:jc w:val="left"/>
        <w:rPr>
          <w:szCs w:val="24"/>
        </w:rPr>
      </w:pPr>
      <w:r w:rsidRPr="000043F0">
        <w:rPr>
          <w:szCs w:val="24"/>
        </w:rPr>
        <w:t xml:space="preserve">· 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 </w:t>
      </w:r>
    </w:p>
    <w:p w:rsidR="00632210" w:rsidRPr="000043F0" w:rsidRDefault="00632210">
      <w:pPr>
        <w:spacing w:after="296" w:line="259" w:lineRule="auto"/>
        <w:ind w:left="-5"/>
        <w:jc w:val="left"/>
        <w:rPr>
          <w:szCs w:val="24"/>
        </w:rPr>
      </w:pPr>
      <w:r w:rsidRPr="000043F0">
        <w:rPr>
          <w:b/>
          <w:szCs w:val="24"/>
          <w:u w:val="single" w:color="000000"/>
        </w:rPr>
        <w:t>Возрастная особенности развития детей 4-5 лет</w:t>
      </w:r>
      <w:r w:rsidRPr="000043F0">
        <w:rPr>
          <w:szCs w:val="24"/>
        </w:rPr>
        <w:t xml:space="preserve"> </w:t>
      </w:r>
    </w:p>
    <w:p w:rsidR="00632210" w:rsidRPr="000043F0" w:rsidRDefault="00632210">
      <w:pPr>
        <w:spacing w:after="262" w:line="249" w:lineRule="auto"/>
        <w:ind w:left="-5" w:right="57"/>
        <w:jc w:val="left"/>
        <w:rPr>
          <w:szCs w:val="24"/>
        </w:rPr>
      </w:pPr>
      <w:r w:rsidRPr="000043F0">
        <w:rPr>
          <w:szCs w:val="24"/>
        </w:rPr>
        <w:t xml:space="preserve">В возрасте 4–5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632210" w:rsidRPr="000043F0" w:rsidRDefault="00632210">
      <w:pPr>
        <w:spacing w:after="316" w:line="249" w:lineRule="auto"/>
        <w:ind w:left="-5" w:right="57"/>
        <w:jc w:val="left"/>
        <w:rPr>
          <w:szCs w:val="24"/>
        </w:rPr>
      </w:pPr>
      <w:r w:rsidRPr="000043F0">
        <w:rPr>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632210" w:rsidRPr="000043F0" w:rsidRDefault="00632210">
      <w:pPr>
        <w:spacing w:after="262" w:line="249" w:lineRule="auto"/>
        <w:ind w:left="-5" w:right="57"/>
        <w:jc w:val="left"/>
        <w:rPr>
          <w:szCs w:val="24"/>
        </w:rPr>
      </w:pPr>
      <w:r w:rsidRPr="000043F0">
        <w:rPr>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632210" w:rsidRPr="000043F0" w:rsidRDefault="00632210">
      <w:pPr>
        <w:spacing w:after="262" w:line="249" w:lineRule="auto"/>
        <w:ind w:left="-5" w:right="57"/>
        <w:jc w:val="left"/>
        <w:rPr>
          <w:szCs w:val="24"/>
        </w:rPr>
      </w:pPr>
      <w:r w:rsidRPr="000043F0">
        <w:rPr>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632210" w:rsidRPr="000043F0" w:rsidRDefault="00632210">
      <w:pPr>
        <w:spacing w:after="262" w:line="249" w:lineRule="auto"/>
        <w:ind w:left="-5" w:right="57"/>
        <w:jc w:val="left"/>
        <w:rPr>
          <w:szCs w:val="24"/>
        </w:rPr>
      </w:pPr>
      <w:r w:rsidRPr="000043F0">
        <w:rPr>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632210" w:rsidRPr="000043F0" w:rsidRDefault="00632210">
      <w:pPr>
        <w:spacing w:after="262" w:line="249" w:lineRule="auto"/>
        <w:ind w:left="-5" w:right="57"/>
        <w:jc w:val="left"/>
        <w:rPr>
          <w:szCs w:val="24"/>
        </w:rPr>
      </w:pPr>
      <w:r w:rsidRPr="000043F0">
        <w:rPr>
          <w:szCs w:val="24"/>
        </w:rPr>
        <w:t xml:space="preserve">Конструктивная деятельность в младшем дошкольном возрасте ограничена возведением не сложных построек по образцу и по замыслу. </w:t>
      </w:r>
    </w:p>
    <w:p w:rsidR="00632210" w:rsidRPr="000043F0" w:rsidRDefault="00632210">
      <w:pPr>
        <w:spacing w:after="262" w:line="249" w:lineRule="auto"/>
        <w:ind w:left="-5" w:right="57"/>
        <w:jc w:val="left"/>
        <w:rPr>
          <w:szCs w:val="24"/>
        </w:rPr>
      </w:pPr>
      <w:r w:rsidRPr="000043F0">
        <w:rPr>
          <w:szCs w:val="24"/>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632210" w:rsidRPr="000043F0" w:rsidRDefault="00632210">
      <w:pPr>
        <w:spacing w:after="262" w:line="249" w:lineRule="auto"/>
        <w:ind w:left="-5" w:right="57"/>
        <w:jc w:val="left"/>
        <w:rPr>
          <w:szCs w:val="24"/>
        </w:rPr>
      </w:pPr>
      <w:r w:rsidRPr="000043F0">
        <w:rPr>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w:t>
      </w:r>
    </w:p>
    <w:p w:rsidR="00632210" w:rsidRPr="000043F0" w:rsidRDefault="00632210">
      <w:pPr>
        <w:spacing w:after="318" w:line="249" w:lineRule="auto"/>
        <w:ind w:left="-5" w:right="57"/>
        <w:jc w:val="left"/>
        <w:rPr>
          <w:szCs w:val="24"/>
        </w:rPr>
      </w:pPr>
      <w:r w:rsidRPr="000043F0">
        <w:rPr>
          <w:szCs w:val="24"/>
        </w:rPr>
        <w:t xml:space="preserve">возраста они способны запомнить значительные отрывки из любимых произведений. </w:t>
      </w:r>
    </w:p>
    <w:p w:rsidR="00632210" w:rsidRPr="000043F0" w:rsidRDefault="00632210">
      <w:pPr>
        <w:spacing w:after="262" w:line="249" w:lineRule="auto"/>
        <w:ind w:left="-5" w:right="57"/>
        <w:jc w:val="left"/>
        <w:rPr>
          <w:szCs w:val="24"/>
        </w:rPr>
      </w:pPr>
      <w:r w:rsidRPr="000043F0">
        <w:rPr>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632210" w:rsidRPr="000043F0" w:rsidRDefault="00632210">
      <w:pPr>
        <w:spacing w:after="262" w:line="249" w:lineRule="auto"/>
        <w:ind w:left="-5" w:right="57"/>
        <w:jc w:val="left"/>
        <w:rPr>
          <w:szCs w:val="24"/>
        </w:rPr>
      </w:pPr>
      <w:r w:rsidRPr="000043F0">
        <w:rPr>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632210" w:rsidRPr="000043F0" w:rsidRDefault="00632210">
      <w:pPr>
        <w:spacing w:after="317" w:line="249" w:lineRule="auto"/>
        <w:ind w:left="-5" w:right="57"/>
        <w:jc w:val="left"/>
        <w:rPr>
          <w:szCs w:val="24"/>
        </w:rPr>
      </w:pPr>
      <w:r w:rsidRPr="000043F0">
        <w:rPr>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632210" w:rsidRPr="000043F0" w:rsidRDefault="00632210">
      <w:pPr>
        <w:spacing w:after="316" w:line="249" w:lineRule="auto"/>
        <w:ind w:left="-5" w:right="57"/>
        <w:jc w:val="left"/>
        <w:rPr>
          <w:szCs w:val="24"/>
        </w:rPr>
      </w:pPr>
      <w:r w:rsidRPr="000043F0">
        <w:rPr>
          <w:szCs w:val="24"/>
        </w:rPr>
        <w:t xml:space="preserve">Взаимоотношения детей ярко проявляются в игровой деятельности. </w:t>
      </w:r>
    </w:p>
    <w:p w:rsidR="00632210" w:rsidRPr="000043F0" w:rsidRDefault="00632210">
      <w:pPr>
        <w:spacing w:after="262" w:line="249" w:lineRule="auto"/>
        <w:ind w:left="-5" w:right="57"/>
        <w:jc w:val="left"/>
        <w:rPr>
          <w:szCs w:val="24"/>
        </w:rPr>
      </w:pPr>
      <w:r w:rsidRPr="000043F0">
        <w:rPr>
          <w:szCs w:val="24"/>
        </w:rPr>
        <w:t xml:space="preserve">Они скорее играют рядом, чем активно вступают во взаимодействие. </w:t>
      </w:r>
    </w:p>
    <w:p w:rsidR="00632210" w:rsidRPr="000043F0" w:rsidRDefault="00632210">
      <w:pPr>
        <w:spacing w:after="235" w:line="249" w:lineRule="auto"/>
        <w:ind w:left="-5" w:right="57"/>
        <w:jc w:val="left"/>
        <w:rPr>
          <w:szCs w:val="24"/>
        </w:rPr>
      </w:pPr>
      <w:r w:rsidRPr="000043F0">
        <w:rPr>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632210" w:rsidRPr="000043F0" w:rsidRDefault="00632210">
      <w:pPr>
        <w:spacing w:after="284" w:line="286" w:lineRule="auto"/>
        <w:ind w:left="-5" w:right="54"/>
        <w:jc w:val="left"/>
        <w:rPr>
          <w:szCs w:val="24"/>
        </w:rPr>
      </w:pPr>
      <w:r w:rsidRPr="000043F0">
        <w:rPr>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632210" w:rsidRPr="000043F0" w:rsidRDefault="00632210">
      <w:pPr>
        <w:pStyle w:val="Heading3"/>
        <w:tabs>
          <w:tab w:val="center" w:pos="3355"/>
        </w:tabs>
        <w:ind w:left="-15" w:firstLine="0"/>
        <w:rPr>
          <w:szCs w:val="24"/>
        </w:rPr>
      </w:pPr>
      <w:r w:rsidRPr="000043F0">
        <w:rPr>
          <w:szCs w:val="24"/>
        </w:rPr>
        <w:t>1.2.</w:t>
      </w:r>
      <w:r w:rsidRPr="000043F0">
        <w:rPr>
          <w:rFonts w:ascii="Arial" w:hAnsi="Arial" w:cs="Arial"/>
          <w:szCs w:val="24"/>
        </w:rPr>
        <w:t xml:space="preserve"> </w:t>
      </w:r>
      <w:r w:rsidRPr="000043F0">
        <w:rPr>
          <w:rFonts w:ascii="Arial" w:hAnsi="Arial" w:cs="Arial"/>
          <w:szCs w:val="24"/>
        </w:rPr>
        <w:tab/>
      </w:r>
      <w:r w:rsidRPr="000043F0">
        <w:rPr>
          <w:szCs w:val="24"/>
        </w:rPr>
        <w:t xml:space="preserve"> Планируемые результаты усвоения программы </w:t>
      </w:r>
    </w:p>
    <w:p w:rsidR="00632210" w:rsidRPr="000043F0" w:rsidRDefault="00632210">
      <w:pPr>
        <w:spacing w:after="0" w:line="259" w:lineRule="auto"/>
        <w:ind w:left="0" w:firstLine="0"/>
        <w:jc w:val="left"/>
        <w:rPr>
          <w:szCs w:val="24"/>
        </w:rPr>
      </w:pPr>
      <w:r w:rsidRPr="000043F0">
        <w:rPr>
          <w:szCs w:val="24"/>
        </w:rPr>
        <w:t xml:space="preserve"> </w:t>
      </w:r>
    </w:p>
    <w:p w:rsidR="00632210" w:rsidRPr="000043F0" w:rsidRDefault="00632210">
      <w:pPr>
        <w:ind w:left="-5" w:right="57"/>
        <w:rPr>
          <w:szCs w:val="24"/>
        </w:rPr>
      </w:pPr>
      <w:r w:rsidRPr="000043F0">
        <w:rPr>
          <w:szCs w:val="24"/>
        </w:rPr>
        <w:t xml:space="preserve">Результатами освоения программы являются целевые ориентиры дошкольного образования, которые представляют собой социально – нормативные возрастные характеристики возможных достижений ребёнка. </w:t>
      </w:r>
    </w:p>
    <w:p w:rsidR="00632210" w:rsidRPr="000043F0" w:rsidRDefault="00632210">
      <w:pPr>
        <w:ind w:left="-5" w:right="57"/>
        <w:rPr>
          <w:szCs w:val="24"/>
        </w:rPr>
      </w:pPr>
      <w:r w:rsidRPr="000043F0">
        <w:rPr>
          <w:szCs w:val="24"/>
        </w:rPr>
        <w:t xml:space="preserve">К целевым ориентирам дошкольного образования относятся следующие социально – нормативные возрастные характеристики возможных достижений ребёнка: </w:t>
      </w:r>
    </w:p>
    <w:p w:rsidR="00632210" w:rsidRPr="000043F0" w:rsidRDefault="00632210">
      <w:pPr>
        <w:spacing w:after="27" w:line="259" w:lineRule="auto"/>
        <w:ind w:left="0" w:firstLine="0"/>
        <w:jc w:val="left"/>
        <w:rPr>
          <w:szCs w:val="24"/>
        </w:rPr>
      </w:pPr>
      <w:r w:rsidRPr="000043F0">
        <w:rPr>
          <w:szCs w:val="24"/>
        </w:rPr>
        <w:t xml:space="preserve"> </w:t>
      </w:r>
    </w:p>
    <w:p w:rsidR="00632210" w:rsidRPr="000043F0" w:rsidRDefault="00632210">
      <w:pPr>
        <w:pStyle w:val="Heading4"/>
        <w:ind w:left="152"/>
        <w:rPr>
          <w:szCs w:val="24"/>
        </w:rPr>
      </w:pPr>
      <w:r w:rsidRPr="000043F0">
        <w:rPr>
          <w:szCs w:val="24"/>
        </w:rPr>
        <w:t>1.2.1.</w:t>
      </w:r>
      <w:r w:rsidRPr="000043F0">
        <w:rPr>
          <w:rFonts w:ascii="Arial" w:hAnsi="Arial" w:cs="Arial"/>
          <w:szCs w:val="24"/>
        </w:rPr>
        <w:t xml:space="preserve"> </w:t>
      </w:r>
      <w:r w:rsidRPr="000043F0">
        <w:rPr>
          <w:szCs w:val="24"/>
        </w:rPr>
        <w:t>Целевые ориентиры  в  младшем возрасте</w:t>
      </w:r>
      <w:r w:rsidRPr="000043F0">
        <w:rPr>
          <w:b w:val="0"/>
          <w:szCs w:val="24"/>
        </w:rPr>
        <w:t xml:space="preserve"> </w:t>
      </w:r>
    </w:p>
    <w:p w:rsidR="00632210" w:rsidRPr="000043F0" w:rsidRDefault="00632210">
      <w:pPr>
        <w:ind w:left="-5" w:right="57"/>
        <w:rPr>
          <w:szCs w:val="24"/>
        </w:rPr>
      </w:pPr>
      <w:r w:rsidRPr="000043F0">
        <w:rPr>
          <w:szCs w:val="24"/>
        </w:rPr>
        <w:t xml:space="preserve">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 </w:t>
      </w:r>
    </w:p>
    <w:p w:rsidR="00632210" w:rsidRPr="000043F0" w:rsidRDefault="00632210">
      <w:pPr>
        <w:ind w:left="-5" w:right="57"/>
        <w:rPr>
          <w:szCs w:val="24"/>
        </w:rPr>
      </w:pPr>
      <w:r w:rsidRPr="000043F0">
        <w:rPr>
          <w:szCs w:val="24"/>
        </w:rPr>
        <w:t xml:space="preserve">использует специфические, культурно фиксированные предметные действия, знает назначение бытовых предметов (ложки, расчёски, карандаша и т.п.) и умеет пользоваться ими. Владеет простейшими навыками самообслуживания; стремиться проявлять самостоятельность в бытовом и игровом поведении; </w:t>
      </w:r>
    </w:p>
    <w:p w:rsidR="00632210" w:rsidRPr="000043F0" w:rsidRDefault="00632210">
      <w:pPr>
        <w:ind w:left="-5" w:right="57"/>
        <w:rPr>
          <w:szCs w:val="24"/>
        </w:rPr>
      </w:pPr>
      <w:r w:rsidRPr="000043F0">
        <w:rPr>
          <w:szCs w:val="24"/>
        </w:rPr>
        <w:t xml:space="preserve">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 </w:t>
      </w:r>
    </w:p>
    <w:p w:rsidR="00632210" w:rsidRPr="000043F0" w:rsidRDefault="00632210">
      <w:pPr>
        <w:ind w:left="-5" w:right="57"/>
        <w:rPr>
          <w:szCs w:val="24"/>
        </w:rPr>
      </w:pPr>
      <w:r w:rsidRPr="000043F0">
        <w:rPr>
          <w:szCs w:val="24"/>
        </w:rPr>
        <w:t xml:space="preserve">стремиться к общению со взрослыми и активно подражает им в движениях и действиях; </w:t>
      </w:r>
    </w:p>
    <w:p w:rsidR="00632210" w:rsidRPr="000043F0" w:rsidRDefault="00632210">
      <w:pPr>
        <w:ind w:left="-5" w:right="1662"/>
        <w:rPr>
          <w:szCs w:val="24"/>
        </w:rPr>
      </w:pPr>
      <w:r w:rsidRPr="000043F0">
        <w:rPr>
          <w:szCs w:val="24"/>
        </w:rPr>
        <w:t xml:space="preserve">появляются игры, в которых ребёнок воспроизводит действия взрослого; проявляет интерес к сверстникам; наблюдает за их действиями и подражает им; </w:t>
      </w:r>
    </w:p>
    <w:p w:rsidR="00632210" w:rsidRPr="000043F0" w:rsidRDefault="00632210">
      <w:pPr>
        <w:ind w:left="-5" w:right="57"/>
        <w:rPr>
          <w:szCs w:val="24"/>
        </w:rPr>
      </w:pPr>
      <w:r w:rsidRPr="000043F0">
        <w:rPr>
          <w:szCs w:val="24"/>
        </w:rPr>
        <w:t xml:space="preserve">проявляет интерес к стихам, песенкам и сказкам, рассматриванию картинки, стремится двигаться под музыку; эмоционально откликается на различные произведения культуры и искусства; у ребёнка развита крупная моторика, он стремиться осваивать различные виды движений (бег, лазанье, перешагивание и т.п.). </w:t>
      </w:r>
    </w:p>
    <w:p w:rsidR="00632210" w:rsidRPr="000043F0" w:rsidRDefault="00632210">
      <w:pPr>
        <w:spacing w:after="31" w:line="259" w:lineRule="auto"/>
        <w:ind w:left="0" w:firstLine="0"/>
        <w:jc w:val="left"/>
        <w:rPr>
          <w:szCs w:val="24"/>
        </w:rPr>
      </w:pPr>
      <w:r w:rsidRPr="000043F0">
        <w:rPr>
          <w:szCs w:val="24"/>
        </w:rPr>
        <w:t xml:space="preserve"> </w:t>
      </w:r>
    </w:p>
    <w:p w:rsidR="00632210" w:rsidRDefault="00632210">
      <w:pPr>
        <w:pStyle w:val="Heading2"/>
        <w:spacing w:after="5" w:line="271" w:lineRule="auto"/>
        <w:ind w:left="-5"/>
        <w:jc w:val="left"/>
      </w:pPr>
      <w:r>
        <w:rPr>
          <w:b/>
          <w:u w:val="none"/>
        </w:rPr>
        <w:t>1.2.2Развивающее оценивание качества образовательной деятельности по Программе</w:t>
      </w:r>
      <w:r>
        <w:rPr>
          <w:u w:val="none"/>
        </w:rPr>
        <w:t xml:space="preserve"> </w:t>
      </w:r>
    </w:p>
    <w:p w:rsidR="00632210" w:rsidRDefault="00632210">
      <w:pPr>
        <w:spacing w:after="0" w:line="259" w:lineRule="auto"/>
        <w:ind w:left="0" w:firstLine="0"/>
        <w:jc w:val="left"/>
      </w:pPr>
      <w:r>
        <w:t xml:space="preserve"> </w:t>
      </w:r>
    </w:p>
    <w:p w:rsidR="00632210" w:rsidRDefault="00632210">
      <w:pPr>
        <w:ind w:left="-5" w:right="57"/>
      </w:pPr>
      <w:r>
        <w:t xml:space="preserve">При реализации Программы в рамках педагогической диагностики проводиться оценка индивидуального развития детей. </w:t>
      </w:r>
    </w:p>
    <w:p w:rsidR="00632210" w:rsidRDefault="00632210">
      <w:pPr>
        <w:spacing w:after="0" w:line="259" w:lineRule="auto"/>
        <w:ind w:left="0" w:firstLine="0"/>
        <w:jc w:val="left"/>
      </w:pPr>
      <w:r>
        <w:t xml:space="preserve"> </w:t>
      </w:r>
    </w:p>
    <w:p w:rsidR="00632210" w:rsidRDefault="00632210">
      <w:pPr>
        <w:ind w:left="-5" w:right="57"/>
      </w:pPr>
      <w:r>
        <w:t xml:space="preserve">Цель оценки индивидуального развития детей дошкольного возраста связан с оценкой эффективности педагогических действий, лежащих в основе их дальнейшего планирования. </w:t>
      </w:r>
    </w:p>
    <w:p w:rsidR="00632210" w:rsidRDefault="00632210">
      <w:pPr>
        <w:spacing w:after="0" w:line="259" w:lineRule="auto"/>
        <w:ind w:left="0" w:firstLine="0"/>
        <w:jc w:val="left"/>
      </w:pPr>
      <w:r>
        <w:t xml:space="preserve"> </w:t>
      </w:r>
    </w:p>
    <w:p w:rsidR="00632210" w:rsidRDefault="00632210">
      <w:pPr>
        <w:ind w:left="-5" w:right="57"/>
      </w:pPr>
      <w:r>
        <w:t xml:space="preserve">Результаты педагогической диагностики (мониторинга) используются для решения следующих образовательных задач: индивидуализации образования (в том числе поддержки ребёнка, построении его образовательной траектории и профессиональной коррекции особенностей его развития); оптимизация работы с группой детей. </w:t>
      </w:r>
    </w:p>
    <w:p w:rsidR="00632210" w:rsidRDefault="00632210">
      <w:pPr>
        <w:ind w:left="-5" w:right="57"/>
      </w:pPr>
      <w:r>
        <w:t xml:space="preserve">Педагогическая диагностика проходит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ребёнка в ходе: </w:t>
      </w:r>
    </w:p>
    <w:p w:rsidR="00632210" w:rsidRDefault="00632210">
      <w:pPr>
        <w:ind w:left="-5" w:right="57"/>
      </w:pPr>
      <w:r>
        <w:t xml:space="preserve">коммуникация со сверстниками  и взрослыми (как меняются способы установления и поддерживания контакта, принятия совместных решений, разрешение конфликтов, лидерства и пр.); </w:t>
      </w:r>
    </w:p>
    <w:p w:rsidR="00632210" w:rsidRDefault="00632210">
      <w:pPr>
        <w:ind w:left="-5" w:right="57"/>
      </w:pPr>
      <w:r>
        <w:t xml:space="preserve">игровой деятельности; </w:t>
      </w:r>
    </w:p>
    <w:p w:rsidR="00632210" w:rsidRDefault="00632210">
      <w:pPr>
        <w:ind w:left="-5" w:right="57"/>
      </w:pPr>
      <w:r>
        <w:t xml:space="preserve">познавательной деятельности (как идёт развитие детской инициативности, ответственности и автономии, как развивается умение планировать и организовывать свою деятельность); художественной деятельности; физического развития. </w:t>
      </w:r>
    </w:p>
    <w:p w:rsidR="00632210" w:rsidRDefault="00632210">
      <w:pPr>
        <w:ind w:left="-5" w:right="57"/>
      </w:pPr>
      <w:r>
        <w:t xml:space="preserve">Результаты педагогической диагностики могут использоваться только для решения следующих образовательных 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оптимизация работы с группой детей. </w:t>
      </w:r>
    </w:p>
    <w:p w:rsidR="00632210" w:rsidRDefault="00632210">
      <w:pPr>
        <w:ind w:left="-5" w:right="57"/>
      </w:pPr>
      <w:r>
        <w:t xml:space="preserve">В ходе образовательной деятельности педагоги должны создавать диагностические ситуации, чтобы оценить индивидуальную динамику и скорректировать свои действия. </w:t>
      </w:r>
    </w:p>
    <w:p w:rsidR="00632210" w:rsidRDefault="00632210">
      <w:pPr>
        <w:ind w:left="-5" w:right="57"/>
      </w:pPr>
      <w:r>
        <w:t xml:space="preserve">В рамках реализации образовательного маршрута оценивается динамика развития ребёнка в условиях реализации содержания образовательных областей и связанных с ними тематических модулей. </w:t>
      </w:r>
    </w:p>
    <w:p w:rsidR="00632210" w:rsidRDefault="00632210" w:rsidP="002F682C">
      <w:pPr>
        <w:spacing w:after="23" w:line="259" w:lineRule="auto"/>
        <w:ind w:left="0" w:firstLine="0"/>
        <w:jc w:val="left"/>
      </w:pPr>
      <w:r>
        <w:t xml:space="preserve"> Периодичность проведения мониторинга: 2 раза в год (октябрь, апрель). </w:t>
      </w:r>
    </w:p>
    <w:p w:rsidR="00632210" w:rsidRDefault="00632210" w:rsidP="002F682C">
      <w:pPr>
        <w:spacing w:after="0" w:line="259" w:lineRule="auto"/>
        <w:ind w:left="0" w:firstLine="0"/>
        <w:jc w:val="left"/>
      </w:pPr>
      <w:r>
        <w:t xml:space="preserve"> Данные планируемые результаты усвоения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качества образовательной Программы. ПРИЛОЖЕНИЕ №1 (экспертные  таблицы мониторинга в тематических модулях). </w:t>
      </w:r>
    </w:p>
    <w:p w:rsidR="00632210" w:rsidRDefault="00632210">
      <w:pPr>
        <w:spacing w:after="33" w:line="259" w:lineRule="auto"/>
        <w:ind w:left="0" w:firstLine="0"/>
        <w:jc w:val="left"/>
      </w:pPr>
      <w:r>
        <w:t xml:space="preserve"> </w:t>
      </w:r>
    </w:p>
    <w:p w:rsidR="00632210" w:rsidRDefault="00632210">
      <w:pPr>
        <w:pStyle w:val="Heading2"/>
        <w:spacing w:after="5" w:line="271" w:lineRule="auto"/>
        <w:ind w:left="-5"/>
        <w:jc w:val="left"/>
      </w:pPr>
      <w:r>
        <w:rPr>
          <w:b/>
          <w:u w:val="none"/>
        </w:rPr>
        <w:t>2.</w:t>
      </w:r>
      <w:r>
        <w:rPr>
          <w:rFonts w:ascii="Arial" w:hAnsi="Arial" w:cs="Arial"/>
          <w:b/>
          <w:u w:val="none"/>
        </w:rPr>
        <w:t xml:space="preserve"> </w:t>
      </w:r>
      <w:r>
        <w:rPr>
          <w:b/>
          <w:u w:val="none"/>
        </w:rPr>
        <w:t xml:space="preserve">Целевой раздел (часть, формируемая участниками образовательного процесса) </w:t>
      </w:r>
    </w:p>
    <w:p w:rsidR="00632210" w:rsidRDefault="00632210">
      <w:pPr>
        <w:pStyle w:val="Heading3"/>
        <w:tabs>
          <w:tab w:val="center" w:pos="2045"/>
        </w:tabs>
        <w:ind w:left="-15" w:firstLine="0"/>
      </w:pPr>
      <w:r>
        <w:t>2.1.</w:t>
      </w:r>
      <w:r>
        <w:rPr>
          <w:rFonts w:ascii="Arial" w:hAnsi="Arial" w:cs="Arial"/>
        </w:rPr>
        <w:t xml:space="preserve"> </w:t>
      </w:r>
      <w:r>
        <w:rPr>
          <w:rFonts w:ascii="Arial" w:hAnsi="Arial" w:cs="Arial"/>
        </w:rPr>
        <w:tab/>
      </w:r>
      <w:r>
        <w:t xml:space="preserve"> Пояснительная записка </w:t>
      </w:r>
    </w:p>
    <w:p w:rsidR="00632210" w:rsidRDefault="00632210">
      <w:pPr>
        <w:spacing w:after="23" w:line="259" w:lineRule="auto"/>
        <w:ind w:left="0" w:firstLine="0"/>
        <w:jc w:val="left"/>
      </w:pPr>
      <w:r>
        <w:t xml:space="preserve"> </w:t>
      </w:r>
    </w:p>
    <w:p w:rsidR="00632210" w:rsidRDefault="00632210">
      <w:pPr>
        <w:ind w:left="-5" w:right="57"/>
      </w:pPr>
      <w:r>
        <w:t xml:space="preserve">Часть, формируемая участниками образовательных отношений,  построена с учётом региональной парциальной программы по гражданско – патриотическому воспитанию детей дошкольного возраста в Республики Крым «Крымский веночек». </w:t>
      </w:r>
    </w:p>
    <w:p w:rsidR="00632210" w:rsidRDefault="00632210">
      <w:pPr>
        <w:ind w:left="-5" w:right="57"/>
      </w:pPr>
      <w:r>
        <w:t>Национальная стратегия действий в интересах детей 2012-</w:t>
      </w:r>
      <w:smartTag w:uri="urn:schemas-microsoft-com:office:smarttags" w:element="metricconverter">
        <w:smartTagPr>
          <w:attr w:name="ProductID" w:val="2017 г"/>
        </w:smartTagPr>
        <w:r>
          <w:t>2017 г</w:t>
        </w:r>
      </w:smartTag>
      <w:r>
        <w:t xml:space="preserve">.г. (Указ президента Российской Федерации от 01.06.2012г. №761) отмечает, что воспитание гражданственности является одной из главных задач нашего государства. Актуальность данной проблемы определяется тем огромным значением, которое имеет гражданское воспитание в социальном и духовном развитии человека. Гражданственность выступает как составной элемент мировоззрения человека, его отношение к родной стране, другим странам, нациям и народам. Усиление воспитательной функции образования, формирование гражданственности, трудолюбия, нравственности, уважение к правам и свободам человека, любви к Родине, семье, окружающей природе рассматриваются как одно из базовых направлений государственной политики в области образования. Образовательный процесс предоставляет прекрасные возможности для постоянного духовного обогащения, воспитания любви к семье, стране, окружающим. </w:t>
      </w:r>
    </w:p>
    <w:p w:rsidR="00632210" w:rsidRDefault="00632210">
      <w:pPr>
        <w:spacing w:after="28" w:line="259" w:lineRule="auto"/>
        <w:ind w:left="0" w:firstLine="0"/>
        <w:jc w:val="left"/>
      </w:pPr>
      <w:r>
        <w:t xml:space="preserve"> </w:t>
      </w:r>
    </w:p>
    <w:p w:rsidR="00632210" w:rsidRDefault="00632210">
      <w:pPr>
        <w:pStyle w:val="Heading4"/>
        <w:ind w:left="152"/>
      </w:pPr>
      <w:r>
        <w:t>2.1.1.</w:t>
      </w:r>
      <w:r>
        <w:rPr>
          <w:rFonts w:ascii="Arial" w:hAnsi="Arial" w:cs="Arial"/>
        </w:rPr>
        <w:t xml:space="preserve"> </w:t>
      </w:r>
      <w:r>
        <w:t xml:space="preserve">Цели и задачи реализации Программы </w:t>
      </w:r>
    </w:p>
    <w:p w:rsidR="00632210" w:rsidRDefault="00632210">
      <w:pPr>
        <w:spacing w:after="20" w:line="259" w:lineRule="auto"/>
        <w:ind w:left="0" w:firstLine="0"/>
        <w:jc w:val="left"/>
      </w:pPr>
      <w:r>
        <w:t xml:space="preserve"> </w:t>
      </w:r>
    </w:p>
    <w:p w:rsidR="00632210" w:rsidRDefault="00632210">
      <w:pPr>
        <w:spacing w:after="11" w:line="266" w:lineRule="auto"/>
        <w:ind w:left="-5" w:right="45"/>
      </w:pPr>
      <w:r>
        <w:rPr>
          <w:u w:val="single" w:color="000000"/>
        </w:rPr>
        <w:t>Цель программы</w:t>
      </w:r>
      <w:r>
        <w:t xml:space="preserve">: </w:t>
      </w:r>
    </w:p>
    <w:p w:rsidR="00632210" w:rsidRDefault="00632210">
      <w:pPr>
        <w:ind w:left="-5" w:right="57"/>
      </w:pPr>
      <w:r>
        <w:t xml:space="preserve">   Формирование духовно-нравственных ценностей у детей путем воспитания в них уважения к родителям, их культурной самобытности, к языку и национальным ценностям страны,  проживания и страны происхождения, к культурам, отличным от их собственной; подготовка дошкольников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 </w:t>
      </w:r>
    </w:p>
    <w:p w:rsidR="00632210" w:rsidRDefault="00632210">
      <w:pPr>
        <w:spacing w:after="11" w:line="266" w:lineRule="auto"/>
        <w:ind w:left="-5" w:right="45"/>
      </w:pPr>
      <w:r>
        <w:rPr>
          <w:u w:val="single" w:color="000000"/>
        </w:rPr>
        <w:t>Задачи</w:t>
      </w:r>
      <w:r>
        <w:t xml:space="preserve">: </w:t>
      </w:r>
    </w:p>
    <w:p w:rsidR="00632210" w:rsidRDefault="00632210">
      <w:pPr>
        <w:ind w:left="-5" w:right="57"/>
      </w:pPr>
      <w:r>
        <w:t xml:space="preserve">1. Воспитание основ духовной культуры, формирование морально-этического отношения: </w:t>
      </w:r>
    </w:p>
    <w:p w:rsidR="00632210" w:rsidRDefault="00632210">
      <w:pPr>
        <w:numPr>
          <w:ilvl w:val="0"/>
          <w:numId w:val="4"/>
        </w:numPr>
        <w:ind w:right="57" w:hanging="140"/>
      </w:pPr>
      <w:r>
        <w:t xml:space="preserve">к семье, родному дому, городу (селу, поселку), Родине; </w:t>
      </w:r>
    </w:p>
    <w:p w:rsidR="00632210" w:rsidRDefault="00632210">
      <w:pPr>
        <w:numPr>
          <w:ilvl w:val="0"/>
          <w:numId w:val="4"/>
        </w:numPr>
        <w:ind w:right="57" w:hanging="140"/>
      </w:pPr>
      <w:r>
        <w:t xml:space="preserve">к природе родного края; </w:t>
      </w:r>
    </w:p>
    <w:p w:rsidR="00632210" w:rsidRDefault="00632210">
      <w:pPr>
        <w:numPr>
          <w:ilvl w:val="0"/>
          <w:numId w:val="4"/>
        </w:numPr>
        <w:ind w:right="57" w:hanging="140"/>
      </w:pPr>
      <w:r>
        <w:t xml:space="preserve">к языку, истории и культурному наследию своего народа и людей, среди которых проживает ребенок. </w:t>
      </w:r>
    </w:p>
    <w:p w:rsidR="00632210" w:rsidRDefault="00632210">
      <w:pPr>
        <w:numPr>
          <w:ilvl w:val="0"/>
          <w:numId w:val="5"/>
        </w:numPr>
        <w:ind w:right="57" w:hanging="240"/>
      </w:pPr>
      <w:r>
        <w:t xml:space="preserve">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 </w:t>
      </w:r>
    </w:p>
    <w:p w:rsidR="00632210" w:rsidRDefault="00632210">
      <w:pPr>
        <w:numPr>
          <w:ilvl w:val="0"/>
          <w:numId w:val="5"/>
        </w:numPr>
        <w:ind w:right="57" w:hanging="240"/>
      </w:pPr>
      <w:r>
        <w:t xml:space="preserve">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 </w:t>
      </w:r>
    </w:p>
    <w:p w:rsidR="00632210" w:rsidRDefault="00632210">
      <w:pPr>
        <w:numPr>
          <w:ilvl w:val="0"/>
          <w:numId w:val="5"/>
        </w:numPr>
        <w:ind w:right="57" w:hanging="240"/>
      </w:pPr>
      <w:r>
        <w:t xml:space="preserve">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 </w:t>
      </w:r>
    </w:p>
    <w:p w:rsidR="00632210" w:rsidRDefault="00632210">
      <w:pPr>
        <w:numPr>
          <w:ilvl w:val="0"/>
          <w:numId w:val="5"/>
        </w:numPr>
        <w:ind w:right="57" w:hanging="240"/>
      </w:pPr>
      <w:r>
        <w:t xml:space="preserve">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 </w:t>
      </w:r>
    </w:p>
    <w:p w:rsidR="00632210" w:rsidRDefault="00632210">
      <w:pPr>
        <w:numPr>
          <w:ilvl w:val="0"/>
          <w:numId w:val="5"/>
        </w:numPr>
        <w:ind w:right="57" w:hanging="240"/>
      </w:pPr>
      <w:r>
        <w:t xml:space="preserve">Обучение этике межнационального общения и «культуре мира». </w:t>
      </w:r>
    </w:p>
    <w:p w:rsidR="00632210" w:rsidRDefault="00632210">
      <w:pPr>
        <w:numPr>
          <w:ilvl w:val="0"/>
          <w:numId w:val="5"/>
        </w:numPr>
        <w:ind w:right="57" w:hanging="240"/>
      </w:pPr>
      <w:r>
        <w:t xml:space="preserve">Формирование активной гражданской позиции, чувства патриотизма и национальной гордости, позитивного отношения к разнообразию культур. </w:t>
      </w:r>
    </w:p>
    <w:p w:rsidR="00632210" w:rsidRDefault="00632210">
      <w:pPr>
        <w:ind w:left="-5" w:right="1490"/>
      </w:pPr>
      <w:r>
        <w:t xml:space="preserve">Для достижения поставленной цели и задач мы выбрали такие направления работы: - Природа Крыма, </w:t>
      </w:r>
    </w:p>
    <w:p w:rsidR="00632210" w:rsidRDefault="00632210">
      <w:pPr>
        <w:ind w:left="-5" w:right="57"/>
      </w:pPr>
      <w:r>
        <w:t xml:space="preserve">-Люди Крыма и их культуры («Традиционная и современная культура людей, живущих в Крыму», </w:t>
      </w:r>
    </w:p>
    <w:p w:rsidR="00632210" w:rsidRDefault="00632210">
      <w:pPr>
        <w:ind w:left="-5" w:right="57"/>
      </w:pPr>
      <w:r>
        <w:t xml:space="preserve">«История людей и памятников»). </w:t>
      </w:r>
    </w:p>
    <w:p w:rsidR="00632210" w:rsidRDefault="00632210">
      <w:pPr>
        <w:spacing w:after="31" w:line="259" w:lineRule="auto"/>
        <w:ind w:left="0" w:firstLine="0"/>
        <w:jc w:val="left"/>
      </w:pPr>
      <w:r>
        <w:t xml:space="preserve"> </w:t>
      </w:r>
    </w:p>
    <w:p w:rsidR="00632210" w:rsidRDefault="00632210">
      <w:pPr>
        <w:pStyle w:val="Heading4"/>
        <w:ind w:left="152"/>
      </w:pPr>
      <w:r>
        <w:t>2.1.2.</w:t>
      </w:r>
      <w:r>
        <w:rPr>
          <w:rFonts w:ascii="Arial" w:hAnsi="Arial" w:cs="Arial"/>
        </w:rPr>
        <w:t xml:space="preserve"> </w:t>
      </w:r>
      <w:r>
        <w:t xml:space="preserve">Принципы и подходы к формированию и реализации Программы </w:t>
      </w:r>
    </w:p>
    <w:p w:rsidR="00632210" w:rsidRDefault="00632210">
      <w:pPr>
        <w:spacing w:after="23" w:line="259" w:lineRule="auto"/>
        <w:ind w:left="0" w:firstLine="0"/>
        <w:jc w:val="left"/>
      </w:pPr>
      <w:r>
        <w:t xml:space="preserve"> </w:t>
      </w:r>
    </w:p>
    <w:p w:rsidR="00632210" w:rsidRDefault="00632210">
      <w:pPr>
        <w:spacing w:after="3" w:line="286" w:lineRule="auto"/>
        <w:ind w:left="-5" w:right="128"/>
        <w:jc w:val="left"/>
      </w:pPr>
      <w:r>
        <w:t xml:space="preserve">Содержание разделов программы основывается на следующих концептуальных принципах: - </w:t>
      </w:r>
      <w:r>
        <w:rPr>
          <w:i/>
        </w:rPr>
        <w:t>принципприоритета общечеловеческих ценностей</w:t>
      </w:r>
      <w:r>
        <w:t xml:space="preserve">: этнической толерантности, «культуры мира», равноправие языковых, этнических групп независимо от статуса, численности и времени проживания га полуострове (в программе за основу берётся алфавитный порядок упоминания этносов, языковых групп); </w:t>
      </w:r>
    </w:p>
    <w:p w:rsidR="00632210" w:rsidRDefault="00632210">
      <w:pPr>
        <w:numPr>
          <w:ilvl w:val="0"/>
          <w:numId w:val="6"/>
        </w:numPr>
        <w:spacing w:after="3" w:line="286" w:lineRule="auto"/>
        <w:ind w:right="227"/>
        <w:jc w:val="left"/>
      </w:pPr>
      <w:r>
        <w:rPr>
          <w:i/>
        </w:rPr>
        <w:t>принцип возрождения, сохранения и развитие этнокультурной самобытности и диалога культур</w:t>
      </w:r>
      <w:r>
        <w:t xml:space="preserve"> (вопросы традиционной культуры рассматриваются по тематическому принципу); - </w:t>
      </w:r>
      <w:r>
        <w:rPr>
          <w:i/>
        </w:rPr>
        <w:t>принцип доступности</w:t>
      </w:r>
      <w:r>
        <w:t xml:space="preserve">: формы и методы работы с детьми, объём историко – этнографического материала должны соответствовать возрастным и психологическим особенностям восприятия детей дошкольного возраста; </w:t>
      </w:r>
    </w:p>
    <w:p w:rsidR="00632210" w:rsidRDefault="00632210">
      <w:pPr>
        <w:numPr>
          <w:ilvl w:val="0"/>
          <w:numId w:val="6"/>
        </w:numPr>
        <w:spacing w:after="3" w:line="286" w:lineRule="auto"/>
        <w:ind w:right="227"/>
        <w:jc w:val="left"/>
      </w:pPr>
      <w:r>
        <w:t xml:space="preserve">принцип преемственности с начальным звеном образования предполагает продолжение и углубление содержания работы о гражданско – патриотическому воспитанию детей младшего школьного возраста. </w:t>
      </w:r>
    </w:p>
    <w:p w:rsidR="00632210" w:rsidRDefault="00632210">
      <w:pPr>
        <w:spacing w:after="30" w:line="259" w:lineRule="auto"/>
        <w:ind w:left="0" w:firstLine="0"/>
        <w:jc w:val="left"/>
      </w:pPr>
      <w:r>
        <w:t xml:space="preserve"> </w:t>
      </w:r>
    </w:p>
    <w:p w:rsidR="00632210" w:rsidRDefault="00632210">
      <w:pPr>
        <w:pStyle w:val="Heading4"/>
        <w:ind w:left="152"/>
      </w:pPr>
      <w:r>
        <w:t>2.1.3.</w:t>
      </w:r>
      <w:r>
        <w:rPr>
          <w:rFonts w:ascii="Arial" w:hAnsi="Arial" w:cs="Arial"/>
        </w:rPr>
        <w:t xml:space="preserve"> </w:t>
      </w:r>
      <w:r>
        <w:t xml:space="preserve">Особенности осуществления образовательного процесса </w:t>
      </w:r>
    </w:p>
    <w:p w:rsidR="00632210" w:rsidRDefault="00632210" w:rsidP="002F682C">
      <w:pPr>
        <w:spacing w:after="259" w:line="259" w:lineRule="auto"/>
        <w:ind w:left="0" w:firstLine="0"/>
        <w:jc w:val="left"/>
      </w:pPr>
      <w:r>
        <w:rPr>
          <w:rFonts w:ascii="Calibri" w:hAnsi="Calibri" w:cs="Calibri"/>
        </w:rPr>
        <w:t xml:space="preserve"> </w:t>
      </w:r>
      <w:r>
        <w:rPr>
          <w:i/>
        </w:rPr>
        <w:t>Направленность на развитие личности ребёнка</w:t>
      </w:r>
      <w:r>
        <w:t xml:space="preserve">. Приоритетность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имеющего свое личное мнение и умеющего отстаивать его. </w:t>
      </w:r>
    </w:p>
    <w:p w:rsidR="00632210" w:rsidRDefault="00632210">
      <w:pPr>
        <w:spacing w:after="183" w:line="286" w:lineRule="auto"/>
        <w:ind w:left="-5" w:right="54"/>
        <w:jc w:val="left"/>
      </w:pPr>
      <w:r>
        <w:rPr>
          <w:i/>
        </w:rPr>
        <w:t>Патриотическая направленность программы</w:t>
      </w:r>
      <w:r>
        <w:t xml:space="preserve">. В программе большое внимание уделяется воспитанию в детях патриотических чувств к малой и большой Родине, их прошлому, настоящему и будущему. </w:t>
      </w:r>
    </w:p>
    <w:p w:rsidR="00632210" w:rsidRDefault="00632210">
      <w:pPr>
        <w:spacing w:after="183" w:line="286" w:lineRule="auto"/>
        <w:ind w:left="-5" w:right="54"/>
        <w:jc w:val="left"/>
      </w:pPr>
      <w:r>
        <w:rPr>
          <w:i/>
        </w:rPr>
        <w:t>Направленность на нравственное воспитание</w:t>
      </w:r>
      <w:r>
        <w:t xml:space="preserve">. Воспитание уважения к традиционным ценностям, существующим у всех народов, таких, как любовь и почитание родителей, уважение к старшим, забота о младших и др. </w:t>
      </w:r>
    </w:p>
    <w:p w:rsidR="00632210" w:rsidRDefault="00632210">
      <w:pPr>
        <w:spacing w:after="181" w:line="286" w:lineRule="auto"/>
        <w:ind w:left="-5" w:right="477"/>
        <w:jc w:val="left"/>
      </w:pPr>
      <w:r>
        <w:rPr>
          <w:i/>
        </w:rPr>
        <w:t>Направленность на развитие познавательных способностей</w:t>
      </w:r>
      <w:r>
        <w:t xml:space="preserve">. Программа нацелена на развитие интереса, стремление получать новые знания о людях, окружающих ребёнка. Формирование отношения к образованию как одной из ведущих жизненных ценностей. </w:t>
      </w:r>
      <w:r>
        <w:rPr>
          <w:i/>
        </w:rPr>
        <w:t>Направленность на сохранение и укрепление физического и психического здоровья детей</w:t>
      </w:r>
      <w:r>
        <w:t xml:space="preserve">. Предложенные в программе подвижные игры, игры на взаимодействие, на развитие эмоциональной сферы и др. способствуют развитию потребностей в движении, развитию коммуникативности и эмоциональности, сохранению народных традиций. </w:t>
      </w:r>
    </w:p>
    <w:p w:rsidR="00632210" w:rsidRDefault="00632210">
      <w:pPr>
        <w:spacing w:after="261" w:line="259" w:lineRule="auto"/>
        <w:ind w:left="-5"/>
        <w:jc w:val="left"/>
      </w:pPr>
      <w:r>
        <w:rPr>
          <w:i/>
        </w:rPr>
        <w:t>Направленность на учёт индивидуальных особенностей каждого ребёнка</w:t>
      </w:r>
      <w:r>
        <w:t xml:space="preserve">. Это обеспечивает эмоциональное благополучие каждого ребёнка. </w:t>
      </w:r>
    </w:p>
    <w:p w:rsidR="00632210" w:rsidRDefault="00632210">
      <w:pPr>
        <w:pStyle w:val="Heading4"/>
        <w:ind w:left="152"/>
      </w:pPr>
      <w:r>
        <w:t>2.1.4.</w:t>
      </w:r>
      <w:r>
        <w:rPr>
          <w:rFonts w:ascii="Arial" w:hAnsi="Arial" w:cs="Arial"/>
        </w:rPr>
        <w:t xml:space="preserve"> </w:t>
      </w:r>
      <w:r>
        <w:t xml:space="preserve">Планируемые результаты освоения Программы </w:t>
      </w:r>
    </w:p>
    <w:p w:rsidR="00632210" w:rsidRDefault="00632210">
      <w:pPr>
        <w:tabs>
          <w:tab w:val="center" w:pos="4967"/>
        </w:tabs>
        <w:spacing w:after="5" w:line="271" w:lineRule="auto"/>
        <w:ind w:left="-15" w:firstLine="0"/>
        <w:jc w:val="left"/>
      </w:pPr>
      <w:r>
        <w:rPr>
          <w:b/>
        </w:rPr>
        <w:t>2.1.4.1.</w:t>
      </w:r>
      <w:r>
        <w:rPr>
          <w:rFonts w:ascii="Arial" w:hAnsi="Arial" w:cs="Arial"/>
          <w:b/>
        </w:rPr>
        <w:t xml:space="preserve"> </w:t>
      </w:r>
      <w:r>
        <w:rPr>
          <w:rFonts w:ascii="Arial" w:hAnsi="Arial" w:cs="Arial"/>
          <w:b/>
        </w:rPr>
        <w:tab/>
      </w:r>
      <w:r>
        <w:rPr>
          <w:b/>
        </w:rPr>
        <w:t xml:space="preserve"> Целевые ориентиры  на этапе завершения освоения Программы </w:t>
      </w:r>
    </w:p>
    <w:p w:rsidR="00632210" w:rsidRDefault="00632210">
      <w:pPr>
        <w:pStyle w:val="Heading1"/>
        <w:ind w:left="-5"/>
      </w:pPr>
      <w:r>
        <w:t xml:space="preserve">Раздел «Природа Крыма» </w:t>
      </w:r>
    </w:p>
    <w:p w:rsidR="00632210" w:rsidRDefault="00632210">
      <w:pPr>
        <w:numPr>
          <w:ilvl w:val="0"/>
          <w:numId w:val="7"/>
        </w:numPr>
        <w:spacing w:after="3" w:line="286" w:lineRule="auto"/>
        <w:ind w:right="57"/>
      </w:pPr>
      <w:r>
        <w:t xml:space="preserve">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 </w:t>
      </w:r>
    </w:p>
    <w:p w:rsidR="00632210" w:rsidRDefault="00632210">
      <w:pPr>
        <w:numPr>
          <w:ilvl w:val="0"/>
          <w:numId w:val="7"/>
        </w:numPr>
        <w:ind w:right="57"/>
      </w:pPr>
      <w:r>
        <w:t xml:space="preserve">проявляют ярко выраженный интерес к информации природоведческого характера, желание понять суть явлений, выявить их взаимосвязь; </w:t>
      </w:r>
    </w:p>
    <w:p w:rsidR="00632210" w:rsidRDefault="00632210">
      <w:pPr>
        <w:numPr>
          <w:ilvl w:val="0"/>
          <w:numId w:val="7"/>
        </w:numPr>
        <w:ind w:right="57"/>
      </w:pPr>
      <w:r>
        <w:t xml:space="preserve">проявляют заинтересованность в практических действиях (наблюдать за растениями, противостоять тому, кто наносит вред природе и т.д.). </w:t>
      </w:r>
    </w:p>
    <w:p w:rsidR="00632210" w:rsidRDefault="00632210">
      <w:pPr>
        <w:pStyle w:val="Heading1"/>
        <w:ind w:left="-5"/>
      </w:pPr>
      <w:r>
        <w:t xml:space="preserve">Раздел «Люди Крыма и их культура» </w:t>
      </w:r>
    </w:p>
    <w:p w:rsidR="00632210" w:rsidRDefault="00632210">
      <w:pPr>
        <w:spacing w:after="22" w:line="259" w:lineRule="auto"/>
        <w:ind w:left="-5"/>
        <w:jc w:val="left"/>
      </w:pPr>
      <w:r>
        <w:rPr>
          <w:i/>
        </w:rPr>
        <w:t xml:space="preserve">Подраздел «Речевое общение на «языке соседа» </w:t>
      </w:r>
    </w:p>
    <w:p w:rsidR="00632210" w:rsidRDefault="00632210">
      <w:pPr>
        <w:numPr>
          <w:ilvl w:val="0"/>
          <w:numId w:val="8"/>
        </w:numPr>
        <w:spacing w:after="3" w:line="286" w:lineRule="auto"/>
        <w:ind w:right="57"/>
      </w:pPr>
      <w:r>
        <w:t xml:space="preserve">Проявляют познавательный интерес к многообразию окружающего мира, людям; - слушают, понимают, воспринимают на слух диалогическую и монологическую речь воспитателей, детей на «языке соседа»; </w:t>
      </w:r>
    </w:p>
    <w:p w:rsidR="00632210" w:rsidRDefault="00632210">
      <w:pPr>
        <w:numPr>
          <w:ilvl w:val="0"/>
          <w:numId w:val="8"/>
        </w:numPr>
        <w:ind w:right="57"/>
      </w:pPr>
      <w:r>
        <w:t xml:space="preserve">умеют отвечать двумя – тремя словами, короткими предложениями на вопросы взрослого и детей на «языке соседа», используя формулу речевого этикета; </w:t>
      </w:r>
    </w:p>
    <w:p w:rsidR="00632210" w:rsidRDefault="00632210">
      <w:pPr>
        <w:numPr>
          <w:ilvl w:val="0"/>
          <w:numId w:val="8"/>
        </w:numPr>
        <w:ind w:right="57"/>
      </w:pPr>
      <w:r>
        <w:t xml:space="preserve">запоминают и произносят по памяти небольшие стихотворения, реплики персонажей сказок, повторы в сказках, песнях на «языке соседа». </w:t>
      </w:r>
    </w:p>
    <w:p w:rsidR="00632210" w:rsidRDefault="00632210">
      <w:pPr>
        <w:pStyle w:val="Heading1"/>
        <w:ind w:left="-5"/>
      </w:pPr>
      <w:r>
        <w:t xml:space="preserve">Раздел «Люди Крыма и их культуры» </w:t>
      </w:r>
    </w:p>
    <w:p w:rsidR="00632210" w:rsidRDefault="00632210">
      <w:pPr>
        <w:spacing w:after="22" w:line="259" w:lineRule="auto"/>
        <w:ind w:left="-5"/>
        <w:jc w:val="left"/>
      </w:pPr>
      <w:r>
        <w:rPr>
          <w:i/>
        </w:rPr>
        <w:t xml:space="preserve">Подраздел «Традиционная и современная культура людей, живущих в Крыму» </w:t>
      </w:r>
    </w:p>
    <w:p w:rsidR="00632210" w:rsidRDefault="00632210">
      <w:pPr>
        <w:numPr>
          <w:ilvl w:val="0"/>
          <w:numId w:val="9"/>
        </w:numPr>
        <w:ind w:right="57" w:hanging="140"/>
      </w:pPr>
      <w:r>
        <w:t xml:space="preserve">Имеет представление о своей семье, родственниках; </w:t>
      </w:r>
    </w:p>
    <w:p w:rsidR="00632210" w:rsidRDefault="00632210">
      <w:pPr>
        <w:numPr>
          <w:ilvl w:val="0"/>
          <w:numId w:val="9"/>
        </w:numPr>
        <w:ind w:right="57" w:hanging="140"/>
      </w:pPr>
      <w:r>
        <w:t xml:space="preserve">к соседям по дому, по улице, к знакомым  относятся доброжелательно. </w:t>
      </w:r>
    </w:p>
    <w:p w:rsidR="00632210" w:rsidRDefault="00632210">
      <w:pPr>
        <w:spacing w:after="31" w:line="259" w:lineRule="auto"/>
        <w:ind w:left="0" w:firstLine="0"/>
        <w:jc w:val="left"/>
      </w:pPr>
      <w:r>
        <w:t xml:space="preserve"> </w:t>
      </w:r>
    </w:p>
    <w:p w:rsidR="00632210" w:rsidRDefault="00632210">
      <w:pPr>
        <w:pStyle w:val="Heading1"/>
        <w:ind w:left="-5"/>
      </w:pPr>
      <w:r>
        <w:t xml:space="preserve">Раздел «Люди Крыма и их культуры» </w:t>
      </w:r>
    </w:p>
    <w:p w:rsidR="00632210" w:rsidRDefault="00632210">
      <w:pPr>
        <w:spacing w:after="22" w:line="259" w:lineRule="auto"/>
        <w:ind w:left="-5"/>
        <w:jc w:val="left"/>
      </w:pPr>
      <w:r>
        <w:rPr>
          <w:i/>
        </w:rPr>
        <w:t xml:space="preserve">Подраздел «История людей и памятников» </w:t>
      </w:r>
    </w:p>
    <w:p w:rsidR="00632210" w:rsidRDefault="00632210">
      <w:pPr>
        <w:numPr>
          <w:ilvl w:val="0"/>
          <w:numId w:val="10"/>
        </w:numPr>
        <w:ind w:right="57" w:hanging="140"/>
      </w:pPr>
      <w:r>
        <w:t xml:space="preserve">Имеют представление о том, что Крым находиться на юге России; </w:t>
      </w:r>
    </w:p>
    <w:p w:rsidR="00632210" w:rsidRDefault="00632210">
      <w:pPr>
        <w:numPr>
          <w:ilvl w:val="0"/>
          <w:numId w:val="10"/>
        </w:numPr>
        <w:ind w:right="57" w:hanging="140"/>
      </w:pPr>
      <w:r>
        <w:t xml:space="preserve">проявляют интерес к истории родного населённого пункта, называют его старое и новое название. </w:t>
      </w:r>
    </w:p>
    <w:p w:rsidR="00632210" w:rsidRDefault="00632210">
      <w:pPr>
        <w:pStyle w:val="Heading1"/>
        <w:ind w:left="-5"/>
      </w:pPr>
      <w:r>
        <w:t xml:space="preserve">Раздел «Люди Крыма и их культуры» </w:t>
      </w:r>
    </w:p>
    <w:p w:rsidR="00632210" w:rsidRDefault="00632210">
      <w:pPr>
        <w:spacing w:after="22" w:line="259" w:lineRule="auto"/>
        <w:ind w:left="-5"/>
        <w:jc w:val="left"/>
      </w:pPr>
      <w:r>
        <w:rPr>
          <w:i/>
        </w:rPr>
        <w:t xml:space="preserve">Подраздел «Художественная литература»  </w:t>
      </w:r>
    </w:p>
    <w:p w:rsidR="00632210" w:rsidRDefault="00632210">
      <w:pPr>
        <w:ind w:left="-5" w:right="57"/>
      </w:pPr>
      <w:r>
        <w:t xml:space="preserve">- Слушают, заучивают наизусть с помощью воспитателя поэтические фольклорные произведения. </w:t>
      </w:r>
    </w:p>
    <w:p w:rsidR="00632210" w:rsidRDefault="00632210">
      <w:pPr>
        <w:pStyle w:val="Heading1"/>
        <w:ind w:left="-5"/>
      </w:pPr>
      <w:r>
        <w:t xml:space="preserve">Раздел «Люди Крыма и их культуры» </w:t>
      </w:r>
    </w:p>
    <w:p w:rsidR="00632210" w:rsidRDefault="00632210">
      <w:pPr>
        <w:spacing w:after="22" w:line="259" w:lineRule="auto"/>
        <w:ind w:left="-5"/>
        <w:jc w:val="left"/>
      </w:pPr>
      <w:r>
        <w:rPr>
          <w:i/>
        </w:rPr>
        <w:t xml:space="preserve">Подраздел «Музыка» </w:t>
      </w:r>
    </w:p>
    <w:p w:rsidR="00632210" w:rsidRDefault="00632210">
      <w:pPr>
        <w:ind w:left="-5" w:right="57"/>
      </w:pPr>
      <w:r>
        <w:t xml:space="preserve"> -Проявляют стойкий интерес к народной музыке; </w:t>
      </w:r>
    </w:p>
    <w:p w:rsidR="00632210" w:rsidRDefault="00632210">
      <w:pPr>
        <w:numPr>
          <w:ilvl w:val="0"/>
          <w:numId w:val="11"/>
        </w:numPr>
        <w:ind w:right="57" w:hanging="140"/>
      </w:pPr>
      <w:r>
        <w:t xml:space="preserve">имеют навыки слушания народной музыки, узнают характерные оттенки её звучания; </w:t>
      </w:r>
    </w:p>
    <w:p w:rsidR="00632210" w:rsidRDefault="00632210">
      <w:pPr>
        <w:numPr>
          <w:ilvl w:val="0"/>
          <w:numId w:val="11"/>
        </w:numPr>
        <w:ind w:right="57" w:hanging="140"/>
      </w:pPr>
      <w:r>
        <w:t xml:space="preserve">с интересом принимают участие в подготовке и проведении фольклорных праздников; </w:t>
      </w:r>
    </w:p>
    <w:p w:rsidR="00632210" w:rsidRDefault="00632210">
      <w:pPr>
        <w:pStyle w:val="Heading1"/>
        <w:ind w:left="-5"/>
      </w:pPr>
      <w:r>
        <w:t xml:space="preserve">Раздел «Люди Крыма и их культуры» </w:t>
      </w:r>
    </w:p>
    <w:p w:rsidR="00632210" w:rsidRDefault="00632210">
      <w:pPr>
        <w:spacing w:after="22" w:line="259" w:lineRule="auto"/>
        <w:ind w:left="-5"/>
        <w:jc w:val="left"/>
      </w:pPr>
      <w:r>
        <w:rPr>
          <w:i/>
        </w:rPr>
        <w:t xml:space="preserve">Подраздел «Играем вместе» </w:t>
      </w:r>
    </w:p>
    <w:p w:rsidR="00632210" w:rsidRDefault="00632210">
      <w:pPr>
        <w:numPr>
          <w:ilvl w:val="0"/>
          <w:numId w:val="12"/>
        </w:numPr>
        <w:ind w:right="57" w:hanging="142"/>
      </w:pPr>
      <w:r>
        <w:t xml:space="preserve">Используют в играх реальные и сказочные ситуации, передают отношения между людьми, знания о ближайшем окружении (семья, детский сад, город, село); </w:t>
      </w:r>
    </w:p>
    <w:p w:rsidR="00632210" w:rsidRDefault="00632210">
      <w:pPr>
        <w:numPr>
          <w:ilvl w:val="0"/>
          <w:numId w:val="12"/>
        </w:numPr>
        <w:ind w:right="57" w:hanging="142"/>
      </w:pPr>
      <w:r>
        <w:t xml:space="preserve">могут воплотить собственный замысел в творческих играх, интересно и содержательно развернув сюжет; </w:t>
      </w:r>
    </w:p>
    <w:p w:rsidR="00632210" w:rsidRDefault="00632210">
      <w:pPr>
        <w:numPr>
          <w:ilvl w:val="0"/>
          <w:numId w:val="12"/>
        </w:numPr>
        <w:ind w:right="57" w:hanging="142"/>
      </w:pPr>
      <w:r>
        <w:t xml:space="preserve">умеют строить дружеские партнерские отношения </w:t>
      </w:r>
    </w:p>
    <w:p w:rsidR="00632210" w:rsidRDefault="00632210">
      <w:pPr>
        <w:spacing w:after="0" w:line="259" w:lineRule="auto"/>
        <w:ind w:left="0" w:firstLine="0"/>
        <w:jc w:val="left"/>
      </w:pPr>
      <w:r>
        <w:t xml:space="preserve"> </w:t>
      </w:r>
    </w:p>
    <w:p w:rsidR="00632210" w:rsidRDefault="00632210" w:rsidP="002F682C">
      <w:pPr>
        <w:spacing w:after="33" w:line="259" w:lineRule="auto"/>
        <w:ind w:left="0" w:firstLine="0"/>
        <w:jc w:val="left"/>
      </w:pPr>
      <w:r>
        <w:t xml:space="preserve"> </w:t>
      </w:r>
      <w:r>
        <w:rPr>
          <w:b/>
        </w:rPr>
        <w:t>3.</w:t>
      </w:r>
      <w:r>
        <w:rPr>
          <w:rFonts w:ascii="Arial" w:hAnsi="Arial" w:cs="Arial"/>
          <w:b/>
        </w:rPr>
        <w:t xml:space="preserve"> </w:t>
      </w:r>
      <w:r>
        <w:rPr>
          <w:b/>
        </w:rPr>
        <w:t xml:space="preserve">СОДЕРЖАТЕЛЬНЫЙ РАЗДЕЛ (обязательная часть) </w:t>
      </w:r>
    </w:p>
    <w:p w:rsidR="00632210" w:rsidRDefault="00632210">
      <w:pPr>
        <w:ind w:left="345" w:right="57" w:hanging="360"/>
      </w:pPr>
      <w:r>
        <w:t>3.1.</w:t>
      </w:r>
      <w:r>
        <w:rPr>
          <w:rFonts w:ascii="Arial" w:hAnsi="Arial" w:cs="Arial"/>
        </w:rPr>
        <w:t xml:space="preserve"> </w:t>
      </w:r>
      <w:r>
        <w:rPr>
          <w:rFonts w:ascii="Arial" w:hAnsi="Arial" w:cs="Arial"/>
        </w:rPr>
        <w:tab/>
      </w:r>
      <w:r>
        <w:t xml:space="preserve"> Описание образовательной деятельности в соответствии с направлениями развития ребёнка, представленными в пяти образовательных областях </w:t>
      </w:r>
    </w:p>
    <w:p w:rsidR="00632210" w:rsidRDefault="00632210">
      <w:pPr>
        <w:spacing w:after="23" w:line="259" w:lineRule="auto"/>
        <w:ind w:left="0" w:firstLine="0"/>
        <w:jc w:val="left"/>
      </w:pPr>
      <w:r>
        <w:t xml:space="preserve"> </w:t>
      </w:r>
    </w:p>
    <w:p w:rsidR="00632210" w:rsidRDefault="00632210">
      <w:pPr>
        <w:ind w:left="-5" w:right="57"/>
      </w:pPr>
      <w:r>
        <w:t xml:space="preserve">Принципиальная структура возрастно – ориентированной модели поддержки детской инициативы и формирование культурных практик представлена как структура содержание процесса и деятельности в каждой конкретной образовательной ситуации (в образовательных процессах ситуации развития преобразуются в образовательные ситуации): </w:t>
      </w:r>
    </w:p>
    <w:p w:rsidR="00632210" w:rsidRDefault="00632210">
      <w:pPr>
        <w:ind w:left="-5" w:right="57"/>
      </w:pPr>
      <w:r>
        <w:t xml:space="preserve">содержание образовательного процесса; </w:t>
      </w:r>
    </w:p>
    <w:p w:rsidR="00632210" w:rsidRDefault="00632210">
      <w:pPr>
        <w:spacing w:after="3" w:line="286" w:lineRule="auto"/>
        <w:ind w:left="-5" w:right="841"/>
        <w:jc w:val="left"/>
      </w:pPr>
      <w:r>
        <w:t xml:space="preserve">содержание деятельности образующего (смысл действий, действия, позиция образующего); содержание совместной образовательной деятельности; содержание педагогической деятельности (позиция, действия, смысл действий педагога). </w:t>
      </w:r>
    </w:p>
    <w:p w:rsidR="00632210" w:rsidRDefault="00632210">
      <w:pPr>
        <w:spacing w:after="23" w:line="259" w:lineRule="auto"/>
        <w:ind w:left="0" w:firstLine="0"/>
        <w:jc w:val="left"/>
      </w:pPr>
      <w:r>
        <w:t xml:space="preserve"> </w:t>
      </w:r>
    </w:p>
    <w:p w:rsidR="00632210" w:rsidRDefault="00632210">
      <w:pPr>
        <w:pStyle w:val="Heading2"/>
        <w:ind w:left="-5" w:right="45"/>
        <w:rPr>
          <w:u w:val="none"/>
        </w:rPr>
      </w:pPr>
      <w:r>
        <w:t>Модель образовательного процесса и педагогической деятельности</w:t>
      </w:r>
      <w:r>
        <w:rPr>
          <w:u w:val="none"/>
        </w:rPr>
        <w:t xml:space="preserve"> </w:t>
      </w:r>
    </w:p>
    <w:p w:rsidR="00632210" w:rsidRDefault="00632210" w:rsidP="0077734E"/>
    <w:p w:rsidR="00632210" w:rsidRDefault="00632210" w:rsidP="0077734E"/>
    <w:p w:rsidR="00632210" w:rsidRPr="0077734E" w:rsidRDefault="00632210" w:rsidP="0077734E"/>
    <w:p w:rsidR="00632210" w:rsidRDefault="00632210">
      <w:pPr>
        <w:spacing w:after="0" w:line="259" w:lineRule="auto"/>
        <w:ind w:left="0" w:firstLine="0"/>
        <w:jc w:val="left"/>
      </w:pPr>
      <w:r>
        <w:t xml:space="preserve"> </w:t>
      </w:r>
    </w:p>
    <w:tbl>
      <w:tblPr>
        <w:tblW w:w="10375" w:type="dxa"/>
        <w:tblInd w:w="-108" w:type="dxa"/>
        <w:tblCellMar>
          <w:top w:w="49" w:type="dxa"/>
          <w:left w:w="80" w:type="dxa"/>
          <w:right w:w="58" w:type="dxa"/>
        </w:tblCellMar>
        <w:tblLook w:val="00A0"/>
      </w:tblPr>
      <w:tblGrid>
        <w:gridCol w:w="1811"/>
        <w:gridCol w:w="28"/>
        <w:gridCol w:w="1723"/>
        <w:gridCol w:w="3418"/>
        <w:gridCol w:w="3395"/>
      </w:tblGrid>
      <w:tr w:rsidR="00632210" w:rsidTr="00D77658">
        <w:trPr>
          <w:trHeight w:val="288"/>
        </w:trPr>
        <w:tc>
          <w:tcPr>
            <w:tcW w:w="356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Тип образовательной ситуации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Предметно - игровая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Сюжетно - игровая </w:t>
            </w:r>
          </w:p>
        </w:tc>
      </w:tr>
      <w:tr w:rsidR="00632210" w:rsidTr="00D77658">
        <w:trPr>
          <w:trHeight w:val="2494"/>
        </w:trPr>
        <w:tc>
          <w:tcPr>
            <w:tcW w:w="356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Содержание базового образовательного процесса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right="38" w:firstLine="0"/>
              <w:jc w:val="left"/>
            </w:pPr>
            <w:r w:rsidRPr="00D77658">
              <w:rPr>
                <w:sz w:val="22"/>
              </w:rPr>
              <w:t xml:space="preserve">Многообразная предметная среда, определяющая исследовательскую активность ребёнка, его предметно – игровые действия. Содержание культурных практик, формирующих культурные средства – способы действия.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 </w:t>
            </w:r>
          </w:p>
        </w:tc>
      </w:tr>
      <w:tr w:rsidR="00632210" w:rsidTr="00D77658">
        <w:trPr>
          <w:trHeight w:val="490"/>
        </w:trPr>
        <w:tc>
          <w:tcPr>
            <w:tcW w:w="1840" w:type="dxa"/>
            <w:gridSpan w:val="2"/>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Содержание деятельности ребёнка </w:t>
            </w:r>
          </w:p>
        </w:tc>
        <w:tc>
          <w:tcPr>
            <w:tcW w:w="172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55" w:firstLine="0"/>
              <w:jc w:val="left"/>
            </w:pPr>
            <w:r w:rsidRPr="00D77658">
              <w:rPr>
                <w:sz w:val="22"/>
              </w:rPr>
              <w:t xml:space="preserve">Позиция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«Я есть МЫ»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«Я как ТЫ» </w:t>
            </w:r>
          </w:p>
        </w:tc>
      </w:tr>
      <w:tr w:rsidR="00632210" w:rsidTr="00D77658">
        <w:trPr>
          <w:trHeight w:val="2336"/>
        </w:trPr>
        <w:tc>
          <w:tcPr>
            <w:tcW w:w="0" w:type="auto"/>
            <w:gridSpan w:val="2"/>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172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0" w:line="259" w:lineRule="auto"/>
              <w:ind w:left="55" w:firstLine="0"/>
              <w:jc w:val="left"/>
            </w:pPr>
            <w:r w:rsidRPr="00D77658">
              <w:rPr>
                <w:sz w:val="22"/>
              </w:rPr>
              <w:t xml:space="preserve">Действия </w:t>
            </w:r>
          </w:p>
          <w:p w:rsidR="00632210" w:rsidRPr="00D77658" w:rsidRDefault="00632210" w:rsidP="00D77658">
            <w:pPr>
              <w:spacing w:after="0" w:line="259" w:lineRule="auto"/>
              <w:ind w:left="55" w:firstLine="0"/>
              <w:jc w:val="left"/>
            </w:pPr>
            <w:r w:rsidRPr="00D77658">
              <w:rPr>
                <w:sz w:val="22"/>
              </w:rPr>
              <w:t xml:space="preserve">ребёнка </w:t>
            </w:r>
          </w:p>
          <w:p w:rsidR="00632210" w:rsidRPr="00D77658" w:rsidRDefault="00632210" w:rsidP="00D77658">
            <w:pPr>
              <w:spacing w:after="0" w:line="259" w:lineRule="auto"/>
              <w:ind w:left="55" w:firstLine="0"/>
              <w:jc w:val="left"/>
            </w:pPr>
            <w:r w:rsidRPr="00D77658">
              <w:rPr>
                <w:sz w:val="22"/>
              </w:rPr>
              <w:t xml:space="preserve"> </w:t>
            </w:r>
          </w:p>
          <w:p w:rsidR="00632210" w:rsidRPr="00D77658" w:rsidRDefault="00632210" w:rsidP="00D77658">
            <w:pPr>
              <w:spacing w:after="0" w:line="259" w:lineRule="auto"/>
              <w:ind w:left="55" w:firstLine="0"/>
              <w:jc w:val="left"/>
            </w:pPr>
            <w:r w:rsidRPr="00D77658">
              <w:rPr>
                <w:sz w:val="22"/>
              </w:rPr>
              <w:t xml:space="preserve"> </w:t>
            </w:r>
          </w:p>
          <w:p w:rsidR="00632210" w:rsidRPr="00D77658" w:rsidRDefault="00632210" w:rsidP="00D77658">
            <w:pPr>
              <w:spacing w:after="0" w:line="259" w:lineRule="auto"/>
              <w:ind w:left="55" w:firstLine="0"/>
              <w:jc w:val="left"/>
            </w:pPr>
            <w:r w:rsidRPr="00D77658">
              <w:rPr>
                <w:sz w:val="22"/>
              </w:rPr>
              <w:t xml:space="preserve"> </w:t>
            </w:r>
          </w:p>
          <w:p w:rsidR="00632210" w:rsidRPr="00D77658" w:rsidRDefault="00632210" w:rsidP="00D77658">
            <w:pPr>
              <w:spacing w:after="0" w:line="259" w:lineRule="auto"/>
              <w:ind w:left="55" w:firstLine="0"/>
              <w:jc w:val="left"/>
            </w:pPr>
            <w:r w:rsidRPr="00D77658">
              <w:rPr>
                <w:sz w:val="22"/>
              </w:rPr>
              <w:t xml:space="preserve"> </w:t>
            </w:r>
          </w:p>
          <w:p w:rsidR="00632210" w:rsidRPr="00D77658" w:rsidRDefault="00632210" w:rsidP="00D77658">
            <w:pPr>
              <w:spacing w:after="0" w:line="259" w:lineRule="auto"/>
              <w:ind w:left="55" w:firstLine="0"/>
              <w:jc w:val="left"/>
            </w:pPr>
            <w:r w:rsidRPr="00D77658">
              <w:rPr>
                <w:sz w:val="22"/>
              </w:rPr>
              <w:t xml:space="preserve">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right="17" w:firstLine="0"/>
              <w:jc w:val="left"/>
            </w:pPr>
            <w:r w:rsidRPr="00D77658">
              <w:rPr>
                <w:sz w:val="22"/>
              </w:rPr>
              <w:t xml:space="preserve">Изображает роль действий с предметами. Исследует новые предметы в действие. Подражает взрослому, сотрудничает с ним, выполняет его задания.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right="165" w:firstLine="0"/>
            </w:pPr>
            <w:r w:rsidRPr="00D77658">
              <w:rPr>
                <w:sz w:val="22"/>
              </w:rPr>
              <w:t xml:space="preserve">Модулирует в сюжетной игре деятельность и отношения взрослых. Исследует природный и  социальный мир. Сотрудничает со сверстниками. </w:t>
            </w:r>
          </w:p>
        </w:tc>
      </w:tr>
      <w:tr w:rsidR="00632210" w:rsidTr="00D77658">
        <w:trPr>
          <w:trHeight w:val="1855"/>
        </w:trPr>
        <w:tc>
          <w:tcPr>
            <w:tcW w:w="0" w:type="auto"/>
            <w:gridSpan w:val="2"/>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172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55" w:firstLine="0"/>
              <w:jc w:val="left"/>
            </w:pPr>
            <w:r w:rsidRPr="00D77658">
              <w:rPr>
                <w:sz w:val="22"/>
              </w:rPr>
              <w:t xml:space="preserve">Смысл действий ребёнка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Реализация собственных побуждений к действиям, стремление «действовать» как взрослый, заслужить одобрение близкого взрослого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Стремление войти в мир взрослых, проникнуть в смысл и мотивы деятельности взрослых, познать окружающий мир. </w:t>
            </w:r>
          </w:p>
        </w:tc>
      </w:tr>
      <w:tr w:rsidR="00632210" w:rsidTr="00D77658">
        <w:trPr>
          <w:trHeight w:val="1666"/>
        </w:trPr>
        <w:tc>
          <w:tcPr>
            <w:tcW w:w="356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Содержание совместной деятельности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Свободная деятельность ребёнка и совместная партнёрская деятельность взрослого с детьми при ведущей роли совместной партнёрской деятельности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Свободная деятельность ребёнка совместная партнёрская деятельность взрослого с детьми при ведущей роли совместной деятельности детей </w:t>
            </w:r>
          </w:p>
        </w:tc>
      </w:tr>
      <w:tr w:rsidR="00632210" w:rsidTr="00D77658">
        <w:trPr>
          <w:trHeight w:val="655"/>
        </w:trPr>
        <w:tc>
          <w:tcPr>
            <w:tcW w:w="1840" w:type="dxa"/>
            <w:gridSpan w:val="2"/>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Содержание деятельности </w:t>
            </w:r>
          </w:p>
        </w:tc>
        <w:tc>
          <w:tcPr>
            <w:tcW w:w="172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Позиция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Партнёр - модель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8" w:firstLine="0"/>
              <w:jc w:val="left"/>
            </w:pPr>
            <w:r w:rsidRPr="00D77658">
              <w:rPr>
                <w:sz w:val="22"/>
              </w:rPr>
              <w:t xml:space="preserve">Партнёр - сотрудник </w:t>
            </w:r>
          </w:p>
        </w:tc>
      </w:tr>
      <w:tr w:rsidR="00632210" w:rsidTr="00D77658">
        <w:trPr>
          <w:trHeight w:val="3027"/>
        </w:trPr>
        <w:tc>
          <w:tcPr>
            <w:tcW w:w="1812"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педагога </w:t>
            </w:r>
          </w:p>
        </w:tc>
        <w:tc>
          <w:tcPr>
            <w:tcW w:w="1750" w:type="dxa"/>
            <w:gridSpan w:val="2"/>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1" w:line="259" w:lineRule="auto"/>
              <w:ind w:left="0" w:firstLine="0"/>
              <w:jc w:val="left"/>
            </w:pPr>
            <w:r w:rsidRPr="00D77658">
              <w:rPr>
                <w:sz w:val="22"/>
              </w:rPr>
              <w:t xml:space="preserve">Действия </w:t>
            </w:r>
          </w:p>
          <w:p w:rsidR="00632210" w:rsidRPr="00D77658" w:rsidRDefault="00632210" w:rsidP="00D77658">
            <w:pPr>
              <w:spacing w:after="0" w:line="259" w:lineRule="auto"/>
              <w:ind w:left="0" w:firstLine="0"/>
              <w:jc w:val="left"/>
            </w:pPr>
            <w:r w:rsidRPr="00D77658">
              <w:rPr>
                <w:sz w:val="22"/>
              </w:rPr>
              <w:t xml:space="preserve">педагога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39" w:lineRule="auto"/>
              <w:ind w:left="0" w:firstLine="0"/>
            </w:pPr>
            <w:r w:rsidRPr="00D77658">
              <w:rPr>
                <w:sz w:val="22"/>
              </w:rPr>
              <w:t xml:space="preserve">Создаёт насыщенную предметную среду. </w:t>
            </w:r>
          </w:p>
          <w:p w:rsidR="00632210" w:rsidRPr="00D77658" w:rsidRDefault="00632210" w:rsidP="00D77658">
            <w:pPr>
              <w:spacing w:after="45" w:line="238" w:lineRule="auto"/>
              <w:ind w:left="0" w:firstLine="0"/>
              <w:jc w:val="left"/>
            </w:pPr>
            <w:r w:rsidRPr="00D77658">
              <w:rPr>
                <w:sz w:val="22"/>
              </w:rPr>
              <w:t xml:space="preserve">Направляет активность детей на культурные практики. Инициирует совместные действия и занятия по освоению культурных средств </w:t>
            </w:r>
          </w:p>
          <w:p w:rsidR="00632210" w:rsidRPr="00D77658" w:rsidRDefault="00632210" w:rsidP="00D77658">
            <w:pPr>
              <w:spacing w:after="0" w:line="259" w:lineRule="auto"/>
              <w:ind w:left="0" w:firstLine="0"/>
              <w:jc w:val="left"/>
            </w:pPr>
            <w:r w:rsidRPr="00D77658">
              <w:rPr>
                <w:sz w:val="22"/>
              </w:rPr>
              <w:t xml:space="preserve">– способов действий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51" w:firstLine="0"/>
              <w:jc w:val="left"/>
            </w:pPr>
            <w:r w:rsidRPr="00D77658">
              <w:rPr>
                <w:sz w:val="22"/>
              </w:rPr>
              <w:t xml:space="preserve">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 </w:t>
            </w:r>
          </w:p>
        </w:tc>
      </w:tr>
      <w:tr w:rsidR="00632210" w:rsidTr="002F682C">
        <w:trPr>
          <w:trHeight w:val="1666"/>
        </w:trPr>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1750" w:type="dxa"/>
            <w:gridSpan w:val="2"/>
            <w:tcBorders>
              <w:top w:val="single" w:sz="4" w:space="0" w:color="auto"/>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Смысл действий педагога </w:t>
            </w:r>
          </w:p>
        </w:tc>
        <w:tc>
          <w:tcPr>
            <w:tcW w:w="34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Перевод ненаправленной активности детей в русло культурных практик, вовлечение детей в основные формы совместной деятельности </w:t>
            </w:r>
          </w:p>
        </w:tc>
        <w:tc>
          <w:tcPr>
            <w:tcW w:w="339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23" w:firstLine="0"/>
              <w:jc w:val="left"/>
            </w:pPr>
            <w:r w:rsidRPr="00D77658">
              <w:rPr>
                <w:sz w:val="22"/>
              </w:rPr>
              <w:t xml:space="preserve">Актуализация творчества детей, оснащение образовательным содержанием основных форм совместной деятельности. </w:t>
            </w:r>
          </w:p>
        </w:tc>
      </w:tr>
    </w:tbl>
    <w:p w:rsidR="00632210" w:rsidRDefault="00632210">
      <w:pPr>
        <w:spacing w:after="23" w:line="259" w:lineRule="auto"/>
        <w:ind w:left="0" w:firstLine="0"/>
        <w:jc w:val="left"/>
      </w:pPr>
    </w:p>
    <w:p w:rsidR="00632210" w:rsidRDefault="00632210">
      <w:pPr>
        <w:spacing w:after="23" w:line="259" w:lineRule="auto"/>
        <w:ind w:left="0" w:firstLine="0"/>
        <w:jc w:val="left"/>
      </w:pPr>
    </w:p>
    <w:p w:rsidR="00632210" w:rsidRDefault="00632210">
      <w:pPr>
        <w:spacing w:after="23" w:line="259" w:lineRule="auto"/>
        <w:ind w:left="0" w:firstLine="0"/>
        <w:jc w:val="left"/>
      </w:pPr>
      <w:r>
        <w:t xml:space="preserve"> </w:t>
      </w:r>
    </w:p>
    <w:p w:rsidR="00632210" w:rsidRDefault="00632210">
      <w:pPr>
        <w:spacing w:after="3" w:line="286" w:lineRule="auto"/>
        <w:ind w:left="-5" w:right="1558"/>
        <w:jc w:val="left"/>
      </w:pPr>
      <w:r>
        <w:t xml:space="preserve">Согласно данной модели через Программу реализуется: особенности образовательной деятельности разных видов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 </w:t>
      </w:r>
    </w:p>
    <w:p w:rsidR="00632210" w:rsidRDefault="00632210">
      <w:pPr>
        <w:spacing w:after="23" w:line="259" w:lineRule="auto"/>
        <w:ind w:left="0" w:firstLine="0"/>
        <w:jc w:val="left"/>
      </w:pPr>
      <w:r>
        <w:t xml:space="preserve"> </w:t>
      </w:r>
    </w:p>
    <w:p w:rsidR="00632210" w:rsidRDefault="00632210">
      <w:pPr>
        <w:spacing w:after="11" w:line="266" w:lineRule="auto"/>
        <w:ind w:left="-5" w:right="45"/>
      </w:pPr>
      <w:r>
        <w:rPr>
          <w:u w:val="single" w:color="000000"/>
        </w:rPr>
        <w:t>Описание образовательной деятельности в общеразвивающих группах.</w:t>
      </w:r>
      <w:r>
        <w:t xml:space="preserve"> </w:t>
      </w:r>
    </w:p>
    <w:p w:rsidR="00632210" w:rsidRDefault="00632210">
      <w:pPr>
        <w:ind w:left="-5" w:right="57"/>
      </w:pPr>
      <w:r>
        <w:t xml:space="preserve">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образовательные области): социально – коммуникативное развитие; познавательное развитие; речевое развитие; </w:t>
      </w:r>
    </w:p>
    <w:p w:rsidR="00632210" w:rsidRDefault="00632210">
      <w:pPr>
        <w:ind w:left="-5" w:right="4859"/>
      </w:pPr>
      <w:r>
        <w:t xml:space="preserve">художественно – эстетическое развитие; физическое развитие. </w:t>
      </w:r>
    </w:p>
    <w:p w:rsidR="00632210" w:rsidRDefault="00632210">
      <w:pPr>
        <w:spacing w:after="23" w:line="259" w:lineRule="auto"/>
        <w:ind w:left="0" w:firstLine="0"/>
        <w:jc w:val="left"/>
      </w:pPr>
      <w:r>
        <w:t xml:space="preserve"> </w:t>
      </w:r>
    </w:p>
    <w:p w:rsidR="00632210" w:rsidRDefault="00632210">
      <w:pPr>
        <w:ind w:left="-5" w:right="57"/>
      </w:pPr>
      <w:r>
        <w:t xml:space="preserve">Социально – коммуникативное развитие направленно на усвоение норм и ценностей, принятых в обществе, включая моральные и нравственные ценности4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чувство принадлежности к своей семье и к 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632210" w:rsidRDefault="00632210">
      <w:pPr>
        <w:spacing w:after="0" w:line="259" w:lineRule="auto"/>
        <w:ind w:left="0" w:firstLine="0"/>
        <w:jc w:val="left"/>
      </w:pPr>
      <w:r>
        <w:t xml:space="preserve"> </w:t>
      </w:r>
    </w:p>
    <w:p w:rsidR="00632210" w:rsidRDefault="00632210">
      <w:pPr>
        <w:ind w:left="-5" w:right="57"/>
      </w:pPr>
      <w:r>
        <w:t xml:space="preserve">Познавательное развитие предполагает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632210" w:rsidRDefault="00632210">
      <w:pPr>
        <w:spacing w:after="0" w:line="259" w:lineRule="auto"/>
        <w:ind w:left="0" w:firstLine="0"/>
        <w:jc w:val="left"/>
      </w:pPr>
      <w:r>
        <w:t xml:space="preserve"> </w:t>
      </w:r>
    </w:p>
    <w:p w:rsidR="00632210" w:rsidRDefault="00632210">
      <w:pPr>
        <w:spacing w:after="3" w:line="286" w:lineRule="auto"/>
        <w:ind w:left="-5" w:right="54"/>
        <w:jc w:val="left"/>
      </w:pPr>
      <w:r>
        <w:t xml:space="preserve">Речевое развитие включает владение речью как средством общения и культуры; обогащение активного </w:t>
      </w:r>
      <w:r>
        <w:tab/>
        <w:t xml:space="preserve">словаря; </w:t>
      </w:r>
      <w:r>
        <w:tab/>
        <w:t xml:space="preserve">развитие </w:t>
      </w:r>
      <w:r>
        <w:tab/>
        <w:t xml:space="preserve">связной, </w:t>
      </w:r>
      <w:r>
        <w:tab/>
        <w:t xml:space="preserve">грамматически </w:t>
      </w:r>
      <w:r>
        <w:tab/>
        <w:t xml:space="preserve">правильной </w:t>
      </w:r>
      <w:r>
        <w:tab/>
        <w:t xml:space="preserve">диалогической </w:t>
      </w:r>
      <w:r>
        <w:tab/>
        <w:t xml:space="preserve">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 </w:t>
      </w:r>
    </w:p>
    <w:p w:rsidR="00632210" w:rsidRDefault="00632210">
      <w:pPr>
        <w:spacing w:after="23" w:line="259" w:lineRule="auto"/>
        <w:ind w:left="0" w:firstLine="0"/>
        <w:jc w:val="left"/>
      </w:pPr>
      <w:r>
        <w:t xml:space="preserve"> </w:t>
      </w:r>
    </w:p>
    <w:p w:rsidR="00632210" w:rsidRDefault="00632210">
      <w:pPr>
        <w:spacing w:after="3" w:line="286" w:lineRule="auto"/>
        <w:ind w:left="-5" w:right="54"/>
        <w:jc w:val="left"/>
      </w:pPr>
      <w:r>
        <w:t xml:space="preserve">Художественно – 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 изобразительного), мира природы; становление эстетического отношения к окружающему миру; формирование </w:t>
      </w:r>
      <w:r>
        <w:tab/>
        <w:t xml:space="preserve">элементарных </w:t>
      </w:r>
      <w:r>
        <w:tab/>
        <w:t xml:space="preserve">представлений </w:t>
      </w:r>
      <w:r>
        <w:tab/>
        <w:t xml:space="preserve">о </w:t>
      </w:r>
      <w:r>
        <w:tab/>
        <w:t xml:space="preserve">видах </w:t>
      </w:r>
      <w:r>
        <w:tab/>
        <w:t xml:space="preserve">искусства; </w:t>
      </w:r>
      <w:r>
        <w:tab/>
        <w:t xml:space="preserve">восприятие </w:t>
      </w:r>
      <w:r>
        <w:tab/>
        <w:t xml:space="preserve">музыки, художественной </w:t>
      </w:r>
      <w:r>
        <w:tab/>
        <w:t xml:space="preserve">литературы, </w:t>
      </w:r>
      <w:r>
        <w:tab/>
        <w:t xml:space="preserve">фольклора; </w:t>
      </w:r>
      <w:r>
        <w:tab/>
        <w:t xml:space="preserve">стимулирование </w:t>
      </w:r>
      <w:r>
        <w:tab/>
        <w:t xml:space="preserve">сопереживания </w:t>
      </w:r>
      <w:r>
        <w:tab/>
        <w:t xml:space="preserve">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т.д.). </w:t>
      </w:r>
    </w:p>
    <w:p w:rsidR="00632210" w:rsidRDefault="00632210">
      <w:pPr>
        <w:spacing w:after="0" w:line="259" w:lineRule="auto"/>
        <w:ind w:left="0" w:firstLine="0"/>
        <w:jc w:val="left"/>
      </w:pPr>
      <w:r>
        <w:t xml:space="preserve"> </w:t>
      </w:r>
    </w:p>
    <w:p w:rsidR="00632210" w:rsidRDefault="00632210">
      <w:pPr>
        <w:ind w:left="-5" w:right="57"/>
      </w:pPr>
      <w:r>
        <w:t xml:space="preserve">Физическое развитие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стороны), формирование начальных представлений о некоторых видах спорта, овладение подвижными играми с правилами; становление целостности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 </w:t>
      </w:r>
    </w:p>
    <w:p w:rsidR="00632210" w:rsidRDefault="00632210">
      <w:pPr>
        <w:spacing w:after="0" w:line="259" w:lineRule="auto"/>
        <w:ind w:left="0" w:firstLine="0"/>
        <w:jc w:val="left"/>
      </w:pPr>
      <w:r>
        <w:t xml:space="preserve"> </w:t>
      </w:r>
    </w:p>
    <w:p w:rsidR="00632210" w:rsidRDefault="00632210">
      <w:pPr>
        <w:ind w:left="-5" w:right="57"/>
      </w:pPr>
      <w:r>
        <w:t xml:space="preserve">В соответствии  с ФГОС ДО Программой предусмотрено дифференцирование образовательных областей на тематические модули. </w:t>
      </w:r>
    </w:p>
    <w:tbl>
      <w:tblPr>
        <w:tblW w:w="10224" w:type="dxa"/>
        <w:tblInd w:w="-142" w:type="dxa"/>
        <w:tblCellMar>
          <w:top w:w="52" w:type="dxa"/>
          <w:right w:w="89" w:type="dxa"/>
        </w:tblCellMar>
        <w:tblLook w:val="00A0"/>
      </w:tblPr>
      <w:tblGrid>
        <w:gridCol w:w="2914"/>
        <w:gridCol w:w="2166"/>
        <w:gridCol w:w="5144"/>
      </w:tblGrid>
      <w:tr w:rsidR="00632210" w:rsidTr="00D77658">
        <w:trPr>
          <w:trHeight w:val="566"/>
        </w:trPr>
        <w:tc>
          <w:tcPr>
            <w:tcW w:w="212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Образовательная область </w:t>
            </w:r>
          </w:p>
        </w:tc>
        <w:tc>
          <w:tcPr>
            <w:tcW w:w="22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Тематический модуль </w:t>
            </w:r>
          </w:p>
        </w:tc>
        <w:tc>
          <w:tcPr>
            <w:tcW w:w="582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Виды детской деятельности </w:t>
            </w:r>
          </w:p>
          <w:p w:rsidR="00632210" w:rsidRPr="00D77658" w:rsidRDefault="00632210" w:rsidP="00D77658">
            <w:pPr>
              <w:spacing w:after="0" w:line="259" w:lineRule="auto"/>
              <w:ind w:left="2" w:firstLine="0"/>
              <w:jc w:val="left"/>
            </w:pPr>
            <w:r w:rsidRPr="00D77658">
              <w:rPr>
                <w:sz w:val="22"/>
              </w:rPr>
              <w:t xml:space="preserve">(в соответствии с ФГОС п. 2.7) </w:t>
            </w:r>
          </w:p>
        </w:tc>
      </w:tr>
      <w:tr w:rsidR="00632210" w:rsidTr="00D77658">
        <w:trPr>
          <w:trHeight w:val="1669"/>
        </w:trPr>
        <w:tc>
          <w:tcPr>
            <w:tcW w:w="212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Социальнокоммуникативное развитие </w:t>
            </w:r>
          </w:p>
        </w:tc>
        <w:tc>
          <w:tcPr>
            <w:tcW w:w="22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1" w:line="259" w:lineRule="auto"/>
              <w:ind w:left="2" w:firstLine="0"/>
              <w:jc w:val="left"/>
            </w:pPr>
            <w:r w:rsidRPr="00D77658">
              <w:rPr>
                <w:sz w:val="22"/>
              </w:rPr>
              <w:t xml:space="preserve">«Социализация» </w:t>
            </w:r>
          </w:p>
          <w:p w:rsidR="00632210" w:rsidRPr="00D77658" w:rsidRDefault="00632210" w:rsidP="00D77658">
            <w:pPr>
              <w:spacing w:after="20" w:line="259" w:lineRule="auto"/>
              <w:ind w:left="2" w:firstLine="0"/>
              <w:jc w:val="left"/>
            </w:pPr>
            <w:r w:rsidRPr="00D77658">
              <w:rPr>
                <w:sz w:val="22"/>
              </w:rPr>
              <w:t xml:space="preserve">«Безопасность» </w:t>
            </w:r>
          </w:p>
          <w:p w:rsidR="00632210" w:rsidRPr="00D77658" w:rsidRDefault="00632210" w:rsidP="00D77658">
            <w:pPr>
              <w:spacing w:after="0" w:line="259" w:lineRule="auto"/>
              <w:ind w:left="2" w:firstLine="0"/>
              <w:jc w:val="left"/>
            </w:pPr>
            <w:r w:rsidRPr="00D77658">
              <w:rPr>
                <w:sz w:val="22"/>
              </w:rPr>
              <w:t xml:space="preserve">«Труд» </w:t>
            </w:r>
          </w:p>
        </w:tc>
        <w:tc>
          <w:tcPr>
            <w:tcW w:w="582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firstLine="0"/>
              <w:jc w:val="left"/>
            </w:pPr>
            <w:r w:rsidRPr="00D77658">
              <w:rPr>
                <w:sz w:val="22"/>
              </w:rPr>
              <w:t xml:space="preserve">Игровая, включая сюжетно-ролевую игру, игру с правилами и другие виды игры </w:t>
            </w:r>
          </w:p>
          <w:p w:rsidR="00632210" w:rsidRPr="00D77658" w:rsidRDefault="00632210" w:rsidP="00D77658">
            <w:pPr>
              <w:spacing w:after="0" w:line="278" w:lineRule="auto"/>
              <w:ind w:left="2" w:firstLine="0"/>
              <w:jc w:val="left"/>
            </w:pPr>
            <w:r w:rsidRPr="00D77658">
              <w:rPr>
                <w:sz w:val="22"/>
              </w:rPr>
              <w:t xml:space="preserve">Самообслуживание и элементарный бытовой труд(в помещении и на улице) </w:t>
            </w:r>
          </w:p>
          <w:p w:rsidR="00632210" w:rsidRPr="00D77658" w:rsidRDefault="00632210" w:rsidP="00D77658">
            <w:pPr>
              <w:spacing w:after="0" w:line="259" w:lineRule="auto"/>
              <w:ind w:left="2" w:firstLine="0"/>
              <w:jc w:val="left"/>
            </w:pPr>
            <w:r w:rsidRPr="00D77658">
              <w:rPr>
                <w:sz w:val="22"/>
              </w:rPr>
              <w:t xml:space="preserve">Коммуникативная (общение и взаимодействие со взрослыми и сверстниками) </w:t>
            </w:r>
          </w:p>
        </w:tc>
      </w:tr>
      <w:tr w:rsidR="00632210" w:rsidTr="00D77658">
        <w:trPr>
          <w:trHeight w:val="1666"/>
        </w:trPr>
        <w:tc>
          <w:tcPr>
            <w:tcW w:w="212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0" w:firstLine="0"/>
              <w:jc w:val="left"/>
            </w:pPr>
            <w:r w:rsidRPr="00D77658">
              <w:rPr>
                <w:sz w:val="22"/>
              </w:rPr>
              <w:t xml:space="preserve">Познавательное развитие </w:t>
            </w:r>
          </w:p>
          <w:p w:rsidR="00632210" w:rsidRPr="00D77658" w:rsidRDefault="00632210" w:rsidP="00D77658">
            <w:pPr>
              <w:spacing w:after="0" w:line="259" w:lineRule="auto"/>
              <w:ind w:left="0" w:firstLine="0"/>
              <w:jc w:val="left"/>
            </w:pPr>
            <w:r w:rsidRPr="00D77658">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«Познание» </w:t>
            </w:r>
          </w:p>
        </w:tc>
        <w:tc>
          <w:tcPr>
            <w:tcW w:w="582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7" w:lineRule="auto"/>
              <w:ind w:left="2" w:firstLine="0"/>
              <w:jc w:val="left"/>
            </w:pPr>
            <w:r w:rsidRPr="00D77658">
              <w:rPr>
                <w:sz w:val="22"/>
              </w:rPr>
              <w:t xml:space="preserve">Познавательно – исследовательская(исследования объектов окружающего мира и экспериментирования с ними) </w:t>
            </w:r>
          </w:p>
          <w:p w:rsidR="00632210" w:rsidRPr="00D77658" w:rsidRDefault="00632210" w:rsidP="00D77658">
            <w:pPr>
              <w:spacing w:after="0" w:line="259" w:lineRule="auto"/>
              <w:ind w:left="2" w:firstLine="0"/>
              <w:jc w:val="left"/>
            </w:pPr>
            <w:r w:rsidRPr="00D77658">
              <w:rPr>
                <w:sz w:val="22"/>
              </w:rPr>
              <w:t xml:space="preserve">Конструирование из разного материала, включая конструкторы, модули, бумагу, природный и иной материал </w:t>
            </w:r>
          </w:p>
        </w:tc>
      </w:tr>
      <w:tr w:rsidR="00632210" w:rsidTr="00D77658">
        <w:trPr>
          <w:trHeight w:val="1114"/>
        </w:trPr>
        <w:tc>
          <w:tcPr>
            <w:tcW w:w="212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Речевое развитие </w:t>
            </w:r>
          </w:p>
        </w:tc>
        <w:tc>
          <w:tcPr>
            <w:tcW w:w="22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«Коммуникация» </w:t>
            </w:r>
          </w:p>
          <w:p w:rsidR="00632210" w:rsidRPr="00D77658" w:rsidRDefault="00632210" w:rsidP="00D77658">
            <w:pPr>
              <w:spacing w:after="0" w:line="259" w:lineRule="auto"/>
              <w:ind w:left="2" w:firstLine="0"/>
              <w:jc w:val="left"/>
            </w:pPr>
            <w:r w:rsidRPr="00D77658">
              <w:rPr>
                <w:sz w:val="22"/>
              </w:rPr>
              <w:t xml:space="preserve">«Чтение художественной литературы» </w:t>
            </w:r>
          </w:p>
        </w:tc>
        <w:tc>
          <w:tcPr>
            <w:tcW w:w="582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firstLine="0"/>
              <w:jc w:val="left"/>
            </w:pPr>
            <w:r w:rsidRPr="00D77658">
              <w:rPr>
                <w:sz w:val="22"/>
              </w:rPr>
              <w:t xml:space="preserve">Коммуникативная (общение и взаимодействие со взрослыми и сверстниками) </w:t>
            </w:r>
          </w:p>
          <w:p w:rsidR="00632210" w:rsidRPr="00D77658" w:rsidRDefault="00632210" w:rsidP="00D77658">
            <w:pPr>
              <w:spacing w:after="0" w:line="259" w:lineRule="auto"/>
              <w:ind w:left="2" w:firstLine="0"/>
            </w:pPr>
            <w:r w:rsidRPr="00D77658">
              <w:rPr>
                <w:sz w:val="22"/>
              </w:rPr>
              <w:t xml:space="preserve">восприятие художественной литературы и фольклора  </w:t>
            </w:r>
          </w:p>
        </w:tc>
      </w:tr>
      <w:tr w:rsidR="00632210" w:rsidTr="00D77658">
        <w:trPr>
          <w:trHeight w:val="1390"/>
        </w:trPr>
        <w:tc>
          <w:tcPr>
            <w:tcW w:w="212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Художественноэстетическое развитие </w:t>
            </w:r>
          </w:p>
        </w:tc>
        <w:tc>
          <w:tcPr>
            <w:tcW w:w="22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«Художественное творчество» «Музыка» </w:t>
            </w:r>
          </w:p>
        </w:tc>
        <w:tc>
          <w:tcPr>
            <w:tcW w:w="582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right="8" w:firstLine="0"/>
              <w:jc w:val="left"/>
            </w:pPr>
            <w:r w:rsidRPr="00D77658">
              <w:rPr>
                <w:sz w:val="22"/>
              </w:rPr>
              <w:t xml:space="preserve">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tc>
      </w:tr>
      <w:tr w:rsidR="00632210" w:rsidTr="00D77658">
        <w:trPr>
          <w:trHeight w:val="840"/>
        </w:trPr>
        <w:tc>
          <w:tcPr>
            <w:tcW w:w="212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Физическое развитие </w:t>
            </w:r>
          </w:p>
        </w:tc>
        <w:tc>
          <w:tcPr>
            <w:tcW w:w="22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«Физическая культура» «Здоровье» </w:t>
            </w:r>
          </w:p>
        </w:tc>
        <w:tc>
          <w:tcPr>
            <w:tcW w:w="582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Двигательная(овладение основными движениями) формы активности ребенка </w:t>
            </w:r>
          </w:p>
        </w:tc>
      </w:tr>
    </w:tbl>
    <w:p w:rsidR="00632210" w:rsidRDefault="00632210">
      <w:pPr>
        <w:spacing w:after="22" w:line="259" w:lineRule="auto"/>
        <w:ind w:left="0" w:firstLine="0"/>
        <w:jc w:val="left"/>
      </w:pPr>
      <w:r>
        <w:t xml:space="preserve"> </w:t>
      </w:r>
    </w:p>
    <w:p w:rsidR="00632210" w:rsidRDefault="00632210">
      <w:pPr>
        <w:ind w:left="-5" w:right="57"/>
      </w:pPr>
      <w:r>
        <w:t xml:space="preserve">Социально – коммуникативное развитие направлено на решение следующих задач: приобщать к социокультурным нормам традициям семьи, общества и государства; формировать представление о малой родине и Отечестве, многообразии стран и народов мира; формировать общую культуру личности детей, развитие их социальных и нравственных качеств; поддерживать инициативу, самостоятельность и ответственность ребёнка в различных видах деятельности. </w:t>
      </w:r>
    </w:p>
    <w:p w:rsidR="00632210" w:rsidRDefault="00632210">
      <w:pPr>
        <w:spacing w:after="22" w:line="259" w:lineRule="auto"/>
        <w:ind w:left="0" w:firstLine="0"/>
        <w:jc w:val="left"/>
      </w:pPr>
      <w:r>
        <w:t xml:space="preserve"> </w:t>
      </w:r>
    </w:p>
    <w:p w:rsidR="00632210" w:rsidRDefault="00632210">
      <w:pPr>
        <w:ind w:left="-5" w:right="57"/>
      </w:pPr>
      <w:r>
        <w:t xml:space="preserve">Принципы реализации задач: создание развивающей образовательной среды, представляющей собой систему условий социализации и индивидуализации детей; </w:t>
      </w:r>
    </w:p>
    <w:p w:rsidR="00632210" w:rsidRDefault="00632210">
      <w:pPr>
        <w:spacing w:after="3" w:line="286" w:lineRule="auto"/>
        <w:ind w:left="-5" w:right="54"/>
        <w:jc w:val="left"/>
      </w:pPr>
      <w:r>
        <w:t xml:space="preserve">учёт этнокультурной ситуации развития, индивидуальных особенностей развития каждого ребёнка, при котором сам ребёнок проявляет активность в выборе содержания своего образования, становится субъектом образования (индивидуализация дошкольного образования); </w:t>
      </w:r>
    </w:p>
    <w:p w:rsidR="00632210" w:rsidRDefault="00632210">
      <w:pPr>
        <w:ind w:left="-5" w:right="57"/>
      </w:pPr>
      <w:r>
        <w:t xml:space="preserve">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 </w:t>
      </w:r>
    </w:p>
    <w:p w:rsidR="00632210" w:rsidRDefault="00632210">
      <w:pPr>
        <w:ind w:left="-5" w:right="57"/>
      </w:pPr>
      <w:r>
        <w:t xml:space="preserve">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соответствующем возрасту видам деятельности. </w:t>
      </w:r>
    </w:p>
    <w:p w:rsidR="00632210" w:rsidRDefault="00632210">
      <w:pPr>
        <w:ind w:left="-5" w:right="57"/>
      </w:pPr>
      <w:r>
        <w:t xml:space="preserve">Они реализуются через тематические модули «Социализации», «Труд», «Безопасность». </w:t>
      </w:r>
    </w:p>
    <w:p w:rsidR="00632210" w:rsidRDefault="00632210">
      <w:pPr>
        <w:spacing w:after="23" w:line="259" w:lineRule="auto"/>
        <w:ind w:left="0" w:firstLine="0"/>
        <w:jc w:val="left"/>
      </w:pPr>
      <w:r>
        <w:t xml:space="preserve"> </w:t>
      </w:r>
    </w:p>
    <w:p w:rsidR="00632210" w:rsidRDefault="00632210">
      <w:pPr>
        <w:ind w:left="-5" w:right="57"/>
      </w:pPr>
      <w:r>
        <w:t xml:space="preserve">Тематический модуль «Социализации» направлен на решение следующих задач: </w:t>
      </w:r>
    </w:p>
    <w:p w:rsidR="00632210" w:rsidRDefault="00632210">
      <w:pPr>
        <w:ind w:left="-5" w:right="57"/>
      </w:pPr>
      <w:r>
        <w:t xml:space="preserve">Социализация, развитие общение, нравственное воспитание. Усвоение норм и ценностей, принятых в обществе, воспитание моральных и нравственных качеств ребёнка, формирование умения правильно оценивать свои поступки и поступки сверстников. </w:t>
      </w:r>
    </w:p>
    <w:p w:rsidR="00632210" w:rsidRDefault="00632210">
      <w:pPr>
        <w:ind w:left="-5" w:right="57"/>
      </w:pPr>
      <w:r>
        <w:t xml:space="preserve">Развитие общения и взаимодействия ребёнка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632210" w:rsidRDefault="00632210">
      <w:pPr>
        <w:ind w:left="-5" w:right="57"/>
      </w:pPr>
      <w:r>
        <w:t xml:space="preserve">Формирование готовности детей к совместной деятельности, развитие умения договариваться, самостоятельно решать конфликты со сверстниками. </w:t>
      </w:r>
    </w:p>
    <w:p w:rsidR="00632210" w:rsidRDefault="00632210">
      <w:pPr>
        <w:ind w:left="-5" w:right="57"/>
      </w:pPr>
      <w:r>
        <w:t xml:space="preserve">Ребёнок в семье и обществе, патриотическое  воспитание. Формирование образа Я, уважительного отношения и чувство принадлежности к своей семье и к 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патриотических чувств. </w:t>
      </w:r>
    </w:p>
    <w:p w:rsidR="00632210" w:rsidRDefault="00632210">
      <w:pPr>
        <w:ind w:left="-5" w:right="57"/>
      </w:pPr>
      <w:r>
        <w:t xml:space="preserve">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w:t>
      </w:r>
    </w:p>
    <w:p w:rsidR="00632210" w:rsidRDefault="00632210">
      <w:pPr>
        <w:ind w:left="-5" w:right="57"/>
      </w:pPr>
      <w:r>
        <w:t xml:space="preserve">Воспитание культурно – гигиенических навыков. </w:t>
      </w:r>
    </w:p>
    <w:p w:rsidR="00632210" w:rsidRDefault="00632210">
      <w:pPr>
        <w:ind w:left="-5" w:right="57"/>
      </w:pPr>
      <w:r>
        <w:t xml:space="preserve">Формирование позитивных установок к различным видам труда и творчества, воспитание  положительного отношения к труду, желание трудиться. </w:t>
      </w:r>
    </w:p>
    <w:p w:rsidR="00632210" w:rsidRDefault="00632210">
      <w:pPr>
        <w:ind w:left="-5" w:right="57"/>
      </w:pPr>
      <w:r>
        <w:t xml:space="preserve">Воспитание ценностного отношения к собственному труду, труду других людей и его результатам. </w:t>
      </w:r>
    </w:p>
    <w:p w:rsidR="00632210" w:rsidRDefault="00632210">
      <w:pPr>
        <w:ind w:left="-5" w:right="57"/>
      </w:pPr>
      <w:r>
        <w:t xml:space="preserve">Формирование умения ответственно относиться к порученному заданию (умение и желание доводить дело до конца, стремление делать его хорошо). </w:t>
      </w:r>
    </w:p>
    <w:p w:rsidR="00632210" w:rsidRDefault="00632210">
      <w:pPr>
        <w:ind w:left="-5" w:right="57"/>
      </w:pPr>
      <w:r>
        <w:t xml:space="preserve">Формирование первичных представлений о труде взрослых, его роли в обществе и жизни человека. </w:t>
      </w:r>
    </w:p>
    <w:p w:rsidR="00632210" w:rsidRDefault="00632210">
      <w:pPr>
        <w:ind w:left="-5" w:right="57"/>
      </w:pPr>
      <w: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632210" w:rsidRDefault="00632210">
      <w:pPr>
        <w:ind w:left="-5" w:right="57"/>
      </w:pPr>
      <w:r>
        <w:t xml:space="preserve">Формирование осторожного и осмотрительного отношения к потенциально опасным, для человека и окружающего мира природы ситуации. </w:t>
      </w:r>
    </w:p>
    <w:p w:rsidR="00632210" w:rsidRDefault="00632210">
      <w:pPr>
        <w:ind w:left="-5" w:right="57"/>
      </w:pPr>
      <w:r>
        <w:t xml:space="preserve">Формирование представлений о некоторых типичных опасных ситуациях и способах поведения в них. </w:t>
      </w:r>
    </w:p>
    <w:p w:rsidR="00632210" w:rsidRDefault="00632210">
      <w:pPr>
        <w:ind w:left="-5" w:right="57"/>
      </w:pPr>
      <w:r>
        <w:t xml:space="preserve">Формирование элементарных представлений о правилах безопасности дорожного движения; воспитания осознанного отношения к необходимости выполнения этих правил. </w:t>
      </w:r>
    </w:p>
    <w:p w:rsidR="00632210" w:rsidRDefault="00632210">
      <w:pPr>
        <w:spacing w:after="20" w:line="259" w:lineRule="auto"/>
        <w:ind w:left="0" w:firstLine="0"/>
        <w:jc w:val="left"/>
      </w:pPr>
      <w:r>
        <w:t xml:space="preserve"> </w:t>
      </w:r>
    </w:p>
    <w:p w:rsidR="00632210" w:rsidRDefault="00632210">
      <w:pPr>
        <w:pStyle w:val="Heading3"/>
        <w:ind w:left="152"/>
      </w:pPr>
      <w:r>
        <w:t>3.1.1.</w:t>
      </w:r>
      <w:r>
        <w:rPr>
          <w:rFonts w:ascii="Arial" w:hAnsi="Arial" w:cs="Arial"/>
        </w:rPr>
        <w:t xml:space="preserve"> </w:t>
      </w:r>
      <w:r>
        <w:t xml:space="preserve">младший возраст (3-5 лет) </w:t>
      </w:r>
    </w:p>
    <w:p w:rsidR="00632210" w:rsidRDefault="00632210">
      <w:pPr>
        <w:spacing w:after="255"/>
        <w:ind w:left="-5" w:right="57"/>
      </w:pPr>
      <w:r>
        <w:t xml:space="preserve">СОЦИАЛЬНО – КОММУНИКАТИВНОЕ РАЗВИТИЕ </w:t>
      </w:r>
    </w:p>
    <w:p w:rsidR="00632210" w:rsidRDefault="00632210">
      <w:pPr>
        <w:ind w:left="-5" w:right="57"/>
      </w:pPr>
      <w:r>
        <w:t xml:space="preserve">СОЦИАЛИЗАЦИЯ, РАЗВИТИЕ ОБЩЕНИЯ, НРАВСТВЕННОЕ ВОСПИТАНИЕ </w:t>
      </w:r>
    </w:p>
    <w:p w:rsidR="00632210" w:rsidRDefault="00632210">
      <w:pPr>
        <w:spacing w:after="0" w:line="259" w:lineRule="auto"/>
        <w:ind w:left="0" w:firstLine="0"/>
        <w:jc w:val="left"/>
      </w:pPr>
      <w:r>
        <w:t xml:space="preserve"> </w:t>
      </w:r>
    </w:p>
    <w:p w:rsidR="00632210" w:rsidRDefault="00632210">
      <w:pPr>
        <w:ind w:left="-5" w:right="57"/>
      </w:pPr>
      <w: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632210" w:rsidRDefault="00632210">
      <w:pPr>
        <w:ind w:left="-5" w:right="57"/>
      </w:pPr>
      <w: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632210" w:rsidRDefault="00632210">
      <w:pPr>
        <w:ind w:left="-5" w:right="57"/>
      </w:pPr>
      <w: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632210" w:rsidRDefault="00632210">
      <w:pPr>
        <w:ind w:left="-5" w:right="57"/>
      </w:pPr>
      <w: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632210" w:rsidRDefault="00632210">
      <w:pPr>
        <w:ind w:left="-5" w:right="57"/>
      </w:pPr>
      <w: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632210" w:rsidRDefault="00632210">
      <w:pPr>
        <w:spacing w:after="23" w:line="259" w:lineRule="auto"/>
        <w:ind w:left="0" w:firstLine="0"/>
        <w:jc w:val="left"/>
      </w:pPr>
      <w:r>
        <w:t xml:space="preserve"> </w:t>
      </w:r>
    </w:p>
    <w:p w:rsidR="00632210" w:rsidRDefault="00632210">
      <w:pPr>
        <w:ind w:left="-5" w:right="57"/>
      </w:pPr>
      <w:r>
        <w:t xml:space="preserve">РЕБЁНОК В СЕМЬЕ И ОБЩЕСТВЕ, ПАТРИОТИЧЕСКОЕ ВОСПИТАНИЕ </w:t>
      </w:r>
    </w:p>
    <w:p w:rsidR="00632210" w:rsidRDefault="00632210">
      <w:pPr>
        <w:spacing w:after="23" w:line="259" w:lineRule="auto"/>
        <w:ind w:left="0" w:firstLine="0"/>
        <w:jc w:val="left"/>
      </w:pPr>
      <w:r>
        <w:t xml:space="preserve"> </w:t>
      </w:r>
    </w:p>
    <w:p w:rsidR="00632210" w:rsidRDefault="00632210">
      <w:pPr>
        <w:ind w:left="-5" w:right="57"/>
      </w:pPr>
      <w: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632210" w:rsidRDefault="00632210">
      <w:pPr>
        <w:ind w:left="-5" w:right="57"/>
      </w:pPr>
      <w:r>
        <w:t xml:space="preserve">Формировать у каждого ребенка уверенность в том, что взрослые любят его, как и всех остальных детей. </w:t>
      </w:r>
    </w:p>
    <w:p w:rsidR="00632210" w:rsidRDefault="00632210">
      <w:pPr>
        <w:ind w:left="-5" w:right="57"/>
      </w:pPr>
      <w:r>
        <w:t xml:space="preserve">Семья. Воспитывать внимательное отношение к родителям, близким людям. Поощрять умение называть имена членов своей семьи. </w:t>
      </w:r>
    </w:p>
    <w:p w:rsidR="00632210" w:rsidRDefault="00632210">
      <w:pPr>
        <w:ind w:left="-5" w:right="57"/>
      </w:pPr>
      <w:r>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632210" w:rsidRDefault="00632210">
      <w:pPr>
        <w:ind w:left="-5" w:right="57"/>
      </w:pPr>
      <w: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632210" w:rsidRDefault="00632210">
      <w:pPr>
        <w:ind w:left="-5" w:right="57"/>
      </w:pPr>
      <w:r>
        <w:t xml:space="preserve">Развивать умение ориентироваться в помещении группы, на участке. </w:t>
      </w:r>
    </w:p>
    <w:p w:rsidR="00632210" w:rsidRDefault="00632210">
      <w:pPr>
        <w:ind w:left="-5" w:right="57"/>
      </w:pPr>
      <w:r>
        <w:t xml:space="preserve">Родная страна. Напоминать детям название города (поселка), в котором они живут. </w:t>
      </w:r>
    </w:p>
    <w:p w:rsidR="00632210" w:rsidRDefault="00632210">
      <w:pPr>
        <w:spacing w:after="23" w:line="259" w:lineRule="auto"/>
        <w:ind w:left="0" w:firstLine="0"/>
        <w:jc w:val="left"/>
      </w:pPr>
      <w:r>
        <w:t xml:space="preserve"> </w:t>
      </w:r>
    </w:p>
    <w:p w:rsidR="00632210" w:rsidRDefault="00632210">
      <w:pPr>
        <w:ind w:left="-5" w:right="57"/>
      </w:pPr>
      <w:r>
        <w:t xml:space="preserve">САМООБСЛУЖИВАНИЕ, САМОСТОЯТЕЛЬНОСТЬ, ТРУДОВОЕ ВОСПИТАНИЕ </w:t>
      </w:r>
    </w:p>
    <w:p w:rsidR="00632210" w:rsidRDefault="00632210">
      <w:pPr>
        <w:spacing w:after="23" w:line="259" w:lineRule="auto"/>
        <w:ind w:left="0" w:firstLine="0"/>
        <w:jc w:val="left"/>
      </w:pPr>
      <w:r>
        <w:t xml:space="preserve"> </w:t>
      </w:r>
    </w:p>
    <w:p w:rsidR="00632210" w:rsidRDefault="00632210">
      <w:pPr>
        <w:ind w:left="-5" w:right="57"/>
      </w:pPr>
      <w: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632210" w:rsidRDefault="00632210">
      <w:pPr>
        <w:ind w:left="-5" w:right="57"/>
      </w:pPr>
      <w: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632210" w:rsidRDefault="00632210">
      <w:pPr>
        <w:ind w:left="-5" w:right="57"/>
      </w:pPr>
      <w:r>
        <w:t xml:space="preserve">Формировать умение во время еды правильно держать ложку. </w:t>
      </w:r>
    </w:p>
    <w:p w:rsidR="00632210" w:rsidRDefault="00632210">
      <w:pPr>
        <w:ind w:left="-5" w:right="57"/>
      </w:pPr>
      <w:r>
        <w:t xml:space="preserve">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632210" w:rsidRDefault="00632210">
      <w:pPr>
        <w:ind w:left="-5" w:right="57"/>
      </w:pPr>
      <w: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632210" w:rsidRDefault="00632210">
      <w:pPr>
        <w:ind w:left="-5" w:right="57"/>
      </w:pPr>
      <w:r>
        <w:t xml:space="preserve">Приучать поддерживать порядок в игровой комнате, по окончании игр расставлять игровой материал по местам. </w:t>
      </w:r>
    </w:p>
    <w:p w:rsidR="00632210" w:rsidRDefault="00632210">
      <w:pPr>
        <w:ind w:left="-5" w:right="57"/>
      </w:pPr>
      <w:r>
        <w:t xml:space="preserve">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632210" w:rsidRDefault="00632210">
      <w:pPr>
        <w:spacing w:after="23" w:line="259" w:lineRule="auto"/>
        <w:ind w:left="0" w:firstLine="0"/>
        <w:jc w:val="left"/>
      </w:pPr>
      <w:r>
        <w:t xml:space="preserve"> </w:t>
      </w:r>
    </w:p>
    <w:p w:rsidR="00632210" w:rsidRDefault="00632210">
      <w:pPr>
        <w:ind w:left="-5" w:right="57"/>
      </w:pPr>
      <w:r>
        <w:t xml:space="preserve">ФОРМИРОВАНИЕ ОСНОВ БЕЗОПАСНОСТИ </w:t>
      </w:r>
    </w:p>
    <w:p w:rsidR="00632210" w:rsidRDefault="00632210">
      <w:pPr>
        <w:spacing w:after="0" w:line="259" w:lineRule="auto"/>
        <w:ind w:left="0" w:firstLine="0"/>
        <w:jc w:val="left"/>
      </w:pPr>
      <w:r>
        <w:t xml:space="preserve"> </w:t>
      </w:r>
    </w:p>
    <w:p w:rsidR="00632210" w:rsidRDefault="00632210">
      <w:pPr>
        <w:ind w:left="-5" w:right="57"/>
      </w:pPr>
      <w:r>
        <w:t xml:space="preserve">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632210" w:rsidRDefault="00632210">
      <w:pPr>
        <w:ind w:left="-5" w:right="57"/>
      </w:pPr>
      <w:r>
        <w:t xml:space="preserve">Безопасность на дорогах. Формировать первичные представления о машинах, улице, дороге.  </w:t>
      </w:r>
    </w:p>
    <w:p w:rsidR="00632210" w:rsidRDefault="00632210">
      <w:pPr>
        <w:ind w:left="-5" w:right="57"/>
      </w:pPr>
      <w:r>
        <w:t xml:space="preserve">Знакомить с некоторыми видами транспортных средств. </w:t>
      </w:r>
    </w:p>
    <w:p w:rsidR="00632210" w:rsidRDefault="00632210">
      <w:pPr>
        <w:ind w:left="-5" w:right="57"/>
      </w:pPr>
      <w:r>
        <w:t xml:space="preserve">Безопасность собственной жизнедеятельности. Знакомить с предметным миром и правилами безопасного обращения с предметами. </w:t>
      </w:r>
    </w:p>
    <w:p w:rsidR="00632210" w:rsidRDefault="00632210">
      <w:pPr>
        <w:ind w:left="-5" w:right="57"/>
      </w:pPr>
      <w:r>
        <w:t xml:space="preserve">Знакомить с понятиями «можно — нельзя», «опасно». </w:t>
      </w:r>
    </w:p>
    <w:p w:rsidR="00632210" w:rsidRDefault="00632210">
      <w:pPr>
        <w:ind w:left="-5" w:right="57"/>
      </w:pPr>
      <w:r>
        <w:t xml:space="preserve">Формировать представления о правилах безопасного поведения в играх с песком и водой (воду не пить, песком не бросаться и т.д.). </w:t>
      </w:r>
    </w:p>
    <w:p w:rsidR="00632210" w:rsidRDefault="00632210">
      <w:pPr>
        <w:ind w:left="-5" w:right="57"/>
      </w:pPr>
      <w:r>
        <w:t xml:space="preserve">РАЗВИТИЕ ИГРОВОЙ ДЕЯТЕЛЬНОСТИ </w:t>
      </w:r>
    </w:p>
    <w:p w:rsidR="00632210" w:rsidRDefault="00632210">
      <w:pPr>
        <w:spacing w:after="23" w:line="259" w:lineRule="auto"/>
        <w:ind w:left="0" w:firstLine="0"/>
        <w:jc w:val="left"/>
      </w:pPr>
      <w:r>
        <w:t xml:space="preserve"> </w:t>
      </w:r>
    </w:p>
    <w:p w:rsidR="00632210" w:rsidRDefault="00632210">
      <w:pPr>
        <w:ind w:left="-5" w:right="57"/>
      </w:pPr>
      <w:r>
        <w:t xml:space="preserve">Сюжетно-ролевые игры. Учить детей проявлять интерес к игровым действиям сверстников; помогать играть рядом, не мешать друг другу. </w:t>
      </w:r>
    </w:p>
    <w:p w:rsidR="00632210" w:rsidRDefault="00632210">
      <w:pPr>
        <w:ind w:left="-5" w:right="57"/>
      </w:pPr>
      <w: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w:t>
      </w:r>
    </w:p>
    <w:p w:rsidR="00632210" w:rsidRDefault="00632210">
      <w:pPr>
        <w:ind w:left="-5" w:right="57"/>
      </w:pPr>
      <w:r>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632210" w:rsidRDefault="00632210">
      <w:pPr>
        <w:ind w:left="-5" w:right="57"/>
      </w:pPr>
      <w:r>
        <w:t xml:space="preserve">Развивать предпосылки творчества. </w:t>
      </w:r>
    </w:p>
    <w:p w:rsidR="00632210" w:rsidRDefault="00632210">
      <w:pPr>
        <w:ind w:left="-5" w:right="57"/>
      </w:pPr>
      <w:r>
        <w:t xml:space="preserve">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632210" w:rsidRDefault="00632210">
      <w:pPr>
        <w:ind w:left="-5" w:right="57"/>
      </w:pPr>
      <w:r>
        <w:t xml:space="preserve">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32210" w:rsidRDefault="00632210">
      <w:pPr>
        <w:ind w:left="-5" w:right="57"/>
      </w:pPr>
      <w: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32210" w:rsidRDefault="00632210">
      <w:pPr>
        <w:ind w:left="-5" w:right="57"/>
      </w:pPr>
      <w:r>
        <w:t xml:space="preserve">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 </w:t>
      </w:r>
    </w:p>
    <w:p w:rsidR="00632210" w:rsidRDefault="00632210">
      <w:pPr>
        <w:ind w:left="-5" w:right="57"/>
      </w:pPr>
      <w:r>
        <w:t xml:space="preserve">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w:t>
      </w:r>
    </w:p>
    <w:p w:rsidR="00632210" w:rsidRDefault="00632210">
      <w:pPr>
        <w:ind w:left="-5" w:right="57"/>
      </w:pPr>
      <w:r>
        <w:t xml:space="preserve">«Геометрической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632210" w:rsidRDefault="00632210">
      <w:pPr>
        <w:ind w:left="-5" w:right="57"/>
      </w:pPr>
      <w: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632210" w:rsidRDefault="00632210">
      <w:pPr>
        <w:spacing w:after="0" w:line="259" w:lineRule="auto"/>
        <w:ind w:left="0" w:firstLine="0"/>
        <w:jc w:val="left"/>
      </w:pPr>
      <w:r>
        <w:t xml:space="preserve"> </w:t>
      </w:r>
    </w:p>
    <w:p w:rsidR="00632210" w:rsidRDefault="00632210">
      <w:pPr>
        <w:spacing w:after="23" w:line="259" w:lineRule="auto"/>
        <w:ind w:left="0" w:firstLine="0"/>
        <w:jc w:val="left"/>
      </w:pPr>
      <w:r>
        <w:t xml:space="preserve"> </w:t>
      </w:r>
    </w:p>
    <w:p w:rsidR="00632210" w:rsidRDefault="00632210">
      <w:pPr>
        <w:ind w:left="-5" w:right="57"/>
      </w:pPr>
      <w:r>
        <w:t xml:space="preserve">РАЗВИТИЕ ПОЗНАВАТЕЛЬНО - ИССЛЕДОВАТЕЛЬСКОЙ ДЕЯТЕЛЬНОСТИ </w:t>
      </w:r>
    </w:p>
    <w:p w:rsidR="00632210" w:rsidRDefault="00632210">
      <w:pPr>
        <w:spacing w:after="0" w:line="259" w:lineRule="auto"/>
        <w:ind w:left="0" w:firstLine="0"/>
        <w:jc w:val="left"/>
      </w:pPr>
      <w:r>
        <w:t xml:space="preserve"> </w:t>
      </w:r>
    </w:p>
    <w:p w:rsidR="00632210" w:rsidRDefault="00632210">
      <w:pPr>
        <w:ind w:left="-5" w:right="57"/>
      </w:pPr>
      <w:r>
        <w:rPr>
          <w:u w:val="single" w:color="000000"/>
        </w:rPr>
        <w:t>Первичные представления об объектах окружающего мира</w:t>
      </w:r>
      <w:r>
        <w:t xml:space="preserve">. Формировать представления о предметах ближайшего окружения, о простейших связях между ними. </w:t>
      </w:r>
    </w:p>
    <w:p w:rsidR="00632210" w:rsidRDefault="00632210">
      <w:pPr>
        <w:ind w:left="-5" w:right="57"/>
      </w:pPr>
      <w: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632210" w:rsidRDefault="00632210">
      <w:pPr>
        <w:ind w:left="-5" w:right="57"/>
      </w:pPr>
      <w: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632210" w:rsidRDefault="00632210">
      <w:pPr>
        <w:ind w:left="-5" w:right="57"/>
      </w:pPr>
      <w:r>
        <w:t xml:space="preserve">Учить детей называть свойства предметов: большой, маленький, мягкий, пушистый и др. </w:t>
      </w:r>
    </w:p>
    <w:p w:rsidR="00632210" w:rsidRDefault="00632210">
      <w:pPr>
        <w:ind w:left="-5" w:right="57"/>
      </w:pPr>
      <w:r>
        <w:rPr>
          <w:u w:val="single" w:color="000000"/>
        </w:rPr>
        <w:t>Сенсорное развитие</w:t>
      </w:r>
      <w: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632210" w:rsidRDefault="00632210">
      <w:pPr>
        <w:ind w:left="-5" w:right="57"/>
      </w:pPr>
      <w:r>
        <w:t xml:space="preserve">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632210" w:rsidRDefault="00632210">
      <w:pPr>
        <w:ind w:left="-5" w:right="57"/>
      </w:pPr>
      <w: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632210" w:rsidRDefault="00632210">
      <w:pPr>
        <w:spacing w:after="23" w:line="259" w:lineRule="auto"/>
        <w:ind w:left="0" w:firstLine="0"/>
        <w:jc w:val="left"/>
      </w:pPr>
      <w:r>
        <w:t xml:space="preserve"> </w:t>
      </w:r>
    </w:p>
    <w:p w:rsidR="00632210" w:rsidRDefault="00632210">
      <w:pPr>
        <w:ind w:left="-5" w:right="57"/>
      </w:pPr>
      <w:r>
        <w:t xml:space="preserve">ПРИОБЩЕНИЕ К СОЦИОКУЛЬТУРНЫМ ЦЕННОСТЯМ </w:t>
      </w:r>
    </w:p>
    <w:p w:rsidR="00632210" w:rsidRDefault="00632210">
      <w:pPr>
        <w:spacing w:after="23" w:line="259" w:lineRule="auto"/>
        <w:ind w:left="0" w:firstLine="0"/>
        <w:jc w:val="left"/>
      </w:pPr>
      <w:r>
        <w:t xml:space="preserve"> </w:t>
      </w:r>
    </w:p>
    <w:p w:rsidR="00632210" w:rsidRDefault="00632210">
      <w:pPr>
        <w:ind w:left="-5" w:right="57"/>
      </w:pPr>
      <w:r>
        <w:t xml:space="preserve">Продолжать знакомить детей с предметами ближайшего окружения. </w:t>
      </w:r>
    </w:p>
    <w:p w:rsidR="00632210" w:rsidRDefault="00632210">
      <w:pPr>
        <w:ind w:left="-5" w:right="57"/>
      </w:pPr>
      <w:r>
        <w:t xml:space="preserve">Способствовать появлению в словаре детей обобщающих понятий: игрушки, посуда, одежда, обувь, мебель и пр. </w:t>
      </w:r>
    </w:p>
    <w:p w:rsidR="00632210" w:rsidRDefault="00632210">
      <w:pPr>
        <w:ind w:left="-5" w:right="57"/>
      </w:pPr>
      <w:r>
        <w:t xml:space="preserve">Знакомить с транспортными средствами ближайшего окружения. </w:t>
      </w:r>
    </w:p>
    <w:p w:rsidR="00632210" w:rsidRDefault="00632210">
      <w:pPr>
        <w:spacing w:after="23" w:line="259" w:lineRule="auto"/>
        <w:ind w:left="0" w:firstLine="0"/>
        <w:jc w:val="left"/>
      </w:pPr>
      <w:r>
        <w:t xml:space="preserve"> </w:t>
      </w:r>
    </w:p>
    <w:p w:rsidR="00632210" w:rsidRDefault="00632210">
      <w:pPr>
        <w:ind w:left="-5" w:right="57"/>
      </w:pPr>
      <w:r>
        <w:t xml:space="preserve">ФОРМИРОВАНИЕ ЭЛЕМЕНТАРНЫХ МАТЕМАТИЧЕСКИХ ПРЕДСТАВЛЕНИЙ </w:t>
      </w:r>
    </w:p>
    <w:p w:rsidR="00632210" w:rsidRDefault="00632210">
      <w:pPr>
        <w:spacing w:after="0" w:line="259" w:lineRule="auto"/>
        <w:ind w:left="0" w:firstLine="0"/>
        <w:jc w:val="left"/>
      </w:pPr>
      <w:r>
        <w:t xml:space="preserve"> </w:t>
      </w:r>
    </w:p>
    <w:p w:rsidR="00632210" w:rsidRDefault="00632210">
      <w:pPr>
        <w:ind w:left="-5" w:right="57"/>
      </w:pPr>
      <w:r>
        <w:t xml:space="preserve">Количество. Привлекать детей к формированию групп однородных предметов. Учить различать количество предметов (один — много). </w:t>
      </w:r>
    </w:p>
    <w:p w:rsidR="00632210" w:rsidRDefault="00632210">
      <w:pPr>
        <w:ind w:left="-5" w:right="57"/>
      </w:pPr>
      <w:r>
        <w:t xml:space="preserve">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632210" w:rsidRDefault="00632210">
      <w:pPr>
        <w:ind w:left="-5" w:right="57"/>
      </w:pPr>
      <w:r>
        <w:t xml:space="preserve">Форма. Учить различать предметы по форме и называть их (кубик, кирпичик, шар и пр.). </w:t>
      </w:r>
    </w:p>
    <w:p w:rsidR="00632210" w:rsidRDefault="00632210">
      <w:pPr>
        <w:ind w:left="-5" w:right="57"/>
      </w:pPr>
      <w: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632210" w:rsidRDefault="00632210">
      <w:pPr>
        <w:ind w:left="-5" w:right="57"/>
      </w:pPr>
      <w:r>
        <w:t xml:space="preserve">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632210" w:rsidRDefault="00632210">
      <w:pPr>
        <w:spacing w:after="22" w:line="259" w:lineRule="auto"/>
        <w:ind w:left="0" w:firstLine="0"/>
        <w:jc w:val="left"/>
      </w:pPr>
      <w:r>
        <w:t xml:space="preserve"> </w:t>
      </w:r>
    </w:p>
    <w:p w:rsidR="00632210" w:rsidRDefault="00632210">
      <w:pPr>
        <w:ind w:left="-5" w:right="57"/>
      </w:pPr>
      <w:r>
        <w:t xml:space="preserve">ОЗНАКОМЛЕНИЕ С МИРОМ ПРИРОДЫ </w:t>
      </w:r>
    </w:p>
    <w:p w:rsidR="00632210" w:rsidRDefault="00632210">
      <w:pPr>
        <w:spacing w:after="23" w:line="259" w:lineRule="auto"/>
        <w:ind w:left="0" w:firstLine="0"/>
        <w:jc w:val="left"/>
      </w:pPr>
      <w:r>
        <w:t xml:space="preserve"> </w:t>
      </w:r>
    </w:p>
    <w:p w:rsidR="00632210" w:rsidRDefault="00632210">
      <w:pPr>
        <w:ind w:left="-5" w:right="57"/>
      </w:pPr>
      <w:r>
        <w:t xml:space="preserve">Знакомить детей с доступными явлениями природы. </w:t>
      </w:r>
    </w:p>
    <w:p w:rsidR="00632210" w:rsidRDefault="00632210">
      <w:pPr>
        <w:ind w:left="-5" w:right="57"/>
      </w:pPr>
      <w:r>
        <w:t xml:space="preserve">Учить узнавать в натуре, на картинках, в игрушках домашних животных (кошку, собаку, корову, курицу и др.) и их детенышей и называть их. </w:t>
      </w:r>
    </w:p>
    <w:p w:rsidR="00632210" w:rsidRDefault="00632210">
      <w:pPr>
        <w:ind w:left="-5" w:right="57"/>
      </w:pPr>
      <w:r>
        <w:t xml:space="preserve">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w:t>
      </w:r>
    </w:p>
    <w:p w:rsidR="00632210" w:rsidRDefault="00632210">
      <w:pPr>
        <w:ind w:left="-5" w:right="57"/>
      </w:pPr>
      <w:r>
        <w:t xml:space="preserve">Учить различать по внешнему виду овощи (помидор, огурец, морковь и др.) и фрукты (яблоко, груша и др.). </w:t>
      </w:r>
    </w:p>
    <w:p w:rsidR="00632210" w:rsidRDefault="00632210">
      <w:pPr>
        <w:ind w:left="-5" w:right="57"/>
      </w:pPr>
      <w:r>
        <w:t xml:space="preserve">Помогать детям замечать красоту природы в разное время года. </w:t>
      </w:r>
    </w:p>
    <w:p w:rsidR="00632210" w:rsidRDefault="00632210">
      <w:pPr>
        <w:ind w:left="-5" w:right="57"/>
      </w:pPr>
      <w: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Сезонные наблюдения </w:t>
      </w:r>
    </w:p>
    <w:p w:rsidR="00632210" w:rsidRDefault="00632210">
      <w:pPr>
        <w:ind w:left="-5" w:right="57"/>
      </w:pPr>
      <w:r>
        <w:t xml:space="preserve">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632210" w:rsidRDefault="00632210">
      <w:pPr>
        <w:ind w:left="-5" w:right="57"/>
      </w:pPr>
      <w:r>
        <w:t xml:space="preserve">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632210" w:rsidRDefault="00632210">
      <w:pPr>
        <w:ind w:left="-5" w:right="57"/>
      </w:pPr>
      <w: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632210" w:rsidRDefault="00632210">
      <w:pPr>
        <w:ind w:left="-5" w:right="2149"/>
      </w:pPr>
      <w:r>
        <w:t xml:space="preserve">Лето. Наблюдать природные изменения: яркое солнце, жарко, летают бабочки. </w:t>
      </w:r>
    </w:p>
    <w:p w:rsidR="00632210" w:rsidRDefault="00632210">
      <w:pPr>
        <w:spacing w:after="22" w:line="259" w:lineRule="auto"/>
        <w:ind w:left="0" w:firstLine="0"/>
        <w:jc w:val="left"/>
      </w:pPr>
      <w:r>
        <w:t xml:space="preserve"> </w:t>
      </w:r>
    </w:p>
    <w:p w:rsidR="00632210" w:rsidRDefault="00632210">
      <w:pPr>
        <w:ind w:left="-5" w:right="57"/>
      </w:pPr>
      <w:r>
        <w:t xml:space="preserve">РАЗВИТИЕ РЕЧИ </w:t>
      </w:r>
    </w:p>
    <w:p w:rsidR="00632210" w:rsidRDefault="00632210">
      <w:pPr>
        <w:spacing w:after="0" w:line="259" w:lineRule="auto"/>
        <w:ind w:left="0" w:firstLine="0"/>
        <w:jc w:val="left"/>
      </w:pPr>
      <w:r>
        <w:t xml:space="preserve"> </w:t>
      </w:r>
    </w:p>
    <w:p w:rsidR="00632210" w:rsidRDefault="00632210">
      <w:pPr>
        <w:ind w:left="-5" w:right="57"/>
      </w:pPr>
      <w:r>
        <w:t xml:space="preserve">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Формирование словаря. На основе расширения ориентировки детей в ближайшем окружении развивать понимание речи и активизировать словарь. </w:t>
      </w:r>
    </w:p>
    <w:p w:rsidR="00632210" w:rsidRDefault="00632210">
      <w:pPr>
        <w:ind w:left="-5" w:right="57"/>
      </w:pPr>
      <w:r>
        <w:t xml:space="preserve">Учить понимать речь взрослых без наглядного сопровождения. </w:t>
      </w:r>
    </w:p>
    <w:p w:rsidR="00632210" w:rsidRDefault="00632210">
      <w:pPr>
        <w:ind w:left="-5" w:right="57"/>
      </w:pPr>
      <w: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632210" w:rsidRDefault="00632210">
      <w:pPr>
        <w:ind w:left="-5" w:right="57"/>
      </w:pPr>
      <w:r>
        <w:t xml:space="preserve">Обогащать словарь детей: </w:t>
      </w:r>
    </w:p>
    <w:p w:rsidR="00632210" w:rsidRDefault="00632210">
      <w:pPr>
        <w:numPr>
          <w:ilvl w:val="0"/>
          <w:numId w:val="13"/>
        </w:numPr>
        <w:ind w:right="57"/>
      </w:pPr>
      <w: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632210" w:rsidRDefault="00632210">
      <w:pPr>
        <w:numPr>
          <w:ilvl w:val="0"/>
          <w:numId w:val="13"/>
        </w:numPr>
        <w:ind w:right="57"/>
      </w:pPr>
      <w: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632210" w:rsidRDefault="00632210">
      <w:pPr>
        <w:numPr>
          <w:ilvl w:val="0"/>
          <w:numId w:val="13"/>
        </w:numPr>
        <w:ind w:right="57"/>
      </w:pPr>
      <w: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rsidR="00632210" w:rsidRDefault="00632210">
      <w:pPr>
        <w:numPr>
          <w:ilvl w:val="0"/>
          <w:numId w:val="13"/>
        </w:numPr>
        <w:ind w:right="57"/>
      </w:pPr>
      <w:r>
        <w:t xml:space="preserve">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632210" w:rsidRDefault="00632210">
      <w:pPr>
        <w:ind w:left="-5" w:right="57"/>
      </w:pPr>
      <w:r>
        <w:t xml:space="preserve">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632210" w:rsidRDefault="00632210">
      <w:pPr>
        <w:ind w:left="-5" w:right="57"/>
      </w:pPr>
      <w:r>
        <w:t xml:space="preserve">Способствовать развитию артикуляционного и голосового аппарата, речевого дыхания, слухового внимания. </w:t>
      </w:r>
    </w:p>
    <w:p w:rsidR="00632210" w:rsidRDefault="00632210">
      <w:pPr>
        <w:ind w:left="-5" w:right="57"/>
      </w:pPr>
      <w:r>
        <w:t xml:space="preserve">Формировать умение пользоваться (по подражанию) высотой и силой голоса («Киска, брысь!», «Кто пришел?», «Кто стучит?»). </w:t>
      </w:r>
    </w:p>
    <w:p w:rsidR="00632210" w:rsidRDefault="00632210">
      <w:pPr>
        <w:ind w:left="-5" w:right="57"/>
      </w:pPr>
      <w:r>
        <w:t xml:space="preserve">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632210" w:rsidRDefault="00632210">
      <w:pPr>
        <w:ind w:left="-5" w:right="57"/>
      </w:pPr>
      <w:r>
        <w:t xml:space="preserve">Упражнять в употреблении некоторых вопросительных слов (кто, что, где) и несложных фраз, состоящих из 2–4 слов («Кисонька-мурысенька, куда пошла?»). </w:t>
      </w:r>
    </w:p>
    <w:p w:rsidR="00632210" w:rsidRDefault="00632210">
      <w:pPr>
        <w:ind w:left="-5" w:right="57"/>
      </w:pPr>
      <w:r>
        <w:t xml:space="preserve">Связная речь. Помогать детям отвечать на простейшие («Что?», «Кто?», «Что делает?»)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632210" w:rsidRDefault="00632210">
      <w:pPr>
        <w:ind w:left="-5" w:right="57"/>
      </w:pPr>
      <w: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632210" w:rsidRDefault="00632210">
      <w:pPr>
        <w:spacing w:after="22" w:line="259" w:lineRule="auto"/>
        <w:ind w:left="0" w:firstLine="0"/>
        <w:jc w:val="left"/>
      </w:pPr>
      <w:r>
        <w:t xml:space="preserve"> </w:t>
      </w:r>
    </w:p>
    <w:p w:rsidR="00632210" w:rsidRDefault="00632210">
      <w:pPr>
        <w:ind w:left="-5" w:right="57"/>
      </w:pPr>
      <w:r>
        <w:t xml:space="preserve">ХУДОЖЕСТВЕННАЯ ЛИТЕРАТУРА </w:t>
      </w:r>
    </w:p>
    <w:p w:rsidR="00632210" w:rsidRDefault="00632210">
      <w:pPr>
        <w:spacing w:after="0" w:line="259" w:lineRule="auto"/>
        <w:ind w:left="0" w:firstLine="0"/>
        <w:jc w:val="left"/>
      </w:pPr>
      <w:r>
        <w:t xml:space="preserve"> </w:t>
      </w:r>
    </w:p>
    <w:p w:rsidR="00632210" w:rsidRDefault="00632210">
      <w:pPr>
        <w:ind w:left="-5" w:right="57"/>
      </w:pPr>
      <w:r>
        <w:t xml:space="preserve">Читать детям художественные произведения, предусмотренные программой для второй группы раннего возраста. </w:t>
      </w:r>
    </w:p>
    <w:p w:rsidR="00632210" w:rsidRDefault="00632210">
      <w:pPr>
        <w:ind w:left="-5" w:right="57"/>
      </w:pPr>
      <w: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632210" w:rsidRDefault="00632210">
      <w:pPr>
        <w:ind w:left="-5" w:right="57"/>
      </w:pPr>
      <w:r>
        <w:t xml:space="preserve">Сопровождать чтение небольших поэтических произведений игровыми действиями. </w:t>
      </w:r>
    </w:p>
    <w:p w:rsidR="00632210" w:rsidRDefault="00632210">
      <w:pPr>
        <w:ind w:left="-5" w:right="57"/>
      </w:pPr>
      <w:r>
        <w:t xml:space="preserve">Предоставлять детям возможность договаривать слова, фразы при чтении воспитателем знакомых стихотворений. </w:t>
      </w:r>
    </w:p>
    <w:p w:rsidR="00632210" w:rsidRDefault="00632210">
      <w:pPr>
        <w:ind w:left="-5" w:right="57"/>
      </w:pPr>
      <w:r>
        <w:t xml:space="preserve">Поощрять попытки прочесть стихотворный текст целиком с помощью взрослого. </w:t>
      </w:r>
    </w:p>
    <w:p w:rsidR="00632210" w:rsidRDefault="00632210">
      <w:pPr>
        <w:ind w:left="-5" w:right="57"/>
      </w:pPr>
      <w:r>
        <w:t xml:space="preserve">Помогать детям старше 2 лет 6 месяцев играть в хорошо знакомую сказку. </w:t>
      </w:r>
    </w:p>
    <w:p w:rsidR="00632210" w:rsidRDefault="00632210">
      <w:pPr>
        <w:ind w:left="-5" w:right="57"/>
      </w:pPr>
      <w:r>
        <w:t xml:space="preserve">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p>
    <w:p w:rsidR="00632210" w:rsidRDefault="00632210">
      <w:pPr>
        <w:spacing w:after="22" w:line="259" w:lineRule="auto"/>
        <w:ind w:left="0" w:firstLine="0"/>
        <w:jc w:val="left"/>
      </w:pPr>
      <w:r>
        <w:t xml:space="preserve"> </w:t>
      </w:r>
    </w:p>
    <w:p w:rsidR="00632210" w:rsidRDefault="00632210">
      <w:pPr>
        <w:ind w:left="-5" w:right="57"/>
      </w:pPr>
      <w:r>
        <w:t xml:space="preserve">ХУДОЖЕСТВЕННО - ЭСТЕТИЧЕСКОЕ РАЗВИТИЕ </w:t>
      </w:r>
    </w:p>
    <w:p w:rsidR="00632210" w:rsidRDefault="00632210">
      <w:pPr>
        <w:spacing w:after="22" w:line="259" w:lineRule="auto"/>
        <w:ind w:left="0" w:firstLine="0"/>
        <w:jc w:val="left"/>
      </w:pPr>
      <w:r>
        <w:t xml:space="preserve"> </w:t>
      </w:r>
    </w:p>
    <w:p w:rsidR="00632210" w:rsidRDefault="00632210">
      <w:pPr>
        <w:pStyle w:val="Heading2"/>
        <w:ind w:left="-5" w:right="45"/>
      </w:pPr>
      <w:r>
        <w:t>Конструктивно – модельная деятельность</w:t>
      </w:r>
      <w:r>
        <w:rPr>
          <w:u w:val="none"/>
        </w:rPr>
        <w:t xml:space="preserve"> </w:t>
      </w:r>
    </w:p>
    <w:p w:rsidR="00632210" w:rsidRDefault="00632210">
      <w:pPr>
        <w:ind w:left="-5" w:right="57"/>
      </w:pPr>
      <w:r>
        <w:t xml:space="preserve">Вторая младшая группа (от 3 до 5 лет) </w:t>
      </w:r>
    </w:p>
    <w:p w:rsidR="00632210" w:rsidRDefault="00632210">
      <w:pPr>
        <w:ind w:left="-5" w:right="57"/>
      </w:pPr>
      <w: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632210" w:rsidRDefault="00632210">
      <w:pPr>
        <w:ind w:left="-5" w:right="57"/>
      </w:pPr>
      <w:r>
        <w:t xml:space="preserve">Продолжать учить детей сооружать элементарные постройки по образцу, поддерживать желание строить что-то самостоятельно. </w:t>
      </w:r>
    </w:p>
    <w:p w:rsidR="00632210" w:rsidRDefault="00632210">
      <w:pPr>
        <w:ind w:left="-5" w:right="57"/>
      </w:pPr>
      <w:r>
        <w:t xml:space="preserve">Способствовать пониманию пространственных соотношений. </w:t>
      </w:r>
    </w:p>
    <w:p w:rsidR="00632210" w:rsidRDefault="00632210">
      <w:pPr>
        <w:ind w:left="-5" w:right="57"/>
      </w:pPr>
      <w: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632210" w:rsidRDefault="00632210">
      <w:pPr>
        <w:ind w:left="-5" w:right="57"/>
      </w:pPr>
      <w:r>
        <w:t xml:space="preserve">По окончании игры приучать убирать все на место. </w:t>
      </w:r>
    </w:p>
    <w:p w:rsidR="00632210" w:rsidRDefault="00632210">
      <w:pPr>
        <w:ind w:left="-5" w:right="57"/>
      </w:pPr>
      <w:r>
        <w:t xml:space="preserve">Знакомить детей с простейшими пластмассовыми конструкторами. </w:t>
      </w:r>
    </w:p>
    <w:p w:rsidR="00632210" w:rsidRDefault="00632210">
      <w:pPr>
        <w:ind w:left="-5" w:right="57"/>
      </w:pPr>
      <w:r>
        <w:t xml:space="preserve">Учить совместно с взрослым конструировать башенки, домики, машины. </w:t>
      </w:r>
    </w:p>
    <w:p w:rsidR="00632210" w:rsidRDefault="00632210">
      <w:pPr>
        <w:ind w:left="-5" w:right="57"/>
      </w:pPr>
      <w:r>
        <w:t xml:space="preserve">Поддерживать желание детей строить самостоятельно. </w:t>
      </w:r>
    </w:p>
    <w:p w:rsidR="00632210" w:rsidRDefault="00632210">
      <w:pPr>
        <w:ind w:left="-5" w:right="57"/>
      </w:pPr>
      <w:r>
        <w:t xml:space="preserve">В летнее время способствовать строительным играм с использованием природного материала (песок, вода, желуди, камешки и т. п.). </w:t>
      </w:r>
      <w:r>
        <w:rPr>
          <w:u w:val="single" w:color="000000"/>
        </w:rPr>
        <w:t>Музыка</w:t>
      </w:r>
      <w:r>
        <w:t xml:space="preserve"> </w:t>
      </w:r>
    </w:p>
    <w:p w:rsidR="00632210" w:rsidRDefault="00632210">
      <w:pPr>
        <w:ind w:left="-5" w:right="57"/>
      </w:pPr>
      <w:r>
        <w:t xml:space="preserve">Вторая младшая группа (от 3 до 5 лет) </w:t>
      </w:r>
    </w:p>
    <w:p w:rsidR="00632210" w:rsidRDefault="00632210">
      <w:pPr>
        <w:ind w:left="-5" w:right="57"/>
      </w:pPr>
      <w:r>
        <w:t xml:space="preserve">Воспитывать интерес к музыке, желание слушать музыку, подпевать,  выполнять простейшие танцевальные движения. </w:t>
      </w:r>
    </w:p>
    <w:p w:rsidR="00632210" w:rsidRDefault="00632210">
      <w:pPr>
        <w:ind w:left="-5" w:right="57"/>
      </w:pPr>
      <w: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632210" w:rsidRDefault="00632210">
      <w:pPr>
        <w:ind w:left="-5" w:right="57"/>
      </w:pPr>
      <w:r>
        <w:t xml:space="preserve">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632210" w:rsidRDefault="00632210">
      <w:pPr>
        <w:ind w:left="-5" w:right="57"/>
      </w:pPr>
      <w:r>
        <w:t xml:space="preserve">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32210" w:rsidRDefault="00632210">
      <w:pPr>
        <w:spacing w:after="22" w:line="259" w:lineRule="auto"/>
        <w:ind w:left="0" w:firstLine="0"/>
        <w:jc w:val="left"/>
      </w:pPr>
      <w:r>
        <w:t xml:space="preserve"> </w:t>
      </w:r>
    </w:p>
    <w:p w:rsidR="00632210" w:rsidRDefault="00632210">
      <w:pPr>
        <w:ind w:left="-5" w:right="57"/>
      </w:pPr>
      <w:r>
        <w:t xml:space="preserve">ФИЗИЧЕСКОЕ РАЗВИТИЕ </w:t>
      </w:r>
    </w:p>
    <w:p w:rsidR="00632210" w:rsidRDefault="00632210">
      <w:pPr>
        <w:spacing w:after="20" w:line="259" w:lineRule="auto"/>
        <w:ind w:left="0" w:firstLine="0"/>
        <w:jc w:val="left"/>
      </w:pPr>
      <w:r>
        <w:t xml:space="preserve"> </w:t>
      </w:r>
    </w:p>
    <w:p w:rsidR="00632210" w:rsidRDefault="00632210">
      <w:pPr>
        <w:pStyle w:val="Heading2"/>
        <w:ind w:left="-5" w:right="45"/>
      </w:pPr>
      <w:r>
        <w:t>Здоровье</w:t>
      </w:r>
      <w:r>
        <w:rPr>
          <w:u w:val="none"/>
        </w:rPr>
        <w:t xml:space="preserve"> </w:t>
      </w:r>
    </w:p>
    <w:p w:rsidR="00632210" w:rsidRDefault="00632210">
      <w:pPr>
        <w:ind w:left="-5" w:right="57"/>
      </w:pPr>
      <w:r>
        <w:t xml:space="preserve">Вторая  младшая группа (от 3 до 5 лет) </w:t>
      </w:r>
    </w:p>
    <w:p w:rsidR="00632210" w:rsidRDefault="00632210">
      <w:pPr>
        <w:ind w:left="-5" w:right="57"/>
      </w:pPr>
      <w: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632210" w:rsidRDefault="00632210">
      <w:pPr>
        <w:pStyle w:val="Heading2"/>
        <w:ind w:left="-5" w:right="45"/>
      </w:pPr>
      <w:r>
        <w:t>Физическая культура</w:t>
      </w:r>
      <w:r>
        <w:rPr>
          <w:u w:val="none"/>
        </w:rPr>
        <w:t xml:space="preserve"> </w:t>
      </w:r>
    </w:p>
    <w:p w:rsidR="00632210" w:rsidRDefault="00632210">
      <w:pPr>
        <w:ind w:left="-5" w:right="57"/>
      </w:pPr>
      <w:r>
        <w:t xml:space="preserve">Вторая младшая группа (от 3 до5 лет) </w:t>
      </w:r>
    </w:p>
    <w:p w:rsidR="00632210" w:rsidRDefault="00632210">
      <w:pPr>
        <w:ind w:left="-5" w:right="57"/>
      </w:pPr>
      <w:r>
        <w:t xml:space="preserve">Формировать умение сохранять устойчивое положение тела, правильную осанку. </w:t>
      </w:r>
    </w:p>
    <w:p w:rsidR="00632210" w:rsidRDefault="00632210">
      <w:pPr>
        <w:ind w:left="-5" w:right="57"/>
      </w:pPr>
      <w: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632210" w:rsidRDefault="00632210">
      <w:pPr>
        <w:ind w:left="-5" w:right="57"/>
      </w:pPr>
      <w:r>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rsidR="00632210" w:rsidRDefault="00632210">
      <w:pPr>
        <w:ind w:left="-5" w:right="57"/>
      </w:pPr>
      <w: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 </w:t>
      </w:r>
    </w:p>
    <w:p w:rsidR="00632210" w:rsidRDefault="00632210">
      <w:pPr>
        <w:spacing w:after="0" w:line="259" w:lineRule="auto"/>
        <w:ind w:left="0" w:firstLine="0"/>
        <w:jc w:val="left"/>
      </w:pPr>
      <w:r>
        <w:rPr>
          <w:b/>
        </w:rPr>
        <w:t xml:space="preserve"> </w:t>
      </w:r>
    </w:p>
    <w:p w:rsidR="00632210" w:rsidRDefault="00632210">
      <w:pPr>
        <w:spacing w:after="259" w:line="259" w:lineRule="auto"/>
        <w:ind w:left="0" w:firstLine="0"/>
        <w:jc w:val="left"/>
      </w:pPr>
      <w:r>
        <w:rPr>
          <w:rFonts w:ascii="Calibri" w:hAnsi="Calibri" w:cs="Calibri"/>
        </w:rPr>
        <w:t xml:space="preserve"> </w:t>
      </w:r>
    </w:p>
    <w:p w:rsidR="00632210" w:rsidRDefault="00632210">
      <w:pPr>
        <w:spacing w:after="255"/>
        <w:ind w:left="-5" w:right="57"/>
      </w:pPr>
      <w:r>
        <w:t xml:space="preserve">СОЦИАЛЬНО – КОММУНИКАТИВНОЕ РАЗВИТИЕ </w:t>
      </w:r>
    </w:p>
    <w:p w:rsidR="00632210" w:rsidRDefault="00632210">
      <w:pPr>
        <w:ind w:left="-5" w:right="57"/>
      </w:pPr>
      <w:r>
        <w:t xml:space="preserve">СОЦИАЛИЗАЦИЯ, РАЗВИТИЕ ОБЩЕНИЯ, НРАВСТВЕННОЕ ВОСПИТАНИЕ </w:t>
      </w:r>
    </w:p>
    <w:p w:rsidR="00632210" w:rsidRDefault="00632210">
      <w:pPr>
        <w:spacing w:after="205"/>
        <w:ind w:left="-5" w:right="57"/>
      </w:pPr>
      <w:r>
        <w:t xml:space="preserve">Вторая младшая группа (от 2 до 3 лет) </w:t>
      </w:r>
    </w:p>
    <w:p w:rsidR="00632210" w:rsidRDefault="00632210">
      <w:pPr>
        <w:ind w:left="-5" w:right="57"/>
      </w:pPr>
      <w: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632210" w:rsidRDefault="00632210">
      <w:pPr>
        <w:ind w:left="-5" w:right="57"/>
      </w:pPr>
      <w: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632210" w:rsidRDefault="00632210">
      <w:pPr>
        <w:ind w:left="-5" w:right="57"/>
      </w:pPr>
      <w: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632210" w:rsidRDefault="00632210">
      <w:pPr>
        <w:ind w:left="-5" w:right="499"/>
      </w:pPr>
      <w:r>
        <w:t xml:space="preserve">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632210" w:rsidRDefault="00632210">
      <w:pPr>
        <w:spacing w:after="0" w:line="259" w:lineRule="auto"/>
        <w:ind w:left="0" w:firstLine="0"/>
        <w:jc w:val="left"/>
      </w:pPr>
      <w:r>
        <w:t xml:space="preserve"> </w:t>
      </w:r>
    </w:p>
    <w:p w:rsidR="00632210" w:rsidRDefault="00632210">
      <w:pPr>
        <w:spacing w:after="23" w:line="259" w:lineRule="auto"/>
        <w:ind w:left="0" w:firstLine="0"/>
        <w:jc w:val="left"/>
      </w:pPr>
      <w:r>
        <w:t xml:space="preserve"> </w:t>
      </w:r>
    </w:p>
    <w:p w:rsidR="00632210" w:rsidRDefault="00632210">
      <w:pPr>
        <w:ind w:left="-5" w:right="57"/>
      </w:pPr>
      <w:r>
        <w:t xml:space="preserve">РЕБЁНОК В СЕМЬЕ И ОБЩЕСТВЕ, ПАТРИОТИЧЕСКОЕ ВОСПИТАНИЕ </w:t>
      </w:r>
    </w:p>
    <w:p w:rsidR="00632210" w:rsidRDefault="00632210">
      <w:pPr>
        <w:spacing w:after="18" w:line="259" w:lineRule="auto"/>
        <w:ind w:left="0" w:firstLine="0"/>
        <w:jc w:val="left"/>
      </w:pPr>
      <w:r>
        <w:t xml:space="preserve"> </w:t>
      </w:r>
    </w:p>
    <w:p w:rsidR="00632210" w:rsidRDefault="00632210">
      <w:pPr>
        <w:ind w:left="-5" w:right="57"/>
      </w:pPr>
      <w:r>
        <w:t xml:space="preserve">Вторая младшая группа (от 3 до5 лет) </w:t>
      </w:r>
    </w:p>
    <w:p w:rsidR="00632210" w:rsidRDefault="00632210">
      <w:pPr>
        <w:ind w:left="-5" w:right="57"/>
      </w:pPr>
      <w:r>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632210" w:rsidRDefault="00632210">
      <w:pPr>
        <w:ind w:left="-5" w:right="57"/>
      </w:pPr>
      <w:r>
        <w:t xml:space="preserve">Семья. Беседовать с ребенком о членах его семьи (как зовут, чем занимаются, как играют с ребенком и пр.). </w:t>
      </w:r>
    </w:p>
    <w:p w:rsidR="00632210" w:rsidRDefault="00632210">
      <w:pPr>
        <w:ind w:left="-5" w:right="57"/>
      </w:pPr>
      <w: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632210" w:rsidRDefault="00632210">
      <w:pPr>
        <w:ind w:left="-5" w:right="57"/>
      </w:pPr>
      <w: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632210" w:rsidRDefault="00632210">
      <w:pPr>
        <w:ind w:left="-5" w:right="57"/>
      </w:pPr>
      <w:r>
        <w:t xml:space="preserve">Обращать внимание детей на различные растения, на их разнообразие и красоту. </w:t>
      </w:r>
    </w:p>
    <w:p w:rsidR="00632210" w:rsidRDefault="00632210">
      <w:pPr>
        <w:ind w:left="-5" w:right="57"/>
      </w:pPr>
      <w: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w:t>
      </w:r>
    </w:p>
    <w:p w:rsidR="00632210" w:rsidRDefault="00632210">
      <w:pPr>
        <w:ind w:left="-5" w:right="57"/>
      </w:pPr>
      <w:r>
        <w:t xml:space="preserve">Совершенствовать умение свободно ориентироваться в помещениях и на участке детского сада. </w:t>
      </w:r>
    </w:p>
    <w:p w:rsidR="00632210" w:rsidRDefault="00632210">
      <w:pPr>
        <w:ind w:left="-5" w:right="57"/>
      </w:pPr>
      <w:r>
        <w:t xml:space="preserve">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632210" w:rsidRDefault="00632210">
      <w:pPr>
        <w:ind w:left="-5" w:right="57"/>
      </w:pPr>
      <w:r>
        <w:t xml:space="preserve">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632210" w:rsidRDefault="00632210">
      <w:pPr>
        <w:spacing w:after="0" w:line="259" w:lineRule="auto"/>
        <w:ind w:left="0" w:firstLine="0"/>
        <w:jc w:val="left"/>
      </w:pPr>
      <w:r>
        <w:t xml:space="preserve"> </w:t>
      </w:r>
    </w:p>
    <w:p w:rsidR="00632210" w:rsidRDefault="00632210">
      <w:pPr>
        <w:spacing w:after="23" w:line="259" w:lineRule="auto"/>
        <w:ind w:left="0" w:firstLine="0"/>
        <w:jc w:val="left"/>
      </w:pPr>
      <w:r>
        <w:t xml:space="preserve"> </w:t>
      </w:r>
    </w:p>
    <w:p w:rsidR="00632210" w:rsidRDefault="00632210">
      <w:pPr>
        <w:ind w:left="-5" w:right="57"/>
      </w:pPr>
      <w:r>
        <w:t xml:space="preserve">САМООБСЛУЖИВАНИЕ, САМОСТОЯТЕЛЬНОСТЬ, ТРУДОВОЕ ВОСПИТАНИЕ </w:t>
      </w:r>
    </w:p>
    <w:p w:rsidR="00632210" w:rsidRDefault="00632210">
      <w:pPr>
        <w:ind w:left="-5" w:right="57"/>
      </w:pPr>
      <w:r>
        <w:t xml:space="preserve">Вторая младшая группа (от 3до 5лет) </w:t>
      </w:r>
    </w:p>
    <w:p w:rsidR="00632210" w:rsidRDefault="00632210">
      <w:pPr>
        <w:ind w:left="-5" w:right="57"/>
      </w:pPr>
      <w:r>
        <w:t xml:space="preserve">Культурно-гигиенические навыки. Совершенствовать культурно- гигиенические навыки, формировать простейшие навыки поведения во время еды, умывания. </w:t>
      </w:r>
    </w:p>
    <w:p w:rsidR="00632210" w:rsidRDefault="00632210">
      <w:pPr>
        <w:ind w:left="-5" w:right="57"/>
      </w:pPr>
      <w:r>
        <w:t xml:space="preserve">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632210" w:rsidRDefault="00632210">
      <w:pPr>
        <w:ind w:left="-5" w:right="57"/>
      </w:pPr>
      <w: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632210" w:rsidRDefault="00632210">
      <w:pPr>
        <w:ind w:left="-5" w:right="57"/>
      </w:pPr>
      <w:r>
        <w:t xml:space="preserve">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632210" w:rsidRDefault="00632210">
      <w:pPr>
        <w:ind w:left="-5" w:right="57"/>
      </w:pPr>
      <w:r>
        <w:t xml:space="preserve">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632210" w:rsidRDefault="00632210">
      <w:pPr>
        <w:ind w:left="-5" w:right="57"/>
      </w:pPr>
      <w:r>
        <w:t xml:space="preserve">Приучать соблюдать порядок и чистоту в помещении и на участке детского сада. </w:t>
      </w:r>
    </w:p>
    <w:p w:rsidR="00632210" w:rsidRDefault="00632210">
      <w:pPr>
        <w:ind w:left="-5" w:right="57"/>
      </w:pPr>
      <w: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632210" w:rsidRDefault="00632210">
      <w:pPr>
        <w:ind w:left="-5" w:right="57"/>
      </w:pPr>
      <w:r>
        <w:t xml:space="preserve">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632210" w:rsidRDefault="00632210">
      <w:pPr>
        <w:ind w:left="-5" w:right="57"/>
      </w:pPr>
      <w:r>
        <w:t xml:space="preserve">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632210" w:rsidRDefault="00632210">
      <w:pPr>
        <w:ind w:left="-5" w:right="57"/>
      </w:pPr>
      <w: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w:t>
      </w:r>
    </w:p>
    <w:p w:rsidR="00632210" w:rsidRDefault="00632210">
      <w:pPr>
        <w:spacing w:after="23" w:line="259" w:lineRule="auto"/>
        <w:ind w:left="0" w:firstLine="0"/>
        <w:jc w:val="left"/>
      </w:pPr>
      <w:r>
        <w:t xml:space="preserve"> </w:t>
      </w:r>
    </w:p>
    <w:p w:rsidR="00632210" w:rsidRDefault="00632210">
      <w:pPr>
        <w:ind w:left="-5" w:right="57"/>
      </w:pPr>
      <w:r>
        <w:t xml:space="preserve">ФОРМИРОВАНИЕ ОСНОВ БЕЗОПАСНОСТИ </w:t>
      </w:r>
    </w:p>
    <w:p w:rsidR="00632210" w:rsidRDefault="00632210">
      <w:pPr>
        <w:ind w:left="-5" w:right="57"/>
      </w:pPr>
      <w:r>
        <w:t xml:space="preserve">Вторая младшая группа (от3 до 5 лет) </w:t>
      </w:r>
    </w:p>
    <w:p w:rsidR="00632210" w:rsidRDefault="00632210">
      <w:pPr>
        <w:ind w:left="-5" w:right="57"/>
      </w:pPr>
      <w:r>
        <w:t xml:space="preserve">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632210" w:rsidRDefault="00632210">
      <w:pPr>
        <w:ind w:left="-5" w:right="57"/>
      </w:pPr>
      <w:r>
        <w:t xml:space="preserve">Безопасность на дорогах. Расширять ориентировку в окружающем пространстве. Знакомить детей с правилами дорожного движения. </w:t>
      </w:r>
    </w:p>
    <w:p w:rsidR="00632210" w:rsidRDefault="00632210">
      <w:pPr>
        <w:ind w:left="-5" w:right="57"/>
      </w:pPr>
      <w:r>
        <w:t xml:space="preserve">Учить различать проезжую часть дороги, тротуар, понимать значение зеленого, желтого и красного сигналов светофора. </w:t>
      </w:r>
    </w:p>
    <w:p w:rsidR="00632210" w:rsidRDefault="00632210">
      <w:pPr>
        <w:ind w:left="-5" w:right="57"/>
      </w:pPr>
      <w:r>
        <w:t xml:space="preserve">Формировать первичные представления о безопасном поведении на дорогах (переходить дорогу, держась за руку взрослого). </w:t>
      </w:r>
    </w:p>
    <w:p w:rsidR="00632210" w:rsidRDefault="00632210">
      <w:pPr>
        <w:ind w:left="-5" w:right="57"/>
      </w:pPr>
      <w:r>
        <w:t xml:space="preserve">Знакомить с работой водителя. </w:t>
      </w:r>
    </w:p>
    <w:p w:rsidR="00632210" w:rsidRDefault="00632210">
      <w:pPr>
        <w:ind w:left="-5" w:right="57"/>
      </w:pPr>
      <w:r>
        <w:t xml:space="preserve">Безопасность собственной жизнедеятельности. Знакомить с источниками опасности дома (горячая плита, утюг и др.). </w:t>
      </w:r>
    </w:p>
    <w:p w:rsidR="00632210" w:rsidRDefault="00632210">
      <w:pPr>
        <w:ind w:left="-5" w:right="57"/>
      </w:pPr>
      <w: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632210" w:rsidRDefault="00632210">
      <w:pPr>
        <w:ind w:left="-5" w:right="57"/>
      </w:pPr>
      <w:r>
        <w:t xml:space="preserve">Формировать умение соблюдать правила в играх с мелкими предметами (не засовывать предметы в ухо, нос; не брать их в рот). </w:t>
      </w:r>
    </w:p>
    <w:p w:rsidR="00632210" w:rsidRDefault="00632210">
      <w:pPr>
        <w:ind w:left="-5" w:right="57"/>
      </w:pPr>
      <w:r>
        <w:t xml:space="preserve">Развивать умение обращаться за помощью к взрослым. </w:t>
      </w:r>
    </w:p>
    <w:p w:rsidR="00632210" w:rsidRDefault="00632210">
      <w:pPr>
        <w:ind w:left="-5" w:right="57"/>
      </w:pPr>
      <w:r>
        <w:t xml:space="preserve">Развивать умение соблюдать правила безопасности в играх с песком, водой, снегом. </w:t>
      </w:r>
    </w:p>
    <w:p w:rsidR="00632210" w:rsidRDefault="00632210">
      <w:pPr>
        <w:spacing w:after="22" w:line="259" w:lineRule="auto"/>
        <w:ind w:left="0" w:firstLine="0"/>
        <w:jc w:val="left"/>
      </w:pPr>
      <w:r>
        <w:t xml:space="preserve"> </w:t>
      </w:r>
    </w:p>
    <w:p w:rsidR="00632210" w:rsidRDefault="00632210">
      <w:pPr>
        <w:ind w:left="-5" w:right="57"/>
      </w:pPr>
      <w:r>
        <w:t xml:space="preserve">РАЗВИТИЕ ИГРОВОЙ ДЕЯТЕЛЬНОСТИ </w:t>
      </w:r>
    </w:p>
    <w:p w:rsidR="00632210" w:rsidRDefault="00632210">
      <w:pPr>
        <w:ind w:left="-5" w:right="57"/>
      </w:pPr>
      <w:r>
        <w:t xml:space="preserve">Вторая младшая группа (от 3 до5 лет) </w:t>
      </w:r>
    </w:p>
    <w:p w:rsidR="00632210" w:rsidRDefault="00632210">
      <w:pPr>
        <w:ind w:left="-5" w:right="57"/>
      </w:pPr>
      <w:r>
        <w:t xml:space="preserve">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w:t>
      </w:r>
    </w:p>
    <w:p w:rsidR="00632210" w:rsidRDefault="00632210">
      <w:pPr>
        <w:ind w:left="-5" w:right="57"/>
      </w:pPr>
      <w:r>
        <w:t xml:space="preserve">Показывать способы ролевого поведения, используя обучающие игры. </w:t>
      </w:r>
    </w:p>
    <w:p w:rsidR="00632210" w:rsidRDefault="00632210">
      <w:pPr>
        <w:ind w:left="-5" w:right="57"/>
      </w:pPr>
      <w:r>
        <w:t xml:space="preserve">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632210" w:rsidRDefault="00632210">
      <w:pPr>
        <w:ind w:left="-5" w:right="57"/>
      </w:pPr>
      <w: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w:t>
      </w:r>
    </w:p>
    <w:p w:rsidR="00632210" w:rsidRDefault="00632210">
      <w:pPr>
        <w:ind w:left="-5" w:right="57"/>
      </w:pPr>
      <w:r>
        <w:t xml:space="preserve">Развивать умение взаимодействовать и ладить друг с другом в непродолжительной совместной игре. </w:t>
      </w:r>
    </w:p>
    <w:p w:rsidR="00632210" w:rsidRDefault="00632210">
      <w:pPr>
        <w:ind w:left="-5" w:right="57"/>
      </w:pPr>
      <w:r>
        <w:t xml:space="preserve">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w:t>
      </w:r>
    </w:p>
    <w:p w:rsidR="00632210" w:rsidRDefault="00632210">
      <w:pPr>
        <w:ind w:left="-5" w:right="57"/>
      </w:pPr>
      <w:r>
        <w:t xml:space="preserve">Постепенно вводить игры с более сложными правилами и сменой видов движений. </w:t>
      </w:r>
    </w:p>
    <w:p w:rsidR="00632210" w:rsidRDefault="00632210">
      <w:pPr>
        <w:ind w:left="-5" w:right="57"/>
      </w:pPr>
      <w:r>
        <w:t xml:space="preserve">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632210" w:rsidRDefault="00632210">
      <w:pPr>
        <w:ind w:left="-5" w:right="57"/>
      </w:pPr>
      <w:r>
        <w:t xml:space="preserve">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32210" w:rsidRDefault="00632210">
      <w:pPr>
        <w:ind w:left="-5" w:right="57"/>
      </w:pPr>
      <w:r>
        <w:t xml:space="preserve">Знакомить детей с приемами вождения настольных кукол. Учить сопровождать движения простой песенкой. </w:t>
      </w:r>
    </w:p>
    <w:p w:rsidR="00632210" w:rsidRDefault="00632210">
      <w:pPr>
        <w:ind w:left="-5" w:right="57"/>
      </w:pPr>
      <w:r>
        <w:t xml:space="preserve">Вызывать желание действовать с элементами костюмов (шапочки, воротнички и т. д.) и атрибутами как внешними символами роли. </w:t>
      </w:r>
    </w:p>
    <w:p w:rsidR="00632210" w:rsidRDefault="00632210">
      <w:pPr>
        <w:ind w:left="-5" w:right="57"/>
      </w:pPr>
      <w: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p>
    <w:p w:rsidR="00632210" w:rsidRDefault="00632210">
      <w:pPr>
        <w:ind w:left="-5" w:right="57"/>
      </w:pPr>
      <w:r>
        <w:t xml:space="preserve">Побуждать участвовать в беседах о театре (театр — актеры — зрители, поведение людей в зрительном зале). </w:t>
      </w:r>
    </w:p>
    <w:p w:rsidR="00632210" w:rsidRDefault="00632210">
      <w:pPr>
        <w:ind w:left="-5" w:right="57"/>
      </w:pPr>
      <w:r>
        <w:t xml:space="preserve">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w:t>
      </w:r>
    </w:p>
    <w:p w:rsidR="00632210" w:rsidRDefault="00632210">
      <w:pPr>
        <w:ind w:left="-5" w:right="57"/>
      </w:pPr>
      <w:r>
        <w:t xml:space="preserve">В совместных дидактических играх учить детей выполнять постепенно усложняющиеся правила. </w:t>
      </w:r>
    </w:p>
    <w:p w:rsidR="00632210" w:rsidRDefault="00632210">
      <w:pPr>
        <w:spacing w:after="22" w:line="259" w:lineRule="auto"/>
        <w:ind w:left="0" w:firstLine="0"/>
        <w:jc w:val="left"/>
      </w:pPr>
      <w:r>
        <w:t xml:space="preserve"> </w:t>
      </w:r>
    </w:p>
    <w:p w:rsidR="00632210" w:rsidRDefault="00632210">
      <w:pPr>
        <w:ind w:left="-5" w:right="57"/>
      </w:pPr>
      <w:r>
        <w:t xml:space="preserve">ПОЗНАВАТЕЛЬНОЕ РАЗВИТИЕ </w:t>
      </w:r>
    </w:p>
    <w:p w:rsidR="00632210" w:rsidRDefault="00632210">
      <w:pPr>
        <w:spacing w:after="22" w:line="259" w:lineRule="auto"/>
        <w:ind w:left="0" w:firstLine="0"/>
        <w:jc w:val="left"/>
      </w:pPr>
      <w:r>
        <w:t xml:space="preserve"> </w:t>
      </w:r>
    </w:p>
    <w:p w:rsidR="00632210" w:rsidRDefault="00632210">
      <w:pPr>
        <w:ind w:left="-5" w:right="57"/>
      </w:pPr>
      <w:r>
        <w:t xml:space="preserve">РАЗВИТИЕ ПОЗНАВАТЕЛЬНО – ИССЛЕДОВАТЕЛЬСКОЙ ДЕЯТЕЛЬНОСТИ </w:t>
      </w:r>
    </w:p>
    <w:p w:rsidR="00632210" w:rsidRDefault="00632210">
      <w:pPr>
        <w:spacing w:after="19" w:line="259" w:lineRule="auto"/>
        <w:ind w:left="0" w:firstLine="0"/>
        <w:jc w:val="left"/>
      </w:pPr>
      <w:r>
        <w:t xml:space="preserve"> </w:t>
      </w:r>
    </w:p>
    <w:p w:rsidR="00632210" w:rsidRDefault="00632210">
      <w:pPr>
        <w:ind w:left="-5" w:right="57"/>
      </w:pPr>
      <w:r>
        <w:t xml:space="preserve">Вторая младшая группа (от 3до 5 лет) </w:t>
      </w:r>
    </w:p>
    <w:p w:rsidR="00632210" w:rsidRDefault="00632210">
      <w:pPr>
        <w:ind w:left="-5" w:right="57"/>
      </w:pPr>
      <w:r>
        <w:t xml:space="preserve">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w:t>
      </w:r>
    </w:p>
    <w:p w:rsidR="00632210" w:rsidRDefault="00632210">
      <w:pPr>
        <w:ind w:left="-5" w:right="57"/>
      </w:pPr>
      <w: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632210" w:rsidRDefault="00632210">
      <w:pPr>
        <w:ind w:left="-5" w:right="57"/>
      </w:pPr>
      <w:r>
        <w:t xml:space="preserve">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632210" w:rsidRDefault="00632210">
      <w:pPr>
        <w:ind w:left="-5" w:right="57"/>
      </w:pPr>
      <w: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
    <w:p w:rsidR="00632210" w:rsidRDefault="00632210">
      <w:pPr>
        <w:ind w:left="-5" w:right="57"/>
      </w:pPr>
      <w: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632210" w:rsidRDefault="00632210">
      <w:pPr>
        <w:ind w:left="-5" w:right="57"/>
      </w:pPr>
      <w:r>
        <w:t xml:space="preserve">Совершенствовать навыки установления тождества и различия предметов по их свойствам: величине, форме, цвету. </w:t>
      </w:r>
    </w:p>
    <w:p w:rsidR="00632210" w:rsidRDefault="00632210">
      <w:pPr>
        <w:ind w:left="-5" w:right="57"/>
      </w:pPr>
      <w:r>
        <w:t xml:space="preserve">Подсказывать детям название форм (круглая, треугольная, прямоугольная и квадратная). </w:t>
      </w:r>
    </w:p>
    <w:p w:rsidR="00632210" w:rsidRDefault="00632210">
      <w:pPr>
        <w:ind w:left="-5" w:right="57"/>
      </w:pPr>
      <w:r>
        <w:t xml:space="preserve">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632210" w:rsidRDefault="00632210">
      <w:pPr>
        <w:spacing w:after="23" w:line="259" w:lineRule="auto"/>
        <w:ind w:left="0" w:firstLine="0"/>
        <w:jc w:val="left"/>
      </w:pPr>
      <w:r>
        <w:t xml:space="preserve"> </w:t>
      </w:r>
    </w:p>
    <w:p w:rsidR="00632210" w:rsidRDefault="00632210">
      <w:pPr>
        <w:ind w:left="-5" w:right="57"/>
      </w:pPr>
      <w:r>
        <w:t xml:space="preserve">ПРИОБЩЕНИЕ К СОЦИОКУЛЬТУРНЫМ ЦЕННОСТЯМ </w:t>
      </w:r>
    </w:p>
    <w:p w:rsidR="00632210" w:rsidRDefault="00632210">
      <w:pPr>
        <w:spacing w:after="19" w:line="259" w:lineRule="auto"/>
        <w:ind w:left="0" w:firstLine="0"/>
        <w:jc w:val="left"/>
      </w:pPr>
      <w:r>
        <w:t xml:space="preserve"> </w:t>
      </w:r>
    </w:p>
    <w:p w:rsidR="00632210" w:rsidRDefault="00632210">
      <w:pPr>
        <w:ind w:left="-5" w:right="57"/>
      </w:pPr>
      <w:r>
        <w:t xml:space="preserve">Вторая младшая группа (от 3 до 5 лет) </w:t>
      </w:r>
    </w:p>
    <w:p w:rsidR="00632210" w:rsidRDefault="00632210">
      <w:pPr>
        <w:ind w:left="-5" w:right="57"/>
      </w:pPr>
      <w:r>
        <w:t xml:space="preserve">Продолжать знакомить детей с предметами ближайшего окружения, их назначением. </w:t>
      </w:r>
    </w:p>
    <w:p w:rsidR="00632210" w:rsidRDefault="00632210">
      <w:pPr>
        <w:ind w:left="-5" w:right="57"/>
      </w:pPr>
      <w:r>
        <w:t xml:space="preserve">Знакомить с театром через мини-спектакли и представления, а также через игры-драматизации по произведениям детской литературы. </w:t>
      </w:r>
    </w:p>
    <w:p w:rsidR="00632210" w:rsidRDefault="00632210">
      <w:pPr>
        <w:ind w:left="-5" w:right="57"/>
      </w:pPr>
      <w: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632210" w:rsidRDefault="00632210">
      <w:pPr>
        <w:ind w:left="-5" w:right="57"/>
      </w:pPr>
      <w: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632210" w:rsidRDefault="00632210">
      <w:pPr>
        <w:spacing w:after="0" w:line="259" w:lineRule="auto"/>
        <w:ind w:left="0" w:firstLine="0"/>
        <w:jc w:val="left"/>
      </w:pPr>
      <w:r>
        <w:t xml:space="preserve"> </w:t>
      </w:r>
    </w:p>
    <w:p w:rsidR="00632210" w:rsidRDefault="00632210" w:rsidP="0077734E">
      <w:pPr>
        <w:spacing w:after="23" w:line="259" w:lineRule="auto"/>
        <w:ind w:left="0" w:firstLine="0"/>
        <w:jc w:val="left"/>
      </w:pPr>
      <w:r>
        <w:t xml:space="preserve"> ФОРМИРОВАНИЕ ЭЛЕМЕНТАРАНЫХ МАТЕМАТИЧЕСКИХ ПРЕДСТАВЛЕНИЙ </w:t>
      </w:r>
    </w:p>
    <w:p w:rsidR="00632210" w:rsidRDefault="00632210">
      <w:pPr>
        <w:ind w:left="-5" w:right="57"/>
      </w:pPr>
      <w:r>
        <w:t xml:space="preserve">Вторая младшая группа (от 3 до 5 лет) </w:t>
      </w:r>
    </w:p>
    <w:p w:rsidR="00632210" w:rsidRDefault="00632210">
      <w:pPr>
        <w:ind w:left="-5" w:right="57"/>
      </w:pPr>
      <w:r>
        <w:t xml:space="preserve">Количество. Развивать умение видеть общий признак предметов группы (все мячи — круглые, эти — все красные, эти — все большие и т. д.). </w:t>
      </w:r>
    </w:p>
    <w:p w:rsidR="00632210" w:rsidRDefault="00632210">
      <w:pPr>
        <w:ind w:left="-5" w:right="57"/>
      </w:pPr>
      <w: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632210" w:rsidRDefault="00632210">
      <w:pPr>
        <w:ind w:left="-5" w:right="57"/>
      </w:pPr>
      <w: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632210" w:rsidRDefault="00632210">
      <w:pPr>
        <w:ind w:left="-5" w:right="57"/>
      </w:pPr>
      <w:r>
        <w:t xml:space="preserve">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632210" w:rsidRDefault="00632210">
      <w:pPr>
        <w:ind w:left="-5" w:right="57"/>
      </w:pPr>
      <w:r>
        <w:t xml:space="preserve">Форма.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632210" w:rsidRDefault="00632210">
      <w:pPr>
        <w:ind w:left="-5" w:right="57"/>
      </w:pPr>
      <w:r>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632210" w:rsidRDefault="00632210">
      <w:pPr>
        <w:ind w:left="-5" w:right="57"/>
      </w:pPr>
      <w:r>
        <w:t xml:space="preserve">Ориентировка во времени. Учить ориентироваться в контрастных частях суток: день — ночь, утро </w:t>
      </w:r>
    </w:p>
    <w:p w:rsidR="00632210" w:rsidRDefault="00632210">
      <w:pPr>
        <w:ind w:left="-5" w:right="57"/>
      </w:pPr>
      <w:r>
        <w:t xml:space="preserve">— вечер. </w:t>
      </w:r>
    </w:p>
    <w:p w:rsidR="00632210" w:rsidRDefault="00632210">
      <w:pPr>
        <w:spacing w:after="0" w:line="259" w:lineRule="auto"/>
        <w:ind w:left="0" w:firstLine="0"/>
        <w:jc w:val="left"/>
      </w:pPr>
      <w:r>
        <w:t xml:space="preserve"> </w:t>
      </w:r>
    </w:p>
    <w:p w:rsidR="00632210" w:rsidRDefault="00632210">
      <w:pPr>
        <w:spacing w:after="22" w:line="259" w:lineRule="auto"/>
        <w:ind w:left="0" w:firstLine="0"/>
        <w:jc w:val="left"/>
      </w:pPr>
      <w:r>
        <w:t xml:space="preserve"> </w:t>
      </w:r>
    </w:p>
    <w:p w:rsidR="00632210" w:rsidRDefault="00632210">
      <w:pPr>
        <w:ind w:left="-5" w:right="57"/>
      </w:pPr>
      <w:r>
        <w:t xml:space="preserve">ОЗНАКОМЛЕНИЕ С МИРОМ ПРИРОДЫ </w:t>
      </w:r>
    </w:p>
    <w:p w:rsidR="00632210" w:rsidRDefault="00632210">
      <w:pPr>
        <w:spacing w:after="18" w:line="259" w:lineRule="auto"/>
        <w:ind w:left="0" w:firstLine="0"/>
        <w:jc w:val="left"/>
      </w:pPr>
      <w:r>
        <w:t xml:space="preserve"> </w:t>
      </w:r>
    </w:p>
    <w:p w:rsidR="00632210" w:rsidRDefault="00632210">
      <w:pPr>
        <w:ind w:left="-5" w:right="57"/>
      </w:pPr>
      <w:r>
        <w:t xml:space="preserve">Вторая младшая группа (от 3 до5 лет) </w:t>
      </w:r>
    </w:p>
    <w:p w:rsidR="00632210" w:rsidRDefault="00632210">
      <w:pPr>
        <w:ind w:left="-5" w:right="57"/>
      </w:pPr>
      <w: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632210" w:rsidRDefault="00632210">
      <w:pPr>
        <w:ind w:left="-5" w:right="57"/>
      </w:pPr>
      <w:r>
        <w:t xml:space="preserve">Знакомить детей с обитателями уголка природы: аквариумными рыбками и декоративными птицами (волнистыми попугайчиками, канарейками и др.). </w:t>
      </w:r>
    </w:p>
    <w:p w:rsidR="00632210" w:rsidRDefault="00632210">
      <w:pPr>
        <w:ind w:left="-5" w:right="57"/>
      </w:pPr>
      <w:r>
        <w:t xml:space="preserve">Расширять представления о диких животных (медведь, лиса, белка, еж и др.). Учить узнавать лягушку. </w:t>
      </w:r>
    </w:p>
    <w:p w:rsidR="00632210" w:rsidRDefault="00632210">
      <w:pPr>
        <w:ind w:left="-5" w:right="57"/>
      </w:pPr>
      <w:r>
        <w:t xml:space="preserve">Учить наблюдать за птицами, прилетающими на участок (ворона, голубь, синица, воробей, снегирь и др.), подкармливать их зимой. </w:t>
      </w:r>
    </w:p>
    <w:p w:rsidR="00632210" w:rsidRDefault="00632210">
      <w:pPr>
        <w:ind w:left="-5" w:right="57"/>
      </w:pPr>
      <w:r>
        <w:t xml:space="preserve">Расширять представления детей о насекомых (бабочка, майский жук, божья коровка, стрекоза и др.). </w:t>
      </w:r>
    </w:p>
    <w:p w:rsidR="00632210" w:rsidRDefault="00632210">
      <w:pPr>
        <w:ind w:left="-5" w:right="57"/>
      </w:pPr>
      <w: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632210" w:rsidRDefault="00632210">
      <w:pPr>
        <w:ind w:left="-5" w:right="57"/>
      </w:pPr>
      <w:r>
        <w:t xml:space="preserve">Знакомить с некоторыми растениями данной местности: с деревьями, цветущими травянистыми растениями (одуванчик, мать-и-мачеха и др.). </w:t>
      </w:r>
    </w:p>
    <w:p w:rsidR="00632210" w:rsidRDefault="00632210">
      <w:pPr>
        <w:ind w:left="-5" w:right="57"/>
      </w:pPr>
      <w:r>
        <w:t xml:space="preserve">Знакомить с комнатными растениями (фикус, герань и др.). Дать представления о том, что для роста растений нужны земля, вода и воздух.  </w:t>
      </w:r>
    </w:p>
    <w:p w:rsidR="00632210" w:rsidRDefault="00632210">
      <w:pPr>
        <w:ind w:left="-5" w:right="57"/>
      </w:pPr>
      <w: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632210" w:rsidRDefault="00632210">
      <w:pPr>
        <w:ind w:left="-5" w:right="57"/>
      </w:pPr>
      <w:r>
        <w:t xml:space="preserve">Учить отражать полученные впечатления в речи и продуктивных видах деятельности. </w:t>
      </w:r>
    </w:p>
    <w:p w:rsidR="00632210" w:rsidRDefault="00632210">
      <w:pPr>
        <w:ind w:left="-5" w:right="57"/>
      </w:pPr>
      <w:r>
        <w:t xml:space="preserve">Формировать умение понимать простейшие взаимосвязи в природе (если растение не полить, оно может засохнуть и т. п.). </w:t>
      </w:r>
    </w:p>
    <w:p w:rsidR="00632210" w:rsidRDefault="00632210">
      <w:pPr>
        <w:ind w:left="-5" w:right="57"/>
      </w:pPr>
      <w:r>
        <w:t xml:space="preserve">Знакомить с правилами поведения в природе (не рвать без надобности растения, не ломать ветки деревьев, не трогать животных и др.). </w:t>
      </w:r>
    </w:p>
    <w:p w:rsidR="00632210" w:rsidRDefault="00632210">
      <w:pPr>
        <w:ind w:left="-5" w:right="57"/>
      </w:pPr>
      <w:r>
        <w:t xml:space="preserve">Сезонные наблюдения </w:t>
      </w:r>
    </w:p>
    <w:p w:rsidR="00632210" w:rsidRDefault="00632210">
      <w:pPr>
        <w:ind w:left="-5" w:right="57"/>
      </w:pPr>
      <w:r>
        <w:t xml:space="preserve">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Зима. Расширять представления о характерных особенностях зимней природы (холодно, идет снег; люди надевают зимнюю одежду). </w:t>
      </w:r>
    </w:p>
    <w:p w:rsidR="00632210" w:rsidRDefault="00632210">
      <w:pPr>
        <w:ind w:left="-5" w:right="57"/>
      </w:pPr>
      <w: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632210" w:rsidRDefault="00632210">
      <w:pPr>
        <w:ind w:left="-5" w:right="57"/>
      </w:pPr>
      <w:r>
        <w:t xml:space="preserve">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632210" w:rsidRDefault="00632210">
      <w:pPr>
        <w:ind w:left="-5" w:right="57"/>
      </w:pPr>
      <w: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632210" w:rsidRDefault="00632210">
      <w:pPr>
        <w:ind w:left="-5" w:right="57"/>
      </w:pPr>
      <w:r>
        <w:t xml:space="preserve">Показать, как сажают крупные семена цветочных растений и овощей на грядки. </w:t>
      </w:r>
    </w:p>
    <w:p w:rsidR="00632210" w:rsidRDefault="00632210">
      <w:pPr>
        <w:ind w:left="-5" w:right="57"/>
      </w:pPr>
      <w: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632210" w:rsidRDefault="00632210">
      <w:pPr>
        <w:ind w:left="-5" w:right="57"/>
      </w:pPr>
      <w:r>
        <w:t xml:space="preserve">Дать элементарные знания о садовых и огородных растениях. Закреплять знания о том, что летом созревают многие фрукты, овощи и ягоды. </w:t>
      </w:r>
    </w:p>
    <w:p w:rsidR="00632210" w:rsidRDefault="00632210">
      <w:pPr>
        <w:spacing w:after="22" w:line="259" w:lineRule="auto"/>
        <w:ind w:left="0" w:firstLine="0"/>
        <w:jc w:val="left"/>
      </w:pPr>
      <w:r>
        <w:t xml:space="preserve"> </w:t>
      </w:r>
    </w:p>
    <w:p w:rsidR="00632210" w:rsidRDefault="00632210">
      <w:pPr>
        <w:ind w:left="-5" w:right="57"/>
      </w:pPr>
      <w:r>
        <w:t xml:space="preserve">РАЗВИТИЕ РЕЧИ </w:t>
      </w:r>
    </w:p>
    <w:p w:rsidR="00632210" w:rsidRDefault="00632210">
      <w:pPr>
        <w:ind w:left="-5" w:right="57"/>
      </w:pPr>
      <w:r>
        <w:t xml:space="preserve">Вторая младшая группа (от 3до5 лет) </w:t>
      </w:r>
    </w:p>
    <w:p w:rsidR="00632210" w:rsidRDefault="00632210">
      <w:pPr>
        <w:ind w:left="-5" w:right="57"/>
      </w:pPr>
      <w:r>
        <w:t xml:space="preserve">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632210" w:rsidRDefault="00632210">
      <w:pPr>
        <w:ind w:left="-5" w:right="57"/>
      </w:pPr>
      <w: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632210" w:rsidRDefault="00632210">
      <w:pPr>
        <w:ind w:left="-5" w:right="57"/>
      </w:pPr>
      <w:r>
        <w:t xml:space="preserve">Продолжать приучать детей слушать рассказы воспитателя о забавных случаях из жизни. </w:t>
      </w:r>
    </w:p>
    <w:p w:rsidR="00632210" w:rsidRDefault="00632210">
      <w:pPr>
        <w:ind w:left="-5" w:right="57"/>
      </w:pPr>
      <w:r>
        <w:t xml:space="preserve">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632210" w:rsidRDefault="00632210">
      <w:pPr>
        <w:ind w:left="-5" w:right="57"/>
      </w:pPr>
      <w: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 </w:t>
      </w:r>
    </w:p>
    <w:p w:rsidR="00632210" w:rsidRDefault="00632210">
      <w:pPr>
        <w:ind w:left="-5" w:right="57"/>
      </w:pPr>
      <w:r>
        <w:t xml:space="preserve">Звуковая культура речи. Продолжать учить детей внятно произносить в словах гласные (а, у, и, о, э) и некоторые согласные звуки: п — б — т — д — к — г; ф — в; т — с — з — ц. </w:t>
      </w:r>
    </w:p>
    <w:p w:rsidR="00632210" w:rsidRDefault="00632210">
      <w:pPr>
        <w:ind w:left="-5" w:right="57"/>
      </w:pPr>
      <w: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632210" w:rsidRDefault="00632210">
      <w:pPr>
        <w:ind w:left="-5" w:right="57"/>
      </w:pPr>
      <w:r>
        <w:t xml:space="preserve">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632210" w:rsidRDefault="00632210">
      <w:pPr>
        <w:ind w:left="-5" w:right="57"/>
      </w:pPr>
      <w: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632210" w:rsidRDefault="00632210">
      <w:pPr>
        <w:ind w:left="-5" w:right="57"/>
      </w:pPr>
      <w:r>
        <w:t xml:space="preserve">Связная речь. Развивать диалогическую форму речи. </w:t>
      </w:r>
    </w:p>
    <w:p w:rsidR="00632210" w:rsidRDefault="00632210">
      <w:pPr>
        <w:ind w:left="-5" w:right="57"/>
      </w:pPr>
      <w: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632210" w:rsidRDefault="00632210">
      <w:pPr>
        <w:ind w:left="-5" w:right="57"/>
      </w:pPr>
      <w: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632210" w:rsidRDefault="00632210">
      <w:pPr>
        <w:ind w:left="-5" w:right="57"/>
      </w:pPr>
      <w:r>
        <w:t xml:space="preserve">Напоминать детям о необходимости говорить «спасибо», «здравствуйте», «до свидания», «спокойной ночи» (в семье, группе). </w:t>
      </w:r>
    </w:p>
    <w:p w:rsidR="00632210" w:rsidRDefault="00632210">
      <w:pPr>
        <w:ind w:left="-5" w:right="57"/>
      </w:pPr>
      <w:r>
        <w:t xml:space="preserve">Помогать доброжелательно общаться друг с другом. </w:t>
      </w:r>
    </w:p>
    <w:p w:rsidR="00632210" w:rsidRDefault="00632210">
      <w:pPr>
        <w:ind w:left="-5" w:right="57"/>
      </w:pPr>
      <w:r>
        <w:t xml:space="preserve">Формировать потребность делиться своими впечатлениями с воспитателями и родителями. </w:t>
      </w:r>
    </w:p>
    <w:p w:rsidR="00632210" w:rsidRDefault="00632210">
      <w:pPr>
        <w:spacing w:after="0" w:line="259" w:lineRule="auto"/>
        <w:ind w:left="0" w:firstLine="0"/>
        <w:jc w:val="left"/>
      </w:pPr>
      <w:r>
        <w:t xml:space="preserve"> </w:t>
      </w:r>
    </w:p>
    <w:p w:rsidR="00632210" w:rsidRDefault="00632210">
      <w:pPr>
        <w:spacing w:after="22" w:line="259" w:lineRule="auto"/>
        <w:ind w:left="0" w:firstLine="0"/>
        <w:jc w:val="left"/>
      </w:pPr>
      <w:r>
        <w:t xml:space="preserve"> </w:t>
      </w:r>
    </w:p>
    <w:p w:rsidR="00632210" w:rsidRDefault="00632210">
      <w:pPr>
        <w:ind w:left="-5" w:right="57"/>
      </w:pPr>
      <w:r>
        <w:t xml:space="preserve">ХУДОЖЕСТВЕННАЯ ЛИТЕРАТУРА </w:t>
      </w:r>
    </w:p>
    <w:p w:rsidR="00632210" w:rsidRDefault="00632210">
      <w:pPr>
        <w:ind w:left="-5" w:right="57"/>
      </w:pPr>
      <w:r>
        <w:t xml:space="preserve">Вторая младшая группа (от3 до 5 лет) </w:t>
      </w:r>
    </w:p>
    <w:p w:rsidR="00632210" w:rsidRDefault="00632210">
      <w:pPr>
        <w:ind w:left="-5" w:right="57"/>
      </w:pPr>
      <w:r>
        <w:t xml:space="preserve">Читать знакомые, любимые детьми художественные произведения, рекомендованные программой для первой младшей группы. </w:t>
      </w:r>
    </w:p>
    <w:p w:rsidR="00632210" w:rsidRDefault="00632210">
      <w:pPr>
        <w:ind w:left="-5" w:right="57"/>
      </w:pPr>
      <w: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632210" w:rsidRDefault="00632210">
      <w:pPr>
        <w:ind w:left="-5" w:right="57"/>
      </w:pPr>
      <w:r>
        <w:t xml:space="preserve">Учить с помощью воспитателя инсценировать и драматизировать небольшие отрывки из народных сказок. </w:t>
      </w:r>
    </w:p>
    <w:p w:rsidR="00632210" w:rsidRDefault="00632210">
      <w:pPr>
        <w:ind w:left="-5" w:right="57"/>
      </w:pPr>
      <w:r>
        <w:t xml:space="preserve">Учить детей читать наизусть потешки и небольшие стихотворения. </w:t>
      </w:r>
    </w:p>
    <w:p w:rsidR="00632210" w:rsidRDefault="00632210">
      <w:pPr>
        <w:ind w:left="-5" w:right="57"/>
      </w:pPr>
      <w:r>
        <w:t xml:space="preserve">Продолжать способствовать формированию интереса к книгам. Регулярно рассматривать с детьми иллюстрации. </w:t>
      </w:r>
    </w:p>
    <w:p w:rsidR="00632210" w:rsidRDefault="00632210">
      <w:pPr>
        <w:spacing w:after="0" w:line="259" w:lineRule="auto"/>
        <w:ind w:left="0" w:firstLine="0"/>
        <w:jc w:val="left"/>
      </w:pPr>
      <w:r>
        <w:t xml:space="preserve"> </w:t>
      </w:r>
    </w:p>
    <w:p w:rsidR="00632210" w:rsidRDefault="00632210">
      <w:pPr>
        <w:spacing w:after="22" w:line="259" w:lineRule="auto"/>
        <w:ind w:left="0" w:firstLine="0"/>
        <w:jc w:val="left"/>
      </w:pPr>
      <w:r>
        <w:t xml:space="preserve"> </w:t>
      </w:r>
    </w:p>
    <w:p w:rsidR="00632210" w:rsidRDefault="00632210">
      <w:pPr>
        <w:ind w:left="-5" w:right="57"/>
      </w:pPr>
      <w:r>
        <w:t xml:space="preserve">ХУДОЖЕСТВЕННО – ЭСТЕТИЧЕСКОЕ РАЗВИТИЕ </w:t>
      </w:r>
    </w:p>
    <w:p w:rsidR="00632210" w:rsidRDefault="00632210">
      <w:pPr>
        <w:pStyle w:val="Heading2"/>
        <w:ind w:left="-5" w:right="45"/>
      </w:pPr>
      <w:r>
        <w:t>Художественное творчество</w:t>
      </w:r>
      <w:r>
        <w:rPr>
          <w:u w:val="none"/>
        </w:rPr>
        <w:t xml:space="preserve"> </w:t>
      </w:r>
    </w:p>
    <w:p w:rsidR="00632210" w:rsidRDefault="00632210">
      <w:pPr>
        <w:spacing w:after="18" w:line="259" w:lineRule="auto"/>
        <w:ind w:left="0" w:firstLine="0"/>
        <w:jc w:val="left"/>
      </w:pPr>
      <w:r>
        <w:t xml:space="preserve"> </w:t>
      </w:r>
    </w:p>
    <w:p w:rsidR="00632210" w:rsidRDefault="00632210">
      <w:pPr>
        <w:ind w:left="-5" w:right="57"/>
      </w:pPr>
      <w:r>
        <w:t xml:space="preserve">Вторая младшая группа (от 3 до 5 лет) </w:t>
      </w:r>
    </w:p>
    <w:p w:rsidR="00632210" w:rsidRDefault="00632210">
      <w:pPr>
        <w:ind w:left="-5" w:right="57"/>
      </w:pPr>
      <w: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32210" w:rsidRDefault="00632210">
      <w:pPr>
        <w:ind w:left="-5" w:right="57"/>
      </w:pPr>
      <w:r>
        <w:t xml:space="preserve">использовать в постройках детали разного цвета. Вызывать чувство радости при удавшейся постройке. </w:t>
      </w:r>
    </w:p>
    <w:p w:rsidR="00632210" w:rsidRDefault="00632210">
      <w:pPr>
        <w:ind w:left="-5" w:right="57"/>
      </w:pPr>
      <w: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632210" w:rsidRDefault="00632210">
      <w:pPr>
        <w:ind w:left="-5" w:right="57"/>
      </w:pPr>
      <w:r>
        <w:t xml:space="preserve">Развивать желание сооружать постройки по собственному замыслу. </w:t>
      </w:r>
    </w:p>
    <w:p w:rsidR="00632210" w:rsidRDefault="00632210">
      <w:pPr>
        <w:ind w:left="-5" w:right="57"/>
      </w:pPr>
      <w:r>
        <w:t xml:space="preserve">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w:t>
      </w:r>
    </w:p>
    <w:p w:rsidR="00632210" w:rsidRDefault="00632210">
      <w:pPr>
        <w:spacing w:after="20" w:line="259" w:lineRule="auto"/>
        <w:ind w:left="0" w:firstLine="0"/>
        <w:jc w:val="left"/>
      </w:pPr>
      <w:r>
        <w:t xml:space="preserve"> </w:t>
      </w:r>
    </w:p>
    <w:p w:rsidR="00632210" w:rsidRDefault="00632210">
      <w:pPr>
        <w:pStyle w:val="Heading2"/>
        <w:ind w:left="-5" w:right="45"/>
      </w:pPr>
      <w:r>
        <w:t>Музыка</w:t>
      </w:r>
      <w:r>
        <w:rPr>
          <w:u w:val="none"/>
        </w:rPr>
        <w:t xml:space="preserve"> </w:t>
      </w:r>
    </w:p>
    <w:p w:rsidR="00632210" w:rsidRDefault="00632210">
      <w:pPr>
        <w:ind w:left="-5" w:right="57"/>
      </w:pPr>
      <w:r>
        <w:t xml:space="preserve">Вторая младшая группа (от 3 до 5 лет) </w:t>
      </w:r>
    </w:p>
    <w:p w:rsidR="00632210" w:rsidRDefault="00632210">
      <w:pPr>
        <w:ind w:left="-5" w:right="57"/>
      </w:pPr>
      <w:r>
        <w:t xml:space="preserve">Воспитывать у детей эмоциональную отзывчивость на музыку. </w:t>
      </w:r>
    </w:p>
    <w:p w:rsidR="00632210" w:rsidRDefault="00632210">
      <w:pPr>
        <w:ind w:left="-5" w:right="57"/>
      </w:pPr>
      <w:r>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чувствовать характер музыки (веселый, бодрый, спокойный), эмоционально на нее реагировать. </w:t>
      </w:r>
    </w:p>
    <w:p w:rsidR="00632210" w:rsidRDefault="00632210">
      <w:pPr>
        <w:ind w:left="-5" w:right="57"/>
      </w:pPr>
      <w:r>
        <w:t xml:space="preserve">Слушание. Учить слушать музыкальное произведение до конца, понимать характер музыки.. </w:t>
      </w:r>
    </w:p>
    <w:p w:rsidR="00632210" w:rsidRDefault="00632210">
      <w:pPr>
        <w:ind w:left="-5" w:right="57"/>
      </w:pPr>
      <w: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632210" w:rsidRDefault="00632210">
      <w:pPr>
        <w:ind w:left="-5" w:right="57"/>
      </w:pPr>
      <w:r>
        <w:t xml:space="preserve">Пение. Способствовать развитию певческих навыков.. </w:t>
      </w:r>
    </w:p>
    <w:p w:rsidR="00632210" w:rsidRDefault="00632210">
      <w:pPr>
        <w:ind w:left="-5" w:right="57"/>
      </w:pPr>
      <w:r>
        <w:t xml:space="preserve">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632210" w:rsidRDefault="00632210">
      <w:pPr>
        <w:spacing w:after="3" w:line="286" w:lineRule="auto"/>
        <w:ind w:left="-5" w:right="54"/>
        <w:jc w:val="left"/>
      </w:pPr>
      <w: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632210" w:rsidRDefault="00632210">
      <w:pPr>
        <w:ind w:left="-5" w:right="57"/>
      </w:pPr>
      <w: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632210" w:rsidRDefault="00632210">
      <w:pPr>
        <w:ind w:left="-5" w:right="57"/>
      </w:pPr>
      <w:r>
        <w:t xml:space="preserve">Улучшать качество исполнения танцевальных движений: притопывать попеременно двумя ногами и одной ногой. </w:t>
      </w:r>
    </w:p>
    <w:p w:rsidR="00632210" w:rsidRDefault="00632210">
      <w:pPr>
        <w:ind w:left="-5" w:right="57"/>
      </w:pPr>
      <w: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632210" w:rsidRDefault="00632210">
      <w:pPr>
        <w:ind w:left="-5" w:right="57"/>
      </w:pPr>
      <w: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632210" w:rsidRDefault="00632210">
      <w:pPr>
        <w:ind w:left="-5" w:right="57"/>
      </w:pPr>
      <w:r>
        <w:t xml:space="preserve">Развитие танцевально-игрового творчества. Стимулировать самостоятельное выполнение танцевальных движений под плясовые мелодии. </w:t>
      </w:r>
    </w:p>
    <w:p w:rsidR="00632210" w:rsidRDefault="00632210">
      <w:pPr>
        <w:ind w:left="-5" w:right="57"/>
      </w:pPr>
      <w:r>
        <w:t xml:space="preserve">Учить более точно выполнять движения, передающие характер изображаемых животных. 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632210" w:rsidRDefault="00632210" w:rsidP="00420C4B">
      <w:pPr>
        <w:ind w:left="0" w:right="57" w:firstLine="0"/>
      </w:pPr>
      <w:r>
        <w:t xml:space="preserve">. </w:t>
      </w:r>
    </w:p>
    <w:p w:rsidR="00632210" w:rsidRDefault="00632210">
      <w:pPr>
        <w:spacing w:after="22" w:line="259" w:lineRule="auto"/>
        <w:ind w:left="0" w:firstLine="0"/>
        <w:jc w:val="left"/>
      </w:pPr>
      <w:r>
        <w:t xml:space="preserve"> </w:t>
      </w:r>
    </w:p>
    <w:p w:rsidR="00632210" w:rsidRDefault="00632210">
      <w:pPr>
        <w:ind w:left="-5" w:right="57"/>
      </w:pPr>
      <w:r>
        <w:t xml:space="preserve">ФИЗИЧЕСКОЕ РАЗВИТИЕ </w:t>
      </w:r>
    </w:p>
    <w:p w:rsidR="00632210" w:rsidRDefault="00632210">
      <w:pPr>
        <w:spacing w:after="0" w:line="259" w:lineRule="auto"/>
        <w:ind w:left="0" w:firstLine="0"/>
        <w:jc w:val="left"/>
      </w:pPr>
      <w:r>
        <w:t xml:space="preserve"> </w:t>
      </w:r>
    </w:p>
    <w:p w:rsidR="00632210" w:rsidRDefault="00632210">
      <w:pPr>
        <w:pStyle w:val="Heading2"/>
        <w:ind w:left="-5" w:right="45"/>
      </w:pPr>
      <w:r>
        <w:t>Здоровье</w:t>
      </w:r>
      <w:r>
        <w:rPr>
          <w:u w:val="none"/>
        </w:rPr>
        <w:t xml:space="preserve"> </w:t>
      </w:r>
    </w:p>
    <w:p w:rsidR="00632210" w:rsidRDefault="00632210">
      <w:pPr>
        <w:ind w:left="-5" w:right="57"/>
      </w:pPr>
      <w:r>
        <w:t xml:space="preserve">Вторая младшая группа (от 3 до5 лет) </w:t>
      </w:r>
    </w:p>
    <w:p w:rsidR="00632210" w:rsidRDefault="00632210">
      <w:pPr>
        <w:ind w:left="-5" w:right="57"/>
      </w:pPr>
      <w: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32210" w:rsidRDefault="00632210">
      <w:pPr>
        <w:ind w:left="-5" w:right="57"/>
      </w:pPr>
      <w:r>
        <w:t xml:space="preserve">Дать представление о полезной и вредной пище; об овощах и фруктах, молочных продуктах, полезных для здоровья человека. </w:t>
      </w:r>
    </w:p>
    <w:p w:rsidR="00632210" w:rsidRDefault="00632210">
      <w:pPr>
        <w:ind w:left="-5" w:right="57"/>
      </w:pPr>
      <w: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632210" w:rsidRDefault="00632210">
      <w:pPr>
        <w:ind w:left="-5" w:right="57"/>
      </w:pPr>
      <w:r>
        <w:t xml:space="preserve">Познакомить детей с упражнениями, укрепляющими различные органы и системы организма. </w:t>
      </w:r>
    </w:p>
    <w:p w:rsidR="00632210" w:rsidRDefault="00632210">
      <w:pPr>
        <w:ind w:left="-5" w:right="57"/>
      </w:pPr>
      <w:r>
        <w:t xml:space="preserve">Дать представление о необходимости закаливания. </w:t>
      </w:r>
    </w:p>
    <w:p w:rsidR="00632210" w:rsidRDefault="00632210">
      <w:pPr>
        <w:ind w:left="-5" w:right="57"/>
      </w:pPr>
      <w:r>
        <w:t xml:space="preserve">Дать представление о ценности здоровья; формировать желание вести здоровый образ жизни. </w:t>
      </w:r>
    </w:p>
    <w:p w:rsidR="00632210" w:rsidRDefault="00632210">
      <w:pPr>
        <w:ind w:left="-5" w:right="57"/>
      </w:pPr>
      <w:r>
        <w:t xml:space="preserve">Формировать умение сообщать о своем самочувствии взрослым, осознавать необходимость лечения. </w:t>
      </w:r>
    </w:p>
    <w:p w:rsidR="00632210" w:rsidRDefault="00632210">
      <w:pPr>
        <w:ind w:left="-5" w:right="57"/>
      </w:pPr>
      <w:r>
        <w:t xml:space="preserve">Формировать потребность в соблюдении навыков гигиены и опрятности в повседневной жизни. </w:t>
      </w:r>
    </w:p>
    <w:p w:rsidR="00632210" w:rsidRDefault="00632210">
      <w:pPr>
        <w:spacing w:after="22" w:line="259" w:lineRule="auto"/>
        <w:ind w:left="0" w:firstLine="0"/>
        <w:jc w:val="left"/>
      </w:pPr>
      <w:r>
        <w:t xml:space="preserve"> </w:t>
      </w:r>
    </w:p>
    <w:p w:rsidR="00632210" w:rsidRDefault="00632210">
      <w:pPr>
        <w:pStyle w:val="Heading2"/>
        <w:ind w:left="-5" w:right="45"/>
      </w:pPr>
      <w:r>
        <w:t>Физическое развитие</w:t>
      </w:r>
      <w:r>
        <w:rPr>
          <w:u w:val="none"/>
        </w:rPr>
        <w:t xml:space="preserve"> </w:t>
      </w:r>
    </w:p>
    <w:p w:rsidR="00632210" w:rsidRDefault="00632210">
      <w:pPr>
        <w:spacing w:after="18" w:line="259" w:lineRule="auto"/>
        <w:ind w:left="0" w:firstLine="0"/>
        <w:jc w:val="left"/>
      </w:pPr>
      <w:r>
        <w:t xml:space="preserve"> </w:t>
      </w:r>
    </w:p>
    <w:p w:rsidR="00632210" w:rsidRDefault="00632210">
      <w:pPr>
        <w:ind w:left="-5" w:right="57"/>
      </w:pPr>
      <w:r>
        <w:t xml:space="preserve">Вторая младшая группа (от 3 до 5 лет) </w:t>
      </w:r>
    </w:p>
    <w:p w:rsidR="00632210" w:rsidRDefault="00632210">
      <w:pPr>
        <w:ind w:left="-5" w:right="57"/>
      </w:pPr>
      <w: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632210" w:rsidRDefault="00632210">
      <w:pPr>
        <w:ind w:left="-5" w:right="57"/>
      </w:pPr>
      <w: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632210" w:rsidRDefault="00632210">
      <w:pPr>
        <w:ind w:left="-5" w:right="57"/>
      </w:pPr>
      <w:r>
        <w:t xml:space="preserve">Закреплять умение энергично отталкивать мячи при катании, бросании. Продолжать учить ловить мяч двумя руками одновременно. </w:t>
      </w:r>
    </w:p>
    <w:p w:rsidR="00632210" w:rsidRDefault="00632210">
      <w:pPr>
        <w:ind w:left="-5" w:right="57"/>
      </w:pPr>
      <w:r>
        <w:t xml:space="preserve">Обучать хвату за перекладину во время лазанья. Закреплять умение ползать. </w:t>
      </w:r>
    </w:p>
    <w:p w:rsidR="00632210" w:rsidRDefault="00632210">
      <w:pPr>
        <w:ind w:left="-5" w:right="57"/>
      </w:pPr>
      <w:r>
        <w:t xml:space="preserve">Учить сохранять правильную осанку в положениях сидя, стоя, в движении, при выполнении упражнений в равновесии. </w:t>
      </w:r>
    </w:p>
    <w:p w:rsidR="00632210" w:rsidRDefault="00632210">
      <w:pPr>
        <w:ind w:left="-5" w:right="57"/>
      </w:pPr>
      <w:r>
        <w:t xml:space="preserve">Учить кататься на санках, садиться на трехколесный велосипед, кататься на нем и слезать с него. </w:t>
      </w:r>
    </w:p>
    <w:p w:rsidR="00632210" w:rsidRDefault="00632210">
      <w:pPr>
        <w:ind w:left="-5" w:right="57"/>
      </w:pPr>
      <w:r>
        <w:t xml:space="preserve">Учить детей надевать и снимать лыжи, ходить на них, ставить лыжи на место. </w:t>
      </w:r>
    </w:p>
    <w:p w:rsidR="00632210" w:rsidRDefault="00632210">
      <w:pPr>
        <w:ind w:left="-5" w:right="57"/>
      </w:pPr>
      <w:r>
        <w:t xml:space="preserve">Учить реагировать на сигналы «беги», «лови», «стой» и др.; выполнять правила в подвижных играх. </w:t>
      </w:r>
    </w:p>
    <w:p w:rsidR="00632210" w:rsidRDefault="00632210">
      <w:pPr>
        <w:ind w:left="-5" w:right="57"/>
      </w:pPr>
      <w:r>
        <w:t xml:space="preserve">Развивать самостоятельность и творчество при выполнении физических упражнений, в подвижных играх. </w:t>
      </w:r>
    </w:p>
    <w:p w:rsidR="00632210" w:rsidRDefault="00632210">
      <w:pPr>
        <w:ind w:left="-5" w:right="57"/>
      </w:pPr>
      <w:r>
        <w:t xml:space="preserve">Подвижные игры. Развивать активность и творчество детей в процессе двигательной деятельности. Организовывать игры с правилами. </w:t>
      </w:r>
    </w:p>
    <w:p w:rsidR="00632210" w:rsidRDefault="00632210">
      <w:pPr>
        <w:ind w:left="-5" w:right="57"/>
      </w:pPr>
      <w: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32210" w:rsidRDefault="00632210">
      <w:pPr>
        <w:ind w:left="-5" w:right="57"/>
      </w:pPr>
      <w:r>
        <w:t xml:space="preserve">Воспитывать у детей умение соблюдать элементарные правила, согласовывать движения, ориентироваться в пространстве.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5" w:line="271" w:lineRule="auto"/>
        <w:ind w:left="345" w:hanging="360"/>
        <w:jc w:val="left"/>
      </w:pPr>
      <w:r>
        <w:rPr>
          <w:b/>
        </w:rPr>
        <w:t>3.2.</w:t>
      </w:r>
      <w:r>
        <w:rPr>
          <w:rFonts w:ascii="Arial" w:hAnsi="Arial" w:cs="Arial"/>
          <w:b/>
        </w:rPr>
        <w:t xml:space="preserve"> </w:t>
      </w:r>
      <w:r>
        <w:rPr>
          <w:rFonts w:ascii="Arial" w:hAnsi="Arial" w:cs="Arial"/>
          <w:b/>
        </w:rPr>
        <w:tab/>
      </w:r>
      <w:r>
        <w:rPr>
          <w:b/>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p>
    <w:p w:rsidR="00632210" w:rsidRDefault="00632210">
      <w:pPr>
        <w:spacing w:after="265" w:line="259" w:lineRule="auto"/>
        <w:ind w:left="0" w:firstLine="0"/>
        <w:jc w:val="left"/>
      </w:pPr>
      <w:r>
        <w:t xml:space="preserve"> </w:t>
      </w:r>
    </w:p>
    <w:p w:rsidR="00632210" w:rsidRDefault="00632210">
      <w:pPr>
        <w:pStyle w:val="Heading2"/>
        <w:ind w:left="-5" w:right="45"/>
      </w:pPr>
      <w:r>
        <w:t>Формы организации детских видов деятельности</w:t>
      </w:r>
      <w:r>
        <w:rPr>
          <w:u w:val="none"/>
        </w:rPr>
        <w:t xml:space="preserve"> </w:t>
      </w:r>
    </w:p>
    <w:tbl>
      <w:tblPr>
        <w:tblW w:w="10382" w:type="dxa"/>
        <w:tblInd w:w="-108" w:type="dxa"/>
        <w:tblCellMar>
          <w:top w:w="7" w:type="dxa"/>
          <w:right w:w="115" w:type="dxa"/>
        </w:tblCellMar>
        <w:tblLook w:val="00A0"/>
      </w:tblPr>
      <w:tblGrid>
        <w:gridCol w:w="896"/>
        <w:gridCol w:w="3852"/>
        <w:gridCol w:w="5634"/>
      </w:tblGrid>
      <w:tr w:rsidR="00632210" w:rsidTr="00D77658">
        <w:trPr>
          <w:trHeight w:val="286"/>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Виды детской деятельности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Формы </w:t>
            </w:r>
          </w:p>
        </w:tc>
      </w:tr>
      <w:tr w:rsidR="00632210" w:rsidTr="00D77658">
        <w:trPr>
          <w:trHeight w:val="2218"/>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Двигательная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Подвижные дидактические игры </w:t>
            </w:r>
          </w:p>
          <w:p w:rsidR="00632210" w:rsidRPr="00D77658" w:rsidRDefault="00632210" w:rsidP="00D77658">
            <w:pPr>
              <w:spacing w:after="22" w:line="259" w:lineRule="auto"/>
              <w:ind w:left="0" w:firstLine="0"/>
              <w:jc w:val="left"/>
            </w:pPr>
            <w:r w:rsidRPr="00D77658">
              <w:rPr>
                <w:sz w:val="22"/>
              </w:rPr>
              <w:t xml:space="preserve">Подвижные игры с правилами </w:t>
            </w:r>
          </w:p>
          <w:p w:rsidR="00632210" w:rsidRPr="00D77658" w:rsidRDefault="00632210" w:rsidP="00D77658">
            <w:pPr>
              <w:spacing w:after="21" w:line="259" w:lineRule="auto"/>
              <w:ind w:left="0" w:firstLine="0"/>
              <w:jc w:val="left"/>
            </w:pPr>
            <w:r w:rsidRPr="00D77658">
              <w:rPr>
                <w:sz w:val="22"/>
              </w:rPr>
              <w:t xml:space="preserve">Игровые упражнения </w:t>
            </w:r>
          </w:p>
          <w:p w:rsidR="00632210" w:rsidRPr="00D77658" w:rsidRDefault="00632210" w:rsidP="00D77658">
            <w:pPr>
              <w:spacing w:after="22" w:line="259" w:lineRule="auto"/>
              <w:ind w:left="0" w:firstLine="0"/>
              <w:jc w:val="left"/>
            </w:pPr>
            <w:r w:rsidRPr="00D77658">
              <w:rPr>
                <w:sz w:val="22"/>
              </w:rPr>
              <w:t xml:space="preserve">Соревнования  </w:t>
            </w:r>
          </w:p>
          <w:p w:rsidR="00632210" w:rsidRPr="00D77658" w:rsidRDefault="00632210" w:rsidP="00D77658">
            <w:pPr>
              <w:spacing w:after="22" w:line="259" w:lineRule="auto"/>
              <w:ind w:left="0" w:firstLine="0"/>
              <w:jc w:val="left"/>
            </w:pPr>
            <w:r w:rsidRPr="00D77658">
              <w:rPr>
                <w:sz w:val="22"/>
              </w:rPr>
              <w:t xml:space="preserve">Утренняя гимнастика </w:t>
            </w:r>
          </w:p>
          <w:p w:rsidR="00632210" w:rsidRPr="00D77658" w:rsidRDefault="00632210" w:rsidP="00D77658">
            <w:pPr>
              <w:spacing w:after="22" w:line="259" w:lineRule="auto"/>
              <w:ind w:left="0" w:firstLine="0"/>
              <w:jc w:val="left"/>
            </w:pPr>
            <w:r w:rsidRPr="00D77658">
              <w:rPr>
                <w:sz w:val="22"/>
              </w:rPr>
              <w:t xml:space="preserve">Народные подвижные </w:t>
            </w:r>
          </w:p>
          <w:p w:rsidR="00632210" w:rsidRPr="00D77658" w:rsidRDefault="00632210" w:rsidP="00D77658">
            <w:pPr>
              <w:spacing w:after="22" w:line="259" w:lineRule="auto"/>
              <w:ind w:left="0" w:firstLine="0"/>
              <w:jc w:val="left"/>
            </w:pPr>
            <w:r w:rsidRPr="00D77658">
              <w:rPr>
                <w:sz w:val="22"/>
              </w:rPr>
              <w:t xml:space="preserve">Двигательные паузы </w:t>
            </w:r>
          </w:p>
          <w:p w:rsidR="00632210" w:rsidRPr="00D77658" w:rsidRDefault="00632210" w:rsidP="00D77658">
            <w:pPr>
              <w:spacing w:after="0" w:line="259" w:lineRule="auto"/>
              <w:ind w:left="0" w:firstLine="0"/>
              <w:jc w:val="left"/>
            </w:pPr>
            <w:r w:rsidRPr="00D77658">
              <w:rPr>
                <w:sz w:val="22"/>
              </w:rPr>
              <w:t xml:space="preserve">Занятия в спортивном зале </w:t>
            </w:r>
          </w:p>
        </w:tc>
      </w:tr>
      <w:tr w:rsidR="00632210" w:rsidTr="00D77658">
        <w:trPr>
          <w:trHeight w:val="562"/>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Игровая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2998" w:firstLine="0"/>
              <w:jc w:val="left"/>
            </w:pPr>
            <w:r w:rsidRPr="00D77658">
              <w:rPr>
                <w:sz w:val="22"/>
              </w:rPr>
              <w:t xml:space="preserve">Сюжетные игры   Игры с правилами </w:t>
            </w:r>
          </w:p>
        </w:tc>
      </w:tr>
      <w:tr w:rsidR="00632210" w:rsidTr="00D77658">
        <w:trPr>
          <w:trHeight w:val="845"/>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Продуктивная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0" w:firstLine="0"/>
              <w:jc w:val="left"/>
            </w:pPr>
            <w:r w:rsidRPr="00D77658">
              <w:rPr>
                <w:sz w:val="22"/>
              </w:rPr>
              <w:t xml:space="preserve">Мастерская по изготовлению продуктов детского творчества </w:t>
            </w:r>
          </w:p>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2494"/>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Коммуникативная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Беседа ситуативный разговор </w:t>
            </w:r>
          </w:p>
          <w:p w:rsidR="00632210" w:rsidRPr="00D77658" w:rsidRDefault="00632210" w:rsidP="00D77658">
            <w:pPr>
              <w:spacing w:after="21" w:line="259" w:lineRule="auto"/>
              <w:ind w:left="0" w:firstLine="0"/>
              <w:jc w:val="left"/>
            </w:pPr>
            <w:r w:rsidRPr="00D77658">
              <w:rPr>
                <w:sz w:val="22"/>
              </w:rPr>
              <w:t xml:space="preserve">Речевая ситуация </w:t>
            </w:r>
          </w:p>
          <w:p w:rsidR="00632210" w:rsidRPr="00D77658" w:rsidRDefault="00632210" w:rsidP="00D77658">
            <w:pPr>
              <w:spacing w:after="22" w:line="259" w:lineRule="auto"/>
              <w:ind w:left="0" w:firstLine="0"/>
              <w:jc w:val="left"/>
            </w:pPr>
            <w:r w:rsidRPr="00D77658">
              <w:rPr>
                <w:sz w:val="22"/>
              </w:rPr>
              <w:t xml:space="preserve">Сюжетные игры </w:t>
            </w:r>
          </w:p>
          <w:p w:rsidR="00632210" w:rsidRPr="00D77658" w:rsidRDefault="00632210" w:rsidP="00D77658">
            <w:pPr>
              <w:spacing w:after="20" w:line="259" w:lineRule="auto"/>
              <w:ind w:left="0" w:firstLine="0"/>
              <w:jc w:val="left"/>
            </w:pPr>
            <w:r w:rsidRPr="00D77658">
              <w:rPr>
                <w:sz w:val="22"/>
              </w:rPr>
              <w:t xml:space="preserve">Игры с правилами </w:t>
            </w:r>
          </w:p>
          <w:p w:rsidR="00632210" w:rsidRPr="00D77658" w:rsidRDefault="00632210" w:rsidP="00D77658">
            <w:pPr>
              <w:spacing w:after="22" w:line="259" w:lineRule="auto"/>
              <w:ind w:left="0" w:firstLine="0"/>
              <w:jc w:val="left"/>
            </w:pPr>
            <w:r w:rsidRPr="00D77658">
              <w:rPr>
                <w:sz w:val="22"/>
              </w:rPr>
              <w:t xml:space="preserve">Чтение  </w:t>
            </w:r>
          </w:p>
          <w:p w:rsidR="00632210" w:rsidRPr="00D77658" w:rsidRDefault="00632210" w:rsidP="00D77658">
            <w:pPr>
              <w:spacing w:after="1" w:line="277" w:lineRule="auto"/>
              <w:ind w:left="0" w:firstLine="0"/>
              <w:jc w:val="left"/>
            </w:pPr>
            <w:r w:rsidRPr="00D77658">
              <w:rPr>
                <w:sz w:val="22"/>
              </w:rPr>
              <w:t xml:space="preserve">Словесные и настольно – печатные игры с правилами </w:t>
            </w:r>
          </w:p>
          <w:p w:rsidR="00632210" w:rsidRPr="00D77658" w:rsidRDefault="00632210" w:rsidP="00D77658">
            <w:pPr>
              <w:spacing w:after="21" w:line="259" w:lineRule="auto"/>
              <w:ind w:left="0" w:firstLine="0"/>
              <w:jc w:val="left"/>
            </w:pPr>
            <w:r w:rsidRPr="00D77658">
              <w:rPr>
                <w:sz w:val="22"/>
              </w:rPr>
              <w:t xml:space="preserve">Различные виды театра </w:t>
            </w:r>
          </w:p>
          <w:p w:rsidR="00632210" w:rsidRPr="00D77658" w:rsidRDefault="00632210" w:rsidP="00D77658">
            <w:pPr>
              <w:spacing w:after="0" w:line="259" w:lineRule="auto"/>
              <w:ind w:left="0" w:firstLine="0"/>
              <w:jc w:val="left"/>
            </w:pPr>
            <w:r w:rsidRPr="00D77658">
              <w:rPr>
                <w:sz w:val="22"/>
              </w:rPr>
              <w:t xml:space="preserve">Разучивание  </w:t>
            </w:r>
          </w:p>
        </w:tc>
      </w:tr>
      <w:tr w:rsidR="00632210" w:rsidTr="00D77658">
        <w:trPr>
          <w:trHeight w:val="818"/>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Трудовая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Совместные действия </w:t>
            </w:r>
          </w:p>
          <w:p w:rsidR="00632210" w:rsidRPr="00D77658" w:rsidRDefault="00632210" w:rsidP="00D77658">
            <w:pPr>
              <w:spacing w:after="0" w:line="259" w:lineRule="auto"/>
              <w:ind w:left="0" w:firstLine="0"/>
              <w:jc w:val="left"/>
            </w:pPr>
            <w:r w:rsidRPr="00D77658">
              <w:rPr>
                <w:sz w:val="22"/>
              </w:rPr>
              <w:t xml:space="preserve">Познавательные опыты и задания </w:t>
            </w:r>
          </w:p>
        </w:tc>
      </w:tr>
      <w:tr w:rsidR="00632210" w:rsidTr="00D77658">
        <w:trPr>
          <w:trHeight w:val="1301"/>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Познавательно-исследовательская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1" w:line="259" w:lineRule="auto"/>
              <w:ind w:left="0" w:firstLine="0"/>
              <w:jc w:val="left"/>
            </w:pPr>
            <w:r w:rsidRPr="00D77658">
              <w:rPr>
                <w:sz w:val="22"/>
              </w:rPr>
              <w:t xml:space="preserve">Наблюдение </w:t>
            </w:r>
          </w:p>
          <w:p w:rsidR="00632210" w:rsidRPr="00D77658" w:rsidRDefault="00632210" w:rsidP="00D77658">
            <w:pPr>
              <w:spacing w:after="22" w:line="259" w:lineRule="auto"/>
              <w:ind w:left="0" w:firstLine="0"/>
              <w:jc w:val="left"/>
            </w:pPr>
            <w:r w:rsidRPr="00D77658">
              <w:rPr>
                <w:sz w:val="22"/>
              </w:rPr>
              <w:t xml:space="preserve">Экскурсии </w:t>
            </w:r>
          </w:p>
          <w:p w:rsidR="00632210" w:rsidRPr="00D77658" w:rsidRDefault="00632210" w:rsidP="00D77658">
            <w:pPr>
              <w:spacing w:after="22" w:line="259" w:lineRule="auto"/>
              <w:ind w:left="0" w:firstLine="0"/>
              <w:jc w:val="left"/>
            </w:pPr>
            <w:r w:rsidRPr="00D77658">
              <w:rPr>
                <w:sz w:val="22"/>
              </w:rPr>
              <w:t xml:space="preserve">Экспериментирование </w:t>
            </w:r>
          </w:p>
          <w:p w:rsidR="00632210" w:rsidRPr="00D77658" w:rsidRDefault="00632210" w:rsidP="00D77658">
            <w:pPr>
              <w:spacing w:after="0" w:line="259" w:lineRule="auto"/>
              <w:ind w:left="0" w:firstLine="0"/>
              <w:jc w:val="left"/>
            </w:pPr>
            <w:r w:rsidRPr="00D77658">
              <w:rPr>
                <w:sz w:val="22"/>
              </w:rPr>
              <w:t xml:space="preserve">Игры с правилами </w:t>
            </w:r>
          </w:p>
        </w:tc>
      </w:tr>
      <w:tr w:rsidR="00632210" w:rsidTr="00D77658">
        <w:trPr>
          <w:trHeight w:val="1942"/>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Музыкально-художественная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1" w:line="259" w:lineRule="auto"/>
              <w:ind w:left="0" w:firstLine="0"/>
              <w:jc w:val="left"/>
            </w:pPr>
            <w:r w:rsidRPr="00D77658">
              <w:rPr>
                <w:sz w:val="22"/>
              </w:rPr>
              <w:t xml:space="preserve">Слушание </w:t>
            </w:r>
          </w:p>
          <w:p w:rsidR="00632210" w:rsidRPr="00D77658" w:rsidRDefault="00632210" w:rsidP="00D77658">
            <w:pPr>
              <w:spacing w:after="21" w:line="259" w:lineRule="auto"/>
              <w:ind w:left="0" w:firstLine="0"/>
              <w:jc w:val="left"/>
            </w:pPr>
            <w:r w:rsidRPr="00D77658">
              <w:rPr>
                <w:sz w:val="22"/>
              </w:rPr>
              <w:t xml:space="preserve">Исполнение </w:t>
            </w:r>
          </w:p>
          <w:p w:rsidR="00632210" w:rsidRPr="00D77658" w:rsidRDefault="00632210" w:rsidP="00D77658">
            <w:pPr>
              <w:spacing w:after="22" w:line="259" w:lineRule="auto"/>
              <w:ind w:left="0" w:firstLine="0"/>
              <w:jc w:val="left"/>
            </w:pPr>
            <w:r w:rsidRPr="00D77658">
              <w:rPr>
                <w:sz w:val="22"/>
              </w:rPr>
              <w:t xml:space="preserve">Импровизация </w:t>
            </w:r>
          </w:p>
          <w:p w:rsidR="00632210" w:rsidRPr="00D77658" w:rsidRDefault="00632210" w:rsidP="00D77658">
            <w:pPr>
              <w:spacing w:after="0" w:line="278" w:lineRule="auto"/>
              <w:ind w:left="0" w:firstLine="0"/>
              <w:jc w:val="left"/>
            </w:pPr>
            <w:r w:rsidRPr="00D77658">
              <w:rPr>
                <w:sz w:val="22"/>
              </w:rPr>
              <w:t xml:space="preserve">Музыкально-дидактические и подвижные игры с музыкальным сопровождением </w:t>
            </w:r>
          </w:p>
          <w:p w:rsidR="00632210" w:rsidRPr="00D77658" w:rsidRDefault="00632210" w:rsidP="00D77658">
            <w:pPr>
              <w:spacing w:after="22" w:line="259" w:lineRule="auto"/>
              <w:ind w:left="0" w:firstLine="0"/>
              <w:jc w:val="left"/>
            </w:pPr>
            <w:r w:rsidRPr="00D77658">
              <w:rPr>
                <w:sz w:val="22"/>
              </w:rPr>
              <w:t xml:space="preserve">Занятия в музыкальном зале </w:t>
            </w:r>
          </w:p>
          <w:p w:rsidR="00632210" w:rsidRPr="00D77658" w:rsidRDefault="00632210" w:rsidP="00D77658">
            <w:pPr>
              <w:spacing w:after="0" w:line="259" w:lineRule="auto"/>
              <w:ind w:left="0" w:firstLine="0"/>
              <w:jc w:val="left"/>
            </w:pPr>
            <w:r w:rsidRPr="00D77658">
              <w:rPr>
                <w:sz w:val="22"/>
              </w:rPr>
              <w:t xml:space="preserve">Ритмика и танцы </w:t>
            </w:r>
          </w:p>
        </w:tc>
      </w:tr>
      <w:tr w:rsidR="00632210" w:rsidTr="00D77658">
        <w:trPr>
          <w:trHeight w:val="859"/>
        </w:trPr>
        <w:tc>
          <w:tcPr>
            <w:tcW w:w="89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 </w:t>
            </w:r>
          </w:p>
        </w:tc>
        <w:tc>
          <w:tcPr>
            <w:tcW w:w="385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Чтение художественной литературы </w:t>
            </w:r>
          </w:p>
        </w:tc>
        <w:tc>
          <w:tcPr>
            <w:tcW w:w="56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1" w:line="259" w:lineRule="auto"/>
              <w:ind w:left="0" w:firstLine="0"/>
              <w:jc w:val="left"/>
            </w:pPr>
            <w:r w:rsidRPr="00D77658">
              <w:rPr>
                <w:sz w:val="22"/>
              </w:rPr>
              <w:t xml:space="preserve">Чтение </w:t>
            </w:r>
          </w:p>
          <w:p w:rsidR="00632210" w:rsidRPr="00D77658" w:rsidRDefault="00632210" w:rsidP="00D77658">
            <w:pPr>
              <w:spacing w:after="21" w:line="259" w:lineRule="auto"/>
              <w:ind w:left="0" w:firstLine="0"/>
              <w:jc w:val="left"/>
            </w:pPr>
            <w:r w:rsidRPr="00D77658">
              <w:rPr>
                <w:sz w:val="22"/>
              </w:rPr>
              <w:t xml:space="preserve">Обсуждение </w:t>
            </w:r>
          </w:p>
          <w:p w:rsidR="00632210" w:rsidRPr="00D77658" w:rsidRDefault="00632210" w:rsidP="00D77658">
            <w:pPr>
              <w:spacing w:after="0" w:line="259" w:lineRule="auto"/>
              <w:ind w:left="0" w:firstLine="0"/>
              <w:jc w:val="left"/>
            </w:pPr>
            <w:r w:rsidRPr="00D77658">
              <w:rPr>
                <w:sz w:val="22"/>
              </w:rPr>
              <w:t xml:space="preserve">Разучивание  </w:t>
            </w:r>
          </w:p>
        </w:tc>
      </w:tr>
    </w:tbl>
    <w:p w:rsidR="00632210" w:rsidRDefault="00632210">
      <w:pPr>
        <w:spacing w:after="256" w:line="259" w:lineRule="auto"/>
        <w:ind w:left="0" w:firstLine="0"/>
        <w:jc w:val="left"/>
      </w:pPr>
      <w:r>
        <w:rPr>
          <w:rFonts w:ascii="Calibri" w:hAnsi="Calibri" w:cs="Calibri"/>
        </w:rPr>
        <w:t xml:space="preserve"> </w:t>
      </w:r>
    </w:p>
    <w:p w:rsidR="00632210" w:rsidRDefault="00632210">
      <w:pPr>
        <w:ind w:left="-5" w:right="57"/>
      </w:pPr>
      <w:r>
        <w:t xml:space="preserve">ФОРМЫ ОРГАНИЗАЦИИ РАБОТЫ С ДЕТЬМИ ПО ОБРАЗОВАТЕЛЬНОЙ ОБЛАСТИ </w:t>
      </w:r>
    </w:p>
    <w:p w:rsidR="00632210" w:rsidRDefault="00632210">
      <w:pPr>
        <w:ind w:left="-5" w:right="57"/>
      </w:pPr>
      <w:r>
        <w:t xml:space="preserve">«ФИЗИЧЕСКОЕ РАЗВИТИЕ» </w:t>
      </w:r>
    </w:p>
    <w:p w:rsidR="00632210" w:rsidRDefault="00632210">
      <w:pPr>
        <w:ind w:left="-5" w:right="57"/>
      </w:pPr>
      <w:r>
        <w:t xml:space="preserve">3-5 года </w:t>
      </w:r>
    </w:p>
    <w:p w:rsidR="00632210" w:rsidRDefault="00632210">
      <w:pPr>
        <w:spacing w:after="0" w:line="259" w:lineRule="auto"/>
        <w:ind w:left="0" w:firstLine="0"/>
        <w:jc w:val="left"/>
      </w:pPr>
      <w:r>
        <w:t xml:space="preserve"> </w:t>
      </w:r>
    </w:p>
    <w:p w:rsidR="00632210" w:rsidRDefault="00632210">
      <w:pPr>
        <w:spacing w:after="0" w:line="259" w:lineRule="auto"/>
        <w:ind w:left="-1133" w:right="394" w:firstLine="0"/>
        <w:jc w:val="left"/>
      </w:pPr>
    </w:p>
    <w:tbl>
      <w:tblPr>
        <w:tblW w:w="9982" w:type="dxa"/>
        <w:tblInd w:w="-108" w:type="dxa"/>
        <w:tblCellMar>
          <w:top w:w="7" w:type="dxa"/>
          <w:right w:w="82" w:type="dxa"/>
        </w:tblCellMar>
        <w:tblLook w:val="00A0"/>
      </w:tblPr>
      <w:tblGrid>
        <w:gridCol w:w="3169"/>
        <w:gridCol w:w="2880"/>
        <w:gridCol w:w="2168"/>
        <w:gridCol w:w="1765"/>
      </w:tblGrid>
      <w:tr w:rsidR="00632210" w:rsidTr="00D77658">
        <w:trPr>
          <w:trHeight w:val="564"/>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23" w:firstLine="0"/>
              <w:jc w:val="left"/>
            </w:pPr>
            <w:r w:rsidRPr="00D77658">
              <w:rPr>
                <w:sz w:val="22"/>
              </w:rPr>
              <w:t xml:space="preserve">Задачи и содержание работы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Формы работы </w:t>
            </w:r>
          </w:p>
        </w:tc>
        <w:tc>
          <w:tcPr>
            <w:tcW w:w="216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Формы </w:t>
            </w:r>
          </w:p>
          <w:p w:rsidR="00632210" w:rsidRPr="00D77658" w:rsidRDefault="00632210" w:rsidP="00D77658">
            <w:pPr>
              <w:spacing w:after="0" w:line="259" w:lineRule="auto"/>
              <w:ind w:left="0" w:firstLine="0"/>
            </w:pPr>
            <w:r w:rsidRPr="00D77658">
              <w:rPr>
                <w:sz w:val="22"/>
              </w:rPr>
              <w:t xml:space="preserve">организации детей </w:t>
            </w:r>
          </w:p>
        </w:tc>
        <w:tc>
          <w:tcPr>
            <w:tcW w:w="17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Примерный объём </w:t>
            </w:r>
          </w:p>
        </w:tc>
      </w:tr>
      <w:tr w:rsidR="00632210" w:rsidTr="00D77658">
        <w:trPr>
          <w:trHeight w:val="286"/>
        </w:trPr>
        <w:tc>
          <w:tcPr>
            <w:tcW w:w="9982"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Непосредственно образовательная деятельность </w:t>
            </w:r>
          </w:p>
        </w:tc>
      </w:tr>
      <w:tr w:rsidR="00632210" w:rsidTr="00D77658">
        <w:trPr>
          <w:trHeight w:val="2218"/>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Становление мотивации к двигательной активности и развитие потребности в физическом совершенствовании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0" w:firstLine="0"/>
              <w:jc w:val="left"/>
            </w:pPr>
            <w:r w:rsidRPr="00D77658">
              <w:rPr>
                <w:sz w:val="22"/>
              </w:rPr>
              <w:t xml:space="preserve">игровая беседа с элементами движений; </w:t>
            </w:r>
          </w:p>
          <w:p w:rsidR="00632210" w:rsidRPr="00D77658" w:rsidRDefault="00632210" w:rsidP="00D77658">
            <w:pPr>
              <w:spacing w:after="0" w:line="276" w:lineRule="auto"/>
              <w:ind w:left="0" w:right="409" w:firstLine="0"/>
              <w:jc w:val="left"/>
            </w:pPr>
            <w:r w:rsidRPr="00D77658">
              <w:rPr>
                <w:sz w:val="22"/>
              </w:rPr>
              <w:t xml:space="preserve">чтение; рассматривание; игра; </w:t>
            </w:r>
          </w:p>
          <w:p w:rsidR="00632210" w:rsidRPr="00D77658" w:rsidRDefault="00632210" w:rsidP="00D77658">
            <w:pPr>
              <w:spacing w:after="0" w:line="259" w:lineRule="auto"/>
              <w:ind w:left="0" w:right="291" w:firstLine="0"/>
              <w:jc w:val="left"/>
            </w:pPr>
            <w:r w:rsidRPr="00D77658">
              <w:rPr>
                <w:sz w:val="22"/>
              </w:rPr>
              <w:t xml:space="preserve">интегративная детская деятельность; моменты радости </w:t>
            </w:r>
          </w:p>
        </w:tc>
        <w:tc>
          <w:tcPr>
            <w:tcW w:w="2168"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Групповая подгрупповая индивидуальная </w:t>
            </w:r>
          </w:p>
        </w:tc>
        <w:tc>
          <w:tcPr>
            <w:tcW w:w="17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10-15 мин </w:t>
            </w:r>
          </w:p>
        </w:tc>
      </w:tr>
      <w:tr w:rsidR="00632210" w:rsidTr="00D77658">
        <w:trPr>
          <w:trHeight w:val="3190"/>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Накопление и обогащение двигательного опыта (развитие основных движений, воспитание культуры движений </w:t>
            </w:r>
          </w:p>
        </w:tc>
        <w:tc>
          <w:tcPr>
            <w:tcW w:w="2880"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14" w:firstLine="0"/>
              <w:jc w:val="left"/>
            </w:pPr>
            <w:r w:rsidRPr="00D77658">
              <w:rPr>
                <w:sz w:val="22"/>
              </w:rPr>
              <w:t xml:space="preserve">утренняя гимнастика; совместная деятельность взрослого и ребёнка преимущественно игрового и интегративного характера </w:t>
            </w: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17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40 мин </w:t>
            </w:r>
          </w:p>
        </w:tc>
      </w:tr>
      <w:tr w:rsidR="00632210" w:rsidTr="00D77658">
        <w:trPr>
          <w:trHeight w:val="562"/>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Развитие физических качеств </w:t>
            </w: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17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40 мин </w:t>
            </w:r>
          </w:p>
        </w:tc>
      </w:tr>
      <w:tr w:rsidR="00632210" w:rsidTr="00D77658">
        <w:trPr>
          <w:trHeight w:val="1114"/>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Развитие интереса к спортивным играм и упражнениям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совместная деятельность взрослого и детей тематического характера; моменты радости </w:t>
            </w: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17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10-15 мин </w:t>
            </w:r>
          </w:p>
        </w:tc>
      </w:tr>
      <w:tr w:rsidR="00632210" w:rsidTr="00D77658">
        <w:trPr>
          <w:trHeight w:val="286"/>
        </w:trPr>
        <w:tc>
          <w:tcPr>
            <w:tcW w:w="9982"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Образовательная деятельность, осуществляемая в ходе режимных моментов </w:t>
            </w:r>
          </w:p>
        </w:tc>
      </w:tr>
      <w:tr w:rsidR="00632210" w:rsidTr="00D77658">
        <w:trPr>
          <w:trHeight w:val="1116"/>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Становление мотивации к двигательной активности и развитие потребности в физическом совершенстве </w:t>
            </w:r>
          </w:p>
        </w:tc>
        <w:tc>
          <w:tcPr>
            <w:tcW w:w="2880"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46" w:line="238" w:lineRule="auto"/>
              <w:ind w:left="0" w:firstLine="0"/>
              <w:jc w:val="left"/>
            </w:pPr>
            <w:r w:rsidRPr="00D77658">
              <w:rPr>
                <w:sz w:val="22"/>
              </w:rPr>
              <w:t xml:space="preserve">Аналогичные формы работы во всех </w:t>
            </w:r>
          </w:p>
          <w:p w:rsidR="00632210" w:rsidRPr="00D77658" w:rsidRDefault="00632210" w:rsidP="00D77658">
            <w:pPr>
              <w:spacing w:after="0" w:line="259" w:lineRule="auto"/>
              <w:ind w:left="0" w:firstLine="0"/>
              <w:jc w:val="left"/>
            </w:pPr>
            <w:r w:rsidRPr="00D77658">
              <w:rPr>
                <w:sz w:val="22"/>
              </w:rPr>
              <w:t xml:space="preserve">компонентах режима дня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tc>
        <w:tc>
          <w:tcPr>
            <w:tcW w:w="2168"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Групповая подгрупповая индивидуальная </w:t>
            </w:r>
          </w:p>
        </w:tc>
        <w:tc>
          <w:tcPr>
            <w:tcW w:w="1764"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 </w:t>
            </w:r>
          </w:p>
          <w:p w:rsidR="00632210" w:rsidRPr="00D77658" w:rsidRDefault="00632210" w:rsidP="00D77658">
            <w:pPr>
              <w:spacing w:after="11" w:line="259" w:lineRule="auto"/>
              <w:ind w:left="2" w:firstLine="0"/>
              <w:jc w:val="left"/>
            </w:pPr>
            <w:r w:rsidRPr="00D77658">
              <w:rPr>
                <w:sz w:val="22"/>
              </w:rPr>
              <w:t xml:space="preserve"> </w:t>
            </w:r>
          </w:p>
          <w:p w:rsidR="00632210" w:rsidRPr="00D77658" w:rsidRDefault="00632210" w:rsidP="00D77658">
            <w:pPr>
              <w:spacing w:after="0" w:line="243" w:lineRule="auto"/>
              <w:ind w:left="2" w:firstLine="0"/>
              <w:jc w:val="left"/>
            </w:pPr>
            <w:r w:rsidRPr="00D77658">
              <w:rPr>
                <w:sz w:val="22"/>
              </w:rPr>
              <w:t xml:space="preserve">25 – 35 мин а также в ходе реализации других модулей и организации ДА в течение дня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1390"/>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Накопление и обогащение двигательного опыта (развитие основных движений), воспитание культуры движений </w:t>
            </w: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562"/>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Развитие физических качеств </w:t>
            </w: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1085"/>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Развитие интереса к спортивным играм и упражнениям </w:t>
            </w: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286"/>
        </w:trPr>
        <w:tc>
          <w:tcPr>
            <w:tcW w:w="9982"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Самостоятельная деятельность детей </w:t>
            </w:r>
          </w:p>
        </w:tc>
      </w:tr>
      <w:tr w:rsidR="00632210" w:rsidTr="00D77658">
        <w:trPr>
          <w:trHeight w:val="1390"/>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Становление мотивации к двигательной активности и развитие потребности в физическом совершенствовании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Во всех видах самостоятельной деятельности детей </w:t>
            </w:r>
          </w:p>
        </w:tc>
        <w:tc>
          <w:tcPr>
            <w:tcW w:w="2168"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tc>
        <w:tc>
          <w:tcPr>
            <w:tcW w:w="1764"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286"/>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Накопление и обогащение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Двигательная активность </w:t>
            </w: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1116"/>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двигательного опыта (развитие основных движений), воспитание культуры движений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в течение дня; </w:t>
            </w:r>
          </w:p>
          <w:p w:rsidR="00632210" w:rsidRPr="00D77658" w:rsidRDefault="00632210" w:rsidP="00D77658">
            <w:pPr>
              <w:spacing w:after="0" w:line="259" w:lineRule="auto"/>
              <w:ind w:left="0" w:firstLine="0"/>
              <w:jc w:val="left"/>
            </w:pPr>
            <w:r w:rsidRPr="00D77658">
              <w:rPr>
                <w:sz w:val="22"/>
              </w:rPr>
              <w:t xml:space="preserve">Подвижные игры </w:t>
            </w:r>
          </w:p>
        </w:tc>
        <w:tc>
          <w:tcPr>
            <w:tcW w:w="2168"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подгрупповая индивидуальная </w:t>
            </w:r>
          </w:p>
        </w:tc>
        <w:tc>
          <w:tcPr>
            <w:tcW w:w="1764"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562"/>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Развитие физических качеств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Игры (подвижная, сюжетно – ролевая и др.) </w:t>
            </w: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838"/>
        </w:trPr>
        <w:tc>
          <w:tcPr>
            <w:tcW w:w="316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Развитие интереса к спортивным играм и упражнениям </w:t>
            </w:r>
          </w:p>
        </w:tc>
        <w:tc>
          <w:tcPr>
            <w:tcW w:w="288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Самостоятельные спортивные игры и упражнения </w:t>
            </w: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r>
    </w:tbl>
    <w:p w:rsidR="00632210" w:rsidRDefault="00632210">
      <w:pPr>
        <w:spacing w:after="0" w:line="259" w:lineRule="auto"/>
        <w:ind w:left="0" w:firstLine="0"/>
        <w:jc w:val="left"/>
      </w:pPr>
      <w:r>
        <w:t xml:space="preserve"> </w:t>
      </w:r>
    </w:p>
    <w:p w:rsidR="00632210" w:rsidRDefault="00632210">
      <w:pPr>
        <w:spacing w:after="23" w:line="259" w:lineRule="auto"/>
        <w:ind w:left="0" w:firstLine="0"/>
        <w:jc w:val="left"/>
      </w:pPr>
      <w:r>
        <w:t xml:space="preserve"> </w:t>
      </w:r>
    </w:p>
    <w:p w:rsidR="00632210" w:rsidRDefault="00632210">
      <w:pPr>
        <w:ind w:left="-5" w:right="57"/>
      </w:pPr>
      <w:r>
        <w:t xml:space="preserve">Формы работы с детьми по образовательной области «Речевое развитие» </w:t>
      </w:r>
    </w:p>
    <w:p w:rsidR="00632210" w:rsidRDefault="00632210">
      <w:pPr>
        <w:spacing w:after="0" w:line="259" w:lineRule="auto"/>
        <w:ind w:left="0" w:firstLine="0"/>
        <w:jc w:val="left"/>
      </w:pPr>
      <w:r>
        <w:t xml:space="preserve"> </w:t>
      </w:r>
    </w:p>
    <w:tbl>
      <w:tblPr>
        <w:tblW w:w="10284" w:type="dxa"/>
        <w:tblInd w:w="-360" w:type="dxa"/>
        <w:tblCellMar>
          <w:top w:w="31" w:type="dxa"/>
          <w:right w:w="50" w:type="dxa"/>
        </w:tblCellMar>
        <w:tblLook w:val="00A0"/>
      </w:tblPr>
      <w:tblGrid>
        <w:gridCol w:w="2015"/>
        <w:gridCol w:w="1522"/>
        <w:gridCol w:w="2700"/>
        <w:gridCol w:w="2338"/>
        <w:gridCol w:w="1709"/>
      </w:tblGrid>
      <w:tr w:rsidR="00632210" w:rsidTr="00D77658">
        <w:trPr>
          <w:trHeight w:val="838"/>
        </w:trPr>
        <w:tc>
          <w:tcPr>
            <w:tcW w:w="20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Содержание </w:t>
            </w:r>
          </w:p>
        </w:tc>
        <w:tc>
          <w:tcPr>
            <w:tcW w:w="1522"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Возраст </w:t>
            </w:r>
          </w:p>
        </w:tc>
        <w:tc>
          <w:tcPr>
            <w:tcW w:w="270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Совместная деятельность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pPr>
            <w:r w:rsidRPr="00D77658">
              <w:rPr>
                <w:sz w:val="22"/>
              </w:rPr>
              <w:t xml:space="preserve">Режимные моменты </w:t>
            </w:r>
          </w:p>
        </w:tc>
        <w:tc>
          <w:tcPr>
            <w:tcW w:w="17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Самостоятель ная деятельность </w:t>
            </w:r>
          </w:p>
        </w:tc>
      </w:tr>
      <w:tr w:rsidR="00632210" w:rsidTr="00D77658">
        <w:trPr>
          <w:trHeight w:val="4702"/>
        </w:trPr>
        <w:tc>
          <w:tcPr>
            <w:tcW w:w="20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 Развитие свободного общения со взрослыми и детьми </w:t>
            </w:r>
          </w:p>
        </w:tc>
        <w:tc>
          <w:tcPr>
            <w:tcW w:w="1522"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 года вторая младшая группа </w:t>
            </w:r>
          </w:p>
        </w:tc>
        <w:tc>
          <w:tcPr>
            <w:tcW w:w="270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right="94" w:firstLine="0"/>
              <w:jc w:val="left"/>
            </w:pPr>
            <w:r w:rsidRPr="00D77658">
              <w:rPr>
                <w:sz w:val="22"/>
              </w:rPr>
              <w:t xml:space="preserve">Эмоционально – практическое взаимодействие (игры с предметами и сюжетными игрушками) Обучающие игры с использованием предметов и игрушек Игра драматизация Работа в книжном уголке Чтение , рассматривание иллюстраций Хороводные игры, пальчиковые игры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32" w:line="250" w:lineRule="auto"/>
              <w:ind w:left="0" w:firstLine="0"/>
              <w:jc w:val="left"/>
            </w:pPr>
            <w:r w:rsidRPr="00D77658">
              <w:rPr>
                <w:sz w:val="22"/>
              </w:rPr>
              <w:t xml:space="preserve">Речевое стимулирование (повторение, объяснение, обсуждение, напоминание, уточнение) Формирование элементарного реплецирования Хороводные игры, </w:t>
            </w:r>
          </w:p>
          <w:p w:rsidR="00632210" w:rsidRPr="00D77658" w:rsidRDefault="00632210" w:rsidP="00D77658">
            <w:pPr>
              <w:spacing w:after="0" w:line="259" w:lineRule="auto"/>
              <w:ind w:left="0" w:firstLine="0"/>
              <w:jc w:val="left"/>
            </w:pPr>
            <w:r w:rsidRPr="00D77658">
              <w:rPr>
                <w:sz w:val="22"/>
              </w:rPr>
              <w:t xml:space="preserve">пальчиковые игры </w:t>
            </w:r>
          </w:p>
          <w:p w:rsidR="00632210" w:rsidRPr="00D77658" w:rsidRDefault="00632210" w:rsidP="00D77658">
            <w:pPr>
              <w:spacing w:after="0" w:line="259" w:lineRule="auto"/>
              <w:ind w:left="0" w:firstLine="0"/>
              <w:jc w:val="left"/>
            </w:pPr>
            <w:r w:rsidRPr="00D77658">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42" w:line="241" w:lineRule="auto"/>
              <w:ind w:left="0" w:firstLine="0"/>
              <w:jc w:val="left"/>
            </w:pPr>
            <w:r w:rsidRPr="00D77658">
              <w:rPr>
                <w:sz w:val="22"/>
              </w:rPr>
              <w:t>Содержательн ое игровое взаимодейств ие детей (совместные игры с использовани ем предметов и игрушек) Совместная предметная и продуктивная деятельность детей (коллективны</w:t>
            </w:r>
          </w:p>
          <w:p w:rsidR="00632210" w:rsidRPr="00D77658" w:rsidRDefault="00632210" w:rsidP="00D77658">
            <w:pPr>
              <w:spacing w:after="0" w:line="259" w:lineRule="auto"/>
              <w:ind w:left="0" w:firstLine="0"/>
              <w:jc w:val="left"/>
            </w:pPr>
            <w:r w:rsidRPr="00D77658">
              <w:rPr>
                <w:sz w:val="22"/>
              </w:rPr>
              <w:t xml:space="preserve">й монолог) </w:t>
            </w:r>
          </w:p>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2770"/>
        </w:trPr>
        <w:tc>
          <w:tcPr>
            <w:tcW w:w="20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 Развитие всех компонентов устной речи </w:t>
            </w:r>
          </w:p>
        </w:tc>
        <w:tc>
          <w:tcPr>
            <w:tcW w:w="1522"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 года вторая младшая группа </w:t>
            </w:r>
          </w:p>
        </w:tc>
        <w:tc>
          <w:tcPr>
            <w:tcW w:w="270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ind w:left="2" w:firstLine="0"/>
              <w:jc w:val="left"/>
            </w:pPr>
            <w:r w:rsidRPr="00D77658">
              <w:rPr>
                <w:sz w:val="22"/>
              </w:rPr>
              <w:t xml:space="preserve">Артикуляционная гимнастика Дидактические и настольно – печатные игры </w:t>
            </w:r>
          </w:p>
          <w:p w:rsidR="00632210" w:rsidRPr="00D77658" w:rsidRDefault="00632210" w:rsidP="00D77658">
            <w:pPr>
              <w:spacing w:after="0" w:line="264" w:lineRule="auto"/>
              <w:ind w:left="2" w:right="437" w:firstLine="0"/>
              <w:jc w:val="left"/>
            </w:pPr>
            <w:r w:rsidRPr="00D77658">
              <w:rPr>
                <w:sz w:val="22"/>
              </w:rPr>
              <w:t xml:space="preserve">Продуктивная деятельность Работа в книжном уголке </w:t>
            </w:r>
          </w:p>
          <w:p w:rsidR="00632210" w:rsidRPr="00D77658" w:rsidRDefault="00632210" w:rsidP="00D77658">
            <w:pPr>
              <w:spacing w:after="0" w:line="259" w:lineRule="auto"/>
              <w:ind w:left="2" w:firstLine="0"/>
              <w:jc w:val="left"/>
            </w:pPr>
            <w:r w:rsidRPr="00D77658">
              <w:rPr>
                <w:sz w:val="22"/>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0" w:line="260" w:lineRule="auto"/>
              <w:ind w:left="0" w:right="98" w:firstLine="0"/>
              <w:jc w:val="left"/>
            </w:pPr>
            <w:r w:rsidRPr="00D77658">
              <w:rPr>
                <w:sz w:val="22"/>
              </w:rPr>
              <w:t xml:space="preserve">Называние, повторение, слушание Речевые дидактические игры Наблюдение Работа в книжном уголке </w:t>
            </w:r>
          </w:p>
          <w:p w:rsidR="00632210" w:rsidRPr="00D77658" w:rsidRDefault="00632210" w:rsidP="00D77658">
            <w:pPr>
              <w:spacing w:after="22" w:line="259" w:lineRule="auto"/>
              <w:ind w:left="0" w:firstLine="0"/>
              <w:jc w:val="left"/>
            </w:pPr>
            <w:r w:rsidRPr="00D77658">
              <w:rPr>
                <w:sz w:val="22"/>
              </w:rPr>
              <w:t xml:space="preserve">Чтение. Беседа </w:t>
            </w:r>
          </w:p>
          <w:p w:rsidR="00632210" w:rsidRPr="00D77658" w:rsidRDefault="00632210" w:rsidP="00D77658">
            <w:pPr>
              <w:spacing w:after="0" w:line="259" w:lineRule="auto"/>
              <w:ind w:left="0" w:firstLine="0"/>
              <w:jc w:val="left"/>
            </w:pPr>
            <w:r w:rsidRPr="00D77658">
              <w:rPr>
                <w:sz w:val="22"/>
              </w:rPr>
              <w:t xml:space="preserve">Разучивание стихов </w:t>
            </w:r>
          </w:p>
        </w:tc>
        <w:tc>
          <w:tcPr>
            <w:tcW w:w="17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46" w:lineRule="auto"/>
              <w:ind w:left="0" w:firstLine="0"/>
              <w:jc w:val="left"/>
            </w:pPr>
            <w:r w:rsidRPr="00D77658">
              <w:rPr>
                <w:sz w:val="22"/>
              </w:rPr>
              <w:t xml:space="preserve">Самостоятель ная продуктивная и игровая деятельность детей </w:t>
            </w:r>
          </w:p>
          <w:p w:rsidR="00632210" w:rsidRPr="00D77658" w:rsidRDefault="00632210" w:rsidP="00D77658">
            <w:pPr>
              <w:spacing w:after="16" w:line="259" w:lineRule="auto"/>
              <w:ind w:left="0" w:firstLine="0"/>
              <w:jc w:val="left"/>
            </w:pPr>
            <w:r w:rsidRPr="00D77658">
              <w:rPr>
                <w:sz w:val="22"/>
              </w:rPr>
              <w:t>Словотворчес</w:t>
            </w:r>
          </w:p>
          <w:p w:rsidR="00632210" w:rsidRPr="00D77658" w:rsidRDefault="00632210" w:rsidP="00D77658">
            <w:pPr>
              <w:spacing w:after="0" w:line="259" w:lineRule="auto"/>
              <w:ind w:left="0" w:firstLine="0"/>
              <w:jc w:val="left"/>
            </w:pPr>
            <w:r w:rsidRPr="00D77658">
              <w:rPr>
                <w:sz w:val="22"/>
              </w:rPr>
              <w:t xml:space="preserve">тво </w:t>
            </w:r>
          </w:p>
        </w:tc>
      </w:tr>
      <w:tr w:rsidR="00632210" w:rsidTr="00D77658">
        <w:trPr>
          <w:trHeight w:val="1666"/>
        </w:trPr>
        <w:tc>
          <w:tcPr>
            <w:tcW w:w="20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46" w:line="238" w:lineRule="auto"/>
              <w:ind w:left="0" w:firstLine="0"/>
              <w:jc w:val="left"/>
            </w:pPr>
            <w:r w:rsidRPr="00D77658">
              <w:rPr>
                <w:sz w:val="22"/>
              </w:rPr>
              <w:t xml:space="preserve">3. Практическое овладение нормами речи </w:t>
            </w:r>
          </w:p>
          <w:p w:rsidR="00632210" w:rsidRPr="00D77658" w:rsidRDefault="00632210" w:rsidP="00D77658">
            <w:pPr>
              <w:spacing w:after="0" w:line="259" w:lineRule="auto"/>
              <w:ind w:left="0" w:firstLine="0"/>
              <w:jc w:val="left"/>
            </w:pPr>
            <w:r w:rsidRPr="00D77658">
              <w:rPr>
                <w:sz w:val="22"/>
              </w:rPr>
              <w:t xml:space="preserve">(речевой этикет) </w:t>
            </w:r>
          </w:p>
        </w:tc>
        <w:tc>
          <w:tcPr>
            <w:tcW w:w="1522"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 года вторая младшая группа </w:t>
            </w:r>
          </w:p>
        </w:tc>
        <w:tc>
          <w:tcPr>
            <w:tcW w:w="270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2" w:firstLine="0"/>
              <w:jc w:val="left"/>
            </w:pPr>
            <w:r w:rsidRPr="00D77658">
              <w:rPr>
                <w:sz w:val="22"/>
              </w:rPr>
              <w:t xml:space="preserve">Чтение художественной литературы </w:t>
            </w:r>
          </w:p>
          <w:p w:rsidR="00632210" w:rsidRPr="00D77658" w:rsidRDefault="00632210" w:rsidP="00D77658">
            <w:pPr>
              <w:spacing w:after="0" w:line="259" w:lineRule="auto"/>
              <w:ind w:left="2" w:firstLine="0"/>
              <w:jc w:val="left"/>
            </w:pPr>
            <w:r w:rsidRPr="00D77658">
              <w:rPr>
                <w:sz w:val="22"/>
              </w:rPr>
              <w:t xml:space="preserve">Досуги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33" w:line="248" w:lineRule="auto"/>
              <w:ind w:left="0" w:firstLine="0"/>
              <w:jc w:val="left"/>
            </w:pPr>
            <w:r w:rsidRPr="00D77658">
              <w:rPr>
                <w:sz w:val="22"/>
              </w:rPr>
              <w:t xml:space="preserve">Образцы коммуникативных кодов взрослого Освоение формул речевого этикета </w:t>
            </w:r>
          </w:p>
          <w:p w:rsidR="00632210" w:rsidRPr="00D77658" w:rsidRDefault="00632210" w:rsidP="00D77658">
            <w:pPr>
              <w:spacing w:after="0" w:line="259" w:lineRule="auto"/>
              <w:ind w:left="0" w:firstLine="0"/>
              <w:jc w:val="left"/>
            </w:pPr>
            <w:r w:rsidRPr="00D77658">
              <w:rPr>
                <w:sz w:val="22"/>
              </w:rPr>
              <w:t xml:space="preserve">(пассивно) </w:t>
            </w:r>
          </w:p>
        </w:tc>
        <w:tc>
          <w:tcPr>
            <w:tcW w:w="17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Совместная продуктивная и игровая деятельность детей </w:t>
            </w:r>
          </w:p>
        </w:tc>
      </w:tr>
      <w:tr w:rsidR="00632210" w:rsidTr="00D77658">
        <w:trPr>
          <w:trHeight w:val="840"/>
        </w:trPr>
        <w:tc>
          <w:tcPr>
            <w:tcW w:w="20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 Формирование интереса и потребности в </w:t>
            </w:r>
          </w:p>
        </w:tc>
        <w:tc>
          <w:tcPr>
            <w:tcW w:w="1522"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 года вторая младшая </w:t>
            </w:r>
          </w:p>
        </w:tc>
        <w:tc>
          <w:tcPr>
            <w:tcW w:w="270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Подбор иллюстраций </w:t>
            </w:r>
          </w:p>
          <w:p w:rsidR="00632210" w:rsidRPr="00D77658" w:rsidRDefault="00632210" w:rsidP="00D77658">
            <w:pPr>
              <w:spacing w:after="22" w:line="259" w:lineRule="auto"/>
              <w:ind w:left="2" w:firstLine="0"/>
              <w:jc w:val="left"/>
            </w:pPr>
            <w:r w:rsidRPr="00D77658">
              <w:rPr>
                <w:sz w:val="22"/>
              </w:rPr>
              <w:t xml:space="preserve">Чтение литературы </w:t>
            </w:r>
          </w:p>
          <w:p w:rsidR="00632210" w:rsidRPr="00D77658" w:rsidRDefault="00632210" w:rsidP="00D77658">
            <w:pPr>
              <w:spacing w:after="0" w:line="259" w:lineRule="auto"/>
              <w:ind w:left="2" w:firstLine="0"/>
              <w:jc w:val="left"/>
            </w:pPr>
            <w:r w:rsidRPr="00D77658">
              <w:rPr>
                <w:sz w:val="22"/>
              </w:rPr>
              <w:t xml:space="preserve">Подвижные игры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 w:line="277" w:lineRule="auto"/>
              <w:ind w:left="0" w:firstLine="0"/>
              <w:jc w:val="left"/>
            </w:pPr>
            <w:r w:rsidRPr="00D77658">
              <w:rPr>
                <w:sz w:val="22"/>
              </w:rPr>
              <w:t xml:space="preserve">Физкультминутки, прогулка </w:t>
            </w:r>
          </w:p>
          <w:p w:rsidR="00632210" w:rsidRPr="00D77658" w:rsidRDefault="00632210" w:rsidP="00D77658">
            <w:pPr>
              <w:spacing w:after="0" w:line="259" w:lineRule="auto"/>
              <w:ind w:left="0" w:firstLine="0"/>
              <w:jc w:val="left"/>
            </w:pPr>
            <w:r w:rsidRPr="00D77658">
              <w:rPr>
                <w:sz w:val="22"/>
              </w:rPr>
              <w:t xml:space="preserve">Приём пищи </w:t>
            </w:r>
          </w:p>
        </w:tc>
        <w:tc>
          <w:tcPr>
            <w:tcW w:w="17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Игры </w:t>
            </w:r>
          </w:p>
          <w:p w:rsidR="00632210" w:rsidRPr="00D77658" w:rsidRDefault="00632210" w:rsidP="00D77658">
            <w:pPr>
              <w:spacing w:after="0" w:line="259" w:lineRule="auto"/>
              <w:ind w:left="0" w:firstLine="0"/>
              <w:jc w:val="left"/>
            </w:pPr>
            <w:r w:rsidRPr="00D77658">
              <w:rPr>
                <w:sz w:val="22"/>
              </w:rPr>
              <w:t xml:space="preserve">Дидактически Игры  </w:t>
            </w:r>
          </w:p>
        </w:tc>
      </w:tr>
      <w:tr w:rsidR="00632210" w:rsidTr="00D77658">
        <w:trPr>
          <w:trHeight w:val="2496"/>
        </w:trPr>
        <w:tc>
          <w:tcPr>
            <w:tcW w:w="20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чтении </w:t>
            </w:r>
          </w:p>
        </w:tc>
        <w:tc>
          <w:tcPr>
            <w:tcW w:w="1522"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группа  </w:t>
            </w:r>
          </w:p>
        </w:tc>
        <w:tc>
          <w:tcPr>
            <w:tcW w:w="270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1" w:line="259" w:lineRule="auto"/>
              <w:ind w:left="2" w:firstLine="0"/>
              <w:jc w:val="left"/>
            </w:pPr>
            <w:r w:rsidRPr="00D77658">
              <w:rPr>
                <w:sz w:val="22"/>
              </w:rPr>
              <w:t xml:space="preserve">Физкультурные досуги </w:t>
            </w:r>
          </w:p>
          <w:p w:rsidR="00632210" w:rsidRPr="00D77658" w:rsidRDefault="00632210" w:rsidP="00D77658">
            <w:pPr>
              <w:spacing w:after="21" w:line="259" w:lineRule="auto"/>
              <w:ind w:left="2" w:firstLine="0"/>
              <w:jc w:val="left"/>
            </w:pPr>
            <w:r w:rsidRPr="00D77658">
              <w:rPr>
                <w:sz w:val="22"/>
              </w:rPr>
              <w:t xml:space="preserve">Обучение </w:t>
            </w:r>
          </w:p>
          <w:p w:rsidR="00632210" w:rsidRPr="00D77658" w:rsidRDefault="00632210" w:rsidP="00D77658">
            <w:pPr>
              <w:spacing w:after="21" w:line="259" w:lineRule="auto"/>
              <w:ind w:left="2" w:firstLine="0"/>
              <w:jc w:val="left"/>
            </w:pPr>
            <w:r w:rsidRPr="00D77658">
              <w:rPr>
                <w:sz w:val="22"/>
              </w:rPr>
              <w:t xml:space="preserve">Экскурсии </w:t>
            </w:r>
          </w:p>
          <w:p w:rsidR="00632210" w:rsidRPr="00D77658" w:rsidRDefault="00632210" w:rsidP="00D77658">
            <w:pPr>
              <w:spacing w:after="0" w:line="259" w:lineRule="auto"/>
              <w:ind w:left="2" w:firstLine="0"/>
              <w:jc w:val="left"/>
            </w:pPr>
            <w:r w:rsidRPr="00D77658">
              <w:rPr>
                <w:sz w:val="22"/>
              </w:rPr>
              <w:t xml:space="preserve">Объяснение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0" w:line="259" w:lineRule="auto"/>
              <w:ind w:left="0" w:firstLine="0"/>
              <w:jc w:val="left"/>
            </w:pPr>
            <w:r w:rsidRPr="00D77658">
              <w:rPr>
                <w:sz w:val="22"/>
              </w:rPr>
              <w:t xml:space="preserve">Беседа </w:t>
            </w:r>
          </w:p>
          <w:p w:rsidR="00632210" w:rsidRPr="00D77658" w:rsidRDefault="00632210" w:rsidP="00D77658">
            <w:pPr>
              <w:spacing w:after="20" w:line="259" w:lineRule="auto"/>
              <w:ind w:left="0" w:firstLine="0"/>
              <w:jc w:val="left"/>
            </w:pPr>
            <w:r w:rsidRPr="00D77658">
              <w:rPr>
                <w:sz w:val="22"/>
              </w:rPr>
              <w:t xml:space="preserve">Рассказ  </w:t>
            </w:r>
          </w:p>
          <w:p w:rsidR="00632210" w:rsidRPr="00D77658" w:rsidRDefault="00632210" w:rsidP="00D77658">
            <w:pPr>
              <w:spacing w:after="0" w:line="259" w:lineRule="auto"/>
              <w:ind w:left="0" w:firstLine="0"/>
              <w:jc w:val="left"/>
            </w:pPr>
            <w:r w:rsidRPr="00D77658">
              <w:rPr>
                <w:sz w:val="22"/>
              </w:rPr>
              <w:t xml:space="preserve">Чтение </w:t>
            </w:r>
          </w:p>
          <w:p w:rsidR="00632210" w:rsidRPr="00D77658" w:rsidRDefault="00632210" w:rsidP="00D77658">
            <w:pPr>
              <w:spacing w:after="0" w:line="259" w:lineRule="auto"/>
              <w:ind w:left="0" w:firstLine="0"/>
              <w:jc w:val="left"/>
            </w:pPr>
            <w:r w:rsidRPr="00D77658">
              <w:rPr>
                <w:sz w:val="22"/>
              </w:rPr>
              <w:t xml:space="preserve">Дидактические и настольно – печатные игры </w:t>
            </w:r>
          </w:p>
        </w:tc>
        <w:tc>
          <w:tcPr>
            <w:tcW w:w="17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Театр  </w:t>
            </w:r>
          </w:p>
          <w:p w:rsidR="00632210" w:rsidRPr="00D77658" w:rsidRDefault="00632210" w:rsidP="00D77658">
            <w:pPr>
              <w:spacing w:after="0" w:line="261" w:lineRule="auto"/>
              <w:ind w:left="0" w:firstLine="0"/>
              <w:jc w:val="left"/>
            </w:pPr>
            <w:r w:rsidRPr="00D77658">
              <w:rPr>
                <w:sz w:val="22"/>
              </w:rPr>
              <w:t xml:space="preserve">Рассматриван ие иллюстраций Продуктивная деятельность Беседы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tc>
      </w:tr>
    </w:tbl>
    <w:p w:rsidR="00632210" w:rsidRDefault="00632210">
      <w:pPr>
        <w:spacing w:after="0" w:line="259" w:lineRule="auto"/>
        <w:ind w:left="0" w:firstLine="0"/>
      </w:pPr>
      <w:r>
        <w:t xml:space="preserve"> </w:t>
      </w:r>
    </w:p>
    <w:tbl>
      <w:tblPr>
        <w:tblW w:w="10423" w:type="dxa"/>
        <w:tblInd w:w="-108" w:type="dxa"/>
        <w:tblCellMar>
          <w:top w:w="34" w:type="dxa"/>
          <w:right w:w="74" w:type="dxa"/>
        </w:tblCellMar>
        <w:tblLook w:val="00A0"/>
      </w:tblPr>
      <w:tblGrid>
        <w:gridCol w:w="2458"/>
        <w:gridCol w:w="1114"/>
        <w:gridCol w:w="2528"/>
        <w:gridCol w:w="2163"/>
        <w:gridCol w:w="2160"/>
      </w:tblGrid>
      <w:tr w:rsidR="00632210" w:rsidTr="00D77658">
        <w:trPr>
          <w:trHeight w:val="562"/>
        </w:trPr>
        <w:tc>
          <w:tcPr>
            <w:tcW w:w="245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Содержание </w:t>
            </w:r>
          </w:p>
        </w:tc>
        <w:tc>
          <w:tcPr>
            <w:tcW w:w="11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1" w:firstLine="0"/>
              <w:jc w:val="left"/>
            </w:pPr>
            <w:r w:rsidRPr="00D77658">
              <w:rPr>
                <w:sz w:val="22"/>
              </w:rPr>
              <w:t xml:space="preserve">Возраст </w:t>
            </w:r>
          </w:p>
        </w:tc>
        <w:tc>
          <w:tcPr>
            <w:tcW w:w="252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Совместная деятельность </w:t>
            </w:r>
          </w:p>
        </w:tc>
        <w:tc>
          <w:tcPr>
            <w:tcW w:w="21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Режимные моменты </w:t>
            </w:r>
          </w:p>
        </w:tc>
        <w:tc>
          <w:tcPr>
            <w:tcW w:w="216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Самостоятельная деятельность </w:t>
            </w:r>
          </w:p>
        </w:tc>
      </w:tr>
      <w:tr w:rsidR="00632210" w:rsidTr="00D77658">
        <w:trPr>
          <w:trHeight w:val="3046"/>
        </w:trPr>
        <w:tc>
          <w:tcPr>
            <w:tcW w:w="245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8" w:lineRule="auto"/>
              <w:ind w:left="0" w:firstLine="0"/>
              <w:jc w:val="left"/>
            </w:pPr>
            <w:r w:rsidRPr="00D77658">
              <w:rPr>
                <w:sz w:val="22"/>
              </w:rPr>
              <w:t xml:space="preserve">1. Формирование элементарных математических представлений *количество и счёт </w:t>
            </w:r>
          </w:p>
          <w:p w:rsidR="00632210" w:rsidRPr="00D77658" w:rsidRDefault="00632210" w:rsidP="00D77658">
            <w:pPr>
              <w:spacing w:after="20" w:line="259" w:lineRule="auto"/>
              <w:ind w:left="0" w:firstLine="0"/>
              <w:jc w:val="left"/>
            </w:pPr>
            <w:r w:rsidRPr="00D77658">
              <w:rPr>
                <w:sz w:val="22"/>
              </w:rPr>
              <w:t xml:space="preserve">*величина </w:t>
            </w:r>
          </w:p>
          <w:p w:rsidR="00632210" w:rsidRPr="00D77658" w:rsidRDefault="00632210" w:rsidP="00D77658">
            <w:pPr>
              <w:spacing w:after="0" w:line="259" w:lineRule="auto"/>
              <w:ind w:left="0" w:firstLine="0"/>
              <w:jc w:val="left"/>
            </w:pPr>
            <w:r w:rsidRPr="00D77658">
              <w:rPr>
                <w:sz w:val="22"/>
              </w:rPr>
              <w:t xml:space="preserve">*форма </w:t>
            </w:r>
          </w:p>
          <w:p w:rsidR="00632210" w:rsidRPr="00D77658" w:rsidRDefault="00632210" w:rsidP="00D77658">
            <w:pPr>
              <w:spacing w:after="0" w:line="259" w:lineRule="auto"/>
              <w:ind w:left="0" w:firstLine="0"/>
              <w:jc w:val="left"/>
            </w:pPr>
            <w:r w:rsidRPr="00D77658">
              <w:rPr>
                <w:sz w:val="22"/>
              </w:rPr>
              <w:t xml:space="preserve">*ориентировка в пространстве *ориентировка во времени </w:t>
            </w:r>
          </w:p>
        </w:tc>
        <w:tc>
          <w:tcPr>
            <w:tcW w:w="11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1" w:firstLine="0"/>
              <w:jc w:val="left"/>
            </w:pPr>
            <w:r w:rsidRPr="00D77658">
              <w:rPr>
                <w:sz w:val="22"/>
              </w:rPr>
              <w:t xml:space="preserve">3-5 года </w:t>
            </w:r>
          </w:p>
          <w:p w:rsidR="00632210" w:rsidRPr="00D77658" w:rsidRDefault="00632210" w:rsidP="00D77658">
            <w:pPr>
              <w:spacing w:after="0" w:line="259" w:lineRule="auto"/>
              <w:ind w:left="1" w:firstLine="0"/>
              <w:jc w:val="left"/>
            </w:pPr>
            <w:r w:rsidRPr="00D77658">
              <w:rPr>
                <w:sz w:val="22"/>
              </w:rPr>
              <w:t xml:space="preserve">вторая </w:t>
            </w:r>
          </w:p>
          <w:p w:rsidR="00632210" w:rsidRPr="00D77658" w:rsidRDefault="00632210" w:rsidP="00D77658">
            <w:pPr>
              <w:spacing w:after="20" w:line="259" w:lineRule="auto"/>
              <w:ind w:left="1" w:firstLine="0"/>
              <w:jc w:val="left"/>
            </w:pPr>
            <w:r w:rsidRPr="00D77658">
              <w:rPr>
                <w:sz w:val="22"/>
              </w:rPr>
              <w:t>младша</w:t>
            </w:r>
          </w:p>
          <w:p w:rsidR="00632210" w:rsidRPr="00D77658" w:rsidRDefault="00632210" w:rsidP="00D77658">
            <w:pPr>
              <w:spacing w:after="0" w:line="259" w:lineRule="auto"/>
              <w:ind w:left="1" w:firstLine="0"/>
              <w:jc w:val="left"/>
            </w:pPr>
            <w:r w:rsidRPr="00D77658">
              <w:rPr>
                <w:sz w:val="22"/>
              </w:rPr>
              <w:t xml:space="preserve">я группа </w:t>
            </w:r>
          </w:p>
        </w:tc>
        <w:tc>
          <w:tcPr>
            <w:tcW w:w="252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0" w:firstLine="0"/>
              <w:jc w:val="left"/>
            </w:pPr>
            <w:r w:rsidRPr="00D77658">
              <w:rPr>
                <w:sz w:val="22"/>
              </w:rPr>
              <w:t xml:space="preserve">Интегрированная деятельность </w:t>
            </w:r>
          </w:p>
          <w:p w:rsidR="00632210" w:rsidRPr="00D77658" w:rsidRDefault="00632210" w:rsidP="00D77658">
            <w:pPr>
              <w:spacing w:after="0" w:line="259" w:lineRule="auto"/>
              <w:ind w:left="0" w:firstLine="0"/>
              <w:jc w:val="left"/>
            </w:pPr>
            <w:r w:rsidRPr="00D77658">
              <w:rPr>
                <w:sz w:val="22"/>
              </w:rPr>
              <w:t xml:space="preserve">Упражнения </w:t>
            </w:r>
          </w:p>
          <w:p w:rsidR="00632210" w:rsidRPr="00D77658" w:rsidRDefault="00632210" w:rsidP="00D77658">
            <w:pPr>
              <w:spacing w:after="21" w:line="259" w:lineRule="auto"/>
              <w:ind w:left="0" w:firstLine="0"/>
            </w:pPr>
            <w:r w:rsidRPr="00D77658">
              <w:rPr>
                <w:sz w:val="22"/>
              </w:rPr>
              <w:t xml:space="preserve">Игры (дидактические, </w:t>
            </w:r>
          </w:p>
          <w:p w:rsidR="00632210" w:rsidRPr="00D77658" w:rsidRDefault="00632210" w:rsidP="00D77658">
            <w:pPr>
              <w:spacing w:after="19" w:line="259" w:lineRule="auto"/>
              <w:ind w:left="0" w:firstLine="0"/>
              <w:jc w:val="left"/>
            </w:pPr>
            <w:r w:rsidRPr="00D77658">
              <w:rPr>
                <w:sz w:val="22"/>
              </w:rPr>
              <w:t xml:space="preserve">подвижные) </w:t>
            </w:r>
          </w:p>
          <w:p w:rsidR="00632210" w:rsidRPr="00D77658" w:rsidRDefault="00632210" w:rsidP="00D77658">
            <w:pPr>
              <w:spacing w:after="0" w:line="259" w:lineRule="auto"/>
              <w:ind w:left="0" w:firstLine="0"/>
              <w:jc w:val="left"/>
            </w:pPr>
            <w:r w:rsidRPr="00D77658">
              <w:rPr>
                <w:sz w:val="22"/>
              </w:rPr>
              <w:t xml:space="preserve">Досуг </w:t>
            </w:r>
          </w:p>
        </w:tc>
        <w:tc>
          <w:tcPr>
            <w:tcW w:w="21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2" w:firstLine="0"/>
              <w:jc w:val="left"/>
            </w:pPr>
            <w:r w:rsidRPr="00D77658">
              <w:rPr>
                <w:sz w:val="22"/>
              </w:rPr>
              <w:t xml:space="preserve">Игровые упражнения Напоминания </w:t>
            </w:r>
          </w:p>
          <w:p w:rsidR="00632210" w:rsidRPr="00D77658" w:rsidRDefault="00632210" w:rsidP="00D77658">
            <w:pPr>
              <w:spacing w:after="0" w:line="259" w:lineRule="auto"/>
              <w:ind w:left="2" w:firstLine="0"/>
              <w:jc w:val="left"/>
            </w:pPr>
            <w:r w:rsidRPr="00D77658">
              <w:rPr>
                <w:sz w:val="22"/>
              </w:rPr>
              <w:t xml:space="preserve">Объяснение </w:t>
            </w:r>
          </w:p>
          <w:p w:rsidR="00632210" w:rsidRPr="00D77658" w:rsidRDefault="00632210" w:rsidP="00D77658">
            <w:pPr>
              <w:spacing w:after="0" w:line="259" w:lineRule="auto"/>
              <w:ind w:left="2" w:firstLine="0"/>
              <w:jc w:val="left"/>
            </w:pPr>
            <w:r w:rsidRPr="00D77658">
              <w:rPr>
                <w:sz w:val="22"/>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Игры </w:t>
            </w:r>
          </w:p>
          <w:p w:rsidR="00632210" w:rsidRPr="00D77658" w:rsidRDefault="00632210" w:rsidP="00D77658">
            <w:pPr>
              <w:spacing w:after="0" w:line="259" w:lineRule="auto"/>
              <w:ind w:left="0" w:firstLine="0"/>
              <w:jc w:val="left"/>
            </w:pPr>
            <w:r w:rsidRPr="00D77658">
              <w:rPr>
                <w:sz w:val="22"/>
              </w:rPr>
              <w:t xml:space="preserve">(дидактические, развивающие, подвижные) </w:t>
            </w:r>
          </w:p>
        </w:tc>
      </w:tr>
      <w:tr w:rsidR="00632210" w:rsidTr="00D77658">
        <w:trPr>
          <w:trHeight w:val="3875"/>
        </w:trPr>
        <w:tc>
          <w:tcPr>
            <w:tcW w:w="245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30" w:line="239" w:lineRule="auto"/>
              <w:ind w:left="0" w:firstLine="0"/>
              <w:jc w:val="left"/>
            </w:pPr>
            <w:r w:rsidRPr="00D77658">
              <w:rPr>
                <w:sz w:val="22"/>
              </w:rPr>
              <w:t>2. Детское экспериментировани</w:t>
            </w:r>
          </w:p>
          <w:p w:rsidR="00632210" w:rsidRPr="00D77658" w:rsidRDefault="00632210" w:rsidP="00D77658">
            <w:pPr>
              <w:spacing w:after="0" w:line="259" w:lineRule="auto"/>
              <w:ind w:left="0" w:firstLine="0"/>
              <w:jc w:val="left"/>
            </w:pPr>
            <w:r w:rsidRPr="00D77658">
              <w:rPr>
                <w:sz w:val="22"/>
              </w:rPr>
              <w:t xml:space="preserve">е </w:t>
            </w:r>
          </w:p>
        </w:tc>
        <w:tc>
          <w:tcPr>
            <w:tcW w:w="11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1" w:firstLine="0"/>
              <w:jc w:val="left"/>
            </w:pPr>
            <w:r w:rsidRPr="00D77658">
              <w:rPr>
                <w:sz w:val="22"/>
              </w:rPr>
              <w:t xml:space="preserve">3-5 года </w:t>
            </w:r>
          </w:p>
          <w:p w:rsidR="00632210" w:rsidRPr="00D77658" w:rsidRDefault="00632210" w:rsidP="00D77658">
            <w:pPr>
              <w:spacing w:after="0" w:line="259" w:lineRule="auto"/>
              <w:ind w:left="1" w:firstLine="0"/>
              <w:jc w:val="left"/>
            </w:pPr>
            <w:r w:rsidRPr="00D77658">
              <w:rPr>
                <w:sz w:val="22"/>
              </w:rPr>
              <w:t xml:space="preserve">вторая </w:t>
            </w:r>
          </w:p>
          <w:p w:rsidR="00632210" w:rsidRPr="00D77658" w:rsidRDefault="00632210" w:rsidP="00D77658">
            <w:pPr>
              <w:spacing w:after="20" w:line="259" w:lineRule="auto"/>
              <w:ind w:left="1" w:firstLine="0"/>
              <w:jc w:val="left"/>
            </w:pPr>
            <w:r w:rsidRPr="00D77658">
              <w:rPr>
                <w:sz w:val="22"/>
              </w:rPr>
              <w:t>младша</w:t>
            </w:r>
          </w:p>
          <w:p w:rsidR="00632210" w:rsidRPr="00D77658" w:rsidRDefault="00632210" w:rsidP="00D77658">
            <w:pPr>
              <w:spacing w:after="0" w:line="259" w:lineRule="auto"/>
              <w:ind w:left="1" w:firstLine="0"/>
              <w:jc w:val="left"/>
            </w:pPr>
            <w:r w:rsidRPr="00D77658">
              <w:rPr>
                <w:sz w:val="22"/>
              </w:rPr>
              <w:t xml:space="preserve">я группа </w:t>
            </w:r>
          </w:p>
        </w:tc>
        <w:tc>
          <w:tcPr>
            <w:tcW w:w="252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1" w:lineRule="auto"/>
              <w:ind w:left="0" w:right="20" w:firstLine="0"/>
              <w:jc w:val="left"/>
            </w:pPr>
            <w:r w:rsidRPr="00D77658">
              <w:rPr>
                <w:sz w:val="22"/>
              </w:rPr>
              <w:t xml:space="preserve">Обучение в условиях специально оборудованной полифункциональной интерактивной среды Игровые занятия с использованием полифункциональног о игрового оборудования Игровые упражнения Игры (дидактические, подвижные) </w:t>
            </w:r>
          </w:p>
          <w:p w:rsidR="00632210" w:rsidRPr="00D77658" w:rsidRDefault="00632210" w:rsidP="00D77658">
            <w:pPr>
              <w:spacing w:after="0" w:line="259" w:lineRule="auto"/>
              <w:ind w:left="0" w:firstLine="0"/>
              <w:jc w:val="left"/>
            </w:pPr>
            <w:r w:rsidRPr="00D77658">
              <w:rPr>
                <w:sz w:val="22"/>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firstLine="0"/>
              <w:jc w:val="left"/>
            </w:pPr>
            <w:r w:rsidRPr="00D77658">
              <w:rPr>
                <w:sz w:val="22"/>
              </w:rPr>
              <w:t xml:space="preserve">Игровые упражнения Напоминания </w:t>
            </w:r>
          </w:p>
          <w:p w:rsidR="00632210" w:rsidRPr="00D77658" w:rsidRDefault="00632210" w:rsidP="00D77658">
            <w:pPr>
              <w:spacing w:after="21" w:line="259" w:lineRule="auto"/>
              <w:ind w:left="2" w:firstLine="0"/>
              <w:jc w:val="left"/>
            </w:pPr>
            <w:r w:rsidRPr="00D77658">
              <w:rPr>
                <w:sz w:val="22"/>
              </w:rPr>
              <w:t xml:space="preserve">Объяснения </w:t>
            </w:r>
          </w:p>
          <w:p w:rsidR="00632210" w:rsidRPr="00D77658" w:rsidRDefault="00632210" w:rsidP="00D77658">
            <w:pPr>
              <w:spacing w:after="21" w:line="259" w:lineRule="auto"/>
              <w:ind w:left="2" w:firstLine="0"/>
              <w:jc w:val="left"/>
            </w:pPr>
            <w:r w:rsidRPr="00D77658">
              <w:rPr>
                <w:sz w:val="22"/>
              </w:rPr>
              <w:t xml:space="preserve">Обследование </w:t>
            </w:r>
          </w:p>
          <w:p w:rsidR="00632210" w:rsidRPr="00D77658" w:rsidRDefault="00632210" w:rsidP="00D77658">
            <w:pPr>
              <w:spacing w:after="28" w:line="251" w:lineRule="auto"/>
              <w:ind w:left="2" w:firstLine="0"/>
              <w:jc w:val="left"/>
            </w:pPr>
            <w:r w:rsidRPr="00D77658">
              <w:rPr>
                <w:sz w:val="22"/>
              </w:rPr>
              <w:t xml:space="preserve">Наблюдение Наблюдение на прогулке Развивающие </w:t>
            </w:r>
          </w:p>
          <w:p w:rsidR="00632210" w:rsidRPr="00D77658" w:rsidRDefault="00632210" w:rsidP="00D77658">
            <w:pPr>
              <w:spacing w:after="0" w:line="259" w:lineRule="auto"/>
              <w:ind w:left="2" w:firstLine="0"/>
              <w:jc w:val="left"/>
            </w:pPr>
            <w:r w:rsidRPr="00D77658">
              <w:rPr>
                <w:sz w:val="22"/>
              </w:rPr>
              <w:t xml:space="preserve">игры </w:t>
            </w:r>
          </w:p>
        </w:tc>
        <w:tc>
          <w:tcPr>
            <w:tcW w:w="216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Игры </w:t>
            </w:r>
          </w:p>
          <w:p w:rsidR="00632210" w:rsidRPr="00D77658" w:rsidRDefault="00632210" w:rsidP="00D77658">
            <w:pPr>
              <w:spacing w:after="0" w:line="255" w:lineRule="auto"/>
              <w:ind w:left="0" w:right="109" w:firstLine="0"/>
              <w:jc w:val="left"/>
            </w:pPr>
            <w:r w:rsidRPr="00D77658">
              <w:rPr>
                <w:sz w:val="22"/>
              </w:rPr>
              <w:t xml:space="preserve">(дидактические, развивающие, подвижные) Игры с использованием дидактических материалов Наблюдение </w:t>
            </w:r>
          </w:p>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874"/>
        </w:trPr>
        <w:tc>
          <w:tcPr>
            <w:tcW w:w="245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 Формирование целостной картины мира, расширение кругозора *Предметное и социальное окружение *Ознакомление с природой </w:t>
            </w:r>
          </w:p>
        </w:tc>
        <w:tc>
          <w:tcPr>
            <w:tcW w:w="11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1" w:firstLine="0"/>
              <w:jc w:val="left"/>
            </w:pPr>
            <w:r w:rsidRPr="00D77658">
              <w:rPr>
                <w:sz w:val="22"/>
              </w:rPr>
              <w:t xml:space="preserve">3-5 года </w:t>
            </w:r>
          </w:p>
          <w:p w:rsidR="00632210" w:rsidRPr="00D77658" w:rsidRDefault="00632210" w:rsidP="00D77658">
            <w:pPr>
              <w:spacing w:after="0" w:line="238" w:lineRule="auto"/>
              <w:ind w:left="1" w:firstLine="0"/>
              <w:jc w:val="left"/>
            </w:pPr>
            <w:r w:rsidRPr="00D77658">
              <w:rPr>
                <w:sz w:val="22"/>
              </w:rPr>
              <w:t>вторая младша</w:t>
            </w:r>
          </w:p>
          <w:p w:rsidR="00632210" w:rsidRPr="00D77658" w:rsidRDefault="00632210" w:rsidP="00D77658">
            <w:pPr>
              <w:spacing w:after="0" w:line="259" w:lineRule="auto"/>
              <w:ind w:left="1" w:firstLine="0"/>
              <w:jc w:val="left"/>
            </w:pPr>
            <w:r w:rsidRPr="00D77658">
              <w:rPr>
                <w:sz w:val="22"/>
              </w:rPr>
              <w:t xml:space="preserve">я группа группы </w:t>
            </w:r>
          </w:p>
        </w:tc>
        <w:tc>
          <w:tcPr>
            <w:tcW w:w="252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4" w:lineRule="auto"/>
              <w:ind w:left="0" w:firstLine="0"/>
              <w:jc w:val="left"/>
            </w:pPr>
            <w:r w:rsidRPr="00D77658">
              <w:rPr>
                <w:sz w:val="22"/>
              </w:rPr>
              <w:t xml:space="preserve">Сюжетно – ролевая игра </w:t>
            </w:r>
          </w:p>
          <w:p w:rsidR="00632210" w:rsidRPr="00D77658" w:rsidRDefault="00632210" w:rsidP="00D77658">
            <w:pPr>
              <w:spacing w:after="20" w:line="259" w:lineRule="auto"/>
              <w:ind w:left="0" w:firstLine="0"/>
              <w:jc w:val="left"/>
            </w:pPr>
            <w:r w:rsidRPr="00D77658">
              <w:rPr>
                <w:sz w:val="22"/>
              </w:rPr>
              <w:t xml:space="preserve">Игровые обучающие </w:t>
            </w:r>
          </w:p>
          <w:p w:rsidR="00632210" w:rsidRPr="00D77658" w:rsidRDefault="00632210" w:rsidP="00D77658">
            <w:pPr>
              <w:spacing w:after="1" w:line="277" w:lineRule="auto"/>
              <w:ind w:left="0" w:right="39" w:firstLine="0"/>
              <w:jc w:val="left"/>
            </w:pPr>
            <w:r w:rsidRPr="00D77658">
              <w:rPr>
                <w:sz w:val="22"/>
              </w:rPr>
              <w:t xml:space="preserve">ситуации Наблюдение </w:t>
            </w:r>
          </w:p>
          <w:p w:rsidR="00632210" w:rsidRPr="00D77658" w:rsidRDefault="00632210" w:rsidP="00D77658">
            <w:pPr>
              <w:spacing w:after="0" w:line="259" w:lineRule="auto"/>
              <w:ind w:left="0" w:firstLine="0"/>
              <w:jc w:val="left"/>
            </w:pPr>
            <w:r w:rsidRPr="00D77658">
              <w:rPr>
                <w:sz w:val="22"/>
              </w:rPr>
              <w:t xml:space="preserve">Целевые прогулки Игра – экспериментирование Исследовательская деятельность Конструирование Экологические досуги, праздники, развлечения </w:t>
            </w:r>
          </w:p>
        </w:tc>
        <w:tc>
          <w:tcPr>
            <w:tcW w:w="21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64" w:lineRule="auto"/>
              <w:ind w:left="2" w:right="25" w:firstLine="0"/>
              <w:jc w:val="left"/>
            </w:pPr>
            <w:r w:rsidRPr="00D77658">
              <w:rPr>
                <w:sz w:val="22"/>
              </w:rPr>
              <w:t xml:space="preserve">Наблюдение Обучающие ситуации Рассматривание Исследовательска я деятельность Конструирование </w:t>
            </w:r>
          </w:p>
          <w:p w:rsidR="00632210" w:rsidRPr="00D77658" w:rsidRDefault="00632210" w:rsidP="00D77658">
            <w:pPr>
              <w:spacing w:after="0" w:line="259" w:lineRule="auto"/>
              <w:ind w:left="2" w:firstLine="0"/>
              <w:jc w:val="left"/>
            </w:pPr>
            <w:r w:rsidRPr="00D77658">
              <w:rPr>
                <w:sz w:val="22"/>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5" w:line="262" w:lineRule="auto"/>
              <w:ind w:left="0" w:right="24" w:firstLine="0"/>
              <w:jc w:val="left"/>
            </w:pPr>
            <w:r w:rsidRPr="00D77658">
              <w:rPr>
                <w:sz w:val="22"/>
              </w:rPr>
              <w:t xml:space="preserve">Сюжетно – ролевая игра Исследовательска я деятельность Конструирование Развивающие </w:t>
            </w:r>
          </w:p>
          <w:p w:rsidR="00632210" w:rsidRPr="00D77658" w:rsidRDefault="00632210" w:rsidP="00D77658">
            <w:pPr>
              <w:spacing w:after="0" w:line="259" w:lineRule="auto"/>
              <w:ind w:left="0" w:firstLine="0"/>
              <w:jc w:val="left"/>
            </w:pPr>
            <w:r w:rsidRPr="00D77658">
              <w:rPr>
                <w:sz w:val="22"/>
              </w:rPr>
              <w:t xml:space="preserve">игры </w:t>
            </w:r>
          </w:p>
          <w:p w:rsidR="00632210" w:rsidRPr="00D77658" w:rsidRDefault="00632210" w:rsidP="00D77658">
            <w:pPr>
              <w:spacing w:after="0" w:line="259" w:lineRule="auto"/>
              <w:ind w:left="0" w:firstLine="0"/>
              <w:jc w:val="left"/>
            </w:pPr>
            <w:r w:rsidRPr="00D77658">
              <w:rPr>
                <w:sz w:val="22"/>
              </w:rPr>
              <w:t xml:space="preserve"> </w:t>
            </w:r>
          </w:p>
        </w:tc>
      </w:tr>
    </w:tbl>
    <w:p w:rsidR="00632210" w:rsidRDefault="00632210">
      <w:pPr>
        <w:spacing w:after="0" w:line="259" w:lineRule="auto"/>
        <w:ind w:left="0" w:firstLine="0"/>
      </w:pPr>
      <w:r>
        <w:t xml:space="preserve"> </w:t>
      </w:r>
    </w:p>
    <w:p w:rsidR="00632210" w:rsidRDefault="00632210">
      <w:pPr>
        <w:spacing w:after="22" w:line="259" w:lineRule="auto"/>
        <w:ind w:left="0" w:firstLine="0"/>
        <w:jc w:val="left"/>
      </w:pPr>
      <w:r>
        <w:t xml:space="preserve"> </w:t>
      </w:r>
    </w:p>
    <w:p w:rsidR="00632210" w:rsidRDefault="00632210">
      <w:pPr>
        <w:ind w:left="-5" w:right="57"/>
      </w:pPr>
      <w:r>
        <w:t xml:space="preserve">Образовательная область «Художественно- эстетическое развитие» </w:t>
      </w:r>
    </w:p>
    <w:p w:rsidR="00632210" w:rsidRDefault="00632210">
      <w:pPr>
        <w:ind w:left="-5" w:right="57"/>
      </w:pPr>
      <w:r>
        <w:t xml:space="preserve">(формы работы с детьми) </w:t>
      </w:r>
    </w:p>
    <w:p w:rsidR="00632210" w:rsidRDefault="00632210">
      <w:pPr>
        <w:spacing w:after="0" w:line="259" w:lineRule="auto"/>
        <w:ind w:left="0" w:firstLine="0"/>
        <w:jc w:val="left"/>
      </w:pPr>
      <w:r>
        <w:t xml:space="preserve"> </w:t>
      </w:r>
    </w:p>
    <w:tbl>
      <w:tblPr>
        <w:tblW w:w="10423" w:type="dxa"/>
        <w:tblInd w:w="-108" w:type="dxa"/>
        <w:tblCellMar>
          <w:top w:w="7" w:type="dxa"/>
          <w:right w:w="50" w:type="dxa"/>
        </w:tblCellMar>
        <w:tblLook w:val="00A0"/>
      </w:tblPr>
      <w:tblGrid>
        <w:gridCol w:w="2350"/>
        <w:gridCol w:w="1179"/>
        <w:gridCol w:w="2338"/>
        <w:gridCol w:w="2009"/>
        <w:gridCol w:w="2547"/>
      </w:tblGrid>
      <w:tr w:rsidR="00632210" w:rsidTr="00D77658">
        <w:trPr>
          <w:trHeight w:val="564"/>
        </w:trPr>
        <w:tc>
          <w:tcPr>
            <w:tcW w:w="23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Содержание </w:t>
            </w:r>
          </w:p>
        </w:tc>
        <w:tc>
          <w:tcPr>
            <w:tcW w:w="117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Возраст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Совместная деятельность </w:t>
            </w:r>
          </w:p>
        </w:tc>
        <w:tc>
          <w:tcPr>
            <w:tcW w:w="20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Режимные моменты </w:t>
            </w:r>
          </w:p>
        </w:tc>
        <w:tc>
          <w:tcPr>
            <w:tcW w:w="254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Самостоятельная деятельность </w:t>
            </w:r>
          </w:p>
        </w:tc>
      </w:tr>
      <w:tr w:rsidR="00632210" w:rsidTr="00D77658">
        <w:trPr>
          <w:trHeight w:val="3874"/>
        </w:trPr>
        <w:tc>
          <w:tcPr>
            <w:tcW w:w="23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numPr>
                <w:ilvl w:val="0"/>
                <w:numId w:val="26"/>
              </w:numPr>
              <w:spacing w:after="22" w:line="258" w:lineRule="auto"/>
              <w:ind w:left="0" w:firstLine="0"/>
              <w:jc w:val="left"/>
            </w:pPr>
            <w:r w:rsidRPr="00D77658">
              <w:rPr>
                <w:sz w:val="22"/>
              </w:rPr>
              <w:t xml:space="preserve">Развитие продуктивной деятельности </w:t>
            </w:r>
          </w:p>
          <w:p w:rsidR="00632210" w:rsidRPr="00D77658" w:rsidRDefault="00632210" w:rsidP="00D77658">
            <w:pPr>
              <w:spacing w:after="20" w:line="259" w:lineRule="auto"/>
              <w:ind w:left="0" w:firstLine="0"/>
              <w:jc w:val="left"/>
            </w:pPr>
            <w:r w:rsidRPr="00D77658">
              <w:rPr>
                <w:sz w:val="22"/>
              </w:rPr>
              <w:t xml:space="preserve">*Рисование </w:t>
            </w:r>
          </w:p>
          <w:p w:rsidR="00632210" w:rsidRPr="00D77658" w:rsidRDefault="00632210" w:rsidP="00D77658">
            <w:pPr>
              <w:spacing w:after="21" w:line="259" w:lineRule="auto"/>
              <w:ind w:left="0" w:firstLine="0"/>
              <w:jc w:val="left"/>
            </w:pPr>
            <w:r w:rsidRPr="00D77658">
              <w:rPr>
                <w:sz w:val="22"/>
              </w:rPr>
              <w:t xml:space="preserve">*Лепка </w:t>
            </w:r>
          </w:p>
          <w:p w:rsidR="00632210" w:rsidRPr="00D77658" w:rsidRDefault="00632210" w:rsidP="00D77658">
            <w:pPr>
              <w:spacing w:after="22" w:line="259" w:lineRule="auto"/>
              <w:ind w:left="0" w:firstLine="0"/>
              <w:jc w:val="left"/>
            </w:pPr>
            <w:r w:rsidRPr="00D77658">
              <w:rPr>
                <w:sz w:val="22"/>
              </w:rPr>
              <w:t xml:space="preserve">*Аппликация </w:t>
            </w:r>
          </w:p>
          <w:p w:rsidR="00632210" w:rsidRPr="00D77658" w:rsidRDefault="00632210" w:rsidP="00D77658">
            <w:pPr>
              <w:spacing w:after="0" w:line="259" w:lineRule="auto"/>
              <w:ind w:left="0" w:firstLine="0"/>
              <w:jc w:val="left"/>
            </w:pPr>
            <w:r w:rsidRPr="00D77658">
              <w:rPr>
                <w:sz w:val="22"/>
              </w:rPr>
              <w:t xml:space="preserve">*Конструирование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numPr>
                <w:ilvl w:val="0"/>
                <w:numId w:val="26"/>
              </w:numPr>
              <w:spacing w:after="0" w:line="277" w:lineRule="auto"/>
              <w:ind w:left="0" w:firstLine="0"/>
              <w:jc w:val="left"/>
            </w:pPr>
            <w:r w:rsidRPr="00D77658">
              <w:rPr>
                <w:sz w:val="22"/>
              </w:rPr>
              <w:t xml:space="preserve">Развитие детского творчества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numPr>
                <w:ilvl w:val="0"/>
                <w:numId w:val="26"/>
              </w:numPr>
              <w:spacing w:after="0" w:line="259" w:lineRule="auto"/>
              <w:ind w:left="0" w:firstLine="0"/>
              <w:jc w:val="left"/>
            </w:pPr>
            <w:r w:rsidRPr="00D77658">
              <w:rPr>
                <w:sz w:val="22"/>
              </w:rPr>
              <w:t xml:space="preserve">Приобщение к изобразительному искусству </w:t>
            </w:r>
          </w:p>
        </w:tc>
        <w:tc>
          <w:tcPr>
            <w:tcW w:w="117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3-5года вторая младшая группа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9" w:line="259" w:lineRule="auto"/>
              <w:ind w:left="2" w:firstLine="0"/>
              <w:jc w:val="left"/>
            </w:pPr>
            <w:r w:rsidRPr="00D77658">
              <w:rPr>
                <w:sz w:val="22"/>
              </w:rPr>
              <w:t xml:space="preserve">Рисование </w:t>
            </w:r>
          </w:p>
          <w:p w:rsidR="00632210" w:rsidRPr="00D77658" w:rsidRDefault="00632210" w:rsidP="00D77658">
            <w:pPr>
              <w:spacing w:after="21" w:line="259" w:lineRule="auto"/>
              <w:ind w:left="2" w:firstLine="0"/>
              <w:jc w:val="left"/>
            </w:pPr>
            <w:r w:rsidRPr="00D77658">
              <w:rPr>
                <w:sz w:val="22"/>
              </w:rPr>
              <w:t xml:space="preserve">Лепка </w:t>
            </w:r>
          </w:p>
          <w:p w:rsidR="00632210" w:rsidRPr="00D77658" w:rsidRDefault="00632210" w:rsidP="00D77658">
            <w:pPr>
              <w:spacing w:after="0" w:line="259" w:lineRule="auto"/>
              <w:ind w:left="2" w:firstLine="0"/>
              <w:jc w:val="left"/>
            </w:pPr>
            <w:r w:rsidRPr="00D77658">
              <w:rPr>
                <w:sz w:val="22"/>
              </w:rPr>
              <w:t xml:space="preserve">Аппликация </w:t>
            </w:r>
          </w:p>
          <w:p w:rsidR="00632210" w:rsidRPr="00D77658" w:rsidRDefault="00632210" w:rsidP="00D77658">
            <w:pPr>
              <w:spacing w:after="0" w:line="259" w:lineRule="auto"/>
              <w:ind w:left="2" w:firstLine="0"/>
              <w:jc w:val="left"/>
            </w:pPr>
            <w:r w:rsidRPr="00D77658">
              <w:rPr>
                <w:sz w:val="22"/>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0" w:line="258" w:lineRule="auto"/>
              <w:ind w:left="0" w:firstLine="0"/>
              <w:jc w:val="left"/>
            </w:pPr>
            <w:r w:rsidRPr="00D77658">
              <w:rPr>
                <w:sz w:val="22"/>
              </w:rPr>
              <w:t xml:space="preserve">Интегрированная детская деятельность </w:t>
            </w:r>
          </w:p>
          <w:p w:rsidR="00632210" w:rsidRPr="00D77658" w:rsidRDefault="00632210" w:rsidP="00D77658">
            <w:pPr>
              <w:spacing w:after="45" w:line="238" w:lineRule="auto"/>
              <w:ind w:left="0" w:right="401" w:firstLine="0"/>
              <w:jc w:val="left"/>
            </w:pPr>
            <w:r w:rsidRPr="00D77658">
              <w:rPr>
                <w:sz w:val="22"/>
              </w:rPr>
              <w:t xml:space="preserve">Игра Игровые </w:t>
            </w:r>
          </w:p>
          <w:p w:rsidR="00632210" w:rsidRPr="00D77658" w:rsidRDefault="00632210" w:rsidP="00D77658">
            <w:pPr>
              <w:spacing w:after="0" w:line="259" w:lineRule="auto"/>
              <w:ind w:left="0" w:firstLine="0"/>
              <w:jc w:val="left"/>
            </w:pPr>
            <w:r w:rsidRPr="00D77658">
              <w:rPr>
                <w:sz w:val="22"/>
              </w:rPr>
              <w:t xml:space="preserve">упражнения </w:t>
            </w:r>
          </w:p>
          <w:p w:rsidR="00632210" w:rsidRPr="00D77658" w:rsidRDefault="00632210" w:rsidP="00D77658">
            <w:pPr>
              <w:spacing w:after="0" w:line="259" w:lineRule="auto"/>
              <w:ind w:left="0" w:firstLine="0"/>
              <w:jc w:val="left"/>
            </w:pPr>
            <w:r w:rsidRPr="00D77658">
              <w:rPr>
                <w:sz w:val="22"/>
              </w:rPr>
              <w:t xml:space="preserve"> </w:t>
            </w:r>
          </w:p>
        </w:tc>
        <w:tc>
          <w:tcPr>
            <w:tcW w:w="254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8" w:line="259" w:lineRule="auto"/>
              <w:ind w:left="2" w:firstLine="0"/>
              <w:jc w:val="left"/>
            </w:pPr>
            <w:r w:rsidRPr="00D77658">
              <w:rPr>
                <w:sz w:val="22"/>
              </w:rPr>
              <w:t xml:space="preserve"> </w:t>
            </w:r>
          </w:p>
          <w:p w:rsidR="00632210" w:rsidRPr="00D77658" w:rsidRDefault="00632210" w:rsidP="00D77658">
            <w:pPr>
              <w:spacing w:after="0" w:line="259" w:lineRule="auto"/>
              <w:ind w:left="2" w:right="854" w:firstLine="0"/>
              <w:jc w:val="left"/>
            </w:pPr>
            <w:r w:rsidRPr="00D77658">
              <w:rPr>
                <w:sz w:val="22"/>
              </w:rPr>
              <w:t xml:space="preserve">Игра Игры со строительным материалом Постройки для сюжетных игр </w:t>
            </w:r>
          </w:p>
        </w:tc>
      </w:tr>
      <w:tr w:rsidR="00632210" w:rsidTr="00D77658">
        <w:trPr>
          <w:trHeight w:val="8291"/>
        </w:trPr>
        <w:tc>
          <w:tcPr>
            <w:tcW w:w="23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5" w:line="255" w:lineRule="auto"/>
              <w:ind w:left="0" w:firstLine="0"/>
              <w:jc w:val="left"/>
            </w:pPr>
            <w:r w:rsidRPr="00D77658">
              <w:rPr>
                <w:sz w:val="22"/>
              </w:rPr>
              <w:t xml:space="preserve">4. Развитие музыкально – художественной деятельности; приобщение к музыкальному искусству *Слушание </w:t>
            </w:r>
          </w:p>
          <w:p w:rsidR="00632210" w:rsidRPr="00D77658" w:rsidRDefault="00632210" w:rsidP="00D77658">
            <w:pPr>
              <w:spacing w:after="0" w:line="263" w:lineRule="auto"/>
              <w:ind w:left="0" w:right="98" w:firstLine="0"/>
              <w:jc w:val="left"/>
            </w:pPr>
            <w:r w:rsidRPr="00D77658">
              <w:rPr>
                <w:sz w:val="22"/>
              </w:rPr>
              <w:t xml:space="preserve">*Пение *Песенное творчество *Музыкально – ритмические движения *Развитие танцевально – игрового творчества </w:t>
            </w:r>
          </w:p>
          <w:p w:rsidR="00632210" w:rsidRPr="00D77658" w:rsidRDefault="00632210" w:rsidP="00D77658">
            <w:pPr>
              <w:spacing w:after="46" w:line="238" w:lineRule="auto"/>
              <w:ind w:left="0" w:firstLine="0"/>
              <w:jc w:val="left"/>
            </w:pPr>
            <w:r w:rsidRPr="00D77658">
              <w:rPr>
                <w:sz w:val="22"/>
              </w:rPr>
              <w:t xml:space="preserve">*Игра на музыкальных </w:t>
            </w:r>
          </w:p>
          <w:p w:rsidR="00632210" w:rsidRPr="00D77658" w:rsidRDefault="00632210" w:rsidP="00D77658">
            <w:pPr>
              <w:spacing w:after="0" w:line="259" w:lineRule="auto"/>
              <w:ind w:left="0" w:firstLine="0"/>
              <w:jc w:val="left"/>
            </w:pPr>
            <w:r w:rsidRPr="00D77658">
              <w:rPr>
                <w:sz w:val="22"/>
              </w:rPr>
              <w:t xml:space="preserve">инструментах </w:t>
            </w:r>
          </w:p>
          <w:p w:rsidR="00632210" w:rsidRPr="00D77658" w:rsidRDefault="00632210" w:rsidP="00D77658">
            <w:pPr>
              <w:spacing w:after="0" w:line="259" w:lineRule="auto"/>
              <w:ind w:left="0" w:firstLine="0"/>
              <w:jc w:val="left"/>
            </w:pPr>
            <w:r w:rsidRPr="00D77658">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 года вторая младшая группа </w:t>
            </w:r>
          </w:p>
        </w:tc>
        <w:tc>
          <w:tcPr>
            <w:tcW w:w="233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3" w:lineRule="auto"/>
              <w:ind w:left="2" w:right="129" w:firstLine="0"/>
              <w:jc w:val="left"/>
            </w:pPr>
            <w:r w:rsidRPr="00D77658">
              <w:rPr>
                <w:sz w:val="22"/>
              </w:rPr>
              <w:t xml:space="preserve">Занятия Праздники, развлечения Музыка в повседневной жизни: театрализованная деятельность; слушание </w:t>
            </w:r>
          </w:p>
          <w:p w:rsidR="00632210" w:rsidRPr="00D77658" w:rsidRDefault="00632210" w:rsidP="00D77658">
            <w:pPr>
              <w:spacing w:after="20" w:line="259" w:lineRule="auto"/>
              <w:ind w:left="2" w:firstLine="0"/>
              <w:jc w:val="left"/>
            </w:pPr>
            <w:r w:rsidRPr="00D77658">
              <w:rPr>
                <w:sz w:val="22"/>
              </w:rPr>
              <w:t xml:space="preserve">музыкальных </w:t>
            </w:r>
          </w:p>
          <w:p w:rsidR="00632210" w:rsidRPr="00D77658" w:rsidRDefault="00632210" w:rsidP="00D77658">
            <w:pPr>
              <w:spacing w:after="0" w:line="259" w:lineRule="auto"/>
              <w:ind w:left="2" w:right="183" w:firstLine="0"/>
              <w:jc w:val="left"/>
            </w:pPr>
            <w:r w:rsidRPr="00D77658">
              <w:rPr>
                <w:sz w:val="22"/>
              </w:rPr>
              <w:t xml:space="preserve">сказок; просмотр мультфильмов, детских музыкальных фильмов. Рассматривание картинок, иллюстраций в детских книгах, Празднование дней рождений </w:t>
            </w:r>
          </w:p>
        </w:tc>
        <w:tc>
          <w:tcPr>
            <w:tcW w:w="20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168" w:firstLine="0"/>
              <w:jc w:val="left"/>
            </w:pPr>
            <w:r w:rsidRPr="00D77658">
              <w:rPr>
                <w:sz w:val="22"/>
              </w:rPr>
              <w:t xml:space="preserve">Использование музыки на: утренней гимнастике и физкультурных занятиях; на музыкальных занятиях;  во время умывания;  в продуктивных видах деятельности; во время прогулки (в тёплое время); в сюжетно – ролевых играх; перед дневным сном;  при пробуждении; на праздниках и развлечениях </w:t>
            </w:r>
          </w:p>
        </w:tc>
        <w:tc>
          <w:tcPr>
            <w:tcW w:w="254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48" w:lineRule="auto"/>
              <w:ind w:left="2" w:right="17" w:firstLine="0"/>
              <w:jc w:val="left"/>
            </w:pPr>
            <w:r w:rsidRPr="00D77658">
              <w:rPr>
                <w:sz w:val="22"/>
              </w:rPr>
              <w:t xml:space="preserve">Создание условий для самостоятельной музыкальной деятельности в группе: </w:t>
            </w:r>
          </w:p>
          <w:p w:rsidR="00632210" w:rsidRPr="00D77658" w:rsidRDefault="00632210" w:rsidP="00D77658">
            <w:pPr>
              <w:spacing w:after="0" w:line="248" w:lineRule="auto"/>
              <w:ind w:left="2" w:right="57" w:firstLine="0"/>
              <w:jc w:val="left"/>
            </w:pPr>
            <w:r w:rsidRPr="00D77658">
              <w:rPr>
                <w:sz w:val="22"/>
              </w:rPr>
              <w:t xml:space="preserve">подбор музыкальных инструментов (озвученных и неозвученных); музыкальных игрушек; театральных кукол; атрибутов для ряжения; ТСО. Экспериментирование со звуками, используя музыкальные игрушки и шумовые инструменты </w:t>
            </w:r>
          </w:p>
          <w:p w:rsidR="00632210" w:rsidRPr="00D77658" w:rsidRDefault="00632210" w:rsidP="00D77658">
            <w:pPr>
              <w:spacing w:after="0" w:line="259" w:lineRule="auto"/>
              <w:ind w:left="2" w:right="231" w:firstLine="0"/>
              <w:jc w:val="left"/>
            </w:pPr>
            <w:r w:rsidRPr="00D77658">
              <w:rPr>
                <w:sz w:val="22"/>
              </w:rPr>
              <w:t xml:space="preserve">Игры в «праздники», «концерты» Стимулирование самостоятельного выполнения танцевальных движений в образах животных Концерты – импровизации Музыкально – дидактические игры </w:t>
            </w:r>
          </w:p>
        </w:tc>
      </w:tr>
    </w:tbl>
    <w:p w:rsidR="00632210" w:rsidRDefault="00632210">
      <w:pPr>
        <w:spacing w:after="0" w:line="259" w:lineRule="auto"/>
        <w:ind w:left="0" w:firstLine="0"/>
        <w:jc w:val="left"/>
      </w:pPr>
      <w:r>
        <w:rPr>
          <w:rFonts w:ascii="Calibri" w:hAnsi="Calibri" w:cs="Calibri"/>
        </w:rPr>
        <w:t xml:space="preserve"> </w:t>
      </w:r>
    </w:p>
    <w:p w:rsidR="00632210" w:rsidRDefault="00632210">
      <w:pPr>
        <w:tabs>
          <w:tab w:val="center" w:pos="5187"/>
        </w:tabs>
        <w:spacing w:after="5" w:line="271" w:lineRule="auto"/>
        <w:ind w:left="-15" w:firstLine="0"/>
        <w:jc w:val="left"/>
      </w:pPr>
      <w:r>
        <w:rPr>
          <w:b/>
        </w:rPr>
        <w:t>3.3.</w:t>
      </w:r>
      <w:r>
        <w:rPr>
          <w:rFonts w:ascii="Arial" w:hAnsi="Arial" w:cs="Arial"/>
          <w:b/>
        </w:rPr>
        <w:t xml:space="preserve"> </w:t>
      </w:r>
      <w:r>
        <w:rPr>
          <w:rFonts w:ascii="Arial" w:hAnsi="Arial" w:cs="Arial"/>
          <w:b/>
        </w:rPr>
        <w:tab/>
      </w:r>
      <w:r>
        <w:rPr>
          <w:b/>
        </w:rPr>
        <w:t xml:space="preserve">Особенности образовательной деятельности разных видов и культурных практик </w:t>
      </w:r>
    </w:p>
    <w:p w:rsidR="00632210" w:rsidRDefault="00632210">
      <w:pPr>
        <w:spacing w:after="256" w:line="259" w:lineRule="auto"/>
        <w:ind w:left="0" w:firstLine="0"/>
        <w:jc w:val="left"/>
      </w:pPr>
      <w:r>
        <w:rPr>
          <w:rFonts w:ascii="Calibri" w:hAnsi="Calibri" w:cs="Calibri"/>
        </w:rPr>
        <w:t xml:space="preserve"> </w:t>
      </w:r>
    </w:p>
    <w:p w:rsidR="00632210" w:rsidRDefault="00632210">
      <w:pPr>
        <w:pStyle w:val="Heading2"/>
        <w:ind w:left="-5" w:right="45"/>
      </w:pPr>
      <w:r>
        <w:t>Методы и способы реализации культурных практик</w:t>
      </w:r>
      <w:r>
        <w:rPr>
          <w:u w:val="none"/>
        </w:rPr>
        <w:t xml:space="preserve"> </w:t>
      </w:r>
    </w:p>
    <w:p w:rsidR="00632210" w:rsidRDefault="00632210">
      <w:pPr>
        <w:spacing w:after="0" w:line="259" w:lineRule="auto"/>
        <w:ind w:left="0" w:firstLine="0"/>
        <w:jc w:val="left"/>
      </w:pPr>
      <w:r>
        <w:t xml:space="preserve"> </w:t>
      </w:r>
    </w:p>
    <w:p w:rsidR="00632210" w:rsidRDefault="00632210">
      <w:pPr>
        <w:ind w:left="-5" w:right="57"/>
      </w:pPr>
      <w:r>
        <w:t xml:space="preserve">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 Методы, обеспечивающие передачу информации педагогом и восприятие её детьми средствами слушания, наблюдения, практических действий (перцептивный аспект): словесный (объяснение, инструкция, беседа, вопросы и др.), наглядный (демонстрация, иллюстрация, рассматривание и др.), практический; </w:t>
      </w:r>
    </w:p>
    <w:p w:rsidR="00632210" w:rsidRDefault="00632210">
      <w:pPr>
        <w:ind w:left="-5" w:right="57"/>
      </w:pPr>
      <w:r>
        <w:t xml:space="preserve">Характеризующие усвоение нового материала детьми путём активного запоминания, самостоятельных размышлений или проблемной ситуации (гностический аспект), иллюстративно – объяснительный, проблемный, эвристический, исследовательский  и др.; </w:t>
      </w:r>
    </w:p>
    <w:p w:rsidR="00632210" w:rsidRDefault="00632210">
      <w:pPr>
        <w:ind w:left="-5" w:right="57"/>
      </w:pPr>
      <w:r>
        <w:t xml:space="preserve">Характеризующие мыслительные операции при подаче и усвоении учебного материала </w:t>
      </w:r>
    </w:p>
    <w:p w:rsidR="00632210" w:rsidRDefault="00632210">
      <w:pPr>
        <w:ind w:left="-5" w:right="57"/>
      </w:pPr>
      <w:r>
        <w:t xml:space="preserve">(логический аспект): индуктивный (от частного к общему) и дедуктивный (от общего к частному); Характеризующие степень самостоятельности учебно – познавательной деятельности детей (управленческий аспект): работа под руководством педагога, самостоятельная работа детей. </w:t>
      </w:r>
    </w:p>
    <w:p w:rsidR="00632210" w:rsidRDefault="00632210">
      <w:pPr>
        <w:spacing w:after="23" w:line="259" w:lineRule="auto"/>
        <w:ind w:left="0" w:firstLine="0"/>
        <w:jc w:val="left"/>
      </w:pPr>
      <w:r>
        <w:t xml:space="preserve"> </w:t>
      </w:r>
    </w:p>
    <w:p w:rsidR="00632210" w:rsidRDefault="00632210">
      <w:pPr>
        <w:ind w:left="-5" w:right="57"/>
      </w:pPr>
      <w:r>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632210" w:rsidRDefault="00632210">
      <w:pPr>
        <w:ind w:left="-5" w:right="57"/>
      </w:pPr>
      <w:r>
        <w:t xml:space="preserve">Первое направление – реализация системы творческих заданий, ориентированных на познание объектов, ситуаций, явлений, способствующая: </w:t>
      </w:r>
    </w:p>
    <w:p w:rsidR="00632210" w:rsidRDefault="00632210">
      <w:pPr>
        <w:ind w:left="-5" w:right="57"/>
      </w:pPr>
      <w:r>
        <w:t xml:space="preserve">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 </w:t>
      </w:r>
    </w:p>
    <w:p w:rsidR="00632210" w:rsidRDefault="00632210">
      <w:pPr>
        <w:ind w:left="-5" w:right="57"/>
      </w:pPr>
      <w:r>
        <w:t xml:space="preserve">Рассматриванию их в противоречиях, обуславливающих их развитие; </w:t>
      </w:r>
    </w:p>
    <w:p w:rsidR="00632210" w:rsidRDefault="00632210">
      <w:pPr>
        <w:ind w:left="-5" w:right="57"/>
      </w:pPr>
      <w:r>
        <w:t xml:space="preserve">Моделированию явлений, учитывая их особенности, системные связи, количественные и качественные характеристики, закономерности развития систем. </w:t>
      </w:r>
    </w:p>
    <w:p w:rsidR="00632210" w:rsidRDefault="00632210">
      <w:pPr>
        <w:spacing w:after="23" w:line="259" w:lineRule="auto"/>
        <w:ind w:left="0" w:firstLine="0"/>
        <w:jc w:val="left"/>
      </w:pPr>
      <w:r>
        <w:t xml:space="preserve"> </w:t>
      </w:r>
    </w:p>
    <w:p w:rsidR="00632210" w:rsidRDefault="00632210">
      <w:pPr>
        <w:ind w:left="-5" w:right="57"/>
      </w:pPr>
      <w:r>
        <w:t xml:space="preserve">Методы, используемые здесь: наглядно – практические, сериации и классификации (традиционные) и формирование ассоциаций, установление аналогий,  противоречий (нетрадиционные) и др. Основными формами работы с детьми является образовательная деятельность и экскурсии. </w:t>
      </w:r>
    </w:p>
    <w:p w:rsidR="00632210" w:rsidRDefault="00632210">
      <w:pPr>
        <w:spacing w:after="23" w:line="259" w:lineRule="auto"/>
        <w:ind w:left="0" w:firstLine="0"/>
        <w:jc w:val="left"/>
      </w:pPr>
      <w:r>
        <w:t xml:space="preserve"> </w:t>
      </w:r>
    </w:p>
    <w:p w:rsidR="00632210" w:rsidRDefault="00632210">
      <w:pPr>
        <w:ind w:left="-5" w:right="57"/>
      </w:pPr>
      <w:r>
        <w:t xml:space="preserve">Второе направление – реализация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 </w:t>
      </w:r>
    </w:p>
    <w:p w:rsidR="00632210" w:rsidRDefault="00632210">
      <w:pPr>
        <w:spacing w:after="3" w:line="286" w:lineRule="auto"/>
        <w:ind w:left="-5" w:right="2082"/>
        <w:jc w:val="left"/>
      </w:pPr>
      <w:r>
        <w:t xml:space="preserve">рассматривать объекты, ситуации, явления с различных точек зрения; находить фантастические применения реально существующим системам; осуществлять перенос функций в различные области применения; </w:t>
      </w:r>
    </w:p>
    <w:p w:rsidR="00632210" w:rsidRDefault="00632210">
      <w:pPr>
        <w:ind w:left="-5" w:right="57"/>
      </w:pPr>
      <w:r>
        <w:t xml:space="preserve">получать положительный эффект путём использования отрицательных качеств систем, универсализации. </w:t>
      </w:r>
    </w:p>
    <w:p w:rsidR="00632210" w:rsidRDefault="00632210">
      <w:pPr>
        <w:spacing w:after="0" w:line="259" w:lineRule="auto"/>
        <w:ind w:left="0" w:firstLine="0"/>
        <w:jc w:val="left"/>
      </w:pPr>
      <w:r>
        <w:t xml:space="preserve"> </w:t>
      </w:r>
    </w:p>
    <w:p w:rsidR="00632210" w:rsidRDefault="00632210">
      <w:pPr>
        <w:ind w:left="-5" w:right="57"/>
      </w:pPr>
      <w:r>
        <w:t xml:space="preserve">В основном здесь традиционно используются словесные и практические методы. Нетрадиционно  - целый ряд приёмов в рамках игрового метода: аналогии, «оживления», изменение агрегатного состояния, «матрёшки», «наоборот», обращение вреда в пользу, увеличение – уменьшение и др. основные формы работы здесь - подгрупповые занятия и организация самостоятельной деятельности детей. </w:t>
      </w:r>
    </w:p>
    <w:p w:rsidR="00632210" w:rsidRDefault="00632210">
      <w:pPr>
        <w:spacing w:after="0" w:line="259" w:lineRule="auto"/>
        <w:ind w:left="0" w:firstLine="0"/>
        <w:jc w:val="left"/>
      </w:pPr>
      <w:r>
        <w:t xml:space="preserve"> </w:t>
      </w:r>
    </w:p>
    <w:p w:rsidR="00632210" w:rsidRDefault="00632210">
      <w:pPr>
        <w:spacing w:after="3" w:line="286" w:lineRule="auto"/>
        <w:ind w:left="-5" w:right="54"/>
        <w:jc w:val="left"/>
      </w:pPr>
      <w:r>
        <w:t xml:space="preserve">Третье направление – реализация творческих заданий, ориентированных на преобразование объекта, ситуаций, явлений способствующая: приобретению творческого опыта в осуществлении фантастических (реальных) изменений внешнего вида систем (формы, цвета, материала, расположение частей и т.д.); изменение внутреннего строения систем; </w:t>
      </w:r>
    </w:p>
    <w:p w:rsidR="00632210" w:rsidRDefault="00632210">
      <w:pPr>
        <w:ind w:left="-5" w:right="57"/>
      </w:pPr>
      <w:r>
        <w:t xml:space="preserve">учёту при рассматривании системы свойств, ресурсов, диалектической природы объектов, ситуаций, явлений. </w:t>
      </w:r>
    </w:p>
    <w:p w:rsidR="00632210" w:rsidRDefault="00632210">
      <w:pPr>
        <w:spacing w:after="23" w:line="259" w:lineRule="auto"/>
        <w:ind w:left="0" w:firstLine="0"/>
        <w:jc w:val="left"/>
      </w:pPr>
      <w:r>
        <w:t xml:space="preserve"> </w:t>
      </w:r>
    </w:p>
    <w:p w:rsidR="00632210" w:rsidRDefault="00632210">
      <w:pPr>
        <w:ind w:left="-5" w:right="57"/>
      </w:pPr>
      <w:r>
        <w:t xml:space="preserve">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усовершенствование игрушки. Развитие творческого мышления и конструирования. </w:t>
      </w:r>
    </w:p>
    <w:p w:rsidR="00632210" w:rsidRDefault="00632210">
      <w:pPr>
        <w:ind w:left="-5" w:right="57"/>
      </w:pPr>
      <w:r>
        <w:t xml:space="preserve">Основные формы работы – конкурсы детско – родительского творчества (традиционно), организация подгрупповой работы детей в лаборатории (нетрадиционно). </w:t>
      </w:r>
    </w:p>
    <w:p w:rsidR="00632210" w:rsidRDefault="00632210">
      <w:pPr>
        <w:spacing w:after="23" w:line="259" w:lineRule="auto"/>
        <w:ind w:left="0" w:firstLine="0"/>
        <w:jc w:val="left"/>
      </w:pPr>
      <w:r>
        <w:t xml:space="preserve"> </w:t>
      </w:r>
    </w:p>
    <w:p w:rsidR="00632210" w:rsidRDefault="00632210">
      <w:pPr>
        <w:ind w:left="-5" w:right="57"/>
      </w:pPr>
      <w:r>
        <w:t xml:space="preserve">Четвёртое направление – реализация системы творческих заданий, ориентированных на создание новых объектов, ситуаций, явлений, обеспечивающая: </w:t>
      </w:r>
    </w:p>
    <w:p w:rsidR="00632210" w:rsidRDefault="00632210">
      <w:pPr>
        <w:ind w:left="-5" w:right="57"/>
      </w:pPr>
      <w:r>
        <w:t xml:space="preserve">развитие умений создания оригинальных творческих продуктов на основе получения качественно новой идеи субъекта творческой деятельности; </w:t>
      </w:r>
    </w:p>
    <w:p w:rsidR="00632210" w:rsidRDefault="00632210">
      <w:pPr>
        <w:ind w:left="-5" w:right="57"/>
      </w:pPr>
      <w:r>
        <w:t xml:space="preserve">ориентирование при выполнении творческого задания на идеальный конечный результат развития системы; </w:t>
      </w:r>
    </w:p>
    <w:p w:rsidR="00632210" w:rsidRDefault="00632210">
      <w:pPr>
        <w:ind w:left="-5" w:right="57"/>
      </w:pPr>
      <w:r>
        <w:t xml:space="preserve">переоткрытие уже существующих объектов и явлений с помощью элементов диалектической логики. </w:t>
      </w:r>
    </w:p>
    <w:p w:rsidR="00632210" w:rsidRDefault="00632210">
      <w:pPr>
        <w:spacing w:after="0" w:line="259" w:lineRule="auto"/>
        <w:ind w:left="0" w:firstLine="0"/>
        <w:jc w:val="left"/>
      </w:pPr>
      <w:r>
        <w:t xml:space="preserve"> </w:t>
      </w:r>
    </w:p>
    <w:p w:rsidR="00632210" w:rsidRDefault="00632210">
      <w:pPr>
        <w:spacing w:after="3" w:line="286" w:lineRule="auto"/>
        <w:ind w:left="-5" w:right="54"/>
        <w:jc w:val="left"/>
      </w:pPr>
      <w:r>
        <w:t xml:space="preserve">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 </w:t>
      </w:r>
    </w:p>
    <w:p w:rsidR="00632210" w:rsidRDefault="00632210">
      <w:pPr>
        <w:spacing w:after="22" w:line="259" w:lineRule="auto"/>
        <w:ind w:left="0" w:firstLine="0"/>
        <w:jc w:val="left"/>
      </w:pPr>
      <w:r>
        <w:t xml:space="preserve"> </w:t>
      </w:r>
    </w:p>
    <w:p w:rsidR="00632210" w:rsidRDefault="00632210">
      <w:pPr>
        <w:ind w:left="-5" w:right="57"/>
      </w:pPr>
      <w:r>
        <w:t xml:space="preserve">Направления физического развития: </w:t>
      </w:r>
    </w:p>
    <w:p w:rsidR="00632210" w:rsidRDefault="00632210">
      <w:pPr>
        <w:numPr>
          <w:ilvl w:val="0"/>
          <w:numId w:val="14"/>
        </w:numPr>
        <w:ind w:right="57" w:hanging="259"/>
      </w:pPr>
      <w:r>
        <w:t xml:space="preserve">Приобретение детьми опыта в двигательной деятельности: </w:t>
      </w:r>
    </w:p>
    <w:p w:rsidR="00632210" w:rsidRDefault="00632210">
      <w:pPr>
        <w:ind w:left="-5" w:right="57"/>
      </w:pPr>
      <w:r>
        <w:t xml:space="preserve">Связанной, с выполнением упражнений; </w:t>
      </w:r>
    </w:p>
    <w:p w:rsidR="00632210" w:rsidRDefault="00632210">
      <w:pPr>
        <w:ind w:left="-5" w:right="57"/>
      </w:pPr>
      <w:r>
        <w:t xml:space="preserve">Направленных на развитие таких физических качеств как координация и гибкость; </w:t>
      </w:r>
    </w:p>
    <w:p w:rsidR="00632210" w:rsidRDefault="00632210">
      <w:pPr>
        <w:ind w:left="-5" w:right="57"/>
      </w:pPr>
      <w:r>
        <w:t xml:space="preserve">Способствующей правильному формированию опорно – двигательной системы организма, развитию равновесия, координации движений, крупной и мелкой моторики; </w:t>
      </w:r>
    </w:p>
    <w:p w:rsidR="00632210" w:rsidRDefault="00632210">
      <w:pPr>
        <w:ind w:left="-5" w:right="57"/>
      </w:pPr>
      <w:r>
        <w:t xml:space="preserve">Связанным с правильным, не наносящим вреда организму, выполнением основных движений (ходьба, бег, мягкие прыжки, повороты во все стороны). </w:t>
      </w:r>
    </w:p>
    <w:p w:rsidR="00632210" w:rsidRDefault="00632210">
      <w:pPr>
        <w:numPr>
          <w:ilvl w:val="0"/>
          <w:numId w:val="14"/>
        </w:numPr>
        <w:ind w:right="57" w:hanging="259"/>
      </w:pPr>
      <w:r>
        <w:t xml:space="preserve">Становление целенаправленности и саморегуляции в двигательной сфере. </w:t>
      </w:r>
    </w:p>
    <w:p w:rsidR="00632210" w:rsidRDefault="00632210">
      <w:pPr>
        <w:numPr>
          <w:ilvl w:val="0"/>
          <w:numId w:val="14"/>
        </w:numPr>
        <w:ind w:right="57" w:hanging="259"/>
      </w:pPr>
      <w:r>
        <w:t xml:space="preserve">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формировании полезных привычек и др.). </w:t>
      </w:r>
    </w:p>
    <w:p w:rsidR="00632210" w:rsidRDefault="00632210">
      <w:pPr>
        <w:spacing w:after="22" w:line="259" w:lineRule="auto"/>
        <w:ind w:left="0" w:firstLine="0"/>
        <w:jc w:val="left"/>
      </w:pPr>
      <w:r>
        <w:t xml:space="preserve"> </w:t>
      </w:r>
    </w:p>
    <w:p w:rsidR="00632210" w:rsidRDefault="00632210">
      <w:pPr>
        <w:ind w:left="-5" w:right="57"/>
      </w:pPr>
      <w:r>
        <w:t xml:space="preserve">Принципы физического развития: </w:t>
      </w:r>
    </w:p>
    <w:p w:rsidR="00632210" w:rsidRDefault="00632210">
      <w:pPr>
        <w:numPr>
          <w:ilvl w:val="0"/>
          <w:numId w:val="15"/>
        </w:numPr>
        <w:spacing w:after="3" w:line="286" w:lineRule="auto"/>
        <w:ind w:right="5035"/>
        <w:jc w:val="left"/>
      </w:pPr>
      <w:r>
        <w:t xml:space="preserve">Дидактические: систематичность и последовательность; развивающее обучение; доступность; </w:t>
      </w:r>
    </w:p>
    <w:p w:rsidR="00632210" w:rsidRDefault="00632210">
      <w:pPr>
        <w:ind w:left="-5" w:right="57"/>
      </w:pPr>
      <w:r>
        <w:t xml:space="preserve">Воспитывающее обучение </w:t>
      </w:r>
    </w:p>
    <w:p w:rsidR="00632210" w:rsidRDefault="00632210">
      <w:pPr>
        <w:spacing w:after="3" w:line="286" w:lineRule="auto"/>
        <w:ind w:left="-5" w:right="5002"/>
        <w:jc w:val="left"/>
      </w:pPr>
      <w:r>
        <w:t xml:space="preserve">учёт индивидуальных и возрастных особенностей; сознательность и активность ребёнка; наглядность. </w:t>
      </w:r>
    </w:p>
    <w:p w:rsidR="00632210" w:rsidRDefault="00632210">
      <w:pPr>
        <w:numPr>
          <w:ilvl w:val="0"/>
          <w:numId w:val="15"/>
        </w:numPr>
        <w:spacing w:after="3" w:line="286" w:lineRule="auto"/>
        <w:ind w:right="5035"/>
        <w:jc w:val="left"/>
      </w:pPr>
      <w:r>
        <w:t xml:space="preserve">Специальные: непрерывность; последовательность наращивания тренирующих воздействий; цикличность. 3) Гигиенические: </w:t>
      </w:r>
    </w:p>
    <w:p w:rsidR="00632210" w:rsidRDefault="00632210">
      <w:pPr>
        <w:ind w:left="-5" w:right="57"/>
      </w:pPr>
      <w:r>
        <w:t xml:space="preserve">сбалансированность нагрузок; </w:t>
      </w:r>
    </w:p>
    <w:p w:rsidR="00632210" w:rsidRDefault="00632210">
      <w:pPr>
        <w:spacing w:after="3" w:line="286" w:lineRule="auto"/>
        <w:ind w:left="-5" w:right="3173"/>
        <w:jc w:val="left"/>
      </w:pPr>
      <w:r>
        <w:t xml:space="preserve">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 – ориентирования обучения и воспитания. </w:t>
      </w:r>
    </w:p>
    <w:p w:rsidR="00632210" w:rsidRDefault="00632210">
      <w:pPr>
        <w:spacing w:after="22" w:line="259" w:lineRule="auto"/>
        <w:ind w:left="0" w:firstLine="0"/>
        <w:jc w:val="left"/>
      </w:pPr>
      <w:r>
        <w:t xml:space="preserve"> </w:t>
      </w:r>
    </w:p>
    <w:p w:rsidR="00632210" w:rsidRDefault="00632210">
      <w:pPr>
        <w:ind w:left="-5" w:right="57"/>
      </w:pPr>
      <w:r>
        <w:t xml:space="preserve">Методы физического развития: </w:t>
      </w:r>
    </w:p>
    <w:p w:rsidR="00632210" w:rsidRDefault="00632210">
      <w:pPr>
        <w:spacing w:after="3" w:line="286" w:lineRule="auto"/>
        <w:ind w:left="-5" w:right="54"/>
        <w:jc w:val="left"/>
      </w:pPr>
      <w:r>
        <w:t xml:space="preserve">Наглядные: наглядно – зрительные приёмы (показ физических упражнений, использование наглядных пособий, имитация, зрительные ориентиры); наглядно – слуховые приемы (музыка, песни); тактильно – мышечные приёмы (непосредственная помощь воспитателя). </w:t>
      </w:r>
    </w:p>
    <w:p w:rsidR="00632210" w:rsidRDefault="00632210">
      <w:pPr>
        <w:ind w:left="-5" w:right="57"/>
      </w:pPr>
      <w:r>
        <w:t xml:space="preserve">Словесные: </w:t>
      </w:r>
    </w:p>
    <w:p w:rsidR="00632210" w:rsidRDefault="00632210">
      <w:pPr>
        <w:spacing w:after="3" w:line="286" w:lineRule="auto"/>
        <w:ind w:left="-5" w:right="6009"/>
        <w:jc w:val="left"/>
      </w:pPr>
      <w:r>
        <w:t xml:space="preserve">объяснения, пояснения, указания; подача команд, распоряжений, сигналов4 вопросы к детям; </w:t>
      </w:r>
    </w:p>
    <w:p w:rsidR="00632210" w:rsidRDefault="00632210">
      <w:pPr>
        <w:ind w:left="-5" w:right="5394"/>
      </w:pPr>
      <w:r>
        <w:t xml:space="preserve">образный сюжетный рассказ, беседа; словесная инструкция. </w:t>
      </w:r>
    </w:p>
    <w:p w:rsidR="00632210" w:rsidRDefault="00632210">
      <w:pPr>
        <w:spacing w:after="3" w:line="286" w:lineRule="auto"/>
        <w:ind w:left="-5" w:right="4400"/>
        <w:jc w:val="left"/>
      </w:pPr>
      <w:r>
        <w:t xml:space="preserve">Практические: повторение упражнений без изменения и с изменениями; повторение упражнений в игровой форме; повторение упражнений в соревновательной форме. </w:t>
      </w:r>
    </w:p>
    <w:p w:rsidR="00632210" w:rsidRDefault="00632210">
      <w:pPr>
        <w:spacing w:after="265" w:line="259" w:lineRule="auto"/>
        <w:ind w:left="0" w:firstLine="0"/>
        <w:jc w:val="left"/>
      </w:pPr>
      <w:r>
        <w:rPr>
          <w:rFonts w:ascii="Calibri" w:hAnsi="Calibri" w:cs="Calibri"/>
        </w:rPr>
        <w:t xml:space="preserve"> </w:t>
      </w:r>
    </w:p>
    <w:p w:rsidR="00632210" w:rsidRDefault="00632210">
      <w:pPr>
        <w:pStyle w:val="Heading3"/>
        <w:tabs>
          <w:tab w:val="center" w:pos="3836"/>
        </w:tabs>
        <w:ind w:left="-15" w:firstLine="0"/>
      </w:pPr>
      <w:r>
        <w:t>3.4.</w:t>
      </w:r>
      <w:r>
        <w:rPr>
          <w:rFonts w:ascii="Arial" w:hAnsi="Arial" w:cs="Arial"/>
        </w:rPr>
        <w:t xml:space="preserve"> </w:t>
      </w:r>
      <w:r>
        <w:rPr>
          <w:rFonts w:ascii="Arial" w:hAnsi="Arial" w:cs="Arial"/>
        </w:rPr>
        <w:tab/>
      </w:r>
      <w:r>
        <w:t xml:space="preserve">Способы и направления поддержки детской инициативы </w:t>
      </w:r>
    </w:p>
    <w:p w:rsidR="00632210" w:rsidRDefault="00632210">
      <w:pPr>
        <w:spacing w:after="0" w:line="259" w:lineRule="auto"/>
        <w:ind w:left="720" w:firstLine="0"/>
        <w:jc w:val="left"/>
      </w:pPr>
      <w:r>
        <w:rPr>
          <w:b/>
        </w:rPr>
        <w:t xml:space="preserve"> </w:t>
      </w:r>
    </w:p>
    <w:p w:rsidR="00632210" w:rsidRDefault="00632210">
      <w:pPr>
        <w:ind w:left="-5" w:right="57"/>
      </w:pPr>
      <w:r>
        <w:t xml:space="preserve">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 </w:t>
      </w:r>
    </w:p>
    <w:p w:rsidR="00632210" w:rsidRDefault="00632210">
      <w:pPr>
        <w:ind w:left="-5" w:right="57"/>
      </w:pPr>
      <w:r>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 </w:t>
      </w:r>
    </w:p>
    <w:p w:rsidR="00632210" w:rsidRDefault="00632210">
      <w:pPr>
        <w:ind w:left="-5" w:right="57"/>
      </w:pPr>
      <w:r>
        <w:t xml:space="preserve">Использование </w:t>
      </w:r>
      <w:r>
        <w:tab/>
        <w:t xml:space="preserve">разнообразного </w:t>
      </w:r>
      <w:r>
        <w:tab/>
        <w:t xml:space="preserve">дидактического </w:t>
      </w:r>
      <w:r>
        <w:tab/>
        <w:t xml:space="preserve">наглядного </w:t>
      </w:r>
      <w:r>
        <w:tab/>
        <w:t xml:space="preserve">материала, </w:t>
      </w:r>
      <w:r>
        <w:tab/>
        <w:t xml:space="preserve">способствующего выполнению каждым ребёнком действий с различными предметами, величинами. </w:t>
      </w:r>
    </w:p>
    <w:p w:rsidR="00632210" w:rsidRDefault="00632210">
      <w:pPr>
        <w:ind w:left="-5" w:right="57"/>
      </w:pPr>
      <w:r>
        <w:t xml:space="preserve">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 </w:t>
      </w:r>
    </w:p>
    <w:p w:rsidR="00632210" w:rsidRDefault="00632210">
      <w:pPr>
        <w:ind w:left="-5" w:right="57"/>
      </w:pPr>
      <w: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rsidR="00632210" w:rsidRDefault="00632210">
      <w:pPr>
        <w:ind w:left="-5" w:right="57"/>
      </w:pPr>
      <w:r>
        <w:t xml:space="preserve">Организация разнообразных форм взаимодействия: «педагог – дети», «дети – дети». </w:t>
      </w:r>
    </w:p>
    <w:p w:rsidR="00632210" w:rsidRDefault="00632210">
      <w:pPr>
        <w:ind w:left="-5" w:right="57"/>
      </w:pPr>
      <w:r>
        <w:t xml:space="preserve">Направления поддержки детской активности </w:t>
      </w:r>
    </w:p>
    <w:p w:rsidR="00632210" w:rsidRDefault="00632210">
      <w:pPr>
        <w:ind w:left="-5" w:right="57"/>
      </w:pPr>
      <w: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 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w:t>
      </w:r>
      <w:r>
        <w:tab/>
        <w:t xml:space="preserve">приобретения </w:t>
      </w:r>
      <w:r>
        <w:tab/>
        <w:t xml:space="preserve"> </w:t>
      </w:r>
      <w:r>
        <w:tab/>
        <w:t xml:space="preserve">знаний </w:t>
      </w:r>
      <w:r>
        <w:tab/>
        <w:t xml:space="preserve">в ходе </w:t>
      </w:r>
      <w:r>
        <w:tab/>
        <w:t xml:space="preserve">специально </w:t>
      </w:r>
      <w:r>
        <w:tab/>
        <w:t xml:space="preserve">организованной </w:t>
      </w:r>
      <w:r>
        <w:tab/>
        <w:t xml:space="preserve">самостоятельной деятельности. </w:t>
      </w:r>
    </w:p>
    <w:p w:rsidR="00632210" w:rsidRDefault="00632210">
      <w:pPr>
        <w:ind w:left="-5" w:right="57"/>
      </w:pPr>
      <w:r>
        <w:t xml:space="preserve">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 </w:t>
      </w:r>
    </w:p>
    <w:p w:rsidR="00632210" w:rsidRDefault="00632210">
      <w:pPr>
        <w:ind w:left="-5" w:right="57"/>
      </w:pPr>
      <w:r>
        <w:t xml:space="preserve">Условия, необходимые для создания ситуации развития детей, способствующей специфике дошкольного возраста предполагают: </w:t>
      </w:r>
    </w:p>
    <w:p w:rsidR="00632210" w:rsidRDefault="00632210">
      <w:pPr>
        <w:ind w:left="-5" w:right="57"/>
      </w:pPr>
      <w:r>
        <w:t xml:space="preserve">1) Обеспечение эмоционального благополучия через: </w:t>
      </w:r>
    </w:p>
    <w:p w:rsidR="00632210" w:rsidRDefault="00632210">
      <w:pPr>
        <w:spacing w:after="3" w:line="286" w:lineRule="auto"/>
        <w:ind w:left="-5" w:right="2274"/>
        <w:jc w:val="left"/>
      </w:pPr>
      <w:r>
        <w:t xml:space="preserve">непосредственное общение с каждым ребёнком; уважительное отношение к каждому ребёнку, к его чувствам и потребностям; 2) Поддержку индивидуальности и инициативы детей через: </w:t>
      </w:r>
    </w:p>
    <w:p w:rsidR="00632210" w:rsidRDefault="00632210">
      <w:pPr>
        <w:ind w:left="-5" w:right="57"/>
      </w:pPr>
      <w:r>
        <w:t xml:space="preserve">создание условий для свободного выбора детьми деятельности, участников совместной деятельности; </w:t>
      </w:r>
    </w:p>
    <w:p w:rsidR="00632210" w:rsidRDefault="00632210">
      <w:pPr>
        <w:ind w:left="-5" w:right="57"/>
      </w:pPr>
      <w:r>
        <w:t xml:space="preserve">создание условий для принятия детьми условий, выражения своих чувств и мыслей; </w:t>
      </w:r>
    </w:p>
    <w:p w:rsidR="00632210" w:rsidRDefault="00632210">
      <w:pPr>
        <w:ind w:left="-5" w:right="57"/>
      </w:pPr>
      <w:r>
        <w:t xml:space="preserve">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632210" w:rsidRDefault="00632210">
      <w:pPr>
        <w:numPr>
          <w:ilvl w:val="0"/>
          <w:numId w:val="16"/>
        </w:numPr>
        <w:ind w:right="57" w:hanging="259"/>
      </w:pPr>
      <w:r>
        <w:t xml:space="preserve">Установление правил взаимодействия в разных ситуациях: </w:t>
      </w:r>
    </w:p>
    <w:p w:rsidR="00632210" w:rsidRDefault="00632210">
      <w:pPr>
        <w:ind w:left="-5" w:right="57"/>
      </w:pPr>
      <w:r>
        <w:t xml:space="preserve">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 развитие коммуникативных способностей детей, позволяющие разрешать конфликтные ситуации со сверстниками; развития умения детей работать в группе сверстников. </w:t>
      </w:r>
    </w:p>
    <w:p w:rsidR="00632210" w:rsidRDefault="00632210">
      <w:pPr>
        <w:numPr>
          <w:ilvl w:val="0"/>
          <w:numId w:val="16"/>
        </w:numPr>
        <w:ind w:right="57" w:hanging="259"/>
      </w:pPr>
      <w:r>
        <w:t xml:space="preserve">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 создание условий для овладения культурными средствами деятельности; </w:t>
      </w:r>
    </w:p>
    <w:p w:rsidR="00632210" w:rsidRDefault="00632210">
      <w:pPr>
        <w:ind w:left="-5" w:right="57"/>
      </w:pPr>
      <w: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 поддержку спонтанной игры детей, её обогащение, обеспечение игрового времени и пространства; оценку индивидуального развития детей. </w:t>
      </w:r>
    </w:p>
    <w:p w:rsidR="00632210" w:rsidRDefault="00632210">
      <w:pPr>
        <w:numPr>
          <w:ilvl w:val="0"/>
          <w:numId w:val="16"/>
        </w:numPr>
        <w:ind w:right="57" w:hanging="259"/>
      </w:pPr>
      <w:r>
        <w:t xml:space="preserve">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32210" w:rsidRDefault="00632210">
      <w:pPr>
        <w:spacing w:after="22" w:line="259" w:lineRule="auto"/>
        <w:ind w:left="0" w:firstLine="0"/>
        <w:jc w:val="left"/>
      </w:pPr>
      <w:r>
        <w:t xml:space="preserve"> </w:t>
      </w:r>
    </w:p>
    <w:p w:rsidR="00632210" w:rsidRDefault="00632210">
      <w:pPr>
        <w:pStyle w:val="Heading2"/>
        <w:ind w:left="-5" w:right="45"/>
      </w:pPr>
      <w:r>
        <w:t>Технологии личностно – ориентированного взаимодействия педагога с детьми</w:t>
      </w:r>
      <w:r>
        <w:rPr>
          <w:u w:val="none"/>
        </w:rPr>
        <w:t xml:space="preserve"> </w:t>
      </w:r>
    </w:p>
    <w:p w:rsidR="00632210" w:rsidRDefault="00632210">
      <w:pPr>
        <w:spacing w:after="22" w:line="259" w:lineRule="auto"/>
        <w:ind w:left="0" w:firstLine="0"/>
        <w:jc w:val="left"/>
      </w:pPr>
      <w:r>
        <w:t xml:space="preserve"> </w:t>
      </w:r>
    </w:p>
    <w:p w:rsidR="00632210" w:rsidRDefault="00632210">
      <w:pPr>
        <w:ind w:left="-5" w:right="57"/>
      </w:pPr>
      <w:r>
        <w:t xml:space="preserve">Характерные особенности: </w:t>
      </w:r>
    </w:p>
    <w:p w:rsidR="00632210" w:rsidRDefault="00632210">
      <w:pPr>
        <w:ind w:left="-5" w:right="57"/>
      </w:pPr>
      <w:r>
        <w:t xml:space="preserve">Смена педагогического воздействия на педагогическое взаимодействия; изменения направленности педагогического «вектора» – не только от взрослого к ребёнку, но от ребёнка к взрослому; </w:t>
      </w:r>
    </w:p>
    <w:p w:rsidR="00632210" w:rsidRDefault="00632210">
      <w:pPr>
        <w:ind w:left="-5" w:right="57"/>
      </w:pPr>
      <w:r>
        <w:t xml:space="preserve">Основной доминантой является выявление личностных особенностей каждого ребёнка как индивидуального субъекта познания и других видов деятельности; </w:t>
      </w:r>
    </w:p>
    <w:p w:rsidR="00632210" w:rsidRDefault="00632210">
      <w:pPr>
        <w:ind w:left="-5" w:right="57"/>
      </w:pPr>
      <w:r>
        <w:t xml:space="preserve">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содержания субъективного опыта ребёнка, как опыта его индивидуальной жизнедеятельности, без чего содержание образования становиться обезличенным, формальным, невостребованным. </w:t>
      </w:r>
    </w:p>
    <w:p w:rsidR="00632210" w:rsidRDefault="00632210">
      <w:pPr>
        <w:spacing w:after="23" w:line="259" w:lineRule="auto"/>
        <w:ind w:left="0" w:firstLine="0"/>
        <w:jc w:val="left"/>
      </w:pPr>
      <w:r>
        <w:t xml:space="preserve"> </w:t>
      </w:r>
    </w:p>
    <w:p w:rsidR="00632210" w:rsidRDefault="00632210">
      <w:pPr>
        <w:ind w:left="-5" w:right="57"/>
      </w:pPr>
      <w:r>
        <w:t xml:space="preserve">Характерные черты личностно – ориентированного взаимодействия педагога с детьми в ДОУ: </w:t>
      </w:r>
    </w:p>
    <w:p w:rsidR="00632210" w:rsidRDefault="00632210">
      <w:pPr>
        <w:ind w:left="-5" w:right="57"/>
      </w:pPr>
      <w:r>
        <w:t xml:space="preserve">Создание педагогом условий для максимального влияния образовательного процесса на развитие индивидуальности ребёнка (актуализация субъективного опыта детей); </w:t>
      </w:r>
    </w:p>
    <w:p w:rsidR="00632210" w:rsidRDefault="00632210">
      <w:pPr>
        <w:ind w:left="-5" w:right="57"/>
      </w:pPr>
      <w: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632210" w:rsidRDefault="00632210">
      <w:pPr>
        <w:ind w:left="-5" w:right="57"/>
      </w:pPr>
      <w:r>
        <w:t xml:space="preserve">Содействие ребёнку в формировании Я- концепции, развитии творческих способностей, овладение умениями и навыками самопознания. </w:t>
      </w:r>
    </w:p>
    <w:p w:rsidR="00632210" w:rsidRDefault="00632210">
      <w:pPr>
        <w:spacing w:after="0" w:line="259" w:lineRule="auto"/>
        <w:ind w:left="0" w:firstLine="0"/>
        <w:jc w:val="left"/>
      </w:pPr>
      <w:r>
        <w:t xml:space="preserve"> </w:t>
      </w:r>
    </w:p>
    <w:p w:rsidR="00632210" w:rsidRDefault="00632210">
      <w:pPr>
        <w:ind w:left="-5" w:right="57"/>
      </w:pPr>
      <w:r>
        <w:t xml:space="preserve">Интегрированные свойства личности педагога, которые в основном определяют успешность в личностно – ориентированном взаимодействии: </w:t>
      </w:r>
    </w:p>
    <w:p w:rsidR="00632210" w:rsidRDefault="00632210">
      <w:pPr>
        <w:ind w:left="-5" w:right="57"/>
      </w:pPr>
      <w:r>
        <w:t xml:space="preserve">Социально – педагогическая ориентация – осознание педагогом необходимости отстаивания интересов, прав и свобод ребёнка на всех уровнях педагогической деятельности. </w:t>
      </w:r>
    </w:p>
    <w:p w:rsidR="00632210" w:rsidRDefault="00632210">
      <w:pPr>
        <w:ind w:left="-5" w:right="57"/>
      </w:pPr>
      <w:r>
        <w:t xml:space="preserve">Рефлексивные особенности, которые помогут педагогу остановиться, оглянуться, осмыслить то, что он делает: «Не навредить!». </w:t>
      </w:r>
    </w:p>
    <w:p w:rsidR="00632210" w:rsidRDefault="00632210">
      <w:pPr>
        <w:ind w:left="-5" w:right="57"/>
      </w:pPr>
      <w:r>
        <w:t xml:space="preserve">Методологическая культура – система знаний и способов деятельности, позволяющих грамотно, осознано выстраивать свою деятельность в условиях выбора образовательных альтернатив; одним из важнейших элементов этой культурны является умение педагогов мотивировать деятельность своих воспитанников. </w:t>
      </w:r>
    </w:p>
    <w:p w:rsidR="00632210" w:rsidRDefault="00632210">
      <w:pPr>
        <w:spacing w:after="266" w:line="259" w:lineRule="auto"/>
        <w:ind w:left="0" w:firstLine="0"/>
        <w:jc w:val="left"/>
      </w:pPr>
      <w:r>
        <w:rPr>
          <w:rFonts w:ascii="Calibri" w:hAnsi="Calibri" w:cs="Calibri"/>
        </w:rPr>
        <w:t xml:space="preserve"> </w:t>
      </w:r>
    </w:p>
    <w:p w:rsidR="00632210" w:rsidRDefault="00632210">
      <w:pPr>
        <w:spacing w:after="203" w:line="266" w:lineRule="auto"/>
        <w:ind w:left="-5" w:right="45"/>
      </w:pPr>
      <w:r>
        <w:rPr>
          <w:b/>
        </w:rPr>
        <w:t>3.5.</w:t>
      </w:r>
      <w:r>
        <w:rPr>
          <w:rFonts w:ascii="Arial" w:hAnsi="Arial" w:cs="Arial"/>
          <w:b/>
        </w:rPr>
        <w:t xml:space="preserve"> </w:t>
      </w:r>
      <w:r>
        <w:rPr>
          <w:b/>
        </w:rPr>
        <w:t xml:space="preserve">Особенности взаимодействия педагогического коллектива с семьями воспитанников </w:t>
      </w:r>
      <w:r>
        <w:rPr>
          <w:u w:val="single" w:color="000000"/>
        </w:rPr>
        <w:t>Формы взаимодействия с семьями воспитанников по образовательной области «Социально –</w:t>
      </w:r>
      <w:r>
        <w:t xml:space="preserve"> </w:t>
      </w:r>
      <w:r>
        <w:rPr>
          <w:u w:val="single" w:color="000000"/>
        </w:rPr>
        <w:t>коммуникативное развитие»</w:t>
      </w:r>
      <w:r>
        <w:t xml:space="preserve"> </w:t>
      </w:r>
    </w:p>
    <w:p w:rsidR="00632210" w:rsidRDefault="00632210">
      <w:pPr>
        <w:ind w:left="-5" w:right="57"/>
      </w:pPr>
      <w: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семьёй, то есть имеющим возможность оказывать на неё определённое влияние. В основу совместной деятельности семьи и дошкольного образовательного учреждения  заложены следующие принципы: </w:t>
      </w:r>
    </w:p>
    <w:p w:rsidR="00632210" w:rsidRDefault="00632210">
      <w:pPr>
        <w:spacing w:after="3" w:line="286" w:lineRule="auto"/>
        <w:ind w:left="-5" w:right="3676"/>
        <w:jc w:val="left"/>
      </w:pPr>
      <w:r>
        <w:t xml:space="preserve">единый подход к процессу воспитания ребёнка; открытость дошкольного учреждения для родителей; взаимное доверие во взаимоотношениях педагогов и родителей; уважение и доброжелательность друг к другу; дифференцированный подход к каждой семье; равная ответственность педагогов и родителей. </w:t>
      </w:r>
    </w:p>
    <w:p w:rsidR="00632210" w:rsidRDefault="00632210">
      <w:pPr>
        <w:spacing w:after="20" w:line="259" w:lineRule="auto"/>
        <w:ind w:left="0" w:firstLine="0"/>
        <w:jc w:val="left"/>
      </w:pPr>
      <w:r>
        <w:t xml:space="preserve"> </w:t>
      </w:r>
    </w:p>
    <w:p w:rsidR="00632210" w:rsidRDefault="00632210">
      <w:pPr>
        <w:spacing w:after="3" w:line="286" w:lineRule="auto"/>
        <w:ind w:left="-5" w:right="1807"/>
        <w:jc w:val="left"/>
      </w:pPr>
      <w:r>
        <w:t xml:space="preserve">Задачи: формирование психолого – педагогических знаний  родителей; приобщение родителей к участию в жизни ДОУ; оказание помощи семьям воспитанников в развитии, обучении, воспитании детей; изучение и пропаганда лучшего семейного опыта. </w:t>
      </w:r>
    </w:p>
    <w:p w:rsidR="00632210" w:rsidRDefault="00632210">
      <w:pPr>
        <w:spacing w:after="23" w:line="259" w:lineRule="auto"/>
        <w:ind w:left="0" w:firstLine="0"/>
        <w:jc w:val="left"/>
      </w:pPr>
      <w:r>
        <w:t xml:space="preserve"> </w:t>
      </w:r>
    </w:p>
    <w:p w:rsidR="00632210" w:rsidRDefault="00632210">
      <w:pPr>
        <w:ind w:left="-5" w:right="57"/>
      </w:pPr>
      <w:r>
        <w:t xml:space="preserve">Система взаимодействия с родителями включает: </w:t>
      </w:r>
    </w:p>
    <w:p w:rsidR="00632210" w:rsidRDefault="00632210">
      <w:pPr>
        <w:ind w:left="-5" w:right="57"/>
      </w:pPr>
      <w:r>
        <w:t xml:space="preserve">ознакомление родителей с результатом работы ДОУ на общих родительских собраниях, анализом участия родительской общественности в жизни ДОУ; </w:t>
      </w:r>
    </w:p>
    <w:p w:rsidR="00632210" w:rsidRDefault="00632210">
      <w:pPr>
        <w:ind w:left="-5" w:right="57"/>
      </w:pPr>
      <w:r>
        <w:t xml:space="preserve">ознакомление родителей с содержанием работы ДОУ, направленной на физическое, психическое и социальное развитие ребёнка; участие в составлении планов: спортивных и физкультурно – массовых мероприятий, работы родительских комитетов; </w:t>
      </w:r>
    </w:p>
    <w:p w:rsidR="00632210" w:rsidRDefault="00632210">
      <w:pPr>
        <w:ind w:left="-5" w:right="57"/>
      </w:pPr>
      <w:r>
        <w:t xml:space="preserve">целенаправленную работу, пропагандирующую общественное дошкольное воспитание в его разных формах; </w:t>
      </w:r>
    </w:p>
    <w:p w:rsidR="00632210" w:rsidRDefault="00632210">
      <w:pPr>
        <w:ind w:left="-5" w:right="57"/>
      </w:pPr>
      <w:r>
        <w:t xml:space="preserve">обучение конкретным приёмам и методам воспитания и развития ребёнка в разных видах детской деятельности на семинарах – практикумах, консультациях и открытых занятий. </w:t>
      </w:r>
    </w:p>
    <w:p w:rsidR="00632210" w:rsidRDefault="00632210">
      <w:pPr>
        <w:numPr>
          <w:ilvl w:val="0"/>
          <w:numId w:val="17"/>
        </w:numPr>
        <w:ind w:right="57" w:hanging="348"/>
      </w:pPr>
      <w:r>
        <w:t xml:space="preserve">Привлечение родителей к участию в детском празднике (разработка идей, подготовка атрибутов, ролевое участие). </w:t>
      </w:r>
    </w:p>
    <w:p w:rsidR="00632210" w:rsidRDefault="00632210">
      <w:pPr>
        <w:numPr>
          <w:ilvl w:val="0"/>
          <w:numId w:val="17"/>
        </w:numPr>
        <w:ind w:right="57" w:hanging="348"/>
      </w:pPr>
      <w:r>
        <w:t xml:space="preserve">Анкетирование, тестирование родителей, выпуск газеты, подбор специальной литературы, с целью обеспеченья обратной связи с семьей. </w:t>
      </w:r>
    </w:p>
    <w:p w:rsidR="00632210" w:rsidRDefault="00632210">
      <w:pPr>
        <w:numPr>
          <w:ilvl w:val="0"/>
          <w:numId w:val="17"/>
        </w:numPr>
        <w:ind w:right="57" w:hanging="348"/>
      </w:pPr>
      <w:r>
        <w:t xml:space="preserve">Проведение тренингов с родителями: способы решения нестандартных ситуаций с целью повышения компетентности в вопросах воспитания. </w:t>
      </w:r>
    </w:p>
    <w:p w:rsidR="00632210" w:rsidRDefault="00632210">
      <w:pPr>
        <w:numPr>
          <w:ilvl w:val="0"/>
          <w:numId w:val="17"/>
        </w:numPr>
        <w:ind w:right="57" w:hanging="348"/>
      </w:pPr>
      <w:r>
        <w:t xml:space="preserve">Привлечение родителей к совместным мероприятиям по благоустройству и созданию условий в группе и на участке. </w:t>
      </w:r>
    </w:p>
    <w:p w:rsidR="00632210" w:rsidRDefault="00632210">
      <w:pPr>
        <w:numPr>
          <w:ilvl w:val="0"/>
          <w:numId w:val="17"/>
        </w:numPr>
        <w:ind w:right="57" w:hanging="348"/>
      </w:pPr>
      <w:r>
        <w:t xml:space="preserve">Разработка индивидуальных программ взаимодействия с родителями по созданию предметной среды для развития ребёнка. </w:t>
      </w:r>
    </w:p>
    <w:p w:rsidR="00632210" w:rsidRDefault="00632210">
      <w:pPr>
        <w:numPr>
          <w:ilvl w:val="0"/>
          <w:numId w:val="17"/>
        </w:numPr>
        <w:ind w:right="57" w:hanging="348"/>
      </w:pPr>
      <w:r>
        <w:t xml:space="preserve">Беседы с детьми с целью формирования уверенности в том, что их любят и о них заботятся в семье. </w:t>
      </w:r>
    </w:p>
    <w:p w:rsidR="00632210" w:rsidRDefault="00632210">
      <w:pPr>
        <w:numPr>
          <w:ilvl w:val="0"/>
          <w:numId w:val="17"/>
        </w:numPr>
        <w:ind w:right="57" w:hanging="348"/>
      </w:pPr>
      <w:r>
        <w:t xml:space="preserve">Повышение правовой культуры родителей. </w:t>
      </w:r>
    </w:p>
    <w:p w:rsidR="00632210" w:rsidRDefault="00632210">
      <w:pPr>
        <w:numPr>
          <w:ilvl w:val="0"/>
          <w:numId w:val="17"/>
        </w:numPr>
        <w:ind w:right="57" w:hanging="348"/>
      </w:pPr>
      <w:r>
        <w:t xml:space="preserve">Консультативные часы для родителей по вопросам предупреждения использования методов, унижающих достоинства ребёнка. </w:t>
      </w:r>
    </w:p>
    <w:p w:rsidR="00632210" w:rsidRDefault="00632210">
      <w:pPr>
        <w:numPr>
          <w:ilvl w:val="0"/>
          <w:numId w:val="17"/>
        </w:numPr>
        <w:ind w:right="57" w:hanging="348"/>
      </w:pPr>
      <w:r>
        <w:t xml:space="preserve">Создание фотовыставок, фотоальбомов «Я и моя семья», «Моя родословная», «Мои любимые дела», «Моё настроение». </w:t>
      </w:r>
    </w:p>
    <w:p w:rsidR="00632210" w:rsidRDefault="00632210">
      <w:pPr>
        <w:spacing w:after="265" w:line="259" w:lineRule="auto"/>
        <w:ind w:left="360" w:firstLine="0"/>
        <w:jc w:val="left"/>
      </w:pPr>
      <w:r>
        <w:t xml:space="preserve"> </w:t>
      </w:r>
    </w:p>
    <w:p w:rsidR="00632210" w:rsidRDefault="00632210">
      <w:pPr>
        <w:ind w:left="370" w:right="57"/>
      </w:pPr>
      <w:r>
        <w:t xml:space="preserve">Модель сотрудничества семьи и детского сада в течение года </w:t>
      </w:r>
    </w:p>
    <w:tbl>
      <w:tblPr>
        <w:tblW w:w="10423" w:type="dxa"/>
        <w:tblInd w:w="-108" w:type="dxa"/>
        <w:tblCellMar>
          <w:top w:w="9" w:type="dxa"/>
          <w:right w:w="69" w:type="dxa"/>
        </w:tblCellMar>
        <w:tblLook w:val="00A0"/>
      </w:tblPr>
      <w:tblGrid>
        <w:gridCol w:w="3010"/>
        <w:gridCol w:w="3963"/>
        <w:gridCol w:w="3450"/>
      </w:tblGrid>
      <w:tr w:rsidR="00632210" w:rsidTr="00D77658">
        <w:trPr>
          <w:trHeight w:val="564"/>
        </w:trPr>
        <w:tc>
          <w:tcPr>
            <w:tcW w:w="301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Реальное участие родителей в жизни ДОУ </w:t>
            </w:r>
          </w:p>
        </w:tc>
        <w:tc>
          <w:tcPr>
            <w:tcW w:w="39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Формы участия </w:t>
            </w:r>
          </w:p>
        </w:tc>
        <w:tc>
          <w:tcPr>
            <w:tcW w:w="34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17" w:firstLine="0"/>
              <w:jc w:val="left"/>
            </w:pPr>
            <w:r w:rsidRPr="00D77658">
              <w:rPr>
                <w:sz w:val="22"/>
              </w:rPr>
              <w:t xml:space="preserve">Периодичность сотрудничества </w:t>
            </w:r>
          </w:p>
        </w:tc>
      </w:tr>
      <w:tr w:rsidR="00632210" w:rsidTr="00D77658">
        <w:trPr>
          <w:trHeight w:val="838"/>
        </w:trPr>
        <w:tc>
          <w:tcPr>
            <w:tcW w:w="301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 проведении мониторинговых исследований </w:t>
            </w:r>
          </w:p>
        </w:tc>
        <w:tc>
          <w:tcPr>
            <w:tcW w:w="39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Анкетирование </w:t>
            </w:r>
          </w:p>
          <w:p w:rsidR="00632210" w:rsidRPr="00D77658" w:rsidRDefault="00632210" w:rsidP="00D77658">
            <w:pPr>
              <w:spacing w:after="0" w:line="259" w:lineRule="auto"/>
              <w:ind w:left="2" w:firstLine="0"/>
              <w:jc w:val="left"/>
            </w:pPr>
            <w:r w:rsidRPr="00D77658">
              <w:rPr>
                <w:sz w:val="22"/>
              </w:rPr>
              <w:t xml:space="preserve">Социологический опрос </w:t>
            </w:r>
          </w:p>
          <w:p w:rsidR="00632210" w:rsidRPr="00D77658" w:rsidRDefault="00632210" w:rsidP="00D77658">
            <w:pPr>
              <w:spacing w:after="0" w:line="259" w:lineRule="auto"/>
              <w:ind w:left="2" w:firstLine="0"/>
              <w:jc w:val="left"/>
            </w:pPr>
            <w:r w:rsidRPr="00D77658">
              <w:rPr>
                <w:sz w:val="22"/>
              </w:rPr>
              <w:t xml:space="preserve"> </w:t>
            </w:r>
          </w:p>
        </w:tc>
        <w:tc>
          <w:tcPr>
            <w:tcW w:w="34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3-4 раза в год </w:t>
            </w:r>
          </w:p>
          <w:p w:rsidR="00632210" w:rsidRPr="00D77658" w:rsidRDefault="00632210" w:rsidP="00D77658">
            <w:pPr>
              <w:spacing w:after="0" w:line="259" w:lineRule="auto"/>
              <w:ind w:left="0" w:firstLine="0"/>
              <w:jc w:val="left"/>
            </w:pPr>
            <w:r w:rsidRPr="00D77658">
              <w:rPr>
                <w:sz w:val="22"/>
              </w:rPr>
              <w:t xml:space="preserve">По мере необходимости 1 раз в квартал </w:t>
            </w:r>
          </w:p>
        </w:tc>
      </w:tr>
      <w:tr w:rsidR="00632210" w:rsidTr="00D77658">
        <w:trPr>
          <w:trHeight w:val="1390"/>
        </w:trPr>
        <w:tc>
          <w:tcPr>
            <w:tcW w:w="301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 создании условий </w:t>
            </w:r>
          </w:p>
        </w:tc>
        <w:tc>
          <w:tcPr>
            <w:tcW w:w="39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firstLine="0"/>
              <w:jc w:val="left"/>
            </w:pPr>
            <w:r w:rsidRPr="00D77658">
              <w:rPr>
                <w:sz w:val="22"/>
              </w:rPr>
              <w:t xml:space="preserve">Помощь в создании предметно – развивающей среды </w:t>
            </w:r>
          </w:p>
          <w:p w:rsidR="00632210" w:rsidRPr="00D77658" w:rsidRDefault="00632210" w:rsidP="00D77658">
            <w:pPr>
              <w:spacing w:after="0" w:line="259" w:lineRule="auto"/>
              <w:ind w:left="2" w:firstLine="0"/>
              <w:jc w:val="left"/>
            </w:pPr>
            <w:r w:rsidRPr="00D77658">
              <w:rPr>
                <w:sz w:val="22"/>
              </w:rPr>
              <w:t xml:space="preserve">Оказание помощи в ремонтных работах </w:t>
            </w:r>
          </w:p>
        </w:tc>
        <w:tc>
          <w:tcPr>
            <w:tcW w:w="34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 раза в год </w:t>
            </w:r>
          </w:p>
          <w:p w:rsidR="00632210" w:rsidRPr="00D77658" w:rsidRDefault="00632210" w:rsidP="00D77658">
            <w:pPr>
              <w:spacing w:after="21"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Постоянно </w:t>
            </w:r>
          </w:p>
          <w:p w:rsidR="00632210" w:rsidRPr="00D77658" w:rsidRDefault="00632210" w:rsidP="00D77658">
            <w:pPr>
              <w:spacing w:after="21"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Ежегодно  </w:t>
            </w:r>
          </w:p>
        </w:tc>
      </w:tr>
      <w:tr w:rsidR="00632210" w:rsidTr="00D77658">
        <w:trPr>
          <w:trHeight w:val="838"/>
        </w:trPr>
        <w:tc>
          <w:tcPr>
            <w:tcW w:w="301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 управлении ДОУ </w:t>
            </w:r>
          </w:p>
        </w:tc>
        <w:tc>
          <w:tcPr>
            <w:tcW w:w="39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Участие в работе, родительского комитета, совета ДОУ, педагогических советах </w:t>
            </w:r>
          </w:p>
        </w:tc>
        <w:tc>
          <w:tcPr>
            <w:tcW w:w="34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По плану </w:t>
            </w:r>
          </w:p>
        </w:tc>
      </w:tr>
      <w:tr w:rsidR="00632210" w:rsidTr="00D77658">
        <w:trPr>
          <w:trHeight w:val="3875"/>
        </w:trPr>
        <w:tc>
          <w:tcPr>
            <w:tcW w:w="301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39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3" w:line="258" w:lineRule="auto"/>
              <w:ind w:left="2" w:right="35" w:firstLine="0"/>
              <w:jc w:val="left"/>
            </w:pPr>
            <w:r w:rsidRPr="00D77658">
              <w:rPr>
                <w:sz w:val="22"/>
              </w:rPr>
              <w:t xml:space="preserve">Наглядная информация (стенды, папки – передвижки, семейные и групповые фотоальбомы, фоторепортажи «Из жизни группы», Памятки </w:t>
            </w:r>
          </w:p>
          <w:p w:rsidR="00632210" w:rsidRPr="00D77658" w:rsidRDefault="00632210" w:rsidP="00D77658">
            <w:pPr>
              <w:spacing w:after="0" w:line="259" w:lineRule="auto"/>
              <w:ind w:left="2" w:firstLine="0"/>
              <w:jc w:val="left"/>
            </w:pPr>
            <w:r w:rsidRPr="00D77658">
              <w:rPr>
                <w:sz w:val="22"/>
              </w:rPr>
              <w:t xml:space="preserve">Создание странички на сайте </w:t>
            </w:r>
          </w:p>
          <w:p w:rsidR="00632210" w:rsidRPr="00D77658" w:rsidRDefault="00632210" w:rsidP="00D77658">
            <w:pPr>
              <w:spacing w:after="16" w:line="264" w:lineRule="auto"/>
              <w:ind w:left="2" w:firstLine="0"/>
              <w:jc w:val="left"/>
            </w:pPr>
            <w:r w:rsidRPr="00D77658">
              <w:rPr>
                <w:sz w:val="22"/>
              </w:rPr>
              <w:t xml:space="preserve">Консультации, семинары, семинары – практикумы, конференции Распространение опыта семейного воспитания </w:t>
            </w:r>
          </w:p>
          <w:p w:rsidR="00632210" w:rsidRPr="00D77658" w:rsidRDefault="00632210" w:rsidP="00D77658">
            <w:pPr>
              <w:spacing w:after="0" w:line="259" w:lineRule="auto"/>
              <w:ind w:left="2" w:firstLine="0"/>
              <w:jc w:val="left"/>
            </w:pPr>
            <w:r w:rsidRPr="00D77658">
              <w:rPr>
                <w:sz w:val="22"/>
              </w:rPr>
              <w:t xml:space="preserve">Родительские собрания </w:t>
            </w:r>
          </w:p>
          <w:p w:rsidR="00632210" w:rsidRPr="00D77658" w:rsidRDefault="00632210" w:rsidP="00D77658">
            <w:pPr>
              <w:spacing w:after="0" w:line="259" w:lineRule="auto"/>
              <w:ind w:left="2" w:firstLine="0"/>
              <w:jc w:val="left"/>
            </w:pPr>
            <w:r w:rsidRPr="00D77658">
              <w:rPr>
                <w:sz w:val="22"/>
              </w:rPr>
              <w:t xml:space="preserve"> </w:t>
            </w:r>
          </w:p>
        </w:tc>
        <w:tc>
          <w:tcPr>
            <w:tcW w:w="34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 раз в квартал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Обновление постоянно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21" w:line="259" w:lineRule="auto"/>
              <w:ind w:left="0" w:firstLine="0"/>
              <w:jc w:val="left"/>
            </w:pPr>
            <w:r w:rsidRPr="00D77658">
              <w:rPr>
                <w:sz w:val="22"/>
              </w:rPr>
              <w:t xml:space="preserve"> </w:t>
            </w:r>
          </w:p>
          <w:p w:rsidR="00632210" w:rsidRPr="00D77658" w:rsidRDefault="00632210" w:rsidP="00D77658">
            <w:pPr>
              <w:spacing w:after="22" w:line="259" w:lineRule="auto"/>
              <w:ind w:left="0" w:firstLine="0"/>
              <w:jc w:val="left"/>
            </w:pPr>
            <w:r w:rsidRPr="00D77658">
              <w:rPr>
                <w:sz w:val="22"/>
              </w:rPr>
              <w:t xml:space="preserve">1 раз  в месяц </w:t>
            </w:r>
          </w:p>
          <w:p w:rsidR="00632210" w:rsidRPr="00D77658" w:rsidRDefault="00632210" w:rsidP="00D77658">
            <w:pPr>
              <w:spacing w:after="0" w:line="259" w:lineRule="auto"/>
              <w:ind w:left="0" w:firstLine="0"/>
              <w:jc w:val="left"/>
            </w:pPr>
            <w:r w:rsidRPr="00D77658">
              <w:rPr>
                <w:sz w:val="22"/>
              </w:rPr>
              <w:t xml:space="preserve">По годовому плану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21"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1 раз в квартал </w:t>
            </w:r>
          </w:p>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1 раз в квартал </w:t>
            </w:r>
          </w:p>
        </w:tc>
      </w:tr>
      <w:tr w:rsidR="00632210" w:rsidTr="00D77658">
        <w:trPr>
          <w:trHeight w:val="1114"/>
        </w:trPr>
        <w:tc>
          <w:tcPr>
            <w:tcW w:w="301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 воспитательно – образовательном процессе ДОУ, направленном на установление </w:t>
            </w:r>
          </w:p>
        </w:tc>
        <w:tc>
          <w:tcPr>
            <w:tcW w:w="39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Дни здоровья </w:t>
            </w:r>
          </w:p>
          <w:p w:rsidR="00632210" w:rsidRPr="00D77658" w:rsidRDefault="00632210" w:rsidP="00D77658">
            <w:pPr>
              <w:spacing w:after="0" w:line="259" w:lineRule="auto"/>
              <w:ind w:left="2" w:right="549" w:firstLine="0"/>
              <w:jc w:val="left"/>
            </w:pPr>
            <w:r w:rsidRPr="00D77658">
              <w:rPr>
                <w:sz w:val="22"/>
              </w:rPr>
              <w:t xml:space="preserve">Неделя творчества Совместные праздники, развлечения </w:t>
            </w:r>
          </w:p>
        </w:tc>
        <w:tc>
          <w:tcPr>
            <w:tcW w:w="34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1" w:line="259" w:lineRule="auto"/>
              <w:ind w:left="0" w:firstLine="0"/>
              <w:jc w:val="left"/>
            </w:pPr>
            <w:r w:rsidRPr="00D77658">
              <w:rPr>
                <w:sz w:val="22"/>
              </w:rPr>
              <w:t xml:space="preserve">2 раза в год </w:t>
            </w:r>
          </w:p>
          <w:p w:rsidR="00632210" w:rsidRPr="00D77658" w:rsidRDefault="00632210" w:rsidP="00D77658">
            <w:pPr>
              <w:numPr>
                <w:ilvl w:val="0"/>
                <w:numId w:val="27"/>
              </w:numPr>
              <w:spacing w:after="21" w:line="259" w:lineRule="auto"/>
              <w:ind w:left="0" w:right="869" w:firstLine="0"/>
              <w:jc w:val="left"/>
            </w:pPr>
            <w:r w:rsidRPr="00D77658">
              <w:rPr>
                <w:sz w:val="22"/>
              </w:rPr>
              <w:t xml:space="preserve">раз в картал </w:t>
            </w:r>
          </w:p>
          <w:p w:rsidR="00632210" w:rsidRPr="00D77658" w:rsidRDefault="00632210" w:rsidP="00D77658">
            <w:pPr>
              <w:numPr>
                <w:ilvl w:val="0"/>
                <w:numId w:val="27"/>
              </w:numPr>
              <w:spacing w:after="0" w:line="259" w:lineRule="auto"/>
              <w:ind w:left="0" w:right="869" w:firstLine="0"/>
              <w:jc w:val="left"/>
            </w:pPr>
            <w:r w:rsidRPr="00D77658">
              <w:rPr>
                <w:sz w:val="22"/>
              </w:rPr>
              <w:t xml:space="preserve">раза в год По плану </w:t>
            </w:r>
          </w:p>
        </w:tc>
      </w:tr>
      <w:tr w:rsidR="00632210" w:rsidTr="00D77658">
        <w:trPr>
          <w:trHeight w:val="1668"/>
        </w:trPr>
        <w:tc>
          <w:tcPr>
            <w:tcW w:w="301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сотрудничества и партнёрских отношений с целью вовлечения родителей в единое образовательное пространство </w:t>
            </w:r>
          </w:p>
        </w:tc>
        <w:tc>
          <w:tcPr>
            <w:tcW w:w="396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2" w:firstLine="0"/>
            </w:pPr>
            <w:r w:rsidRPr="00D77658">
              <w:rPr>
                <w:sz w:val="22"/>
              </w:rPr>
              <w:t xml:space="preserve">Участие в творческих выставках, смотрах – конкурсах </w:t>
            </w:r>
          </w:p>
          <w:p w:rsidR="00632210" w:rsidRPr="00D77658" w:rsidRDefault="00632210" w:rsidP="00D77658">
            <w:pPr>
              <w:spacing w:after="0" w:line="259" w:lineRule="auto"/>
              <w:ind w:left="2" w:firstLine="0"/>
              <w:jc w:val="left"/>
            </w:pPr>
            <w:r w:rsidRPr="00D77658">
              <w:rPr>
                <w:sz w:val="22"/>
              </w:rPr>
              <w:t xml:space="preserve"> </w:t>
            </w:r>
          </w:p>
        </w:tc>
        <w:tc>
          <w:tcPr>
            <w:tcW w:w="345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tc>
      </w:tr>
    </w:tbl>
    <w:p w:rsidR="00632210" w:rsidRDefault="00632210">
      <w:pPr>
        <w:spacing w:after="256" w:line="259" w:lineRule="auto"/>
        <w:ind w:left="0" w:firstLine="0"/>
        <w:jc w:val="left"/>
      </w:pPr>
      <w:r>
        <w:rPr>
          <w:rFonts w:ascii="Calibri" w:hAnsi="Calibri" w:cs="Calibri"/>
        </w:rPr>
        <w:t xml:space="preserve"> </w:t>
      </w:r>
    </w:p>
    <w:p w:rsidR="00632210" w:rsidRDefault="00632210">
      <w:pPr>
        <w:ind w:left="-5" w:right="57"/>
      </w:pPr>
      <w:r>
        <w:t xml:space="preserve">Формы взаимодействия педагогического коллектива с семьями воспитанников </w:t>
      </w:r>
    </w:p>
    <w:tbl>
      <w:tblPr>
        <w:tblW w:w="10423" w:type="dxa"/>
        <w:tblInd w:w="-108" w:type="dxa"/>
        <w:tblCellMar>
          <w:top w:w="7" w:type="dxa"/>
          <w:right w:w="58" w:type="dxa"/>
        </w:tblCellMar>
        <w:tblLook w:val="00A0"/>
      </w:tblPr>
      <w:tblGrid>
        <w:gridCol w:w="3704"/>
        <w:gridCol w:w="3415"/>
        <w:gridCol w:w="3304"/>
      </w:tblGrid>
      <w:tr w:rsidR="00632210" w:rsidTr="00D77658">
        <w:trPr>
          <w:trHeight w:val="286"/>
        </w:trPr>
        <w:tc>
          <w:tcPr>
            <w:tcW w:w="298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Формы взаимодействия </w:t>
            </w: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Наименование предприятия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Задачи </w:t>
            </w:r>
          </w:p>
        </w:tc>
      </w:tr>
      <w:tr w:rsidR="00632210" w:rsidTr="00926D10">
        <w:trPr>
          <w:trHeight w:val="1666"/>
        </w:trPr>
        <w:tc>
          <w:tcPr>
            <w:tcW w:w="2989" w:type="dxa"/>
            <w:vMerge w:val="restart"/>
            <w:tcBorders>
              <w:top w:val="single" w:sz="4" w:space="0" w:color="000000"/>
              <w:left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jc w:val="left"/>
            </w:pPr>
            <w:r w:rsidRPr="00D77658">
              <w:rPr>
                <w:sz w:val="22"/>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46" w:line="238" w:lineRule="auto"/>
              <w:ind w:left="0" w:firstLine="0"/>
              <w:jc w:val="left"/>
            </w:pPr>
            <w:r w:rsidRPr="00D77658">
              <w:rPr>
                <w:sz w:val="22"/>
              </w:rPr>
              <w:t xml:space="preserve">Видеофильмы и презентации о жизни группы, детского сада, различных видов деятельности. </w:t>
            </w:r>
          </w:p>
          <w:p w:rsidR="00632210" w:rsidRPr="00D77658" w:rsidRDefault="00632210" w:rsidP="00D77658">
            <w:pPr>
              <w:spacing w:after="0" w:line="259" w:lineRule="auto"/>
              <w:ind w:left="0" w:firstLine="0"/>
              <w:jc w:val="left"/>
            </w:pPr>
            <w:r w:rsidRPr="00D77658">
              <w:rPr>
                <w:sz w:val="22"/>
              </w:rPr>
              <w:t xml:space="preserve">режимных моментов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Внедрение в образовательный процесс разнообразных технических средств. Информирование родительского сообщества о жизни ребёнка в детском саду </w:t>
            </w:r>
          </w:p>
        </w:tc>
      </w:tr>
      <w:tr w:rsidR="00632210" w:rsidTr="00926D10">
        <w:trPr>
          <w:trHeight w:val="1942"/>
        </w:trPr>
        <w:tc>
          <w:tcPr>
            <w:tcW w:w="0" w:type="auto"/>
            <w:vMerge/>
            <w:tcBorders>
              <w:left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000000"/>
              <w:left w:val="single" w:sz="4" w:space="0" w:color="000000"/>
              <w:bottom w:val="single" w:sz="4" w:space="0" w:color="auto"/>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Выставки детских работ </w:t>
            </w:r>
          </w:p>
        </w:tc>
        <w:tc>
          <w:tcPr>
            <w:tcW w:w="3498" w:type="dxa"/>
            <w:tcBorders>
              <w:top w:val="single" w:sz="4" w:space="0" w:color="000000"/>
              <w:left w:val="single" w:sz="4" w:space="0" w:color="000000"/>
              <w:bottom w:val="single" w:sz="4" w:space="0" w:color="auto"/>
              <w:right w:val="single" w:sz="4" w:space="0" w:color="000000"/>
            </w:tcBorders>
          </w:tcPr>
          <w:p w:rsidR="00632210" w:rsidRPr="00D77658" w:rsidRDefault="00632210" w:rsidP="00D77658">
            <w:pPr>
              <w:spacing w:after="0" w:line="259" w:lineRule="auto"/>
              <w:ind w:left="0" w:right="12" w:firstLine="0"/>
              <w:jc w:val="left"/>
            </w:pPr>
            <w:r w:rsidRPr="00D77658">
              <w:rPr>
                <w:sz w:val="22"/>
              </w:rPr>
              <w:t xml:space="preserve">В каждой группе представлены уголки творчества детей. Регулярное размещение детских работ, выполненных на занятии, совместные работы педагога и детей, родителей и детей. </w:t>
            </w:r>
          </w:p>
        </w:tc>
      </w:tr>
      <w:tr w:rsidR="00632210" w:rsidTr="00926D10">
        <w:trPr>
          <w:trHeight w:val="1140"/>
        </w:trPr>
        <w:tc>
          <w:tcPr>
            <w:tcW w:w="0" w:type="auto"/>
            <w:vMerge/>
            <w:tcBorders>
              <w:left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auto"/>
              <w:left w:val="single" w:sz="4" w:space="0" w:color="000000"/>
              <w:bottom w:val="single" w:sz="4" w:space="0" w:color="auto"/>
              <w:right w:val="single" w:sz="4" w:space="0" w:color="000000"/>
            </w:tcBorders>
          </w:tcPr>
          <w:p w:rsidR="00632210" w:rsidRPr="00D77658" w:rsidRDefault="00632210" w:rsidP="00D77658">
            <w:pPr>
              <w:spacing w:after="21"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Фотовыставки </w:t>
            </w:r>
          </w:p>
        </w:tc>
        <w:tc>
          <w:tcPr>
            <w:tcW w:w="3498" w:type="dxa"/>
            <w:tcBorders>
              <w:top w:val="single" w:sz="4" w:space="0" w:color="auto"/>
              <w:left w:val="single" w:sz="4" w:space="0" w:color="000000"/>
              <w:bottom w:val="single" w:sz="4" w:space="0" w:color="auto"/>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Ознакомление родителей с жизнью дошкольного учреждения, деятельностью их детей </w:t>
            </w:r>
          </w:p>
        </w:tc>
      </w:tr>
      <w:tr w:rsidR="00632210" w:rsidTr="00926D10">
        <w:tc>
          <w:tcPr>
            <w:tcW w:w="0" w:type="auto"/>
            <w:vMerge/>
            <w:tcBorders>
              <w:left w:val="single" w:sz="4" w:space="0" w:color="000000"/>
              <w:bottom w:val="single" w:sz="4" w:space="0" w:color="auto"/>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auto"/>
              <w:left w:val="single" w:sz="4" w:space="0" w:color="000000"/>
              <w:bottom w:val="single" w:sz="4" w:space="0" w:color="auto"/>
              <w:right w:val="single" w:sz="4" w:space="0" w:color="000000"/>
            </w:tcBorders>
          </w:tcPr>
          <w:p w:rsidR="00632210" w:rsidRPr="00D77658" w:rsidRDefault="00632210" w:rsidP="00D77658">
            <w:pPr>
              <w:spacing w:after="21" w:line="259" w:lineRule="auto"/>
              <w:ind w:left="0"/>
              <w:jc w:val="left"/>
              <w:rPr>
                <w:sz w:val="22"/>
              </w:rPr>
            </w:pPr>
          </w:p>
        </w:tc>
        <w:tc>
          <w:tcPr>
            <w:tcW w:w="3498" w:type="dxa"/>
            <w:tcBorders>
              <w:top w:val="single" w:sz="4" w:space="0" w:color="auto"/>
              <w:left w:val="single" w:sz="4" w:space="0" w:color="000000"/>
              <w:bottom w:val="single" w:sz="4" w:space="0" w:color="auto"/>
              <w:right w:val="single" w:sz="4" w:space="0" w:color="000000"/>
            </w:tcBorders>
          </w:tcPr>
          <w:p w:rsidR="00632210" w:rsidRPr="00D77658" w:rsidRDefault="00632210" w:rsidP="00D77658">
            <w:pPr>
              <w:spacing w:after="0" w:line="259" w:lineRule="auto"/>
              <w:ind w:left="0"/>
              <w:jc w:val="left"/>
              <w:rPr>
                <w:sz w:val="22"/>
              </w:rPr>
            </w:pPr>
          </w:p>
        </w:tc>
      </w:tr>
      <w:tr w:rsidR="00632210" w:rsidTr="0077734E">
        <w:trPr>
          <w:trHeight w:val="3322"/>
        </w:trPr>
        <w:tc>
          <w:tcPr>
            <w:tcW w:w="0" w:type="auto"/>
            <w:vMerge w:val="restart"/>
            <w:tcBorders>
              <w:top w:val="single" w:sz="4" w:space="0" w:color="auto"/>
              <w:left w:val="single" w:sz="4" w:space="0" w:color="000000"/>
              <w:bottom w:val="nil"/>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79" w:lineRule="auto"/>
              <w:ind w:left="0" w:firstLine="0"/>
            </w:pPr>
            <w:r w:rsidRPr="00D77658">
              <w:rPr>
                <w:sz w:val="22"/>
              </w:rPr>
              <w:t xml:space="preserve">Информационно – просветительские формы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0" w:line="259" w:lineRule="auto"/>
              <w:ind w:left="0"/>
              <w:jc w:val="left"/>
            </w:pPr>
            <w:r w:rsidRPr="00D77658">
              <w:rPr>
                <w:sz w:val="22"/>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Информационные проспекты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 </w:t>
            </w:r>
          </w:p>
        </w:tc>
      </w:tr>
      <w:tr w:rsidR="00632210" w:rsidTr="00D77658">
        <w:trPr>
          <w:trHeight w:val="1942"/>
        </w:trPr>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Образование родителей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7" w:line="254" w:lineRule="auto"/>
              <w:ind w:left="0" w:firstLine="0"/>
              <w:jc w:val="left"/>
            </w:pPr>
            <w:r w:rsidRPr="00D77658">
              <w:rPr>
                <w:sz w:val="22"/>
              </w:rPr>
              <w:t xml:space="preserve">Организация «Материнской/ отцовской школы для родителей» (лекции, семинары, семинары – практикумы), проведение мастер – классов, тренингов, создание </w:t>
            </w:r>
          </w:p>
          <w:p w:rsidR="00632210" w:rsidRPr="00D77658" w:rsidRDefault="00632210" w:rsidP="00D77658">
            <w:pPr>
              <w:spacing w:after="0" w:line="259" w:lineRule="auto"/>
              <w:ind w:left="0" w:firstLine="0"/>
              <w:jc w:val="left"/>
            </w:pPr>
            <w:r w:rsidRPr="00D77658">
              <w:rPr>
                <w:sz w:val="22"/>
              </w:rPr>
              <w:t xml:space="preserve">библиотеки </w:t>
            </w:r>
          </w:p>
        </w:tc>
      </w:tr>
      <w:tr w:rsidR="00632210" w:rsidTr="00D77658">
        <w:trPr>
          <w:trHeight w:val="1390"/>
        </w:trPr>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Совместная деятельность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Привлечение родителей к организации вечеров музыки и поэзии, гостиных, конкурсов, концертов семейного воскресного абонента, </w:t>
            </w:r>
          </w:p>
        </w:tc>
      </w:tr>
      <w:tr w:rsidR="00632210" w:rsidTr="00D77658">
        <w:trPr>
          <w:trHeight w:val="2496"/>
        </w:trPr>
        <w:tc>
          <w:tcPr>
            <w:tcW w:w="2989"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маршрутов выходного дня  (в театр, музей, библиотеку и др.),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 </w:t>
            </w:r>
          </w:p>
        </w:tc>
      </w:tr>
      <w:tr w:rsidR="00632210" w:rsidTr="00D77658">
        <w:trPr>
          <w:trHeight w:val="1942"/>
        </w:trPr>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Информационные стенды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792" w:firstLine="0"/>
            </w:pPr>
            <w:r w:rsidRPr="00D77658">
              <w:rPr>
                <w:sz w:val="22"/>
              </w:rPr>
              <w:t xml:space="preserve">Знакомство  родителей с возрастными и психологическими особенностями детей дошкольного возраста, методами и приёмами воспитания </w:t>
            </w:r>
          </w:p>
        </w:tc>
      </w:tr>
      <w:tr w:rsidR="00632210" w:rsidTr="00D77658">
        <w:trPr>
          <w:trHeight w:val="2218"/>
        </w:trPr>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p w:rsidR="00632210" w:rsidRPr="00D77658" w:rsidRDefault="00632210" w:rsidP="00D77658">
            <w:pPr>
              <w:spacing w:after="19" w:line="259" w:lineRule="auto"/>
              <w:ind w:left="0" w:firstLine="0"/>
              <w:jc w:val="left"/>
            </w:pPr>
            <w:r w:rsidRPr="00D77658">
              <w:rPr>
                <w:sz w:val="22"/>
              </w:rPr>
              <w:t xml:space="preserve"> </w:t>
            </w:r>
          </w:p>
          <w:p w:rsidR="00632210" w:rsidRPr="00D77658" w:rsidRDefault="00632210" w:rsidP="00D77658">
            <w:pPr>
              <w:spacing w:after="0" w:line="259" w:lineRule="auto"/>
              <w:ind w:left="0" w:firstLine="0"/>
              <w:jc w:val="left"/>
            </w:pPr>
            <w:r w:rsidRPr="00D77658">
              <w:rPr>
                <w:sz w:val="22"/>
              </w:rPr>
              <w:t xml:space="preserve">Папки - передвижки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45" w:line="238" w:lineRule="auto"/>
              <w:ind w:left="0" w:right="8" w:firstLine="0"/>
              <w:jc w:val="left"/>
            </w:pPr>
            <w:r w:rsidRPr="00D77658">
              <w:rPr>
                <w:sz w:val="22"/>
              </w:rPr>
              <w:t xml:space="preserve">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w:t>
            </w:r>
          </w:p>
          <w:p w:rsidR="00632210" w:rsidRPr="00D77658" w:rsidRDefault="00632210" w:rsidP="00D77658">
            <w:pPr>
              <w:spacing w:after="0" w:line="259" w:lineRule="auto"/>
              <w:ind w:left="0" w:firstLine="0"/>
              <w:jc w:val="left"/>
            </w:pPr>
            <w:r w:rsidRPr="00D77658">
              <w:rPr>
                <w:sz w:val="22"/>
              </w:rPr>
              <w:t xml:space="preserve">детей и др.) </w:t>
            </w:r>
          </w:p>
        </w:tc>
      </w:tr>
      <w:tr w:rsidR="00632210" w:rsidTr="00D77658">
        <w:trPr>
          <w:trHeight w:val="562"/>
        </w:trPr>
        <w:tc>
          <w:tcPr>
            <w:tcW w:w="298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Мини - газеты </w:t>
            </w:r>
          </w:p>
        </w:tc>
        <w:tc>
          <w:tcPr>
            <w:tcW w:w="349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Информирование о жизни детского сада </w:t>
            </w:r>
          </w:p>
        </w:tc>
      </w:tr>
    </w:tbl>
    <w:p w:rsidR="00632210" w:rsidRDefault="00632210">
      <w:pPr>
        <w:spacing w:after="0" w:line="259" w:lineRule="auto"/>
        <w:ind w:left="0" w:firstLine="0"/>
        <w:jc w:val="left"/>
      </w:pPr>
      <w:r>
        <w:t xml:space="preserve"> </w:t>
      </w:r>
    </w:p>
    <w:p w:rsidR="00632210" w:rsidRDefault="00632210">
      <w:pPr>
        <w:pStyle w:val="Heading2"/>
        <w:ind w:left="-5" w:right="45"/>
      </w:pPr>
      <w:r>
        <w:t>Формы взаимодействия  с семьями воспитанников по образовательной области</w:t>
      </w:r>
      <w:r>
        <w:rPr>
          <w:u w:val="none"/>
        </w:rPr>
        <w:t xml:space="preserve">                </w:t>
      </w:r>
      <w:r>
        <w:t>«Физическое развитие»</w:t>
      </w:r>
      <w:r>
        <w:rPr>
          <w:u w:val="none"/>
        </w:rPr>
        <w:t xml:space="preserve"> </w:t>
      </w:r>
    </w:p>
    <w:p w:rsidR="00632210" w:rsidRDefault="00632210">
      <w:pPr>
        <w:ind w:left="-5" w:right="57"/>
      </w:pPr>
      <w:r>
        <w:t xml:space="preserve">Формы взаимодействия с семьями воспитанников: </w:t>
      </w:r>
    </w:p>
    <w:p w:rsidR="00632210" w:rsidRDefault="00632210">
      <w:pPr>
        <w:ind w:left="-5" w:right="57"/>
      </w:pPr>
      <w:r>
        <w:t xml:space="preserve">Изучение состояния здоровья детей совместно со специалистами детской поликлиники, медицинским персоналом ДОУ и родители. Ознакомление родителей с результатами. </w:t>
      </w:r>
    </w:p>
    <w:p w:rsidR="00632210" w:rsidRDefault="00632210">
      <w:pPr>
        <w:ind w:left="-5" w:right="57"/>
      </w:pPr>
      <w:r>
        <w:t xml:space="preserve">Изучение условий семейного воспитания через анкетирование, посещение детей на дому и определение путей улучшения здоровья каждого ребёнка. </w:t>
      </w:r>
    </w:p>
    <w:p w:rsidR="00632210" w:rsidRDefault="00632210">
      <w:pPr>
        <w:ind w:left="-5" w:right="57"/>
      </w:pPr>
      <w:r>
        <w:t xml:space="preserve">Формирование банка данных об особенностях развития и медико – педагогических условиях жизни ребёнка в семье с целью разработки индивидуальных программ физкультурно – оздоровительной работы с детьми, направленной на укрепление их здоровья. </w:t>
      </w:r>
    </w:p>
    <w:p w:rsidR="00632210" w:rsidRDefault="00632210">
      <w:pPr>
        <w:ind w:left="-5" w:right="455"/>
      </w:pPr>
      <w:r>
        <w:t xml:space="preserve">Создание условий для укрепления здоровья и снижение заболеваемости детей в ДОУ и семье: - зоны физической активности; </w:t>
      </w:r>
    </w:p>
    <w:p w:rsidR="00632210" w:rsidRDefault="00632210">
      <w:pPr>
        <w:numPr>
          <w:ilvl w:val="0"/>
          <w:numId w:val="18"/>
        </w:numPr>
        <w:ind w:right="57" w:hanging="140"/>
      </w:pPr>
      <w:r>
        <w:t xml:space="preserve">закаливающие процедуры; </w:t>
      </w:r>
    </w:p>
    <w:p w:rsidR="00632210" w:rsidRDefault="00632210">
      <w:pPr>
        <w:numPr>
          <w:ilvl w:val="0"/>
          <w:numId w:val="18"/>
        </w:numPr>
        <w:ind w:right="57" w:hanging="140"/>
      </w:pPr>
      <w:r>
        <w:t xml:space="preserve">оздоровительные мероприятия; </w:t>
      </w:r>
    </w:p>
    <w:p w:rsidR="00632210" w:rsidRDefault="00632210">
      <w:pPr>
        <w:ind w:left="-5" w:right="57"/>
      </w:pPr>
      <w:r>
        <w:t xml:space="preserve">Организация целенаправленной работы по пропаганде здорового образа жизни среди родителей. Ознакомление родителей с содержанием и формами физкультурно – оздоровительной работы в ДОУ. </w:t>
      </w:r>
    </w:p>
    <w:p w:rsidR="00632210" w:rsidRDefault="00632210">
      <w:pPr>
        <w:ind w:left="-5" w:right="57"/>
      </w:pPr>
      <w:r>
        <w:t xml:space="preserve">Тренинг для родителей по использованию приёмов и методов оздоровления (дыхательная, артикуляционная гимнастика, физические упражнения и т.д.) с целью профилактики заболевания детей. </w:t>
      </w:r>
    </w:p>
    <w:p w:rsidR="00632210" w:rsidRDefault="00632210">
      <w:pPr>
        <w:ind w:left="-5" w:right="57"/>
      </w:pPr>
      <w:r>
        <w:t xml:space="preserve">Согласование с родителями индивидуальных программ оздоровления, профилактических мероприятий, организованных в ДОУ. </w:t>
      </w:r>
    </w:p>
    <w:p w:rsidR="00632210" w:rsidRDefault="00632210">
      <w:pPr>
        <w:ind w:left="-5" w:right="57"/>
      </w:pPr>
      <w:r>
        <w:t xml:space="preserve">Ознакомление родителей с нетрадиционными методиками оздоровления детского организма. Использование интерактивных методов для привлечения внимания родителей к физкультурно – оздоровительной сфере: организация конкурсов, викторин, проектов, развлечений. </w:t>
      </w:r>
    </w:p>
    <w:p w:rsidR="00632210" w:rsidRDefault="00632210">
      <w:pPr>
        <w:ind w:left="-5" w:right="57"/>
      </w:pPr>
      <w:r>
        <w:t xml:space="preserve">Пропаганда и просвещение опыта семейного воспитания по физическому воспитанию детей и расширение представлений родителей о формах семейного досуга. </w:t>
      </w:r>
    </w:p>
    <w:p w:rsidR="00632210" w:rsidRDefault="00632210">
      <w:pPr>
        <w:ind w:left="-5" w:right="57"/>
      </w:pPr>
      <w:r>
        <w:t xml:space="preserve">Консультативная, санитарно – просветительская и медико – педагогическая помощь семьям с учётом преобладающих запросов родителей на основе связи ДОУ с медицинскими учреждениями. Организация консультативного пункта для родителей в ДОУ для профилактики и коррекции ранних осложнений в состоянии здоровья ребёнка. </w:t>
      </w:r>
    </w:p>
    <w:p w:rsidR="00632210" w:rsidRDefault="00632210">
      <w:pPr>
        <w:ind w:left="-5" w:right="57"/>
      </w:pPr>
      <w:r>
        <w:t xml:space="preserve">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дома и в ДОУ. </w:t>
      </w:r>
    </w:p>
    <w:p w:rsidR="00632210" w:rsidRDefault="00632210">
      <w:pPr>
        <w:ind w:left="-5" w:right="57"/>
      </w:pPr>
      <w:r>
        <w:t xml:space="preserve">Организация «круглых столов» по проблемам оздоровления и физического развития на основе взаимодействия с ОУ ( указать школу) и участием медицинских работников. </w:t>
      </w:r>
    </w:p>
    <w:p w:rsidR="00632210" w:rsidRDefault="00632210">
      <w:pPr>
        <w:ind w:left="-5" w:right="57"/>
      </w:pPr>
      <w:r>
        <w:t xml:space="preserve">Организации дискуссий с элементами практикума по вопросам физического развития и воспитания детей. </w:t>
      </w:r>
    </w:p>
    <w:p w:rsidR="00632210" w:rsidRDefault="00632210">
      <w:pPr>
        <w:ind w:left="-5" w:right="57"/>
      </w:pPr>
      <w:r>
        <w:t xml:space="preserve">Проведение дней открытых дверей, вечеров вопросов и ответов, совместных развлечений с целью знакомства родителей с формами физкультурно – оздоровительной работы в ДОУ. </w:t>
      </w:r>
    </w:p>
    <w:p w:rsidR="00632210" w:rsidRDefault="00632210">
      <w:pPr>
        <w:ind w:left="-5" w:right="57"/>
      </w:pPr>
      <w:r>
        <w:t xml:space="preserve">Педагогическая диагностическая работа с детьми, направленная на определение уровня физического развития детей. </w:t>
      </w:r>
    </w:p>
    <w:p w:rsidR="00632210" w:rsidRDefault="00632210">
      <w:pPr>
        <w:ind w:left="-5" w:right="57"/>
      </w:pPr>
      <w:r>
        <w:t xml:space="preserve">Определение и использование здоровьесберегающих технологий. </w:t>
      </w:r>
    </w:p>
    <w:p w:rsidR="00632210" w:rsidRDefault="00632210">
      <w:pPr>
        <w:ind w:left="-5" w:right="57"/>
      </w:pPr>
      <w: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повышение имиджа ДОУ и уважению педагогов. </w:t>
      </w:r>
    </w:p>
    <w:p w:rsidR="00632210" w:rsidRDefault="00632210">
      <w:pPr>
        <w:spacing w:after="0" w:line="259" w:lineRule="auto"/>
        <w:ind w:left="0" w:firstLine="0"/>
        <w:jc w:val="left"/>
      </w:pPr>
      <w:r>
        <w:t xml:space="preserve"> </w:t>
      </w:r>
    </w:p>
    <w:p w:rsidR="00632210" w:rsidRDefault="00632210">
      <w:pPr>
        <w:ind w:left="-5" w:right="57"/>
      </w:pPr>
      <w:r>
        <w:t xml:space="preserve">Формы взаимодействия с семьями воспитанников в рамках реализации образовательной области «Речевое развитие» </w:t>
      </w:r>
    </w:p>
    <w:p w:rsidR="00632210" w:rsidRDefault="00632210">
      <w:pPr>
        <w:ind w:left="-5" w:right="57"/>
      </w:pPr>
      <w:r>
        <w:t xml:space="preserve">1. Информирование родителей о содержании деятельности ДОУ по развитию речи, их достижениях и интересах: </w:t>
      </w:r>
    </w:p>
    <w:p w:rsidR="00632210" w:rsidRDefault="00632210">
      <w:pPr>
        <w:ind w:left="-5" w:right="57"/>
      </w:pPr>
      <w:r>
        <w:t xml:space="preserve">Чему мы научимся (Чему мы научились) </w:t>
      </w:r>
    </w:p>
    <w:p w:rsidR="00632210" w:rsidRDefault="00632210">
      <w:pPr>
        <w:ind w:left="-5" w:right="57"/>
      </w:pPr>
      <w:r>
        <w:t xml:space="preserve">Наши достижения </w:t>
      </w:r>
    </w:p>
    <w:p w:rsidR="00632210" w:rsidRDefault="00632210">
      <w:pPr>
        <w:ind w:left="-5" w:right="57"/>
      </w:pPr>
      <w:r>
        <w:t xml:space="preserve">Речевые мини – центры для взаимодействия родителей с детьми в условиях ДОУ </w:t>
      </w:r>
    </w:p>
    <w:p w:rsidR="00632210" w:rsidRDefault="00632210">
      <w:pPr>
        <w:ind w:left="-5" w:right="57"/>
      </w:pPr>
      <w:r>
        <w:t xml:space="preserve">Аудиозаписи детской речи (описательные, творческие рассказы, интересные высказывания и т.п.) 2. «Академия для родителей» Цели: </w:t>
      </w:r>
    </w:p>
    <w:p w:rsidR="00632210" w:rsidRDefault="00632210">
      <w:pPr>
        <w:ind w:left="-5" w:right="57"/>
      </w:pPr>
      <w:r>
        <w:t xml:space="preserve">Выявление психолого – педагогических затруднений в семье </w:t>
      </w:r>
    </w:p>
    <w:p w:rsidR="00632210" w:rsidRDefault="00632210">
      <w:pPr>
        <w:ind w:left="-5" w:right="57"/>
      </w:pPr>
      <w:r>
        <w:t xml:space="preserve">Преодоление сложившихся стереотипов </w:t>
      </w:r>
    </w:p>
    <w:p w:rsidR="00632210" w:rsidRDefault="00632210">
      <w:pPr>
        <w:ind w:left="-5" w:right="57"/>
      </w:pPr>
      <w:r>
        <w:t xml:space="preserve">Повышение уровня компетенции и значимости родителей в вопросам коммуникативного развития дошкольников </w:t>
      </w:r>
    </w:p>
    <w:p w:rsidR="00632210" w:rsidRDefault="00632210">
      <w:pPr>
        <w:ind w:left="-5" w:right="57"/>
      </w:pPr>
      <w:r>
        <w:t xml:space="preserve">Пропаганда культуры речи в семье при общении с ребёнком </w:t>
      </w:r>
    </w:p>
    <w:p w:rsidR="00632210" w:rsidRDefault="00632210">
      <w:pPr>
        <w:numPr>
          <w:ilvl w:val="0"/>
          <w:numId w:val="19"/>
        </w:numPr>
        <w:ind w:right="57" w:hanging="360"/>
      </w:pPr>
      <w:r>
        <w:t xml:space="preserve">Собеседование с ребёнком в присутствии родителей. Проводиться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остерегает родителей от авторитарного управления развитием ребёнка и жёсткой установкой на результат. </w:t>
      </w:r>
    </w:p>
    <w:p w:rsidR="00632210" w:rsidRDefault="00632210">
      <w:pPr>
        <w:numPr>
          <w:ilvl w:val="0"/>
          <w:numId w:val="19"/>
        </w:numPr>
        <w:ind w:right="57" w:hanging="360"/>
      </w:pPr>
      <w:r>
        <w:t xml:space="preserve">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их преодоления. </w:t>
      </w:r>
    </w:p>
    <w:p w:rsidR="00632210" w:rsidRDefault="00632210">
      <w:pPr>
        <w:numPr>
          <w:ilvl w:val="0"/>
          <w:numId w:val="19"/>
        </w:numPr>
        <w:ind w:right="57" w:hanging="360"/>
      </w:pPr>
      <w:r>
        <w:t xml:space="preserve">Открытые мероприятия с детьми для родителей. </w:t>
      </w:r>
    </w:p>
    <w:p w:rsidR="00632210" w:rsidRDefault="00632210">
      <w:pPr>
        <w:numPr>
          <w:ilvl w:val="0"/>
          <w:numId w:val="19"/>
        </w:numPr>
        <w:ind w:right="57" w:hanging="360"/>
      </w:pPr>
      <w:r>
        <w:t xml:space="preserve">Посещение культурных учреждений при участии родителей (театр, библиотека, выставочный зал и т.п.) с целью расширения представлений  об окружающем мире и обогащения словаря детей, формирование адекватных форм поведения в общественных местах, воспитание положительных эмоций и эстетических чувств. </w:t>
      </w:r>
    </w:p>
    <w:p w:rsidR="00632210" w:rsidRDefault="00632210">
      <w:pPr>
        <w:numPr>
          <w:ilvl w:val="0"/>
          <w:numId w:val="19"/>
        </w:numPr>
        <w:ind w:right="57" w:hanging="360"/>
      </w:pPr>
      <w:r>
        <w:t xml:space="preserve">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создание продуктов творческой художественно – продуктивной деятельности (тематические альбомы с рассказами и т.п.) с целью развития речевых способностей и воображения. </w:t>
      </w:r>
    </w:p>
    <w:p w:rsidR="00632210" w:rsidRDefault="00632210">
      <w:pPr>
        <w:numPr>
          <w:ilvl w:val="0"/>
          <w:numId w:val="19"/>
        </w:numPr>
        <w:ind w:right="57" w:hanging="360"/>
      </w:pPr>
      <w:r>
        <w:t xml:space="preserve">Совместные досуги, праздники, литературные вечера на основе взаимодействия родителей и детей «В стране вежливых слов», «День рождения А.С.Пушкина» и т.п.). </w:t>
      </w:r>
    </w:p>
    <w:p w:rsidR="00632210" w:rsidRDefault="00632210">
      <w:pPr>
        <w:numPr>
          <w:ilvl w:val="0"/>
          <w:numId w:val="19"/>
        </w:numPr>
        <w:ind w:right="57" w:hanging="360"/>
      </w:pPr>
      <w: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632210" w:rsidRDefault="00632210">
      <w:pPr>
        <w:numPr>
          <w:ilvl w:val="0"/>
          <w:numId w:val="19"/>
        </w:numPr>
        <w:ind w:right="57" w:hanging="360"/>
      </w:pPr>
      <w:r>
        <w:t xml:space="preserve">Создание в группе тематических выставок при участие родителей; «Дары природы», «История вещей», «Родной край», «Любимый посёлок», «Профессии наших родителей», «Транспорт» и др. с целью расширения кругозора и обогащению словаря дошкольника. </w:t>
      </w:r>
    </w:p>
    <w:p w:rsidR="00632210" w:rsidRDefault="00632210">
      <w:pPr>
        <w:numPr>
          <w:ilvl w:val="0"/>
          <w:numId w:val="19"/>
        </w:numPr>
        <w:ind w:right="57" w:hanging="360"/>
      </w:pPr>
      <w:r>
        <w:t xml:space="preserve">Совместная работа родителей, детей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632210" w:rsidRDefault="00632210">
      <w:pPr>
        <w:numPr>
          <w:ilvl w:val="0"/>
          <w:numId w:val="19"/>
        </w:numPr>
        <w:ind w:right="57" w:hanging="360"/>
      </w:pPr>
      <w:r>
        <w:t xml:space="preserve">Создание тематических выставок детских книг при участии семьи. </w:t>
      </w:r>
    </w:p>
    <w:p w:rsidR="00632210" w:rsidRDefault="00632210">
      <w:pPr>
        <w:numPr>
          <w:ilvl w:val="0"/>
          <w:numId w:val="19"/>
        </w:numPr>
        <w:ind w:right="57" w:hanging="360"/>
      </w:pPr>
      <w:r>
        <w:t xml:space="preserve">Тематические литературные и познавательные праздники «Вечер сказок», «Любимые стихи детства» с участием родителей. </w:t>
      </w:r>
    </w:p>
    <w:p w:rsidR="00632210" w:rsidRDefault="00632210">
      <w:pPr>
        <w:numPr>
          <w:ilvl w:val="0"/>
          <w:numId w:val="19"/>
        </w:numPr>
        <w:ind w:right="57" w:hanging="360"/>
      </w:pPr>
      <w:r>
        <w:t xml:space="preserve">Совместное формирование библиотеки для детей (познавательно – художественная литература, энциклопедии). </w:t>
      </w:r>
    </w:p>
    <w:p w:rsidR="00632210" w:rsidRDefault="00632210">
      <w:pPr>
        <w:ind w:left="-5" w:right="57"/>
      </w:pPr>
      <w:r>
        <w:t xml:space="preserve">Формы взаимодействия с семьями воспитанников по образовательной области «Художественно – эстетическое развитие» </w:t>
      </w:r>
    </w:p>
    <w:p w:rsidR="00632210" w:rsidRDefault="00632210">
      <w:pPr>
        <w:spacing w:after="23" w:line="259" w:lineRule="auto"/>
        <w:ind w:left="0" w:firstLine="0"/>
        <w:jc w:val="left"/>
      </w:pPr>
      <w:r>
        <w:t xml:space="preserve"> </w:t>
      </w:r>
    </w:p>
    <w:p w:rsidR="00632210" w:rsidRDefault="00632210">
      <w:pPr>
        <w:ind w:left="-5" w:right="57"/>
      </w:pPr>
      <w:r>
        <w:t xml:space="preserve">Совместная организация выставок произведений искусства (декоративно – прикладного) с целью обогащения художественно – эстетических представлений детей. </w:t>
      </w:r>
    </w:p>
    <w:p w:rsidR="00632210" w:rsidRDefault="00632210">
      <w:pPr>
        <w:ind w:left="-5" w:right="57"/>
      </w:pPr>
      <w:r>
        <w:t xml:space="preserve">Организация и проведение конкурсов и выставок художественного творчества. </w:t>
      </w:r>
    </w:p>
    <w:p w:rsidR="00632210" w:rsidRDefault="00632210">
      <w:pPr>
        <w:ind w:left="-5" w:right="57"/>
      </w:pPr>
      <w:r>
        <w:t xml:space="preserve">Анкетирование родителей с целью изучения их представлений об эстетическом воспитании детей. Организация тематических консультаций, папок – передвижек, раскладушек по разным направлениям художественно – 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rsidR="00632210" w:rsidRDefault="00632210">
      <w:pPr>
        <w:ind w:left="-5" w:right="57"/>
      </w:pPr>
      <w:r>
        <w:t xml:space="preserve">Организация мероприятий, направленных на распространение семейного опыта художественно – эстетического воспитания ребёнка («круглый стол», средства массовой информации, альбомы семейного воспитания и др.). </w:t>
      </w:r>
    </w:p>
    <w:p w:rsidR="00632210" w:rsidRDefault="00632210">
      <w:pPr>
        <w:ind w:left="-5" w:right="57"/>
      </w:pPr>
      <w:r>
        <w:t xml:space="preserve">Встречи с родителями в «Художественной гостиной». Цель: знакомство с основными направлениями художественно – эстетического развития ребёнка. </w:t>
      </w:r>
    </w:p>
    <w:p w:rsidR="00632210" w:rsidRDefault="00632210">
      <w:pPr>
        <w:ind w:left="-5" w:right="57"/>
      </w:pPr>
      <w:r>
        <w:t xml:space="preserve">Участие родителей и детей в театрализованной деятельности (совместная постановка спектаклей, создание условий, организация декораций и костюмов). </w:t>
      </w:r>
    </w:p>
    <w:p w:rsidR="00632210" w:rsidRDefault="00632210">
      <w:pPr>
        <w:ind w:left="-5" w:right="57"/>
      </w:pPr>
      <w:r>
        <w:t xml:space="preserve">Организация совместной деятельности взрослых и детей по выпуску семейных газет с целью обогащения коммуникативного опыта дошкольника. </w:t>
      </w:r>
    </w:p>
    <w:p w:rsidR="00632210" w:rsidRDefault="00632210">
      <w:pPr>
        <w:ind w:left="-5" w:right="57"/>
      </w:pPr>
      <w:r>
        <w:t xml:space="preserve">Проведение праздников, досугов, литературных и музыкальных вечеров с привлечением родителей. </w:t>
      </w:r>
    </w:p>
    <w:p w:rsidR="00632210" w:rsidRDefault="00632210">
      <w:pPr>
        <w:ind w:left="-5" w:right="57"/>
      </w:pPr>
      <w:r>
        <w:t xml:space="preserve">Приобщение к театрализованному и музыкальному искусству через аудио – видеотеку. Регулирование тематического подбора для детского восприятия. </w:t>
      </w:r>
    </w:p>
    <w:p w:rsidR="00632210" w:rsidRDefault="00632210">
      <w:pPr>
        <w:ind w:left="-5" w:right="57"/>
      </w:pPr>
      <w:r>
        <w:t xml:space="preserve">Семинары – практикумы для родителей по художественно – эстетическому воспитанию дошкольников. </w:t>
      </w:r>
    </w:p>
    <w:p w:rsidR="00632210" w:rsidRDefault="00632210">
      <w:pPr>
        <w:ind w:left="-5" w:right="57"/>
      </w:pPr>
      <w:r>
        <w:t xml:space="preserve">Создание игротеки по художественно – эстетическому развитию детей. </w:t>
      </w:r>
    </w:p>
    <w:p w:rsidR="00632210" w:rsidRDefault="00632210">
      <w:pPr>
        <w:ind w:left="-5" w:right="57"/>
      </w:pPr>
      <w:r>
        <w:t xml:space="preserve">Организация выставок детских работ и совместных тематических выставок для детей и родителей. Сотрудничество с культурными учреждениями посёлка с целью оказания консультативной помощи родителям. </w:t>
      </w:r>
    </w:p>
    <w:p w:rsidR="00632210" w:rsidRDefault="00632210">
      <w:pPr>
        <w:ind w:left="-5" w:right="57"/>
      </w:pPr>
      <w:r>
        <w:t xml:space="preserve">Организация тренингов с родителями по обсуждению впечатлений после посещений культурных центров посёлка. </w:t>
      </w:r>
    </w:p>
    <w:p w:rsidR="00632210" w:rsidRDefault="00632210">
      <w:pPr>
        <w:ind w:left="-5" w:right="57"/>
      </w:pPr>
      <w:r>
        <w:t xml:space="preserve">Создание семейных клубов по интересам. </w:t>
      </w:r>
    </w:p>
    <w:p w:rsidR="00632210" w:rsidRDefault="00632210">
      <w:pPr>
        <w:ind w:left="-5" w:right="57"/>
      </w:pPr>
      <w:r>
        <w:t xml:space="preserve">Организация совместных посиделок. </w:t>
      </w:r>
    </w:p>
    <w:p w:rsidR="00632210" w:rsidRDefault="00632210">
      <w:pPr>
        <w:ind w:left="-5" w:right="57"/>
      </w:pPr>
      <w:r>
        <w:t xml:space="preserve">Совместное издание литературно – художественного журнала (рисунки, сказки, комиксы, придуманные детьми и их родителями). </w:t>
      </w:r>
    </w:p>
    <w:p w:rsidR="00632210" w:rsidRDefault="00632210">
      <w:pPr>
        <w:ind w:left="-5" w:right="57"/>
      </w:pPr>
      <w:r>
        <w:t xml:space="preserve">«Поэтическая гостиная». Чтение стихов детьми и родителями. </w:t>
      </w:r>
    </w:p>
    <w:p w:rsidR="00632210" w:rsidRDefault="00632210">
      <w:pPr>
        <w:spacing w:after="267" w:line="259" w:lineRule="auto"/>
        <w:ind w:left="0" w:firstLine="0"/>
        <w:jc w:val="left"/>
      </w:pPr>
      <w:r>
        <w:rPr>
          <w:rFonts w:ascii="Calibri" w:hAnsi="Calibri" w:cs="Calibri"/>
        </w:rPr>
        <w:t xml:space="preserve"> </w:t>
      </w:r>
    </w:p>
    <w:p w:rsidR="00632210" w:rsidRDefault="00632210">
      <w:pPr>
        <w:pStyle w:val="Heading3"/>
        <w:ind w:left="-5"/>
      </w:pPr>
      <w:r>
        <w:t>4.</w:t>
      </w:r>
      <w:r>
        <w:rPr>
          <w:rFonts w:ascii="Arial" w:hAnsi="Arial" w:cs="Arial"/>
        </w:rPr>
        <w:t xml:space="preserve"> </w:t>
      </w:r>
      <w:r>
        <w:t>Содержательный раздел (часть, формируемая участниками образовательного процесса) 4.1.</w:t>
      </w:r>
      <w:r>
        <w:rPr>
          <w:rFonts w:ascii="Arial" w:hAnsi="Arial" w:cs="Arial"/>
        </w:rPr>
        <w:t xml:space="preserve"> </w:t>
      </w:r>
      <w:r>
        <w:rPr>
          <w:rFonts w:ascii="Arial" w:hAnsi="Arial" w:cs="Arial"/>
        </w:rPr>
        <w:tab/>
      </w:r>
      <w:r>
        <w:t xml:space="preserve">Содержание образовательной деятельности с детьми </w:t>
      </w:r>
    </w:p>
    <w:p w:rsidR="00632210" w:rsidRDefault="00632210">
      <w:pPr>
        <w:spacing w:after="249"/>
        <w:ind w:left="-5" w:right="57"/>
      </w:pPr>
      <w:r>
        <w:t xml:space="preserve">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 </w:t>
      </w:r>
    </w:p>
    <w:p w:rsidR="00632210" w:rsidRDefault="00632210">
      <w:pPr>
        <w:spacing w:after="249"/>
        <w:ind w:left="-5" w:right="57"/>
      </w:pPr>
      <w:r>
        <w:t xml:space="preserve">Образовательная область «Социально – коммуникативное развитие» и образовательная область «Познавательное развитие»  частично заменяется и расширяется по региональной программе  по гражданско – патриотическому воспитанию детей дошкольного возраста в Республике Крым «Крымский веночек» авторский состав Л.Г. Мухоморина, Э.Ф. Кемилева, Л.М. Тригуб, Е.В. Феклистова. </w:t>
      </w:r>
    </w:p>
    <w:p w:rsidR="00632210" w:rsidRDefault="00632210">
      <w:pPr>
        <w:pStyle w:val="Heading2"/>
        <w:spacing w:after="256"/>
        <w:ind w:left="-5" w:right="45"/>
      </w:pPr>
      <w:r>
        <w:t>Структура программы</w:t>
      </w:r>
      <w:r>
        <w:rPr>
          <w:u w:val="none"/>
        </w:rPr>
        <w:t xml:space="preserve"> </w:t>
      </w:r>
    </w:p>
    <w:p w:rsidR="00632210" w:rsidRDefault="00632210">
      <w:pPr>
        <w:spacing w:after="210"/>
        <w:ind w:left="-5" w:right="57"/>
      </w:pPr>
      <w:r>
        <w:t xml:space="preserve">Программа состоит из трёх основных разделов – целевого, организационного и содержательного. </w:t>
      </w:r>
    </w:p>
    <w:p w:rsidR="00632210" w:rsidRDefault="00632210">
      <w:pPr>
        <w:spacing w:after="201"/>
        <w:ind w:left="-5" w:right="57"/>
      </w:pPr>
      <w:r>
        <w:t xml:space="preserve">Целевой раздел представлен пояснительной запиской, планируемыми результатами освоения программы, а также значимыми для разработки и реализации программы характеристиками. </w:t>
      </w:r>
    </w:p>
    <w:p w:rsidR="00632210" w:rsidRDefault="00632210">
      <w:pPr>
        <w:spacing w:after="250"/>
        <w:ind w:left="-5" w:right="57"/>
      </w:pPr>
      <w:r>
        <w:t xml:space="preserve">В пояснительной записке определены основные цели и задачи реализации программы, принципы и подходы к её формированию, новизна и актуальность, отличительные особенности программы. Также в пояснительной записке даны описание учебно – методического обеспечения программы и формы взаимодействия с семьями воспитанников. </w:t>
      </w:r>
    </w:p>
    <w:p w:rsidR="00632210" w:rsidRDefault="00632210">
      <w:pPr>
        <w:spacing w:after="210"/>
        <w:ind w:left="-5" w:right="57"/>
      </w:pPr>
      <w:r>
        <w:t xml:space="preserve">В организационном разделе описаны условия реализации каждого раздела программы. </w:t>
      </w:r>
    </w:p>
    <w:p w:rsidR="00632210" w:rsidRDefault="00632210">
      <w:pPr>
        <w:spacing w:after="206"/>
        <w:ind w:left="-5" w:right="57"/>
      </w:pPr>
      <w:r>
        <w:t xml:space="preserve">Содержательная часть программы представлена разделами «Природа Крыма», «Люди Крыма и их культуры», «Взаимодействия семьями воспитанников». Раздел «Люди Крыма и их культуры» конкретизируются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Каждый раздел определяет основные цели и задачи работы с детьми младшего, среднего и старшего дошкольного возраста, необходимый объём знаний и умений детей. </w:t>
      </w:r>
    </w:p>
    <w:p w:rsidR="00632210" w:rsidRDefault="00632210">
      <w:pPr>
        <w:spacing w:after="199"/>
        <w:ind w:left="-5" w:right="57"/>
      </w:pPr>
      <w:r>
        <w:t xml:space="preserve">Завершают это раздел программы «Методические подходы к построению педагогического процесса». </w:t>
      </w:r>
    </w:p>
    <w:p w:rsidR="00632210" w:rsidRDefault="00632210">
      <w:pPr>
        <w:spacing w:after="250"/>
        <w:ind w:left="-5" w:right="57"/>
      </w:pPr>
      <w:r>
        <w:t xml:space="preserve">К программе прилагаются терминологический словарь и список  литературы. Терминологический словарь раскрывает значение основных понятий, встречающихся в программе. Список литературы содержит источники, использованные при составлении программно – методических материалов и рекомендованные педагогам для дополнительного изучения </w:t>
      </w:r>
    </w:p>
    <w:p w:rsidR="00632210" w:rsidRDefault="00632210">
      <w:pPr>
        <w:pStyle w:val="Heading2"/>
        <w:ind w:left="-5" w:right="45"/>
      </w:pPr>
      <w:r>
        <w:t>Возрастная направленность программы</w:t>
      </w:r>
      <w:r>
        <w:rPr>
          <w:u w:val="none"/>
        </w:rPr>
        <w:t xml:space="preserve"> </w:t>
      </w:r>
    </w:p>
    <w:p w:rsidR="00632210" w:rsidRDefault="00632210">
      <w:pPr>
        <w:spacing w:after="205"/>
        <w:ind w:left="-5" w:right="57"/>
      </w:pPr>
      <w:r>
        <w:t xml:space="preserve">Дошкольный возраст – значимый (основной) этап в развитии ребёнка. Наряду с многими открытиями и тайнами, которые ждут его в жизни, ребёнок приобщается к миру общественных ценностей. Дошкольный возраст – это время установления первых отношений с миром природы, с миром людей и окружающим миром. Одной из важнейших задач педагогов дошкольного образования является создание условий для появления у детей желания познать окружающий мир и себя в этом мире, а также позитивного отношения к себе и окружающему миру. Также в это время у детей формируются первые простейшие представления об устройстве государства, гражданами которого являются их родители и в будущем они станут сами. </w:t>
      </w:r>
    </w:p>
    <w:p w:rsidR="00632210" w:rsidRDefault="00632210">
      <w:pPr>
        <w:spacing w:after="260"/>
        <w:ind w:left="-5" w:right="57"/>
      </w:pPr>
      <w:r>
        <w:t xml:space="preserve">В основе концептуальной идеи программы лежит положения, разработанные Ананьевым Б.Г., Венгером А.А., Выготским Л.С., Люблинской А.А., Элькониным Д.Б. и др., о том, что воспитание гражданственности в период дошкольного детства чрезвычайно значимо, так как начинает формироваться самосознание ребёнка. В возрасте  от6 до 7 лет идёт наиболее интенсивное личностное развитие, обеспечивающее возможности социализации детей, высокий уровень их гражданских, патриотических чувств, помогающее формировать навыки законопослушного поведения. </w:t>
      </w:r>
    </w:p>
    <w:p w:rsidR="00632210" w:rsidRDefault="00632210">
      <w:pPr>
        <w:pStyle w:val="Heading3"/>
        <w:ind w:left="345" w:hanging="360"/>
      </w:pPr>
      <w:r>
        <w:t>4.2.</w:t>
      </w:r>
      <w:r>
        <w:rPr>
          <w:rFonts w:ascii="Arial" w:hAnsi="Arial" w:cs="Arial"/>
        </w:rPr>
        <w:t xml:space="preserve"> </w:t>
      </w:r>
      <w: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p>
    <w:p w:rsidR="00632210" w:rsidRDefault="00632210">
      <w:pPr>
        <w:spacing w:after="248"/>
        <w:ind w:left="-5" w:right="57"/>
      </w:pPr>
      <w:r>
        <w:t xml:space="preserve">Общими методическими подходами к построению педагогического процесса в дошкольном образовательном учреждении являются: </w:t>
      </w:r>
    </w:p>
    <w:p w:rsidR="00632210" w:rsidRDefault="00632210">
      <w:pPr>
        <w:numPr>
          <w:ilvl w:val="0"/>
          <w:numId w:val="20"/>
        </w:numPr>
        <w:spacing w:after="254"/>
        <w:ind w:right="57" w:hanging="140"/>
      </w:pPr>
      <w:r>
        <w:t xml:space="preserve">от восприятия информации к идеям и обобщениям, знаниям, представлениям; </w:t>
      </w:r>
    </w:p>
    <w:p w:rsidR="00632210" w:rsidRDefault="00632210">
      <w:pPr>
        <w:numPr>
          <w:ilvl w:val="0"/>
          <w:numId w:val="20"/>
        </w:numPr>
        <w:spacing w:after="248"/>
        <w:ind w:right="57" w:hanging="140"/>
      </w:pPr>
      <w:r>
        <w:t xml:space="preserve">накопление опыта различных контактов с объектами окружающего мира, рефлексия этого опыта, интеграция впечатлений в целостную картину мира; </w:t>
      </w:r>
    </w:p>
    <w:p w:rsidR="00632210" w:rsidRDefault="00632210">
      <w:pPr>
        <w:numPr>
          <w:ilvl w:val="0"/>
          <w:numId w:val="20"/>
        </w:numPr>
        <w:spacing w:after="248"/>
        <w:ind w:right="57" w:hanging="140"/>
      </w:pPr>
      <w:r>
        <w:t xml:space="preserve">через приобщение к духовной сокровищнице своей нации к пониманию того, что мир прекрасен своим многообразием; </w:t>
      </w:r>
    </w:p>
    <w:p w:rsidR="00632210" w:rsidRDefault="00632210">
      <w:pPr>
        <w:numPr>
          <w:ilvl w:val="0"/>
          <w:numId w:val="20"/>
        </w:numPr>
        <w:spacing w:after="203"/>
        <w:ind w:right="57" w:hanging="140"/>
      </w:pPr>
      <w:r>
        <w:t xml:space="preserve">этнокультурный компонент (фольклор, народные игры, декоративно – прикладное искусство, природа) позволяют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 </w:t>
      </w:r>
    </w:p>
    <w:p w:rsidR="00632210" w:rsidRDefault="00632210">
      <w:pPr>
        <w:spacing w:after="204"/>
        <w:ind w:left="-5" w:right="57"/>
      </w:pPr>
      <w:r>
        <w:t xml:space="preserve">Доброжелательное отношение к человеку иной расы, национальности и конфессиональной группы формируется с учётом трёх компонентов: познавательного, эмоционального и поведенческого (волевого). </w:t>
      </w:r>
    </w:p>
    <w:p w:rsidR="00632210" w:rsidRDefault="00632210">
      <w:pPr>
        <w:ind w:left="-5" w:right="57"/>
      </w:pPr>
      <w:r>
        <w:t xml:space="preserve">Средствами формирования у детей этики межнационального общения является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 – положительного отношения к самому факту существования разных народов, языков, культур, вкусов. </w:t>
      </w:r>
    </w:p>
    <w:p w:rsidR="00632210" w:rsidRDefault="00632210">
      <w:pPr>
        <w:spacing w:after="204"/>
        <w:ind w:left="-5" w:right="57"/>
      </w:pPr>
      <w:r>
        <w:t xml:space="preserve">Работа с детьми дошкольного возраста в этом направлении должна быть интегрирована по своему содержанию. Рекомендуется дать дошкольникам основные сведения по крымоведению, связанные с историей, культурой, обычаями и бытом народов Крыма, России, по этике, эстетике, экологии, доступные их возрастному восприятию. Необходимо познакомить детей с элементами разных видов искусства, в том числе живописи, музыки и литературы народов, проживающих в Крыму. </w:t>
      </w:r>
    </w:p>
    <w:p w:rsidR="00632210" w:rsidRDefault="00632210">
      <w:pPr>
        <w:spacing w:after="205"/>
        <w:ind w:left="-5" w:right="57"/>
      </w:pPr>
      <w:r>
        <w:t xml:space="preserve">При ознакомлении с культурой людей, проживающих в Крыму, нельзя обращать внимание детей только на национальные особенности в ущерб идее общности всех людей на планете. Необходимо акцентировать внимание детей на богатстве культур и их взаимопроникновении, на талантах людей и их положительных человеческих качествах, нравственных идеалах. Знакомя детей с культурой людей, следует исходить, прежде всего, из национального состава группы. </w:t>
      </w:r>
    </w:p>
    <w:p w:rsidR="00632210" w:rsidRDefault="00632210">
      <w:pPr>
        <w:spacing w:after="204"/>
        <w:ind w:left="-5" w:right="57"/>
      </w:pPr>
      <w:r>
        <w:t xml:space="preserve">В контексте данной программы следует обратить внимание на то, что восприятие патриотических чувств у детей дошкольного возраста должно базироваться на добром отношении к представителям других национальностей. </w:t>
      </w:r>
    </w:p>
    <w:p w:rsidR="00632210" w:rsidRDefault="00632210">
      <w:pPr>
        <w:spacing w:after="259"/>
        <w:ind w:left="-5" w:right="57"/>
      </w:pPr>
      <w:r>
        <w:t xml:space="preserve">Воспитатели должны содействовать овладению дошкольниками элементарной этикой межнациональных отношений, формированию у детей представлений о том, что все люди на Земле должны жить в мире и дружбе. </w:t>
      </w:r>
    </w:p>
    <w:p w:rsidR="00632210" w:rsidRDefault="00632210">
      <w:pPr>
        <w:pStyle w:val="Heading3"/>
        <w:spacing w:after="202"/>
        <w:ind w:left="-5"/>
      </w:pPr>
      <w:r>
        <w:t>4.3.</w:t>
      </w:r>
      <w:r>
        <w:rPr>
          <w:rFonts w:ascii="Arial" w:hAnsi="Arial" w:cs="Arial"/>
        </w:rPr>
        <w:t xml:space="preserve"> </w:t>
      </w:r>
      <w:r>
        <w:t xml:space="preserve">Особенности образовательной деятельности разных видов и культурных практик </w:t>
      </w:r>
      <w:r>
        <w:rPr>
          <w:b w:val="0"/>
          <w:u w:val="single" w:color="000000"/>
        </w:rPr>
        <w:t>Раздел «Природа Крыма»</w:t>
      </w:r>
      <w:r>
        <w:rPr>
          <w:b w:val="0"/>
        </w:rPr>
        <w:t xml:space="preserve"> </w:t>
      </w:r>
    </w:p>
    <w:p w:rsidR="00632210" w:rsidRDefault="00632210">
      <w:pPr>
        <w:spacing w:after="224" w:line="286" w:lineRule="auto"/>
        <w:ind w:left="-5" w:right="54"/>
        <w:jc w:val="left"/>
      </w:pPr>
      <w:r>
        <w:t xml:space="preserve">Цели: формирование элементов экологического мировоззрения, экологической воспитанности, развитие позитивного эмоционально- ценностного отношения к природному окружению посредством ознакомления детей с разнообразием природы Крыма. </w:t>
      </w:r>
    </w:p>
    <w:p w:rsidR="00632210" w:rsidRDefault="00632210">
      <w:pPr>
        <w:spacing w:after="257"/>
        <w:ind w:left="-5" w:right="57"/>
      </w:pPr>
      <w:r>
        <w:t xml:space="preserve">Задачи: </w:t>
      </w:r>
    </w:p>
    <w:p w:rsidR="00632210" w:rsidRDefault="00632210">
      <w:pPr>
        <w:spacing w:after="254"/>
        <w:ind w:left="-5" w:right="57"/>
      </w:pPr>
      <w:r>
        <w:t xml:space="preserve">для детей младшего и среднего дошкольного возраста: </w:t>
      </w:r>
    </w:p>
    <w:p w:rsidR="00632210" w:rsidRDefault="00632210">
      <w:pPr>
        <w:spacing w:after="151" w:line="316" w:lineRule="auto"/>
        <w:ind w:left="-5" w:right="57"/>
      </w:pPr>
      <w:r>
        <w:t xml:space="preserve">- развивать у детей интерес к природным объектам и явлениям, вызывать положительный эмоциональный отклик при общении с ними; </w:t>
      </w:r>
    </w:p>
    <w:p w:rsidR="00632210" w:rsidRDefault="00632210">
      <w:pPr>
        <w:spacing w:after="271" w:line="259" w:lineRule="auto"/>
        <w:ind w:left="0" w:firstLine="0"/>
        <w:jc w:val="left"/>
      </w:pPr>
      <w:r>
        <w:t xml:space="preserve"> </w:t>
      </w:r>
    </w:p>
    <w:p w:rsidR="00632210" w:rsidRDefault="00632210">
      <w:pPr>
        <w:pStyle w:val="Heading3"/>
        <w:tabs>
          <w:tab w:val="center" w:pos="3836"/>
        </w:tabs>
        <w:ind w:left="-15" w:firstLine="0"/>
      </w:pPr>
      <w:r>
        <w:t>4.4.</w:t>
      </w:r>
      <w:r>
        <w:rPr>
          <w:rFonts w:ascii="Arial" w:hAnsi="Arial" w:cs="Arial"/>
        </w:rPr>
        <w:t xml:space="preserve"> </w:t>
      </w:r>
      <w:r>
        <w:rPr>
          <w:rFonts w:ascii="Arial" w:hAnsi="Arial" w:cs="Arial"/>
        </w:rPr>
        <w:tab/>
      </w:r>
      <w:r>
        <w:t xml:space="preserve">Способы и направления поддержки детской инициативы </w:t>
      </w:r>
    </w:p>
    <w:p w:rsidR="00632210" w:rsidRDefault="00632210">
      <w:pPr>
        <w:ind w:left="370" w:right="57"/>
      </w:pPr>
      <w:r>
        <w:t xml:space="preserve">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 </w:t>
      </w:r>
    </w:p>
    <w:p w:rsidR="00632210" w:rsidRDefault="00632210">
      <w:pPr>
        <w:ind w:left="370" w:right="57"/>
      </w:pPr>
      <w:r>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 </w:t>
      </w:r>
    </w:p>
    <w:p w:rsidR="00632210" w:rsidRDefault="00632210">
      <w:pPr>
        <w:ind w:left="370" w:right="57"/>
      </w:pPr>
      <w:r>
        <w:t xml:space="preserve">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 </w:t>
      </w:r>
    </w:p>
    <w:p w:rsidR="00632210" w:rsidRDefault="00632210">
      <w:pPr>
        <w:ind w:left="370" w:right="57"/>
      </w:pPr>
      <w:r>
        <w:t xml:space="preserve">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 </w:t>
      </w:r>
    </w:p>
    <w:p w:rsidR="00632210" w:rsidRDefault="00632210">
      <w:pPr>
        <w:ind w:left="370" w:right="57"/>
      </w:pPr>
      <w: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Организация разнообразных форм взаимодействия: «педагог – дети», «дети – дети». </w:t>
      </w:r>
    </w:p>
    <w:p w:rsidR="00632210" w:rsidRDefault="00632210">
      <w:pPr>
        <w:ind w:left="370" w:right="57"/>
      </w:pPr>
      <w:r>
        <w:t xml:space="preserve">Направления поддержки детской активности </w:t>
      </w:r>
    </w:p>
    <w:p w:rsidR="00632210" w:rsidRDefault="00632210">
      <w:pPr>
        <w:ind w:left="370" w:right="57"/>
      </w:pPr>
      <w: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 </w:t>
      </w:r>
    </w:p>
    <w:p w:rsidR="00632210" w:rsidRDefault="00632210">
      <w:pPr>
        <w:ind w:left="370" w:right="57"/>
      </w:pPr>
      <w:r>
        <w:t xml:space="preserve">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 </w:t>
      </w:r>
    </w:p>
    <w:p w:rsidR="00632210" w:rsidRDefault="00632210">
      <w:pPr>
        <w:ind w:left="370" w:right="57"/>
      </w:pPr>
      <w:r>
        <w:t xml:space="preserve">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 </w:t>
      </w:r>
    </w:p>
    <w:p w:rsidR="00632210" w:rsidRDefault="00632210">
      <w:pPr>
        <w:ind w:left="370" w:right="57"/>
      </w:pPr>
      <w:r>
        <w:t xml:space="preserve">Условия, необходимые для создания ситуации развития детей, способствующей специфике дошкольного возраста предполагают: </w:t>
      </w:r>
    </w:p>
    <w:p w:rsidR="00632210" w:rsidRDefault="00632210">
      <w:pPr>
        <w:numPr>
          <w:ilvl w:val="0"/>
          <w:numId w:val="21"/>
        </w:numPr>
        <w:ind w:left="619" w:right="57" w:hanging="259"/>
      </w:pPr>
      <w:r>
        <w:t xml:space="preserve">Обеспечение эмоционального благополучия через: </w:t>
      </w:r>
    </w:p>
    <w:p w:rsidR="00632210" w:rsidRDefault="00632210">
      <w:pPr>
        <w:spacing w:line="488" w:lineRule="auto"/>
        <w:ind w:left="-5" w:right="2266"/>
      </w:pPr>
      <w:r>
        <w:t xml:space="preserve">непосредственное общение с каждым ребёнком; уважительное отношение к каждому ребёнку, к его чувствам и потребностям; </w:t>
      </w:r>
    </w:p>
    <w:p w:rsidR="00632210" w:rsidRDefault="00632210">
      <w:pPr>
        <w:numPr>
          <w:ilvl w:val="0"/>
          <w:numId w:val="21"/>
        </w:numPr>
        <w:ind w:left="619" w:right="57" w:hanging="259"/>
      </w:pPr>
      <w:r>
        <w:t xml:space="preserve">Поддержку индивидуальности и инициативы детей через: </w:t>
      </w:r>
    </w:p>
    <w:p w:rsidR="00632210" w:rsidRDefault="00632210">
      <w:pPr>
        <w:ind w:left="370" w:right="57"/>
      </w:pPr>
      <w:r>
        <w:t xml:space="preserve">создание условий для свободного выбора детьми деятельности, участников совместной деятельности; </w:t>
      </w:r>
    </w:p>
    <w:p w:rsidR="00632210" w:rsidRDefault="00632210">
      <w:pPr>
        <w:spacing w:after="259"/>
        <w:ind w:left="-15" w:right="57" w:firstLine="360"/>
      </w:pPr>
      <w:r>
        <w:t xml:space="preserve">создание условий для принятия детьми условий,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r>
        <w:rPr>
          <w:rFonts w:ascii="Calibri" w:hAnsi="Calibri" w:cs="Calibri"/>
        </w:rPr>
        <w:t>3</w:t>
      </w:r>
      <w:r>
        <w:t xml:space="preserve">) Установление правил взаимодействия в разных ситуациях: </w:t>
      </w:r>
    </w:p>
    <w:p w:rsidR="00632210" w:rsidRDefault="00632210">
      <w:pPr>
        <w:ind w:left="370" w:right="57"/>
      </w:pPr>
      <w:r>
        <w:t xml:space="preserve">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 развитие коммуникативных способностей детей, позволяющие разрешать конфликтные ситуации со сверстниками; развития умения детей работать в группе сверстников. </w:t>
      </w:r>
    </w:p>
    <w:p w:rsidR="00632210" w:rsidRDefault="00632210">
      <w:pPr>
        <w:numPr>
          <w:ilvl w:val="0"/>
          <w:numId w:val="22"/>
        </w:numPr>
        <w:ind w:right="57"/>
      </w:pPr>
      <w:r>
        <w:t xml:space="preserve">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 </w:t>
      </w:r>
    </w:p>
    <w:p w:rsidR="00632210" w:rsidRDefault="00632210">
      <w:pPr>
        <w:ind w:left="370" w:right="57"/>
      </w:pPr>
      <w:r>
        <w:t xml:space="preserve">создание условий для овладения культурными средствами деятельности; </w:t>
      </w:r>
    </w:p>
    <w:p w:rsidR="00632210" w:rsidRDefault="00632210">
      <w:pPr>
        <w:ind w:left="370" w:right="57"/>
      </w:pPr>
      <w: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 </w:t>
      </w:r>
    </w:p>
    <w:p w:rsidR="00632210" w:rsidRDefault="00632210">
      <w:pPr>
        <w:ind w:left="370" w:right="57"/>
      </w:pPr>
      <w:r>
        <w:t xml:space="preserve">поддержку спонтанной игры детей, её обогащение, обеспечение игрового времени и пространства; оценку индивидуального развития детей. </w:t>
      </w:r>
    </w:p>
    <w:p w:rsidR="00632210" w:rsidRDefault="00632210">
      <w:pPr>
        <w:numPr>
          <w:ilvl w:val="0"/>
          <w:numId w:val="22"/>
        </w:numPr>
        <w:ind w:right="57"/>
      </w:pPr>
      <w:r>
        <w:t xml:space="preserve">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32210" w:rsidRDefault="00632210">
      <w:pPr>
        <w:spacing w:after="221" w:line="259" w:lineRule="auto"/>
        <w:ind w:left="0" w:firstLine="0"/>
        <w:jc w:val="left"/>
      </w:pPr>
      <w:r>
        <w:rPr>
          <w:rFonts w:ascii="Calibri" w:hAnsi="Calibri" w:cs="Calibri"/>
        </w:rPr>
        <w:t xml:space="preserve"> </w:t>
      </w:r>
    </w:p>
    <w:p w:rsidR="00632210" w:rsidRDefault="00632210">
      <w:pPr>
        <w:spacing w:after="0" w:line="259" w:lineRule="auto"/>
        <w:ind w:left="0" w:firstLine="0"/>
        <w:jc w:val="left"/>
      </w:pPr>
      <w:r>
        <w:rPr>
          <w:rFonts w:ascii="Calibri" w:hAnsi="Calibri" w:cs="Calibri"/>
        </w:rPr>
        <w:t xml:space="preserve"> </w:t>
      </w:r>
    </w:p>
    <w:p w:rsidR="00632210" w:rsidRDefault="00632210">
      <w:pPr>
        <w:pStyle w:val="Heading3"/>
        <w:tabs>
          <w:tab w:val="center" w:pos="5361"/>
        </w:tabs>
        <w:ind w:left="-15" w:firstLine="0"/>
      </w:pPr>
      <w:r>
        <w:t>4.5.</w:t>
      </w:r>
      <w:r>
        <w:rPr>
          <w:rFonts w:ascii="Arial" w:hAnsi="Arial" w:cs="Arial"/>
        </w:rPr>
        <w:t xml:space="preserve"> </w:t>
      </w:r>
      <w:r>
        <w:rPr>
          <w:rFonts w:ascii="Arial" w:hAnsi="Arial" w:cs="Arial"/>
        </w:rPr>
        <w:tab/>
      </w:r>
      <w:r>
        <w:t xml:space="preserve">Особенности взаимодействия педагогического коллектива с семьями воспитанников </w:t>
      </w:r>
    </w:p>
    <w:p w:rsidR="00632210" w:rsidRDefault="00632210">
      <w:pPr>
        <w:spacing w:after="0" w:line="259" w:lineRule="auto"/>
        <w:ind w:left="720" w:firstLine="0"/>
        <w:jc w:val="left"/>
      </w:pPr>
      <w:r>
        <w:t xml:space="preserve"> </w:t>
      </w:r>
    </w:p>
    <w:p w:rsidR="00632210" w:rsidRDefault="00632210">
      <w:pPr>
        <w:spacing w:after="185" w:line="286" w:lineRule="auto"/>
        <w:ind w:left="-5" w:right="54"/>
        <w:jc w:val="left"/>
      </w:pPr>
      <w:r>
        <w:t xml:space="preserve">Воспитание активной гражданской позиции, любви к своей Родине и формирование положительных этнических взаимоотношений между  детьми  желательно начинать  с дошкольного возраста, а именно – начинать с воспитания  любви и уважения к своей семье, близким людям, соседям, осознания чувства гордости за свою семью, город (село), малую родину, страну, с привития культуры межличностных отношений. </w:t>
      </w:r>
    </w:p>
    <w:p w:rsidR="00632210" w:rsidRDefault="00632210">
      <w:pPr>
        <w:spacing w:after="204"/>
        <w:ind w:left="-5" w:right="57"/>
      </w:pPr>
      <w:r>
        <w:t xml:space="preserve">Необходимо учитывать то объективное обстоятельство, что ребёнок является субъектом определённого социума, и на его развитие в первую очередь оказывают влияние все члены семьи и родственники. Поэтому эффективность работы с детьми будет в большей степени зависеть от эффективности взаимодействия педагогов с родителями.  </w:t>
      </w:r>
    </w:p>
    <w:p w:rsidR="00632210" w:rsidRDefault="00632210">
      <w:pPr>
        <w:spacing w:after="205"/>
        <w:ind w:left="-5" w:right="57"/>
      </w:pPr>
      <w:r>
        <w:t xml:space="preserve">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детьми в частности. Поэтому необходимо разработать и применять эффективные формы взаимодействия дошкольного образовательного учреждения с семьей с учётом региональных особенностей Крыма. </w:t>
      </w:r>
    </w:p>
    <w:p w:rsidR="00632210" w:rsidRDefault="00632210">
      <w:pPr>
        <w:spacing w:after="206"/>
        <w:ind w:left="-5" w:right="57"/>
      </w:pPr>
      <w:r>
        <w:t xml:space="preserve">Как правило, в каждой группе дошкольного учреждения сеть дети разных национальностей. Их родители общаются друг с другом, но это общение часто носит приветственный характер. В интересах детей, их воспитания и развития родительское общение должно стать насыщенным, доброжелательным и разнообразным, и организовать его должны воспитатели. </w:t>
      </w:r>
    </w:p>
    <w:p w:rsidR="00632210" w:rsidRDefault="00632210">
      <w:pPr>
        <w:spacing w:after="260"/>
        <w:ind w:left="-5" w:right="57"/>
      </w:pPr>
      <w:r>
        <w:t xml:space="preserve">Для того чтобы взаимодействие с родителями было плодотворным, необходимо, прежде всего, провести социологические исследования (опросы, анкетирование, тестирование и т.д.) для определения направлений этой работы.  </w:t>
      </w:r>
    </w:p>
    <w:p w:rsidR="00632210" w:rsidRDefault="00632210">
      <w:pPr>
        <w:pStyle w:val="Heading1"/>
        <w:spacing w:after="197"/>
        <w:ind w:left="-5"/>
      </w:pPr>
      <w:r>
        <w:t xml:space="preserve">5.ОРГАНИЗАЦИОННЫЙ РАЗДЕЛ (обязательная часть) </w:t>
      </w:r>
    </w:p>
    <w:p w:rsidR="00632210" w:rsidRDefault="00632210">
      <w:pPr>
        <w:ind w:left="-5" w:right="57"/>
      </w:pPr>
      <w:r>
        <w:t xml:space="preserve">Положения, регламентирующие деятельность органов самоуправления и структурных единиц управляющей системы, правил внутреннего распорядка, должностных инструкций, приказов, распоряжений, протоколов производственных заседаний. </w:t>
      </w:r>
    </w:p>
    <w:p w:rsidR="00632210" w:rsidRDefault="00632210">
      <w:pPr>
        <w:pStyle w:val="Heading2"/>
        <w:spacing w:after="247" w:line="271" w:lineRule="auto"/>
        <w:ind w:left="-5"/>
        <w:jc w:val="left"/>
      </w:pPr>
      <w:r>
        <w:rPr>
          <w:b/>
          <w:u w:val="none"/>
        </w:rPr>
        <w:t xml:space="preserve">5.1.1. Режим работы </w:t>
      </w:r>
    </w:p>
    <w:p w:rsidR="00632210" w:rsidRDefault="00632210">
      <w:pPr>
        <w:spacing w:after="11" w:line="266" w:lineRule="auto"/>
        <w:ind w:left="-5" w:right="2153"/>
      </w:pPr>
      <w:r>
        <w:rPr>
          <w:u w:val="single" w:color="000000"/>
        </w:rPr>
        <w:t>Организация режима пребывания детей в образовательном учреждении</w:t>
      </w:r>
      <w:r>
        <w:t xml:space="preserve"> Режим пребывания детей в МДОУ – 10,5 часов (с 7,30до 18- 00). </w:t>
      </w:r>
    </w:p>
    <w:p w:rsidR="00632210" w:rsidRDefault="00632210">
      <w:pPr>
        <w:ind w:left="-5" w:right="57"/>
      </w:pPr>
      <w:r>
        <w:t xml:space="preserve">Правильно построенный режим дня предполагает  оптимальное соотношение периодов бодрствования и сна в течение суток, целесообразно сочетание разнообразных видов деятельности и отдыха в процессе бодрствования. </w:t>
      </w:r>
    </w:p>
    <w:p w:rsidR="00632210" w:rsidRDefault="00632210">
      <w:pPr>
        <w:ind w:left="-5" w:right="57"/>
      </w:pPr>
      <w:r>
        <w:t xml:space="preserve">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ребёнка, предохраняет нервную систему от переутомления, создаёт благоприятные условия для своевременного развития, формирует способность к адаптации к новым условиям. </w:t>
      </w:r>
    </w:p>
    <w:p w:rsidR="00632210" w:rsidRDefault="00632210">
      <w:pPr>
        <w:ind w:left="-5" w:right="57"/>
      </w:pPr>
      <w:r>
        <w:t xml:space="preserve">Все возрастные группы работают по двум временным (сезонным) режимам: тёплый и холодный периоды времени и режим в каникулярный период (Рождественские каникулы). </w:t>
      </w:r>
    </w:p>
    <w:p w:rsidR="00632210" w:rsidRDefault="00632210">
      <w:pPr>
        <w:ind w:left="-5" w:right="57"/>
      </w:pPr>
      <w:r>
        <w:t xml:space="preserve">Для воспитанников вновь поступивших в детский сад предполагаются индивидуальные адаптационные режимы. </w:t>
      </w:r>
    </w:p>
    <w:p w:rsidR="00632210" w:rsidRDefault="00632210">
      <w:pPr>
        <w:ind w:left="-5" w:right="57"/>
      </w:pPr>
      <w:r>
        <w:t xml:space="preserve">На период карантинных мероприятий предполагаются карантинные режимы по показаниям. В период летней оздоровительной программы в МДОУ действует оздоровительный режим, предполагающий увеличение дневного сна и длительности пребывания детей на свежем воздухе. </w:t>
      </w:r>
    </w:p>
    <w:p w:rsidR="00632210" w:rsidRDefault="00632210">
      <w:pPr>
        <w:ind w:left="-5" w:right="57"/>
      </w:pPr>
      <w:r>
        <w:t xml:space="preserve">Ежедневно в летний период и в остальное время года при позволяющих погодных условиях приём детей осуществляется на свежем воздухе. </w:t>
      </w:r>
    </w:p>
    <w:p w:rsidR="00632210" w:rsidRDefault="00632210">
      <w:pPr>
        <w:spacing w:after="23" w:line="259" w:lineRule="auto"/>
        <w:ind w:left="0" w:firstLine="0"/>
        <w:jc w:val="left"/>
      </w:pPr>
      <w:r>
        <w:t xml:space="preserve"> </w:t>
      </w:r>
    </w:p>
    <w:p w:rsidR="00632210" w:rsidRDefault="00632210">
      <w:pPr>
        <w:pStyle w:val="Heading2"/>
        <w:ind w:left="-5" w:right="45"/>
      </w:pPr>
      <w:r>
        <w:t>Ежедневная организация жизни и деятельности детей</w:t>
      </w:r>
      <w:r>
        <w:rPr>
          <w:u w:val="none"/>
        </w:rPr>
        <w:t xml:space="preserve"> </w:t>
      </w:r>
    </w:p>
    <w:p w:rsidR="00632210" w:rsidRDefault="00632210">
      <w:pPr>
        <w:ind w:left="-5" w:right="57"/>
      </w:pPr>
      <w:r>
        <w:t xml:space="preserve">Ежедневная организация жизни и деятельности детей осуществляется с учётом: </w:t>
      </w:r>
    </w:p>
    <w:p w:rsidR="00632210" w:rsidRDefault="00632210">
      <w:pPr>
        <w:ind w:left="-5" w:right="57"/>
      </w:pPr>
      <w:r>
        <w:t xml:space="preserve">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632210" w:rsidRDefault="00632210">
      <w:pPr>
        <w:ind w:left="-5" w:right="57"/>
      </w:pPr>
      <w:r>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 спецификой дошкольного образования. </w:t>
      </w:r>
    </w:p>
    <w:p w:rsidR="00632210" w:rsidRDefault="00632210">
      <w:pPr>
        <w:spacing w:after="23" w:line="259" w:lineRule="auto"/>
        <w:ind w:left="0" w:firstLine="0"/>
        <w:jc w:val="left"/>
      </w:pPr>
      <w:r>
        <w:t xml:space="preserve"> </w:t>
      </w:r>
    </w:p>
    <w:p w:rsidR="00632210" w:rsidRDefault="00632210">
      <w:pPr>
        <w:pStyle w:val="Heading2"/>
        <w:ind w:left="-5" w:right="45"/>
      </w:pPr>
      <w:r>
        <w:t>Организация режима дня</w:t>
      </w:r>
      <w:r>
        <w:rPr>
          <w:u w:val="none"/>
        </w:rPr>
        <w:t xml:space="preserve"> </w:t>
      </w:r>
    </w:p>
    <w:p w:rsidR="00632210" w:rsidRDefault="00632210">
      <w:pPr>
        <w:ind w:left="-5" w:right="57"/>
      </w:pPr>
      <w:r>
        <w:t xml:space="preserve">При проведении режимных процессов МДОУ придерживается следующим правилам: </w:t>
      </w:r>
    </w:p>
    <w:p w:rsidR="00632210" w:rsidRDefault="00632210">
      <w:pPr>
        <w:ind w:left="-5" w:right="57"/>
      </w:pPr>
      <w:r>
        <w:t xml:space="preserve">Полное и своевременное удовлетворение всех органических потребностей детей (в сне, питании). </w:t>
      </w:r>
    </w:p>
    <w:p w:rsidR="00632210" w:rsidRDefault="00632210">
      <w:pPr>
        <w:ind w:left="-5" w:right="57"/>
      </w:pPr>
      <w:r>
        <w:t xml:space="preserve">Тщательный гигиенический уход, обеспечение чистоты тела, одежды, постели. </w:t>
      </w:r>
    </w:p>
    <w:p w:rsidR="00632210" w:rsidRDefault="00632210">
      <w:pPr>
        <w:ind w:left="-5" w:right="57"/>
      </w:pPr>
      <w:r>
        <w:t xml:space="preserve">Привлечение детей к посильному участию в режимных процессах; поощрение самостоятельности и активности. </w:t>
      </w:r>
    </w:p>
    <w:p w:rsidR="00632210" w:rsidRDefault="00632210">
      <w:pPr>
        <w:spacing w:after="11" w:line="266" w:lineRule="auto"/>
        <w:ind w:left="-5" w:right="45"/>
      </w:pPr>
      <w:r>
        <w:rPr>
          <w:u w:val="single" w:color="000000"/>
        </w:rPr>
        <w:t>Формирование культурно – гигиенических навыков.</w:t>
      </w:r>
      <w:r>
        <w:t xml:space="preserve"> </w:t>
      </w:r>
    </w:p>
    <w:p w:rsidR="00632210" w:rsidRDefault="00632210">
      <w:pPr>
        <w:ind w:left="-5" w:right="57"/>
      </w:pPr>
      <w:r>
        <w:t xml:space="preserve">Эмоциональное общение в ходе режимных процессов. </w:t>
      </w:r>
    </w:p>
    <w:p w:rsidR="00632210" w:rsidRDefault="00632210">
      <w:pPr>
        <w:ind w:left="-5" w:right="57"/>
      </w:pPr>
      <w:r>
        <w:t xml:space="preserve">Учёт потребностей детей, индивидуальных особенностей каждого ребёнка. </w:t>
      </w:r>
    </w:p>
    <w:p w:rsidR="00632210" w:rsidRDefault="00632210">
      <w:pPr>
        <w:ind w:left="-5" w:right="57"/>
      </w:pPr>
      <w:r>
        <w:t xml:space="preserve">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 </w:t>
      </w:r>
    </w:p>
    <w:p w:rsidR="00632210" w:rsidRDefault="00632210">
      <w:pPr>
        <w:spacing w:after="23" w:line="259" w:lineRule="auto"/>
        <w:ind w:left="0" w:firstLine="0"/>
        <w:jc w:val="left"/>
      </w:pPr>
      <w:r>
        <w:t xml:space="preserve"> </w:t>
      </w:r>
    </w:p>
    <w:p w:rsidR="00632210" w:rsidRDefault="00632210">
      <w:pPr>
        <w:spacing w:after="11" w:line="266" w:lineRule="auto"/>
        <w:ind w:left="-5" w:right="45"/>
      </w:pPr>
      <w:r>
        <w:rPr>
          <w:u w:val="single" w:color="000000"/>
        </w:rPr>
        <w:t>Основные принципы построения режима дня:</w:t>
      </w:r>
      <w:r>
        <w:t xml:space="preserve"> </w:t>
      </w:r>
    </w:p>
    <w:p w:rsidR="00632210" w:rsidRDefault="00632210">
      <w:pPr>
        <w:ind w:left="-5" w:right="57"/>
      </w:pPr>
      <w: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632210" w:rsidRDefault="00632210">
      <w:pPr>
        <w:ind w:left="-5" w:right="57"/>
      </w:pPr>
      <w:r>
        <w:t xml:space="preserve">Режим дня учитывает психофизиологические особенности дошкольников. Организация режима дня проводиться с учётом тёплого и холодного периода года. Контроль выполнения режима дня в МОУ осуществляют: заведующий, старшая медицинская сестра, старший воспитатель. </w:t>
      </w:r>
    </w:p>
    <w:p w:rsidR="00632210" w:rsidRDefault="00632210">
      <w:pPr>
        <w:spacing w:after="22" w:line="259" w:lineRule="auto"/>
        <w:ind w:left="0" w:firstLine="0"/>
        <w:jc w:val="left"/>
      </w:pPr>
      <w:r>
        <w:t xml:space="preserve"> </w:t>
      </w:r>
    </w:p>
    <w:p w:rsidR="00632210" w:rsidRDefault="00632210">
      <w:pPr>
        <w:pStyle w:val="Heading2"/>
        <w:ind w:left="-5" w:right="45"/>
      </w:pPr>
      <w:r>
        <w:t>Организация сна</w:t>
      </w:r>
      <w:r>
        <w:rPr>
          <w:u w:val="none"/>
        </w:rPr>
        <w:t xml:space="preserve"> </w:t>
      </w:r>
    </w:p>
    <w:p w:rsidR="00632210" w:rsidRDefault="00632210">
      <w:pPr>
        <w:ind w:left="-5" w:right="57"/>
      </w:pPr>
      <w:r>
        <w:t xml:space="preserve">Общая продолжительность суточного сна для детей дошкольного возраста  10,5 часа, из которых: </w:t>
      </w:r>
    </w:p>
    <w:p w:rsidR="00632210" w:rsidRDefault="00632210">
      <w:pPr>
        <w:ind w:left="-5" w:right="57"/>
      </w:pPr>
      <w:r>
        <w:t xml:space="preserve">2  отводиться дневному сну. Перед сном подвижные эмоциональные игры не проводятся. </w:t>
      </w:r>
    </w:p>
    <w:p w:rsidR="00632210" w:rsidRDefault="00632210">
      <w:pPr>
        <w:ind w:left="-5" w:right="57"/>
      </w:pPr>
      <w:r>
        <w:t xml:space="preserve">При организации дневного сна учитываются следующие правила: </w:t>
      </w:r>
    </w:p>
    <w:p w:rsidR="00632210" w:rsidRDefault="00632210">
      <w:pPr>
        <w:ind w:left="-5" w:right="57"/>
      </w:pPr>
      <w:r>
        <w:t xml:space="preserve">В момент подготовки детей ко сну обстановка должна быть спокойной, шумные игры исключаются за 30 минут до сна. </w:t>
      </w:r>
    </w:p>
    <w:p w:rsidR="00632210" w:rsidRDefault="00632210">
      <w:pPr>
        <w:ind w:left="-5" w:right="57"/>
      </w:pPr>
      <w:r>
        <w:t xml:space="preserve">Первыми за обеденный стол садятся дети с ослабленным здоровьем, чтобы затем первыми ложились в постель. </w:t>
      </w:r>
    </w:p>
    <w:p w:rsidR="00632210" w:rsidRDefault="00632210">
      <w:pPr>
        <w:ind w:left="-5" w:right="57"/>
      </w:pPr>
      <w:r>
        <w:t xml:space="preserve">Спальню перед сном проветривают с понижением температуры воздуха в помещении на 3-5 градусов. </w:t>
      </w:r>
    </w:p>
    <w:p w:rsidR="00632210" w:rsidRDefault="00632210">
      <w:pPr>
        <w:ind w:left="-5" w:right="57"/>
      </w:pPr>
      <w:r>
        <w:t xml:space="preserve">Во время сна детей присутствие воспитателя (или его помощника) в спальне обязательно. </w:t>
      </w:r>
    </w:p>
    <w:p w:rsidR="00632210" w:rsidRDefault="00632210">
      <w:pPr>
        <w:ind w:left="-5" w:right="57"/>
      </w:pPr>
      <w:r>
        <w:t xml:space="preserve">Не допускается хранение в спальне лекарства и дезинфицирующих растворов. </w:t>
      </w:r>
    </w:p>
    <w:p w:rsidR="00632210" w:rsidRDefault="00632210">
      <w:pPr>
        <w:ind w:left="-5" w:right="57"/>
      </w:pPr>
      <w:r>
        <w:t xml:space="preserve">Необходимо правильно разбудить детей; дать возможность 5 – 10 минут полежать, но не задерживать их в постели. </w:t>
      </w:r>
    </w:p>
    <w:p w:rsidR="00632210" w:rsidRDefault="00632210">
      <w:pPr>
        <w:spacing w:after="22" w:line="259" w:lineRule="auto"/>
        <w:ind w:left="0" w:firstLine="0"/>
        <w:jc w:val="left"/>
      </w:pPr>
      <w:r>
        <w:t xml:space="preserve"> </w:t>
      </w:r>
    </w:p>
    <w:p w:rsidR="00632210" w:rsidRDefault="00632210">
      <w:pPr>
        <w:pStyle w:val="Heading2"/>
        <w:ind w:left="-5" w:right="45"/>
      </w:pPr>
      <w:r>
        <w:t>Организация прогулки</w:t>
      </w:r>
      <w:r>
        <w:rPr>
          <w:u w:val="none"/>
        </w:rPr>
        <w:t xml:space="preserve"> </w:t>
      </w:r>
    </w:p>
    <w:p w:rsidR="00632210" w:rsidRDefault="00632210">
      <w:pPr>
        <w:ind w:left="-5" w:right="57"/>
      </w:pPr>
      <w:r>
        <w:t xml:space="preserve">В соответствии с требованиями СанПиН от 15 мая 2013 года № 26 2.4.1. 3049 – 13 ежедневная продолжительность прогулки детей в ДОУ составляет около 4 часов (для ДОУ, работающих в 10,5 – ти часовом режиме). Прогулку организуют 2 раза в  день: в первую половину дня - до обеда и во вторую половину дня – после дневного  сна и (или) перед уходом домой. Утренний приём детей ежедневно летом и при тёплых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проводиться при температуре воздуха ниже – 15С и скорости ветра более 15 м/с для детей до 4 лет, а для детей 5-7 лет – при температуре воздуха ниже -20С и скорости ветра более 15  м/с. </w:t>
      </w:r>
    </w:p>
    <w:p w:rsidR="00632210" w:rsidRDefault="00632210">
      <w:pPr>
        <w:spacing w:after="0" w:line="259" w:lineRule="auto"/>
        <w:ind w:left="0" w:firstLine="0"/>
        <w:jc w:val="left"/>
      </w:pPr>
      <w:r>
        <w:t xml:space="preserve"> </w:t>
      </w:r>
    </w:p>
    <w:p w:rsidR="00632210" w:rsidRDefault="00632210" w:rsidP="0077734E">
      <w:pPr>
        <w:spacing w:after="218" w:line="259" w:lineRule="auto"/>
        <w:ind w:left="0" w:firstLine="0"/>
        <w:jc w:val="center"/>
      </w:pPr>
      <w:r>
        <w:rPr>
          <w:b/>
          <w:i/>
        </w:rPr>
        <w:t xml:space="preserve"> </w:t>
      </w:r>
      <w:r>
        <w:rPr>
          <w:b/>
          <w:i/>
          <w:u w:val="single" w:color="000000"/>
        </w:rPr>
        <w:t>Организация режима пребывания детей в образовательном учреждении</w:t>
      </w:r>
      <w:r>
        <w:rPr>
          <w:b/>
          <w:i/>
        </w:rPr>
        <w:t xml:space="preserve"> </w:t>
      </w:r>
    </w:p>
    <w:p w:rsidR="00632210" w:rsidRDefault="00632210">
      <w:pPr>
        <w:pStyle w:val="Heading2"/>
        <w:spacing w:after="0" w:line="259" w:lineRule="auto"/>
        <w:ind w:right="64"/>
        <w:jc w:val="center"/>
      </w:pPr>
      <w:r>
        <w:rPr>
          <w:b/>
          <w:i/>
        </w:rPr>
        <w:t>в холодный период года</w:t>
      </w:r>
      <w:r>
        <w:rPr>
          <w:b/>
          <w:i/>
          <w:u w:val="none"/>
        </w:rPr>
        <w:t xml:space="preserve"> </w:t>
      </w:r>
    </w:p>
    <w:tbl>
      <w:tblPr>
        <w:tblW w:w="8644" w:type="dxa"/>
        <w:tblInd w:w="5" w:type="dxa"/>
        <w:tblCellMar>
          <w:top w:w="9" w:type="dxa"/>
          <w:right w:w="62" w:type="dxa"/>
        </w:tblCellMar>
        <w:tblLook w:val="00A0"/>
      </w:tblPr>
      <w:tblGrid>
        <w:gridCol w:w="5526"/>
        <w:gridCol w:w="3118"/>
      </w:tblGrid>
      <w:tr w:rsidR="00632210" w:rsidTr="00D77658">
        <w:trPr>
          <w:trHeight w:val="286"/>
        </w:trPr>
        <w:tc>
          <w:tcPr>
            <w:tcW w:w="5526" w:type="dxa"/>
            <w:tcBorders>
              <w:top w:val="single" w:sz="4" w:space="0" w:color="000000"/>
              <w:left w:val="single" w:sz="4" w:space="0" w:color="000000"/>
              <w:bottom w:val="single" w:sz="4" w:space="0" w:color="000000"/>
              <w:right w:val="nil"/>
            </w:tcBorders>
          </w:tcPr>
          <w:p w:rsidR="00632210" w:rsidRPr="00D77658" w:rsidRDefault="00632210" w:rsidP="00D77658">
            <w:pPr>
              <w:spacing w:after="0" w:line="259" w:lineRule="auto"/>
              <w:ind w:left="3" w:firstLine="0"/>
            </w:pPr>
            <w:r w:rsidRPr="00D77658">
              <w:rPr>
                <w:b/>
                <w:sz w:val="22"/>
              </w:rPr>
              <w:t xml:space="preserve">Младшая разновозрастная группа (от 3 до 5 лет) </w:t>
            </w:r>
          </w:p>
        </w:tc>
        <w:tc>
          <w:tcPr>
            <w:tcW w:w="3118" w:type="dxa"/>
            <w:tcBorders>
              <w:top w:val="single" w:sz="4" w:space="0" w:color="000000"/>
              <w:left w:val="nil"/>
              <w:bottom w:val="single" w:sz="4" w:space="0" w:color="000000"/>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Режимные моменты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3-5лет </w:t>
            </w:r>
          </w:p>
        </w:tc>
      </w:tr>
      <w:tr w:rsidR="00632210" w:rsidTr="00D77658">
        <w:trPr>
          <w:trHeight w:val="526"/>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Утренний приём, игры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8.00 -8.35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Завтрак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8.35-8.50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Игры, подготовка к НОД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8.50-9.00 </w:t>
            </w:r>
          </w:p>
        </w:tc>
      </w:tr>
      <w:tr w:rsidR="00632210" w:rsidTr="00D77658">
        <w:trPr>
          <w:trHeight w:val="845"/>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Совместная образовательная деятельность (по подгруппам)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9.00-10.50 </w:t>
            </w:r>
          </w:p>
        </w:tc>
      </w:tr>
      <w:tr w:rsidR="00632210" w:rsidTr="00D77658">
        <w:trPr>
          <w:trHeight w:val="526"/>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Игры, подготовка к прогулке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10.50-11.00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Прогулка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11.00-12.30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Обед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12.30-13.00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526"/>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Дневной сон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13.00-15.00 </w:t>
            </w:r>
          </w:p>
        </w:tc>
      </w:tr>
      <w:tr w:rsidR="00632210" w:rsidTr="00D77658">
        <w:trPr>
          <w:trHeight w:val="845"/>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Постепенный подъём, закаливающие и гигиенические процедуры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15.00-15.15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Полдник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15.15-15.30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Игры, досуг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15.30-16.00 </w:t>
            </w:r>
          </w:p>
        </w:tc>
      </w:tr>
      <w:tr w:rsidR="00632210" w:rsidTr="00D77658">
        <w:trPr>
          <w:trHeight w:val="528"/>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Прогулка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16.00-16.50 </w:t>
            </w:r>
          </w:p>
        </w:tc>
      </w:tr>
      <w:tr w:rsidR="00632210" w:rsidTr="00D77658">
        <w:trPr>
          <w:trHeight w:val="529"/>
        </w:trPr>
        <w:tc>
          <w:tcPr>
            <w:tcW w:w="55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Уход домой </w:t>
            </w:r>
          </w:p>
        </w:tc>
        <w:tc>
          <w:tcPr>
            <w:tcW w:w="3118"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18.00 </w:t>
            </w:r>
          </w:p>
        </w:tc>
      </w:tr>
    </w:tbl>
    <w:p w:rsidR="00632210" w:rsidRDefault="00632210" w:rsidP="0077734E">
      <w:pPr>
        <w:spacing w:after="216" w:line="259" w:lineRule="auto"/>
        <w:ind w:left="0" w:firstLine="0"/>
        <w:jc w:val="left"/>
      </w:pPr>
      <w:r>
        <w:t xml:space="preserve"> </w:t>
      </w:r>
      <w:r>
        <w:rPr>
          <w:b/>
          <w:i/>
          <w:u w:val="single" w:color="000000"/>
        </w:rPr>
        <w:t>Организация режима пребывания детей в образовательном учреждении в тёплый</w:t>
      </w:r>
      <w:r>
        <w:rPr>
          <w:b/>
          <w:i/>
        </w:rPr>
        <w:t xml:space="preserve"> </w:t>
      </w:r>
      <w:r>
        <w:rPr>
          <w:b/>
          <w:i/>
          <w:u w:val="single" w:color="000000"/>
        </w:rPr>
        <w:t>период года</w:t>
      </w:r>
      <w:r>
        <w:rPr>
          <w:b/>
          <w:i/>
        </w:rPr>
        <w:t xml:space="preserve"> </w:t>
      </w:r>
    </w:p>
    <w:p w:rsidR="00632210" w:rsidRDefault="00632210">
      <w:pPr>
        <w:spacing w:after="0" w:line="259" w:lineRule="auto"/>
        <w:ind w:left="706" w:firstLine="0"/>
        <w:jc w:val="center"/>
      </w:pPr>
      <w:r>
        <w:rPr>
          <w:b/>
          <w:i/>
          <w:color w:val="548DD4"/>
        </w:rPr>
        <w:t xml:space="preserve"> </w:t>
      </w:r>
    </w:p>
    <w:tbl>
      <w:tblPr>
        <w:tblW w:w="8644" w:type="dxa"/>
        <w:tblInd w:w="5" w:type="dxa"/>
        <w:tblCellMar>
          <w:top w:w="9" w:type="dxa"/>
          <w:right w:w="115" w:type="dxa"/>
        </w:tblCellMar>
        <w:tblLook w:val="00A0"/>
      </w:tblPr>
      <w:tblGrid>
        <w:gridCol w:w="6234"/>
        <w:gridCol w:w="2410"/>
      </w:tblGrid>
      <w:tr w:rsidR="00632210" w:rsidTr="00D77658">
        <w:trPr>
          <w:trHeight w:val="288"/>
        </w:trPr>
        <w:tc>
          <w:tcPr>
            <w:tcW w:w="6234" w:type="dxa"/>
            <w:tcBorders>
              <w:top w:val="single" w:sz="4" w:space="0" w:color="000000"/>
              <w:left w:val="single" w:sz="4" w:space="0" w:color="000000"/>
              <w:bottom w:val="single" w:sz="4" w:space="0" w:color="000000"/>
              <w:right w:val="nil"/>
            </w:tcBorders>
          </w:tcPr>
          <w:p w:rsidR="00632210" w:rsidRPr="00D77658" w:rsidRDefault="00632210" w:rsidP="00D77658">
            <w:pPr>
              <w:spacing w:after="0" w:line="259" w:lineRule="auto"/>
              <w:ind w:left="3" w:firstLine="0"/>
              <w:jc w:val="left"/>
            </w:pPr>
            <w:r w:rsidRPr="00D77658">
              <w:rPr>
                <w:b/>
                <w:sz w:val="22"/>
              </w:rPr>
              <w:t xml:space="preserve">Младшая разновозрастная группа (от 3 до 5 лет) </w:t>
            </w:r>
          </w:p>
        </w:tc>
        <w:tc>
          <w:tcPr>
            <w:tcW w:w="2410" w:type="dxa"/>
            <w:tcBorders>
              <w:top w:val="single" w:sz="4" w:space="0" w:color="000000"/>
              <w:left w:val="nil"/>
              <w:bottom w:val="single" w:sz="4" w:space="0" w:color="000000"/>
              <w:right w:val="single" w:sz="4" w:space="0" w:color="000000"/>
            </w:tcBorders>
          </w:tcPr>
          <w:p w:rsidR="00632210" w:rsidRPr="00D77658" w:rsidRDefault="00632210" w:rsidP="00D77658">
            <w:pPr>
              <w:spacing w:after="160" w:line="259" w:lineRule="auto"/>
              <w:ind w:left="0" w:firstLine="0"/>
              <w:jc w:val="left"/>
            </w:pPr>
          </w:p>
        </w:tc>
      </w:tr>
      <w:tr w:rsidR="00632210" w:rsidTr="00D77658">
        <w:trPr>
          <w:trHeight w:val="526"/>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Режимные моменты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3-5лет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Утренний приём, игры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8.00 -8.45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Завтрак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8.45-9.00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Игры, подготовка к НОД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9.00-9.10 </w:t>
            </w:r>
          </w:p>
        </w:tc>
      </w:tr>
      <w:tr w:rsidR="00632210" w:rsidTr="00D77658">
        <w:trPr>
          <w:trHeight w:val="845"/>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Совместная образовательная деятельность (по подгруппам)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9.10-9.40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Игры, подготовка к прогулке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9.40-9.50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Прогулка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9.50-12.20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Обед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12.20-12.50 </w:t>
            </w:r>
          </w:p>
        </w:tc>
      </w:tr>
      <w:tr w:rsidR="00632210" w:rsidTr="00D77658">
        <w:trPr>
          <w:trHeight w:val="526"/>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Дневной сон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12.50-15.10 </w:t>
            </w:r>
          </w:p>
        </w:tc>
      </w:tr>
      <w:tr w:rsidR="00632210" w:rsidTr="00D77658">
        <w:trPr>
          <w:trHeight w:val="845"/>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Постепенный подъём, закаливающие и гигиенические процедуры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15.10-15.25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Полдник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15.25-15.40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Игры, досуг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15.40-16.20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Прогулка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16.20-16.50 </w:t>
            </w:r>
          </w:p>
        </w:tc>
      </w:tr>
      <w:tr w:rsidR="00632210" w:rsidTr="00D77658">
        <w:trPr>
          <w:trHeight w:val="528"/>
        </w:trPr>
        <w:tc>
          <w:tcPr>
            <w:tcW w:w="623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3" w:firstLine="0"/>
              <w:jc w:val="left"/>
            </w:pPr>
            <w:r w:rsidRPr="00D77658">
              <w:rPr>
                <w:sz w:val="22"/>
              </w:rPr>
              <w:t xml:space="preserve">Уход домой </w:t>
            </w:r>
          </w:p>
        </w:tc>
        <w:tc>
          <w:tcPr>
            <w:tcW w:w="241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18.00 </w:t>
            </w:r>
          </w:p>
        </w:tc>
      </w:tr>
    </w:tbl>
    <w:p w:rsidR="00632210" w:rsidRDefault="00632210">
      <w:pPr>
        <w:spacing w:after="213" w:line="259" w:lineRule="auto"/>
        <w:ind w:left="0" w:firstLine="0"/>
        <w:jc w:val="left"/>
      </w:pPr>
      <w:r>
        <w:t xml:space="preserve"> </w:t>
      </w:r>
    </w:p>
    <w:p w:rsidR="00632210" w:rsidRDefault="00632210">
      <w:pPr>
        <w:spacing w:after="34" w:line="259" w:lineRule="auto"/>
        <w:ind w:left="0" w:firstLine="0"/>
        <w:jc w:val="left"/>
      </w:pPr>
      <w:r>
        <w:t xml:space="preserve"> </w:t>
      </w:r>
    </w:p>
    <w:p w:rsidR="00632210" w:rsidRDefault="00632210">
      <w:pPr>
        <w:pStyle w:val="Heading3"/>
        <w:spacing w:after="199"/>
        <w:ind w:left="-5"/>
      </w:pPr>
      <w:r>
        <w:t xml:space="preserve">5.1.2. Особенности традиционных событий, праздников, мероприятий </w:t>
      </w:r>
    </w:p>
    <w:p w:rsidR="00632210" w:rsidRDefault="00632210">
      <w:pPr>
        <w:ind w:left="-5" w:right="57"/>
      </w:pPr>
      <w:r>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 </w:t>
      </w:r>
    </w:p>
    <w:p w:rsidR="00632210" w:rsidRDefault="00632210">
      <w:pPr>
        <w:ind w:left="-5" w:right="57"/>
      </w:pPr>
      <w:r>
        <w:t xml:space="preserve">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rsidP="0077734E">
      <w:pPr>
        <w:spacing w:after="0" w:line="259" w:lineRule="auto"/>
        <w:ind w:left="0" w:firstLine="0"/>
        <w:jc w:val="left"/>
      </w:pPr>
      <w:r>
        <w:t xml:space="preserve">Младшая разновозрастная группа (от 3 до 5 лет) </w:t>
      </w:r>
    </w:p>
    <w:p w:rsidR="00632210" w:rsidRPr="00D57B8E" w:rsidRDefault="00632210" w:rsidP="00D57B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5"/>
        <w:gridCol w:w="3915"/>
        <w:gridCol w:w="2951"/>
      </w:tblGrid>
      <w:tr w:rsidR="00632210" w:rsidRPr="00ED35CF" w:rsidTr="00B42EA5">
        <w:tc>
          <w:tcPr>
            <w:tcW w:w="2705" w:type="dxa"/>
          </w:tcPr>
          <w:p w:rsidR="00632210" w:rsidRPr="00ED35CF" w:rsidRDefault="00632210" w:rsidP="00B42EA5">
            <w:r>
              <w:t>Тема</w:t>
            </w:r>
          </w:p>
        </w:tc>
        <w:tc>
          <w:tcPr>
            <w:tcW w:w="3915" w:type="dxa"/>
          </w:tcPr>
          <w:p w:rsidR="00632210" w:rsidRPr="00ED35CF" w:rsidRDefault="00632210" w:rsidP="00B42EA5">
            <w:r>
              <w:t>Развёрнутое содержание работы</w:t>
            </w:r>
          </w:p>
        </w:tc>
        <w:tc>
          <w:tcPr>
            <w:tcW w:w="2951" w:type="dxa"/>
          </w:tcPr>
          <w:p w:rsidR="00632210" w:rsidRPr="00ED35CF" w:rsidRDefault="00632210" w:rsidP="00B42EA5">
            <w:r>
              <w:t>Варианты итоговых мероприятий</w:t>
            </w:r>
          </w:p>
        </w:tc>
      </w:tr>
      <w:tr w:rsidR="00632210" w:rsidRPr="00ED35CF" w:rsidTr="00B42EA5">
        <w:tc>
          <w:tcPr>
            <w:tcW w:w="2705" w:type="dxa"/>
          </w:tcPr>
          <w:p w:rsidR="00632210" w:rsidRPr="00ED35CF" w:rsidRDefault="00632210" w:rsidP="00B42EA5">
            <w:r>
              <w:t>Сентябрь</w:t>
            </w:r>
          </w:p>
          <w:p w:rsidR="00632210" w:rsidRDefault="00632210" w:rsidP="00B42EA5">
            <w:r>
              <w:t>1 неделя</w:t>
            </w:r>
          </w:p>
          <w:p w:rsidR="00632210" w:rsidRDefault="00632210" w:rsidP="00B42EA5">
            <w:r>
              <w:t>«День знаний»</w:t>
            </w:r>
          </w:p>
          <w:p w:rsidR="00632210" w:rsidRDefault="00632210" w:rsidP="00B42EA5"/>
          <w:p w:rsidR="00632210" w:rsidRDefault="00632210" w:rsidP="00B42EA5"/>
          <w:p w:rsidR="00632210" w:rsidRDefault="00632210" w:rsidP="00B42EA5"/>
          <w:p w:rsidR="00632210" w:rsidRDefault="00632210" w:rsidP="00B42EA5">
            <w:r>
              <w:t>2 неделя</w:t>
            </w:r>
          </w:p>
          <w:p w:rsidR="00632210" w:rsidRDefault="00632210" w:rsidP="00B42EA5">
            <w:r>
              <w:t>«Экология и природа»</w:t>
            </w:r>
          </w:p>
          <w:p w:rsidR="00632210" w:rsidRDefault="00632210" w:rsidP="00B42EA5"/>
          <w:p w:rsidR="00632210" w:rsidRDefault="00632210" w:rsidP="00B42EA5"/>
          <w:p w:rsidR="00632210" w:rsidRDefault="00632210" w:rsidP="00B42EA5">
            <w:r>
              <w:t>3 неделя</w:t>
            </w:r>
          </w:p>
          <w:p w:rsidR="00632210" w:rsidRDefault="00632210" w:rsidP="00B42EA5">
            <w:r>
              <w:t>«Сельскохозяйственные работы»</w:t>
            </w:r>
          </w:p>
          <w:p w:rsidR="00632210" w:rsidRDefault="00632210" w:rsidP="00B42EA5"/>
          <w:p w:rsidR="00632210" w:rsidRDefault="00632210" w:rsidP="00B42EA5"/>
          <w:p w:rsidR="00632210" w:rsidRDefault="00632210" w:rsidP="00B42EA5">
            <w:r>
              <w:t>4 неделя</w:t>
            </w:r>
          </w:p>
          <w:p w:rsidR="00632210" w:rsidRPr="00ED35CF" w:rsidRDefault="00632210" w:rsidP="00B42EA5">
            <w:r>
              <w:t>«Осень»</w:t>
            </w:r>
          </w:p>
        </w:tc>
        <w:tc>
          <w:tcPr>
            <w:tcW w:w="3915" w:type="dxa"/>
          </w:tcPr>
          <w:p w:rsidR="00632210" w:rsidRPr="00ED35CF" w:rsidRDefault="00632210" w:rsidP="00B42EA5"/>
          <w:p w:rsidR="00632210" w:rsidRDefault="00632210" w:rsidP="00B42EA5">
            <w:r>
              <w:t>Развивать у детей познавательную мотивацию, интерес к школе, книгам. Формировать дружеские, доброжелательные отношения между детьми.</w:t>
            </w:r>
          </w:p>
          <w:p w:rsidR="00632210" w:rsidRDefault="00632210" w:rsidP="00B42EA5">
            <w:r>
              <w:t>Различать и правильно называть предметы и объекты природы. Познать сенсорные свойства.</w:t>
            </w:r>
          </w:p>
          <w:p w:rsidR="00632210" w:rsidRDefault="00632210" w:rsidP="00B42EA5"/>
          <w:p w:rsidR="00632210" w:rsidRDefault="00632210" w:rsidP="00B42EA5">
            <w:r>
              <w:t xml:space="preserve"> Закреплять знания о правилах безопасного поведения в природе.</w:t>
            </w:r>
          </w:p>
          <w:p w:rsidR="00632210" w:rsidRDefault="00632210" w:rsidP="00B42EA5">
            <w:r>
              <w:t xml:space="preserve">Расширять знания детей об осени. </w:t>
            </w:r>
          </w:p>
          <w:p w:rsidR="00632210" w:rsidRDefault="00632210" w:rsidP="00B42EA5"/>
          <w:p w:rsidR="00632210" w:rsidRDefault="00632210" w:rsidP="00B42EA5"/>
          <w:p w:rsidR="00632210" w:rsidRDefault="00632210" w:rsidP="00B42EA5">
            <w: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p w:rsidR="00632210" w:rsidRPr="00ED35CF" w:rsidRDefault="00632210" w:rsidP="00B42EA5"/>
        </w:tc>
        <w:tc>
          <w:tcPr>
            <w:tcW w:w="2951" w:type="dxa"/>
          </w:tcPr>
          <w:p w:rsidR="00632210" w:rsidRPr="00ED35CF" w:rsidRDefault="00632210" w:rsidP="00B42EA5"/>
          <w:p w:rsidR="00632210" w:rsidRDefault="00632210" w:rsidP="00B42EA5">
            <w:r>
              <w:t>Праздник «День знаний»</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Итоговое занятие «Путешествие в мир природы».</w:t>
            </w:r>
          </w:p>
          <w:p w:rsidR="00632210" w:rsidRDefault="00632210" w:rsidP="00B42EA5"/>
          <w:p w:rsidR="00632210" w:rsidRDefault="00632210" w:rsidP="00B42EA5">
            <w:r>
              <w:t>Фотовыставка «Профессии наших родителей»</w:t>
            </w:r>
          </w:p>
          <w:p w:rsidR="00632210" w:rsidRDefault="00632210" w:rsidP="00B42EA5"/>
          <w:p w:rsidR="00632210" w:rsidRDefault="00632210" w:rsidP="00B42EA5"/>
          <w:p w:rsidR="00632210" w:rsidRDefault="00632210" w:rsidP="00B42EA5"/>
          <w:p w:rsidR="00632210" w:rsidRDefault="00632210" w:rsidP="00B42EA5">
            <w:r>
              <w:t>Оформление альбома «Осенние явления»</w:t>
            </w:r>
          </w:p>
          <w:p w:rsidR="00632210" w:rsidRDefault="00632210" w:rsidP="00B42EA5"/>
          <w:p w:rsidR="00632210" w:rsidRDefault="00632210" w:rsidP="00B42EA5"/>
          <w:p w:rsidR="00632210" w:rsidRPr="00ED35CF" w:rsidRDefault="00632210" w:rsidP="00B42EA5"/>
        </w:tc>
      </w:tr>
      <w:tr w:rsidR="00632210" w:rsidRPr="00ED35CF" w:rsidTr="00B42EA5">
        <w:tc>
          <w:tcPr>
            <w:tcW w:w="2705" w:type="dxa"/>
          </w:tcPr>
          <w:p w:rsidR="00632210" w:rsidRPr="00ED35CF" w:rsidRDefault="00632210" w:rsidP="00B42EA5">
            <w:r>
              <w:t>Октябрь</w:t>
            </w:r>
          </w:p>
          <w:p w:rsidR="00632210" w:rsidRDefault="00632210" w:rsidP="00B42EA5">
            <w:r>
              <w:t>1 неделя</w:t>
            </w:r>
          </w:p>
          <w:p w:rsidR="00632210" w:rsidRDefault="00632210" w:rsidP="00B42EA5">
            <w:r>
              <w:t>«Здоровый образ жизни»</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2 неделя</w:t>
            </w:r>
          </w:p>
          <w:p w:rsidR="00632210" w:rsidRDefault="00632210" w:rsidP="00B42EA5">
            <w:r>
              <w:t>«Моя семья»</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3 неделя</w:t>
            </w:r>
          </w:p>
          <w:p w:rsidR="00632210" w:rsidRDefault="00632210" w:rsidP="00B42EA5">
            <w:r>
              <w:t>«Моя страна»</w:t>
            </w:r>
          </w:p>
          <w:p w:rsidR="00632210" w:rsidRDefault="00632210" w:rsidP="00B42EA5"/>
          <w:p w:rsidR="00632210" w:rsidRDefault="00632210" w:rsidP="00B42EA5"/>
          <w:p w:rsidR="00632210" w:rsidRDefault="00632210" w:rsidP="00B42EA5">
            <w:r>
              <w:t>4 неделя</w:t>
            </w:r>
          </w:p>
          <w:p w:rsidR="00632210" w:rsidRPr="00ED35CF" w:rsidRDefault="00632210" w:rsidP="00B42EA5">
            <w:r>
              <w:t>«Крымский лес»</w:t>
            </w:r>
          </w:p>
        </w:tc>
        <w:tc>
          <w:tcPr>
            <w:tcW w:w="3915" w:type="dxa"/>
          </w:tcPr>
          <w:p w:rsidR="00632210" w:rsidRPr="00ED35CF" w:rsidRDefault="00632210" w:rsidP="00B42EA5"/>
          <w:p w:rsidR="00632210" w:rsidRDefault="00632210" w:rsidP="00B42EA5">
            <w:r>
              <w:t xml:space="preserve">Расширять представления о здоровье и здоровом образе жизни. Воспитывать стремление вести здоровый образ жизни. </w:t>
            </w:r>
          </w:p>
          <w:p w:rsidR="00632210" w:rsidRDefault="00632210" w:rsidP="00B42EA5"/>
          <w:p w:rsidR="00632210" w:rsidRDefault="00632210" w:rsidP="00B42EA5"/>
          <w:p w:rsidR="00632210" w:rsidRDefault="00632210" w:rsidP="00B42EA5"/>
          <w:p w:rsidR="00632210" w:rsidRDefault="00632210" w:rsidP="00B42EA5">
            <w:r>
              <w:t>Формировать образ «Я».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w:t>
            </w:r>
          </w:p>
          <w:p w:rsidR="00632210" w:rsidRDefault="00632210" w:rsidP="00B42EA5"/>
          <w:p w:rsidR="00632210" w:rsidRDefault="00632210" w:rsidP="00B42EA5">
            <w:r>
              <w:t>Расширять представления детей о родной стране и родном городе(село).</w:t>
            </w:r>
          </w:p>
          <w:p w:rsidR="00632210" w:rsidRDefault="00632210" w:rsidP="00B42EA5"/>
          <w:p w:rsidR="00632210" w:rsidRPr="00ED35CF" w:rsidRDefault="00632210" w:rsidP="00B42EA5">
            <w:r>
              <w:t xml:space="preserve">Знакомить с признаками Крымской зимы. Закрепить названия животных и птиц, проявлять заботу о них. </w:t>
            </w:r>
          </w:p>
        </w:tc>
        <w:tc>
          <w:tcPr>
            <w:tcW w:w="2951" w:type="dxa"/>
          </w:tcPr>
          <w:p w:rsidR="00632210" w:rsidRPr="00ED35CF" w:rsidRDefault="00632210" w:rsidP="00B42EA5"/>
          <w:p w:rsidR="00632210" w:rsidRDefault="00632210" w:rsidP="00B42EA5">
            <w:r>
              <w:t>Посиделки с родителями «Как воспитать здорового ребёнка»</w:t>
            </w:r>
          </w:p>
          <w:p w:rsidR="00632210" w:rsidRDefault="00632210" w:rsidP="00B42EA5"/>
          <w:p w:rsidR="00632210" w:rsidRDefault="00632210" w:rsidP="00B42EA5"/>
          <w:p w:rsidR="00632210" w:rsidRDefault="00632210" w:rsidP="00B42EA5"/>
          <w:p w:rsidR="00632210" w:rsidRDefault="00632210" w:rsidP="00B42EA5">
            <w:r>
              <w:t>Создание книжек – малышек «Я и моя семья»</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Развлечение «Путешествие по родному селу.»</w:t>
            </w:r>
          </w:p>
          <w:p w:rsidR="00632210" w:rsidRDefault="00632210" w:rsidP="00B42EA5"/>
          <w:p w:rsidR="00632210" w:rsidRPr="00ED35CF" w:rsidRDefault="00632210" w:rsidP="00B42EA5">
            <w:r>
              <w:t>Развлечение «Лесная сказка».</w:t>
            </w:r>
          </w:p>
        </w:tc>
      </w:tr>
      <w:tr w:rsidR="00632210" w:rsidRPr="00ED35CF" w:rsidTr="00B42EA5">
        <w:tc>
          <w:tcPr>
            <w:tcW w:w="2705" w:type="dxa"/>
          </w:tcPr>
          <w:p w:rsidR="00632210" w:rsidRPr="00ED35CF" w:rsidRDefault="00632210" w:rsidP="00B42EA5">
            <w:r>
              <w:t>Ноябрь</w:t>
            </w:r>
          </w:p>
          <w:p w:rsidR="00632210" w:rsidRDefault="00632210" w:rsidP="00B42EA5">
            <w:r>
              <w:t>1 неделя</w:t>
            </w:r>
          </w:p>
          <w:p w:rsidR="00632210" w:rsidRDefault="00632210" w:rsidP="00B42EA5">
            <w:r>
              <w:t>«Знаменитые люди» в семье.</w:t>
            </w:r>
          </w:p>
          <w:p w:rsidR="00632210" w:rsidRDefault="00632210" w:rsidP="00B42EA5"/>
          <w:p w:rsidR="00632210" w:rsidRDefault="00632210" w:rsidP="00B42EA5"/>
          <w:p w:rsidR="00632210" w:rsidRDefault="00632210" w:rsidP="00B42EA5">
            <w:r>
              <w:t>2 неделя</w:t>
            </w:r>
          </w:p>
          <w:p w:rsidR="00632210" w:rsidRDefault="00632210" w:rsidP="00B42EA5">
            <w:r>
              <w:t>«Дружат дети всей Земли»</w:t>
            </w:r>
          </w:p>
          <w:p w:rsidR="00632210" w:rsidRDefault="00632210" w:rsidP="00B42EA5"/>
          <w:p w:rsidR="00632210" w:rsidRDefault="00632210" w:rsidP="00B42EA5"/>
          <w:p w:rsidR="00632210" w:rsidRDefault="00632210" w:rsidP="00B42EA5"/>
          <w:p w:rsidR="00632210" w:rsidRDefault="00632210" w:rsidP="00B42EA5">
            <w:r>
              <w:t>3 неделя</w:t>
            </w:r>
          </w:p>
          <w:p w:rsidR="00632210" w:rsidRDefault="00632210" w:rsidP="00B42EA5">
            <w:r>
              <w:t>«Традиции детского сада»</w:t>
            </w:r>
          </w:p>
          <w:p w:rsidR="00632210" w:rsidRDefault="00632210" w:rsidP="00B42EA5"/>
          <w:p w:rsidR="00632210" w:rsidRDefault="00632210" w:rsidP="00B42EA5"/>
          <w:p w:rsidR="00632210" w:rsidRDefault="00632210" w:rsidP="00B42EA5">
            <w:r>
              <w:t>4 неделя</w:t>
            </w:r>
          </w:p>
          <w:p w:rsidR="00632210" w:rsidRPr="00ED35CF" w:rsidRDefault="00632210" w:rsidP="00B42EA5">
            <w:r>
              <w:t>«Трудолюбивые дошкольники»</w:t>
            </w:r>
          </w:p>
        </w:tc>
        <w:tc>
          <w:tcPr>
            <w:tcW w:w="3915" w:type="dxa"/>
          </w:tcPr>
          <w:p w:rsidR="00632210" w:rsidRDefault="00632210" w:rsidP="00B42EA5"/>
          <w:p w:rsidR="00632210" w:rsidRDefault="00632210" w:rsidP="00B42EA5"/>
          <w:p w:rsidR="00632210" w:rsidRPr="00ED35CF" w:rsidRDefault="00632210" w:rsidP="00B42EA5">
            <w:r>
              <w:t>Формировать представление о роли родителей в семье .Воспитывать любовь и уважение ко всем членам семьи.</w:t>
            </w:r>
          </w:p>
          <w:p w:rsidR="00632210" w:rsidRDefault="00632210" w:rsidP="00B42EA5">
            <w:r>
              <w:t>Содействовать возникновению</w:t>
            </w:r>
          </w:p>
          <w:p w:rsidR="00632210" w:rsidRDefault="00632210" w:rsidP="00B42EA5">
            <w:r>
              <w:t>чувства удовлетворения от участия в коллективной деятельности. Поощрять желание оказывать помощь другу в трудную минуту.</w:t>
            </w:r>
          </w:p>
          <w:p w:rsidR="00632210" w:rsidRDefault="00632210" w:rsidP="00B42EA5"/>
          <w:p w:rsidR="00632210" w:rsidRDefault="00632210" w:rsidP="00B42EA5">
            <w:r>
              <w:t xml:space="preserve"> Развивать эмоционально положительное отношение к предстоящему празднику, желание активно участвовать в его подготовке.</w:t>
            </w:r>
          </w:p>
          <w:p w:rsidR="00632210" w:rsidRPr="00ED35CF" w:rsidRDefault="00632210" w:rsidP="00B42EA5">
            <w:r>
              <w:t>Поощрять стремление поздравить близких с праздником, преподнести подарки, сделанные своими руками.</w:t>
            </w:r>
          </w:p>
        </w:tc>
        <w:tc>
          <w:tcPr>
            <w:tcW w:w="2951" w:type="dxa"/>
          </w:tcPr>
          <w:p w:rsidR="00632210" w:rsidRDefault="00632210" w:rsidP="00B42EA5"/>
          <w:p w:rsidR="00632210" w:rsidRDefault="00632210" w:rsidP="00B42EA5"/>
          <w:p w:rsidR="00632210" w:rsidRPr="00ED35CF" w:rsidRDefault="00632210" w:rsidP="00B42EA5">
            <w:r>
              <w:t>Краткосрочный проект «Моя семья».</w:t>
            </w:r>
          </w:p>
          <w:p w:rsidR="00632210" w:rsidRDefault="00632210" w:rsidP="00B42EA5"/>
          <w:p w:rsidR="00632210" w:rsidRDefault="00632210" w:rsidP="00B42EA5"/>
          <w:p w:rsidR="00632210" w:rsidRDefault="00632210" w:rsidP="00B42EA5"/>
          <w:p w:rsidR="00632210" w:rsidRDefault="00632210" w:rsidP="00B42EA5">
            <w:r>
              <w:t>Газета «Дружат дети всей Земли»</w:t>
            </w:r>
          </w:p>
          <w:p w:rsidR="00632210" w:rsidRDefault="00632210" w:rsidP="00B42EA5"/>
          <w:p w:rsidR="00632210" w:rsidRDefault="00632210" w:rsidP="00B42EA5"/>
          <w:p w:rsidR="00632210" w:rsidRDefault="00632210" w:rsidP="00B42EA5"/>
          <w:p w:rsidR="00632210" w:rsidRDefault="00632210" w:rsidP="00B42EA5">
            <w:r>
              <w:t>Проект «Наши традиции»</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Встреча со старшими ребятами.</w:t>
            </w:r>
          </w:p>
          <w:p w:rsidR="00632210" w:rsidRDefault="00632210" w:rsidP="00B42EA5"/>
          <w:p w:rsidR="00632210" w:rsidRDefault="00632210" w:rsidP="00B42EA5"/>
          <w:p w:rsidR="00632210" w:rsidRDefault="00632210" w:rsidP="00B42EA5"/>
          <w:p w:rsidR="00632210" w:rsidRDefault="00632210" w:rsidP="00B42EA5"/>
          <w:p w:rsidR="00632210" w:rsidRPr="00ED35CF" w:rsidRDefault="00632210" w:rsidP="00B42EA5"/>
        </w:tc>
      </w:tr>
      <w:tr w:rsidR="00632210" w:rsidRPr="00ED35CF" w:rsidTr="00B42EA5">
        <w:tc>
          <w:tcPr>
            <w:tcW w:w="2705" w:type="dxa"/>
          </w:tcPr>
          <w:p w:rsidR="00632210" w:rsidRPr="00ED35CF" w:rsidRDefault="00632210" w:rsidP="00B42EA5">
            <w:r>
              <w:t>Декабрь</w:t>
            </w:r>
          </w:p>
          <w:p w:rsidR="00632210" w:rsidRDefault="00632210" w:rsidP="00B42EA5">
            <w:r>
              <w:t>1 неделя</w:t>
            </w:r>
          </w:p>
          <w:p w:rsidR="00632210" w:rsidRDefault="00632210" w:rsidP="00B42EA5">
            <w:r>
              <w:t>«Культура народов России»</w:t>
            </w:r>
          </w:p>
          <w:p w:rsidR="00632210" w:rsidRDefault="00632210" w:rsidP="00B42EA5"/>
          <w:p w:rsidR="00632210" w:rsidRDefault="00632210" w:rsidP="00B42EA5"/>
          <w:p w:rsidR="00632210" w:rsidRDefault="00632210" w:rsidP="00B42EA5"/>
          <w:p w:rsidR="00632210" w:rsidRDefault="00632210" w:rsidP="00B42EA5">
            <w:r>
              <w:t>2 неделя</w:t>
            </w:r>
          </w:p>
          <w:p w:rsidR="00632210" w:rsidRDefault="00632210" w:rsidP="00B42EA5">
            <w:r>
              <w:t>«Эмоции»</w:t>
            </w:r>
          </w:p>
          <w:p w:rsidR="00632210" w:rsidRDefault="00632210" w:rsidP="00B42EA5"/>
          <w:p w:rsidR="00632210" w:rsidRDefault="00632210" w:rsidP="00B42EA5"/>
          <w:p w:rsidR="00632210" w:rsidRDefault="00632210" w:rsidP="00B42EA5">
            <w:r>
              <w:t>3 неделя</w:t>
            </w:r>
          </w:p>
          <w:p w:rsidR="00632210" w:rsidRDefault="00632210" w:rsidP="00B42EA5">
            <w:r>
              <w:t>«Традиции»</w:t>
            </w:r>
          </w:p>
          <w:p w:rsidR="00632210" w:rsidRDefault="00632210" w:rsidP="00B42EA5"/>
          <w:p w:rsidR="00632210" w:rsidRDefault="00632210" w:rsidP="00B42EA5">
            <w:r>
              <w:t>4 неделя</w:t>
            </w:r>
          </w:p>
          <w:p w:rsidR="00632210" w:rsidRPr="00ED35CF" w:rsidRDefault="00632210" w:rsidP="00B42EA5">
            <w:r>
              <w:t>«Новый год»</w:t>
            </w:r>
          </w:p>
        </w:tc>
        <w:tc>
          <w:tcPr>
            <w:tcW w:w="3915" w:type="dxa"/>
          </w:tcPr>
          <w:p w:rsidR="00632210" w:rsidRPr="00ED35CF" w:rsidRDefault="00632210" w:rsidP="00B42EA5"/>
          <w:p w:rsidR="00632210" w:rsidRDefault="00632210" w:rsidP="00B42EA5">
            <w:r>
              <w:t>Формирование положительных эмоций, интереса к окружающему миру через ознакомление с народно-прикладным искусством и художественным словом.</w:t>
            </w:r>
          </w:p>
          <w:p w:rsidR="00632210" w:rsidRDefault="00632210" w:rsidP="00B42EA5"/>
          <w:p w:rsidR="00632210" w:rsidRDefault="00632210" w:rsidP="00B42EA5">
            <w:r>
              <w:t>Развивать эмоционально положительное отношение к окружающей действительности.</w:t>
            </w:r>
          </w:p>
          <w:p w:rsidR="00632210" w:rsidRDefault="00632210" w:rsidP="00B42EA5"/>
          <w:p w:rsidR="00632210" w:rsidRDefault="00632210" w:rsidP="00B42EA5">
            <w:r>
              <w:t>Поощрять стремление поздравлять близких, проявлять любовь и уважение к родным и близким.</w:t>
            </w:r>
          </w:p>
          <w:p w:rsidR="00632210" w:rsidRDefault="00632210" w:rsidP="00B42EA5"/>
          <w:p w:rsidR="00632210" w:rsidRPr="00ED35CF" w:rsidRDefault="00632210" w:rsidP="00B42EA5">
            <w:r>
              <w:t>Организовать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2951" w:type="dxa"/>
          </w:tcPr>
          <w:p w:rsidR="00632210" w:rsidRPr="00ED35CF" w:rsidRDefault="00632210" w:rsidP="00B42EA5"/>
          <w:p w:rsidR="00632210" w:rsidRDefault="00632210" w:rsidP="00B42EA5">
            <w:r>
              <w:t>Выставка детского творчества – «Развесим платочки»</w:t>
            </w:r>
          </w:p>
          <w:p w:rsidR="00632210" w:rsidRDefault="00632210" w:rsidP="00B42EA5"/>
          <w:p w:rsidR="00632210" w:rsidRDefault="00632210" w:rsidP="00B42EA5"/>
          <w:p w:rsidR="00632210" w:rsidRDefault="00632210" w:rsidP="00B42EA5"/>
          <w:p w:rsidR="00632210" w:rsidRDefault="00632210" w:rsidP="00B42EA5">
            <w:r>
              <w:t>Теплица на окошке.</w:t>
            </w:r>
          </w:p>
          <w:p w:rsidR="00632210" w:rsidRDefault="00632210" w:rsidP="00B42EA5"/>
          <w:p w:rsidR="00632210" w:rsidRDefault="00632210" w:rsidP="00B42EA5"/>
          <w:p w:rsidR="00632210" w:rsidRDefault="00632210" w:rsidP="00B42EA5"/>
          <w:p w:rsidR="00632210" w:rsidRDefault="00632210" w:rsidP="00B42EA5">
            <w:r>
              <w:t>Фотовыставка «Наши традиции»</w:t>
            </w:r>
          </w:p>
          <w:p w:rsidR="00632210" w:rsidRDefault="00632210" w:rsidP="00B42EA5"/>
          <w:p w:rsidR="00632210" w:rsidRDefault="00632210" w:rsidP="00B42EA5"/>
          <w:p w:rsidR="00632210" w:rsidRDefault="00632210" w:rsidP="00B42EA5"/>
          <w:p w:rsidR="00632210" w:rsidRPr="00ED35CF" w:rsidRDefault="00632210" w:rsidP="00B42EA5">
            <w:r>
              <w:t>Новогодний праздник</w:t>
            </w:r>
          </w:p>
        </w:tc>
      </w:tr>
      <w:tr w:rsidR="00632210" w:rsidRPr="00ED35CF" w:rsidTr="00B42EA5">
        <w:tc>
          <w:tcPr>
            <w:tcW w:w="2705" w:type="dxa"/>
          </w:tcPr>
          <w:p w:rsidR="00632210" w:rsidRPr="00ED35CF" w:rsidRDefault="00632210" w:rsidP="00B42EA5">
            <w:r>
              <w:t>Январь</w:t>
            </w:r>
          </w:p>
          <w:p w:rsidR="00632210" w:rsidRDefault="00632210" w:rsidP="00B42EA5">
            <w:r>
              <w:t>2 неделя</w:t>
            </w:r>
          </w:p>
          <w:p w:rsidR="00632210" w:rsidRDefault="00632210" w:rsidP="00B42EA5">
            <w:r>
              <w:t>«Зима»</w:t>
            </w:r>
          </w:p>
          <w:p w:rsidR="00632210" w:rsidRDefault="00632210" w:rsidP="00B42EA5"/>
          <w:p w:rsidR="00632210" w:rsidRDefault="00632210" w:rsidP="00B42EA5"/>
          <w:p w:rsidR="00632210" w:rsidRDefault="00632210" w:rsidP="00B42EA5">
            <w:r>
              <w:t>3 неделя</w:t>
            </w:r>
          </w:p>
          <w:p w:rsidR="00632210" w:rsidRDefault="00632210" w:rsidP="00B42EA5">
            <w:r>
              <w:t>«Природа зимой в Крыму»</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4 неделя</w:t>
            </w:r>
          </w:p>
          <w:p w:rsidR="00632210" w:rsidRPr="00ED35CF" w:rsidRDefault="00632210" w:rsidP="00B42EA5">
            <w:r>
              <w:t>«Труд взрослых в городе и селе»</w:t>
            </w:r>
          </w:p>
        </w:tc>
        <w:tc>
          <w:tcPr>
            <w:tcW w:w="3915" w:type="dxa"/>
          </w:tcPr>
          <w:p w:rsidR="00632210" w:rsidRPr="00ED35CF" w:rsidRDefault="00632210" w:rsidP="00B42EA5"/>
          <w:p w:rsidR="00632210" w:rsidRDefault="00632210" w:rsidP="00B42EA5">
            <w:r>
              <w:t>Продолжать знакомить детей с зимой как временем года.</w:t>
            </w:r>
          </w:p>
          <w:p w:rsidR="00632210" w:rsidRDefault="00632210" w:rsidP="00B42EA5"/>
          <w:p w:rsidR="00632210" w:rsidRDefault="00632210" w:rsidP="00B42EA5"/>
          <w:p w:rsidR="00632210" w:rsidRDefault="00632210" w:rsidP="00B42EA5"/>
          <w:p w:rsidR="00632210" w:rsidRDefault="00632210" w:rsidP="00B42EA5">
            <w:r>
              <w:t>Формировать представления о безопасном поведении зимой. Расширять представления о сезонных изменениях в природе Крыма(изменения в погоде, растения зимой, поведение зверей и птиц).</w:t>
            </w:r>
          </w:p>
          <w:p w:rsidR="00632210" w:rsidRPr="00ED35CF" w:rsidRDefault="00632210" w:rsidP="00B42EA5">
            <w:r>
              <w:t>Знакомить с особенностями деятельности людей в городе и селе, безопасное поведение зимой.</w:t>
            </w:r>
          </w:p>
        </w:tc>
        <w:tc>
          <w:tcPr>
            <w:tcW w:w="2951" w:type="dxa"/>
          </w:tcPr>
          <w:p w:rsidR="00632210" w:rsidRPr="00ED35CF" w:rsidRDefault="00632210" w:rsidP="00B42EA5"/>
          <w:p w:rsidR="00632210" w:rsidRDefault="00632210" w:rsidP="00B42EA5">
            <w:r>
              <w:t>Выставка детского творчества «Волшебные снежинки»</w:t>
            </w:r>
          </w:p>
          <w:p w:rsidR="00632210" w:rsidRDefault="00632210" w:rsidP="00B42EA5"/>
          <w:p w:rsidR="00632210" w:rsidRDefault="00632210" w:rsidP="00B42EA5"/>
          <w:p w:rsidR="00632210" w:rsidRDefault="00632210" w:rsidP="00B42EA5"/>
          <w:p w:rsidR="00632210" w:rsidRDefault="00632210" w:rsidP="00B42EA5">
            <w:r>
              <w:t>Альбом «Как живут звери в лесу»</w:t>
            </w:r>
          </w:p>
          <w:p w:rsidR="00632210" w:rsidRDefault="00632210" w:rsidP="00B42EA5"/>
          <w:p w:rsidR="00632210" w:rsidRDefault="00632210" w:rsidP="00B42EA5"/>
          <w:p w:rsidR="00632210" w:rsidRDefault="00632210" w:rsidP="00B42EA5"/>
          <w:p w:rsidR="00632210" w:rsidRDefault="00632210" w:rsidP="00B42EA5"/>
          <w:p w:rsidR="00632210" w:rsidRPr="00ED35CF" w:rsidRDefault="00632210" w:rsidP="00B42EA5">
            <w:r>
              <w:t>Аппликация «Поможем помощнику воспитателя расставить тарелочки на стол»</w:t>
            </w:r>
          </w:p>
        </w:tc>
      </w:tr>
      <w:tr w:rsidR="00632210" w:rsidRPr="00ED35CF" w:rsidTr="00B42EA5">
        <w:tc>
          <w:tcPr>
            <w:tcW w:w="2705" w:type="dxa"/>
          </w:tcPr>
          <w:p w:rsidR="00632210" w:rsidRPr="00ED35CF" w:rsidRDefault="00632210" w:rsidP="00B42EA5">
            <w:r>
              <w:t>Февраль</w:t>
            </w:r>
          </w:p>
          <w:p w:rsidR="00632210" w:rsidRDefault="00632210" w:rsidP="00B42EA5">
            <w:r>
              <w:t>1 неделя</w:t>
            </w:r>
          </w:p>
          <w:p w:rsidR="00632210" w:rsidRDefault="00632210" w:rsidP="00B42EA5">
            <w:r>
              <w:t xml:space="preserve">«Населённые пункты </w:t>
            </w:r>
          </w:p>
          <w:p w:rsidR="00632210" w:rsidRDefault="00632210" w:rsidP="00B42EA5">
            <w:r>
              <w:t>Крыма»</w:t>
            </w:r>
          </w:p>
          <w:p w:rsidR="00632210" w:rsidRDefault="00632210" w:rsidP="00B42EA5"/>
          <w:p w:rsidR="00632210" w:rsidRDefault="00632210" w:rsidP="00B42EA5">
            <w:r>
              <w:t>2 неделя</w:t>
            </w:r>
          </w:p>
          <w:p w:rsidR="00632210" w:rsidRDefault="00632210" w:rsidP="00B42EA5">
            <w:r>
              <w:t>«Играем вместе»</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3 неделя</w:t>
            </w:r>
          </w:p>
          <w:p w:rsidR="00632210" w:rsidRDefault="00632210" w:rsidP="00B42EA5">
            <w:r>
              <w:t>«Армия»</w:t>
            </w:r>
          </w:p>
          <w:p w:rsidR="00632210" w:rsidRDefault="00632210" w:rsidP="00B42EA5"/>
          <w:p w:rsidR="00632210" w:rsidRDefault="00632210" w:rsidP="00B42EA5">
            <w:r>
              <w:t>4 неделя</w:t>
            </w:r>
          </w:p>
          <w:p w:rsidR="00632210" w:rsidRPr="00ED35CF" w:rsidRDefault="00632210" w:rsidP="00B42EA5">
            <w:r>
              <w:t>«Театр»</w:t>
            </w:r>
          </w:p>
        </w:tc>
        <w:tc>
          <w:tcPr>
            <w:tcW w:w="3915" w:type="dxa"/>
          </w:tcPr>
          <w:p w:rsidR="00632210" w:rsidRDefault="00632210" w:rsidP="00B42EA5">
            <w:r>
              <w:t>Расширять представление детей о Крыме, познакомить с ближайшими населёнными пунктами(свой город, село).</w:t>
            </w:r>
          </w:p>
          <w:p w:rsidR="00632210" w:rsidRPr="00ED35CF" w:rsidRDefault="00632210" w:rsidP="00B42EA5"/>
          <w:p w:rsidR="00632210" w:rsidRDefault="00632210" w:rsidP="00B42EA5">
            <w:r>
              <w:t>Формировать первичные гендерные представления (воспитывать в мальчиках стремление быть сильными, смелыми, у девочек красивыми и заботливыми).</w:t>
            </w:r>
          </w:p>
          <w:p w:rsidR="00632210" w:rsidRDefault="00632210" w:rsidP="00B42EA5"/>
          <w:p w:rsidR="00632210" w:rsidRDefault="00632210" w:rsidP="00B42EA5">
            <w:r>
              <w:t>Осуществление патриотического воспитания</w:t>
            </w:r>
          </w:p>
          <w:p w:rsidR="00632210" w:rsidRDefault="00632210" w:rsidP="00B42EA5"/>
          <w:p w:rsidR="00632210" w:rsidRPr="00ED35CF" w:rsidRDefault="00632210" w:rsidP="00B42EA5">
            <w:r>
              <w:t>Развивать интерес к игровой деятельности, умение участвовать в творческих играх.</w:t>
            </w:r>
          </w:p>
        </w:tc>
        <w:tc>
          <w:tcPr>
            <w:tcW w:w="2951" w:type="dxa"/>
          </w:tcPr>
          <w:p w:rsidR="00632210" w:rsidRPr="00ED35CF" w:rsidRDefault="00632210" w:rsidP="00B42EA5">
            <w:r>
              <w:t>Развлечение  «Знаете ли я своё крымское село?»</w:t>
            </w:r>
          </w:p>
          <w:p w:rsidR="00632210" w:rsidRDefault="00632210" w:rsidP="00B42EA5"/>
          <w:p w:rsidR="00632210" w:rsidRDefault="00632210" w:rsidP="00B42EA5"/>
          <w:p w:rsidR="00632210" w:rsidRDefault="00632210" w:rsidP="00B42EA5"/>
          <w:p w:rsidR="00632210" w:rsidRDefault="00632210" w:rsidP="00B42EA5">
            <w:r>
              <w:t>Стенгазета «Наши мальчики и девочки».</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Праздник 23 февраля – День Защитника</w:t>
            </w:r>
          </w:p>
          <w:p w:rsidR="00632210" w:rsidRDefault="00632210" w:rsidP="00B42EA5"/>
          <w:p w:rsidR="00632210" w:rsidRDefault="00632210" w:rsidP="00B42EA5">
            <w:r>
              <w:t>Фестиваль «Таланты нашей группы»</w:t>
            </w:r>
          </w:p>
          <w:p w:rsidR="00632210" w:rsidRPr="00ED35CF" w:rsidRDefault="00632210" w:rsidP="00B42EA5"/>
        </w:tc>
      </w:tr>
      <w:tr w:rsidR="00632210" w:rsidRPr="00ED35CF" w:rsidTr="00B42EA5">
        <w:tc>
          <w:tcPr>
            <w:tcW w:w="2705" w:type="dxa"/>
          </w:tcPr>
          <w:p w:rsidR="00632210" w:rsidRPr="00ED35CF" w:rsidRDefault="00632210" w:rsidP="00B42EA5">
            <w:r>
              <w:t>Март</w:t>
            </w:r>
          </w:p>
          <w:p w:rsidR="00632210" w:rsidRDefault="00632210" w:rsidP="00B42EA5">
            <w:r>
              <w:t>1 неделя</w:t>
            </w:r>
          </w:p>
          <w:p w:rsidR="00632210" w:rsidRDefault="00632210" w:rsidP="00B42EA5">
            <w:r>
              <w:t>«Лучшие мамы на свете»</w:t>
            </w:r>
          </w:p>
          <w:p w:rsidR="00632210" w:rsidRDefault="00632210" w:rsidP="00B42EA5"/>
          <w:p w:rsidR="00632210" w:rsidRDefault="00632210" w:rsidP="00B42EA5"/>
          <w:p w:rsidR="00632210" w:rsidRDefault="00632210" w:rsidP="00B42EA5">
            <w:r>
              <w:t>2 неделя</w:t>
            </w:r>
          </w:p>
          <w:p w:rsidR="00632210" w:rsidRDefault="00632210" w:rsidP="00B42EA5">
            <w:r>
              <w:t>«Декоративно – прикладное искусство»</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3 неделя</w:t>
            </w:r>
          </w:p>
          <w:p w:rsidR="00632210" w:rsidRDefault="00632210" w:rsidP="00B42EA5">
            <w:r>
              <w:t>«Народная игрушка»</w:t>
            </w:r>
          </w:p>
          <w:p w:rsidR="00632210" w:rsidRDefault="00632210" w:rsidP="00B42EA5"/>
          <w:p w:rsidR="00632210" w:rsidRDefault="00632210" w:rsidP="00B42EA5"/>
          <w:p w:rsidR="00632210" w:rsidRDefault="00632210" w:rsidP="00B42EA5">
            <w:r>
              <w:t>4 неделя</w:t>
            </w:r>
          </w:p>
          <w:p w:rsidR="00632210" w:rsidRPr="00ED35CF" w:rsidRDefault="00632210" w:rsidP="00B42EA5">
            <w:r>
              <w:t>«Быт русского народа»</w:t>
            </w:r>
          </w:p>
        </w:tc>
        <w:tc>
          <w:tcPr>
            <w:tcW w:w="3915" w:type="dxa"/>
          </w:tcPr>
          <w:p w:rsidR="00632210" w:rsidRPr="00ED35CF" w:rsidRDefault="00632210" w:rsidP="00B42EA5"/>
          <w:p w:rsidR="00632210" w:rsidRDefault="00632210" w:rsidP="00B42EA5">
            <w:r>
              <w:t>Воспитывать бережное и чуткое  отношение к самым близким людям, потребность радовать близких добрыми делами.</w:t>
            </w:r>
          </w:p>
          <w:p w:rsidR="00632210" w:rsidRDefault="00632210" w:rsidP="00B42EA5"/>
          <w:p w:rsidR="00632210" w:rsidRDefault="00632210" w:rsidP="00B42EA5">
            <w:r>
              <w:t>Расширять представления о народной игрушке (дымковская игрушка, матрешка и др.) Знакомить с народными промыслами и свойствами материалов из которых они сделаны</w:t>
            </w:r>
          </w:p>
          <w:p w:rsidR="00632210" w:rsidRDefault="00632210" w:rsidP="00B42EA5"/>
          <w:p w:rsidR="00632210" w:rsidRDefault="00632210" w:rsidP="00B42EA5">
            <w:r>
              <w:t>Расширять представления о народных игрушках (матрёшки, бирюльки и т.д.)</w:t>
            </w:r>
          </w:p>
          <w:p w:rsidR="00632210" w:rsidRDefault="00632210" w:rsidP="00B42EA5"/>
          <w:p w:rsidR="00632210" w:rsidRPr="00ED35CF" w:rsidRDefault="00632210" w:rsidP="00B42EA5">
            <w:r>
              <w:t>Рассказывать детям о русской избе и других строениях, их внутреннем убранстве, предметах быта, одежде.</w:t>
            </w:r>
          </w:p>
        </w:tc>
        <w:tc>
          <w:tcPr>
            <w:tcW w:w="2951" w:type="dxa"/>
          </w:tcPr>
          <w:p w:rsidR="00632210" w:rsidRPr="00ED35CF" w:rsidRDefault="00632210" w:rsidP="00B42EA5"/>
          <w:p w:rsidR="00632210" w:rsidRDefault="00632210" w:rsidP="00B42EA5">
            <w:r>
              <w:t>Праздник 8 Марта</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Развлечение «В гостях у Матрёшки»</w:t>
            </w:r>
          </w:p>
          <w:p w:rsidR="00632210" w:rsidRDefault="00632210" w:rsidP="00B42EA5"/>
          <w:p w:rsidR="00632210" w:rsidRDefault="00632210" w:rsidP="00B42EA5"/>
          <w:p w:rsidR="00632210" w:rsidRDefault="00632210" w:rsidP="00B42EA5"/>
          <w:p w:rsidR="00632210" w:rsidRDefault="00632210" w:rsidP="00B42EA5"/>
          <w:p w:rsidR="00632210" w:rsidRDefault="00632210" w:rsidP="00B42EA5"/>
          <w:p w:rsidR="00632210" w:rsidRDefault="00632210" w:rsidP="00B42EA5">
            <w:r>
              <w:t>Выставка народного творчества «Народная игрушка»</w:t>
            </w:r>
          </w:p>
          <w:p w:rsidR="00632210" w:rsidRDefault="00632210" w:rsidP="00B42EA5"/>
          <w:p w:rsidR="00632210" w:rsidRDefault="00632210" w:rsidP="00B42EA5"/>
          <w:p w:rsidR="00632210" w:rsidRPr="00ED35CF" w:rsidRDefault="00632210" w:rsidP="00B42EA5">
            <w:r>
              <w:t>Фольклорный праздник</w:t>
            </w:r>
          </w:p>
        </w:tc>
      </w:tr>
      <w:tr w:rsidR="00632210" w:rsidRPr="00ED35CF" w:rsidTr="00B42EA5">
        <w:tc>
          <w:tcPr>
            <w:tcW w:w="2705" w:type="dxa"/>
          </w:tcPr>
          <w:p w:rsidR="00632210" w:rsidRPr="00ED35CF" w:rsidRDefault="00632210" w:rsidP="00B42EA5">
            <w:r>
              <w:t>Апрель</w:t>
            </w:r>
          </w:p>
          <w:p w:rsidR="00632210" w:rsidRDefault="00632210" w:rsidP="00B42EA5">
            <w:r>
              <w:t>1 неделя</w:t>
            </w:r>
          </w:p>
          <w:p w:rsidR="00632210" w:rsidRDefault="00632210" w:rsidP="00B42EA5">
            <w:r>
              <w:t>«Весна в Крыму»</w:t>
            </w:r>
          </w:p>
          <w:p w:rsidR="00632210" w:rsidRDefault="00632210" w:rsidP="00B42EA5"/>
          <w:p w:rsidR="00632210" w:rsidRDefault="00632210" w:rsidP="00B42EA5">
            <w:r>
              <w:t>2 неделя</w:t>
            </w:r>
          </w:p>
          <w:p w:rsidR="00632210" w:rsidRDefault="00632210" w:rsidP="00B42EA5">
            <w:r>
              <w:t>«Космос»</w:t>
            </w:r>
          </w:p>
          <w:p w:rsidR="00632210" w:rsidRDefault="00632210" w:rsidP="00B42EA5"/>
          <w:p w:rsidR="00632210" w:rsidRDefault="00632210" w:rsidP="00B42EA5"/>
          <w:p w:rsidR="00632210" w:rsidRDefault="00632210" w:rsidP="00B42EA5">
            <w:r>
              <w:t>3 неделя</w:t>
            </w:r>
          </w:p>
          <w:p w:rsidR="00632210" w:rsidRDefault="00632210" w:rsidP="00B42EA5">
            <w:r>
              <w:t>«Наш Крым»</w:t>
            </w:r>
          </w:p>
          <w:p w:rsidR="00632210" w:rsidRDefault="00632210" w:rsidP="00B42EA5"/>
          <w:p w:rsidR="00632210" w:rsidRDefault="00632210" w:rsidP="00B42EA5"/>
          <w:p w:rsidR="00632210" w:rsidRDefault="00632210" w:rsidP="00B42EA5"/>
          <w:p w:rsidR="00632210" w:rsidRDefault="00632210" w:rsidP="00B42EA5">
            <w:r>
              <w:t>4 неделя</w:t>
            </w:r>
          </w:p>
          <w:p w:rsidR="00632210" w:rsidRPr="00ED35CF" w:rsidRDefault="00632210" w:rsidP="00B42EA5">
            <w:r>
              <w:t>«Краеведение»</w:t>
            </w:r>
          </w:p>
        </w:tc>
        <w:tc>
          <w:tcPr>
            <w:tcW w:w="3915" w:type="dxa"/>
          </w:tcPr>
          <w:p w:rsidR="00632210" w:rsidRDefault="00632210" w:rsidP="00B42EA5">
            <w:r>
              <w:t>Расширять представления о весне. Воспитывать бережное отношение к природе, умение замечать красоту весенней природы.</w:t>
            </w:r>
          </w:p>
          <w:p w:rsidR="00632210" w:rsidRPr="00ED35CF" w:rsidRDefault="00632210" w:rsidP="00B42EA5"/>
          <w:p w:rsidR="00632210" w:rsidRDefault="00632210" w:rsidP="00B42EA5">
            <w:r>
              <w:t>Знакомство детей с понятием космос в игровой форме.</w:t>
            </w:r>
          </w:p>
          <w:p w:rsidR="00632210" w:rsidRDefault="00632210" w:rsidP="00B42EA5"/>
          <w:p w:rsidR="00632210" w:rsidRDefault="00632210" w:rsidP="00B42EA5">
            <w:r>
              <w:t>Активизировать знания детей о родном крае.</w:t>
            </w:r>
          </w:p>
          <w:p w:rsidR="00632210" w:rsidRDefault="00632210" w:rsidP="00B42EA5"/>
          <w:p w:rsidR="00632210" w:rsidRDefault="00632210" w:rsidP="00B42EA5"/>
          <w:p w:rsidR="00632210" w:rsidRDefault="00632210" w:rsidP="00B42EA5"/>
          <w:p w:rsidR="00632210" w:rsidRPr="00ED35CF" w:rsidRDefault="00632210" w:rsidP="00B42EA5">
            <w:r>
              <w:t>Помочь понять, что в селе несколько разных улиц.</w:t>
            </w:r>
          </w:p>
        </w:tc>
        <w:tc>
          <w:tcPr>
            <w:tcW w:w="2951" w:type="dxa"/>
          </w:tcPr>
          <w:p w:rsidR="00632210" w:rsidRPr="00ED35CF" w:rsidRDefault="00632210" w:rsidP="00B42EA5">
            <w:r>
              <w:t>Конкурс «Весенняя шляпа»</w:t>
            </w:r>
          </w:p>
          <w:p w:rsidR="00632210" w:rsidRDefault="00632210" w:rsidP="00B42EA5"/>
          <w:p w:rsidR="00632210" w:rsidRDefault="00632210" w:rsidP="00B42EA5"/>
          <w:p w:rsidR="00632210" w:rsidRDefault="00632210" w:rsidP="00B42EA5"/>
          <w:p w:rsidR="00632210" w:rsidRDefault="00632210" w:rsidP="00B42EA5">
            <w:r>
              <w:t>Конкурс рисунков «Космос глазами малышей»</w:t>
            </w:r>
          </w:p>
          <w:p w:rsidR="00632210" w:rsidRDefault="00632210" w:rsidP="00B42EA5">
            <w:r>
              <w:t>Развлечение «Изучаем наш Крым»</w:t>
            </w:r>
          </w:p>
          <w:p w:rsidR="00632210" w:rsidRDefault="00632210" w:rsidP="00B42EA5"/>
          <w:p w:rsidR="00632210" w:rsidRDefault="00632210" w:rsidP="00B42EA5"/>
          <w:p w:rsidR="00632210" w:rsidRDefault="00632210" w:rsidP="00B42EA5"/>
          <w:p w:rsidR="00632210" w:rsidRPr="00ED35CF" w:rsidRDefault="00632210" w:rsidP="00B42EA5">
            <w:r>
              <w:t>Развлечение «Юные следопыты»</w:t>
            </w:r>
          </w:p>
        </w:tc>
      </w:tr>
      <w:tr w:rsidR="00632210" w:rsidRPr="00ED35CF" w:rsidTr="00B42EA5">
        <w:tc>
          <w:tcPr>
            <w:tcW w:w="2705" w:type="dxa"/>
          </w:tcPr>
          <w:p w:rsidR="00632210" w:rsidRPr="00ED35CF" w:rsidRDefault="00632210" w:rsidP="00B42EA5">
            <w:r>
              <w:t>Май</w:t>
            </w:r>
          </w:p>
          <w:p w:rsidR="00632210" w:rsidRDefault="00632210" w:rsidP="00B42EA5">
            <w:r>
              <w:t>1 неделя</w:t>
            </w:r>
          </w:p>
          <w:p w:rsidR="00632210" w:rsidRDefault="00632210" w:rsidP="00B42EA5">
            <w:r>
              <w:t>«Великая отечественная война»</w:t>
            </w:r>
          </w:p>
          <w:p w:rsidR="00632210" w:rsidRDefault="00632210" w:rsidP="00B42EA5"/>
          <w:p w:rsidR="00632210" w:rsidRDefault="00632210" w:rsidP="00B42EA5">
            <w:r>
              <w:t>2 неделя</w:t>
            </w:r>
          </w:p>
          <w:p w:rsidR="00632210" w:rsidRDefault="00632210" w:rsidP="00B42EA5">
            <w:r>
              <w:t>«История села»</w:t>
            </w:r>
          </w:p>
          <w:p w:rsidR="00632210" w:rsidRDefault="00632210" w:rsidP="00B42EA5"/>
          <w:p w:rsidR="00632210" w:rsidRDefault="00632210" w:rsidP="00B42EA5">
            <w:r>
              <w:t>3 неделя</w:t>
            </w:r>
          </w:p>
          <w:p w:rsidR="00632210" w:rsidRDefault="00632210" w:rsidP="00B42EA5">
            <w:r>
              <w:t>«Традиции школы»</w:t>
            </w:r>
          </w:p>
          <w:p w:rsidR="00632210" w:rsidRDefault="00632210" w:rsidP="00B42EA5"/>
          <w:p w:rsidR="00632210" w:rsidRDefault="00632210" w:rsidP="00B42EA5">
            <w:r>
              <w:t>4 неделя</w:t>
            </w:r>
          </w:p>
          <w:p w:rsidR="00632210" w:rsidRPr="00ED35CF" w:rsidRDefault="00632210" w:rsidP="00B42EA5">
            <w:r>
              <w:t>«Насекомые»</w:t>
            </w:r>
          </w:p>
        </w:tc>
        <w:tc>
          <w:tcPr>
            <w:tcW w:w="3915" w:type="dxa"/>
          </w:tcPr>
          <w:p w:rsidR="00632210" w:rsidRPr="00ED35CF" w:rsidRDefault="00632210" w:rsidP="00B42EA5">
            <w:r>
              <w:t>Расширять знания о героях Великой Отечественной войны, о победе нашей страны в войне.</w:t>
            </w:r>
          </w:p>
          <w:p w:rsidR="00632210" w:rsidRDefault="00632210" w:rsidP="00B42EA5"/>
          <w:p w:rsidR="00632210" w:rsidRDefault="00632210" w:rsidP="00B42EA5"/>
          <w:p w:rsidR="00632210" w:rsidRDefault="00632210" w:rsidP="00B42EA5">
            <w:r>
              <w:t>Формировать у детей обобщенное представление об истории села.</w:t>
            </w:r>
          </w:p>
          <w:p w:rsidR="00632210" w:rsidRDefault="00632210" w:rsidP="00B42EA5"/>
          <w:p w:rsidR="00632210" w:rsidRDefault="00632210" w:rsidP="00B42EA5">
            <w:r>
              <w:t>Знакомить детей с традициями школы, готовиться стать будущими первоклассниками.</w:t>
            </w:r>
          </w:p>
          <w:p w:rsidR="00632210" w:rsidRPr="00ED35CF" w:rsidRDefault="00632210" w:rsidP="00B42EA5">
            <w:r>
              <w:t xml:space="preserve">Дать представления о насекомых нашего региона. </w:t>
            </w:r>
          </w:p>
        </w:tc>
        <w:tc>
          <w:tcPr>
            <w:tcW w:w="2951" w:type="dxa"/>
          </w:tcPr>
          <w:p w:rsidR="00632210" w:rsidRPr="00ED35CF" w:rsidRDefault="00632210" w:rsidP="00B42EA5">
            <w:r>
              <w:t>Конкурс рисунков «Весенние цветы»</w:t>
            </w:r>
          </w:p>
          <w:p w:rsidR="00632210" w:rsidRDefault="00632210" w:rsidP="00B42EA5"/>
          <w:p w:rsidR="00632210" w:rsidRDefault="00632210" w:rsidP="00B42EA5"/>
          <w:p w:rsidR="00632210" w:rsidRDefault="00632210" w:rsidP="00B42EA5"/>
          <w:p w:rsidR="00632210" w:rsidRDefault="00632210" w:rsidP="00B42EA5">
            <w:r>
              <w:t>Выставка рисунков «Мой любимый уголок»</w:t>
            </w:r>
          </w:p>
          <w:p w:rsidR="00632210" w:rsidRDefault="00632210" w:rsidP="00B42EA5"/>
          <w:p w:rsidR="00632210" w:rsidRDefault="00632210" w:rsidP="00B42EA5">
            <w:r>
              <w:t>Развлечение «Что такое хорошо, что такое плохо!»</w:t>
            </w:r>
          </w:p>
          <w:p w:rsidR="00632210" w:rsidRDefault="00632210" w:rsidP="00B42EA5"/>
          <w:p w:rsidR="00632210" w:rsidRPr="00ED35CF" w:rsidRDefault="00632210" w:rsidP="00B42EA5">
            <w:r>
              <w:t>Развлечение «Путешествие маленького муравья»</w:t>
            </w:r>
          </w:p>
        </w:tc>
      </w:tr>
    </w:tbl>
    <w:p w:rsidR="00632210" w:rsidRDefault="00632210" w:rsidP="00D57B8E"/>
    <w:p w:rsidR="00632210" w:rsidRPr="00D57B8E" w:rsidRDefault="00632210" w:rsidP="00D57B8E"/>
    <w:p w:rsidR="00632210" w:rsidRDefault="00632210">
      <w:pPr>
        <w:spacing w:after="0" w:line="259" w:lineRule="auto"/>
        <w:ind w:left="0" w:firstLine="0"/>
        <w:jc w:val="left"/>
      </w:pPr>
      <w:r>
        <w:rPr>
          <w:b/>
        </w:rPr>
        <w:t xml:space="preserve"> </w:t>
      </w:r>
    </w:p>
    <w:p w:rsidR="00632210" w:rsidRDefault="00632210">
      <w:pPr>
        <w:spacing w:after="0" w:line="259" w:lineRule="auto"/>
        <w:ind w:left="0" w:firstLine="0"/>
        <w:jc w:val="left"/>
      </w:pPr>
    </w:p>
    <w:p w:rsidR="00632210" w:rsidRDefault="00632210">
      <w:pPr>
        <w:spacing w:after="0" w:line="259" w:lineRule="auto"/>
        <w:ind w:left="0" w:firstLine="0"/>
        <w:jc w:val="left"/>
      </w:pPr>
      <w:r>
        <w:t xml:space="preserve"> </w:t>
      </w:r>
    </w:p>
    <w:p w:rsidR="00632210" w:rsidRDefault="00632210" w:rsidP="0077734E">
      <w:pPr>
        <w:spacing w:after="31" w:line="259" w:lineRule="auto"/>
        <w:ind w:left="0" w:firstLine="0"/>
        <w:jc w:val="left"/>
      </w:pPr>
      <w:r>
        <w:t xml:space="preserve"> </w:t>
      </w:r>
      <w:r>
        <w:rPr>
          <w:b/>
        </w:rPr>
        <w:t xml:space="preserve">5.1.3. Учебный план (учебный график и трудоёмкость) </w:t>
      </w:r>
    </w:p>
    <w:p w:rsidR="00632210" w:rsidRDefault="00632210">
      <w:pPr>
        <w:pStyle w:val="Heading1"/>
        <w:ind w:left="-15" w:firstLine="708"/>
      </w:pPr>
      <w:r>
        <w:t xml:space="preserve">Характеристика структуры учебного плана непосредственно организованной образовательной деятельности </w:t>
      </w:r>
    </w:p>
    <w:p w:rsidR="00632210" w:rsidRDefault="00632210">
      <w:pPr>
        <w:ind w:left="-15" w:right="57" w:firstLine="708"/>
      </w:pPr>
      <w:r>
        <w:t xml:space="preserve">В соответствии с Законом Российской Федерации «Об образовании» в структуре учебного плана МДОУ выделены две части: обязательная и часть, формируемая участниками образовательных отношений. Обязательная часть обеспечивает комплексность подхода, обеспечивая развитие воспитанников во всех пяти взаимодополняющих образовательных областях. Часть, формируемая участниками образовательных отношений, включает представление выбранных и/или разработанных самостоятельно Программ, направленных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 форм организации образовательной работы. </w:t>
      </w:r>
    </w:p>
    <w:p w:rsidR="00632210" w:rsidRDefault="00632210">
      <w:pPr>
        <w:ind w:left="-15" w:right="57" w:firstLine="708"/>
      </w:pPr>
      <w:r>
        <w:t xml:space="preserve">В Плане устанавливается соотношение между обязательной частью и частью, формируемой участниками образовательных отношений:  </w:t>
      </w:r>
    </w:p>
    <w:p w:rsidR="00632210" w:rsidRDefault="00632210">
      <w:pPr>
        <w:pStyle w:val="Heading2"/>
        <w:spacing w:after="0" w:line="259" w:lineRule="auto"/>
        <w:ind w:right="62"/>
        <w:jc w:val="center"/>
      </w:pPr>
      <w:r>
        <w:rPr>
          <w:b/>
          <w:i/>
        </w:rPr>
        <w:t>СТРУКТУРА ПЛАНА</w:t>
      </w:r>
      <w:r>
        <w:rPr>
          <w:i/>
          <w:u w:val="none"/>
        </w:rPr>
        <w:t xml:space="preserve"> </w:t>
      </w:r>
    </w:p>
    <w:p w:rsidR="00632210" w:rsidRDefault="00632210">
      <w:pPr>
        <w:numPr>
          <w:ilvl w:val="0"/>
          <w:numId w:val="23"/>
        </w:numPr>
        <w:ind w:left="847" w:right="57" w:hanging="139"/>
      </w:pPr>
      <w:r>
        <w:t xml:space="preserve">обязательная часть - не менее 60% </w:t>
      </w:r>
    </w:p>
    <w:p w:rsidR="00632210" w:rsidRDefault="00632210">
      <w:pPr>
        <w:numPr>
          <w:ilvl w:val="0"/>
          <w:numId w:val="23"/>
        </w:numPr>
        <w:ind w:left="847" w:right="57" w:hanging="139"/>
      </w:pPr>
      <w:r>
        <w:t xml:space="preserve">часть, формируемая участниками образовательных отношений - не более 40% </w:t>
      </w:r>
    </w:p>
    <w:p w:rsidR="00632210" w:rsidRDefault="00632210">
      <w:pPr>
        <w:ind w:left="-15" w:right="57" w:firstLine="708"/>
      </w:pPr>
      <w:r>
        <w:t xml:space="preserve">Обязательная часть - не менее 60 процентов от общего нормативного времени, отводимого на освоение основных образовательных программ дошкольного образования.  </w:t>
      </w:r>
    </w:p>
    <w:p w:rsidR="00632210" w:rsidRDefault="00632210">
      <w:pPr>
        <w:ind w:left="-15" w:right="57" w:firstLine="708"/>
      </w:pPr>
      <w:r>
        <w:t xml:space="preserve">Часть, формируемая участниками образовательных отношений - не более 40 процентов от общего нормативного времени, отводимого на освоение основных образовательных программ дошкольного образования. Эта часть Плана, обеспечивает вариативность образования; отражает специфику МДОУ; позволяет более полно реализовать социальный заказ на образовательные услуги, учитывать специфику национально - культурных, демографических, климатических условий, в которых осуществляется образовательный процесс. Объем учебной нагрузки в течение недели определен в соответствии СанПиН.  </w:t>
      </w:r>
    </w:p>
    <w:p w:rsidR="00632210" w:rsidRDefault="00632210">
      <w:pPr>
        <w:ind w:left="-15" w:right="57" w:firstLine="708"/>
      </w:pPr>
      <w:r>
        <w:t xml:space="preserve">В План включены пять направлений, обеспечивающие познавательное, речевое, социально - коммуникативное, художественно - эстетическое и физическое развитие детей.  </w:t>
      </w:r>
    </w:p>
    <w:p w:rsidR="00632210" w:rsidRDefault="00632210">
      <w:pPr>
        <w:ind w:left="-5" w:right="57"/>
      </w:pPr>
      <w:r>
        <w:t xml:space="preserve"> 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 Часы факультативных, групповых и индивидуальных занятий входят в объем максимально допустимой нагрузки. Реализация физического и художественно-эстетического направлений занимает не менее 50% общего времени занятий.  </w:t>
      </w:r>
    </w:p>
    <w:p w:rsidR="00632210" w:rsidRDefault="00632210">
      <w:pPr>
        <w:ind w:left="-15" w:right="57" w:firstLine="708"/>
      </w:pPr>
      <w:r>
        <w:t xml:space="preserve">Образовательная деятельность по физической культуре и музыке проводится со всей группой (по условиям МДОУ). Музыкальное воспитание детей МДОУ осуществляет музыкальный руководитель.  </w:t>
      </w:r>
    </w:p>
    <w:p w:rsidR="00632210" w:rsidRDefault="00632210">
      <w:pPr>
        <w:ind w:left="-15" w:right="57" w:firstLine="708"/>
      </w:pPr>
      <w:r>
        <w:t xml:space="preserve">Для детей первой младшей группы от 1,6 до 3 лет длительность непрерывной непосредственно образовательной деятельности не превышает 10 мин. Осуществление образовательной деятельности проходит в первую и во вторую половину дня (по 8-10 минут).  </w:t>
      </w:r>
    </w:p>
    <w:p w:rsidR="00632210" w:rsidRDefault="00632210">
      <w:pPr>
        <w:ind w:left="-15" w:right="57" w:firstLine="708"/>
      </w:pPr>
      <w:r>
        <w:t xml:space="preserve">Продолжительность непрерывной непосредственно образовательной деятельности для детей от 2 до 3лет, от  3 до 4 лет – не более 15 минут. </w:t>
      </w:r>
    </w:p>
    <w:p w:rsidR="00632210" w:rsidRDefault="00632210">
      <w:pPr>
        <w:ind w:left="-15" w:right="57" w:firstLine="708"/>
      </w:pPr>
      <w: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(НОД), проводятся физкультминутки, включающую упражнения на профилактику зрения, общей и мелкой моторики, снятие мышечной усталости (продолжительность 2-3 минуты). Перерывы между периодами НОД - не менее 10 минут.  </w:t>
      </w:r>
    </w:p>
    <w:p w:rsidR="00632210" w:rsidRDefault="00632210">
      <w:pPr>
        <w:ind w:left="-5" w:right="57"/>
      </w:pPr>
      <w:r>
        <w:t xml:space="preserve">Для профилактики утомления детей проводятся физкультурные, музыкальные занятия, ритмика и т.п. </w:t>
      </w:r>
    </w:p>
    <w:p w:rsidR="00632210" w:rsidRDefault="00632210">
      <w:pPr>
        <w:ind w:left="-15" w:right="57" w:firstLine="708"/>
      </w:pPr>
      <w: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w:t>
      </w:r>
    </w:p>
    <w:p w:rsidR="00632210" w:rsidRDefault="00632210">
      <w:pPr>
        <w:spacing w:after="0" w:line="259" w:lineRule="auto"/>
        <w:ind w:left="708" w:firstLine="0"/>
        <w:jc w:val="left"/>
      </w:pPr>
      <w:r>
        <w:t xml:space="preserve"> </w:t>
      </w:r>
    </w:p>
    <w:tbl>
      <w:tblPr>
        <w:tblW w:w="8424" w:type="dxa"/>
        <w:tblInd w:w="-108" w:type="dxa"/>
        <w:tblCellMar>
          <w:top w:w="7" w:type="dxa"/>
          <w:left w:w="164" w:type="dxa"/>
          <w:right w:w="103" w:type="dxa"/>
        </w:tblCellMar>
        <w:tblLook w:val="00A0"/>
      </w:tblPr>
      <w:tblGrid>
        <w:gridCol w:w="2477"/>
        <w:gridCol w:w="2026"/>
        <w:gridCol w:w="3921"/>
      </w:tblGrid>
      <w:tr w:rsidR="00632210" w:rsidTr="00D77658">
        <w:trPr>
          <w:trHeight w:val="286"/>
        </w:trPr>
        <w:tc>
          <w:tcPr>
            <w:tcW w:w="247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center"/>
            </w:pPr>
            <w:r w:rsidRPr="00D77658">
              <w:rPr>
                <w:sz w:val="22"/>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59" w:firstLine="0"/>
              <w:jc w:val="center"/>
            </w:pPr>
            <w:r w:rsidRPr="00D77658">
              <w:rPr>
                <w:sz w:val="22"/>
              </w:rPr>
              <w:t xml:space="preserve">2-3 года </w:t>
            </w:r>
          </w:p>
        </w:tc>
        <w:tc>
          <w:tcPr>
            <w:tcW w:w="392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60" w:firstLine="0"/>
              <w:jc w:val="center"/>
            </w:pPr>
            <w:r w:rsidRPr="00D77658">
              <w:rPr>
                <w:sz w:val="22"/>
              </w:rPr>
              <w:t xml:space="preserve">3-5года </w:t>
            </w:r>
          </w:p>
        </w:tc>
      </w:tr>
      <w:tr w:rsidR="00632210" w:rsidTr="00D77658">
        <w:trPr>
          <w:trHeight w:val="2808"/>
        </w:trPr>
        <w:tc>
          <w:tcPr>
            <w:tcW w:w="247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38" w:lineRule="auto"/>
              <w:ind w:left="0" w:firstLine="0"/>
              <w:jc w:val="center"/>
            </w:pPr>
            <w:r w:rsidRPr="00D77658">
              <w:rPr>
                <w:sz w:val="22"/>
              </w:rPr>
              <w:t xml:space="preserve">Максимально допустимый объем недельной </w:t>
            </w:r>
          </w:p>
          <w:p w:rsidR="00632210" w:rsidRPr="00D77658" w:rsidRDefault="00632210" w:rsidP="00D77658">
            <w:pPr>
              <w:spacing w:after="0" w:line="277" w:lineRule="auto"/>
              <w:ind w:left="0" w:firstLine="0"/>
              <w:jc w:val="center"/>
            </w:pPr>
            <w:r w:rsidRPr="00D77658">
              <w:rPr>
                <w:sz w:val="22"/>
              </w:rPr>
              <w:t xml:space="preserve">образовательной нагрузки,  </w:t>
            </w:r>
          </w:p>
          <w:p w:rsidR="00632210" w:rsidRPr="00D77658" w:rsidRDefault="00632210" w:rsidP="00D77658">
            <w:pPr>
              <w:spacing w:after="0" w:line="238" w:lineRule="auto"/>
              <w:ind w:left="0" w:firstLine="0"/>
              <w:jc w:val="center"/>
            </w:pPr>
            <w:r w:rsidRPr="00D77658">
              <w:rPr>
                <w:sz w:val="22"/>
              </w:rPr>
              <w:t xml:space="preserve">включая реализацию дополнительных </w:t>
            </w:r>
          </w:p>
          <w:p w:rsidR="00632210" w:rsidRPr="00D77658" w:rsidRDefault="00632210" w:rsidP="00D77658">
            <w:pPr>
              <w:spacing w:after="0" w:line="259" w:lineRule="auto"/>
              <w:ind w:left="0" w:firstLine="0"/>
              <w:jc w:val="center"/>
            </w:pPr>
            <w:r w:rsidRPr="00D77658">
              <w:rPr>
                <w:sz w:val="22"/>
              </w:rPr>
              <w:t xml:space="preserve">образовательных программ </w:t>
            </w:r>
          </w:p>
        </w:tc>
        <w:tc>
          <w:tcPr>
            <w:tcW w:w="20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59" w:firstLine="0"/>
              <w:jc w:val="center"/>
            </w:pPr>
            <w:r w:rsidRPr="00D77658">
              <w:rPr>
                <w:sz w:val="22"/>
              </w:rPr>
              <w:t xml:space="preserve">1ч 20 мин </w:t>
            </w:r>
          </w:p>
        </w:tc>
        <w:tc>
          <w:tcPr>
            <w:tcW w:w="392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60" w:firstLine="0"/>
              <w:jc w:val="center"/>
            </w:pPr>
            <w:r w:rsidRPr="00D77658">
              <w:rPr>
                <w:sz w:val="22"/>
              </w:rPr>
              <w:t xml:space="preserve">2ч 45мин </w:t>
            </w:r>
          </w:p>
        </w:tc>
      </w:tr>
      <w:tr w:rsidR="00632210" w:rsidTr="00D77658">
        <w:trPr>
          <w:trHeight w:val="571"/>
        </w:trPr>
        <w:tc>
          <w:tcPr>
            <w:tcW w:w="247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center"/>
            </w:pPr>
            <w:r w:rsidRPr="00D77658">
              <w:rPr>
                <w:sz w:val="22"/>
              </w:rPr>
              <w:t xml:space="preserve">Продолжительность НОД </w:t>
            </w:r>
          </w:p>
        </w:tc>
        <w:tc>
          <w:tcPr>
            <w:tcW w:w="20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не более  10 мин </w:t>
            </w:r>
          </w:p>
        </w:tc>
        <w:tc>
          <w:tcPr>
            <w:tcW w:w="392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1243" w:right="1181" w:firstLine="0"/>
              <w:jc w:val="center"/>
            </w:pPr>
            <w:r w:rsidRPr="00D77658">
              <w:rPr>
                <w:sz w:val="22"/>
              </w:rPr>
              <w:t xml:space="preserve">не более  15 мин </w:t>
            </w:r>
          </w:p>
        </w:tc>
      </w:tr>
      <w:tr w:rsidR="00632210" w:rsidTr="00D77658">
        <w:trPr>
          <w:trHeight w:val="1395"/>
        </w:trPr>
        <w:tc>
          <w:tcPr>
            <w:tcW w:w="247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 w:line="238" w:lineRule="auto"/>
              <w:ind w:left="0" w:firstLine="0"/>
              <w:jc w:val="center"/>
            </w:pPr>
            <w:r w:rsidRPr="00D77658">
              <w:rPr>
                <w:sz w:val="22"/>
              </w:rPr>
              <w:t xml:space="preserve">Максимально допустимый объем </w:t>
            </w:r>
          </w:p>
          <w:p w:rsidR="00632210" w:rsidRPr="00D77658" w:rsidRDefault="00632210" w:rsidP="00D77658">
            <w:pPr>
              <w:spacing w:after="0" w:line="277" w:lineRule="auto"/>
              <w:ind w:left="0" w:firstLine="0"/>
              <w:jc w:val="center"/>
            </w:pPr>
            <w:r w:rsidRPr="00D77658">
              <w:rPr>
                <w:sz w:val="22"/>
              </w:rPr>
              <w:t xml:space="preserve">образовательной нагрузки </w:t>
            </w:r>
          </w:p>
          <w:p w:rsidR="00632210" w:rsidRPr="00D77658" w:rsidRDefault="00632210" w:rsidP="00D77658">
            <w:pPr>
              <w:spacing w:after="0" w:line="259" w:lineRule="auto"/>
              <w:ind w:left="0" w:right="58" w:firstLine="0"/>
              <w:jc w:val="center"/>
            </w:pPr>
            <w:r w:rsidRPr="00D77658">
              <w:rPr>
                <w:sz w:val="22"/>
              </w:rPr>
              <w:t xml:space="preserve"> в 1 половине дня </w:t>
            </w:r>
          </w:p>
        </w:tc>
        <w:tc>
          <w:tcPr>
            <w:tcW w:w="20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95" w:right="235" w:firstLine="0"/>
              <w:jc w:val="center"/>
            </w:pPr>
            <w:r w:rsidRPr="00D77658">
              <w:rPr>
                <w:sz w:val="22"/>
              </w:rPr>
              <w:t xml:space="preserve">не более  20 мин </w:t>
            </w:r>
          </w:p>
        </w:tc>
        <w:tc>
          <w:tcPr>
            <w:tcW w:w="392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8" w:line="259" w:lineRule="auto"/>
              <w:ind w:left="0" w:right="57" w:firstLine="0"/>
              <w:jc w:val="center"/>
            </w:pPr>
            <w:r w:rsidRPr="00D77658">
              <w:rPr>
                <w:sz w:val="22"/>
              </w:rPr>
              <w:t xml:space="preserve">не более </w:t>
            </w:r>
          </w:p>
          <w:p w:rsidR="00632210" w:rsidRPr="00D77658" w:rsidRDefault="00632210" w:rsidP="00D77658">
            <w:pPr>
              <w:spacing w:after="0" w:line="259" w:lineRule="auto"/>
              <w:ind w:left="0" w:right="62" w:firstLine="0"/>
              <w:jc w:val="center"/>
            </w:pPr>
            <w:r w:rsidRPr="00D77658">
              <w:rPr>
                <w:sz w:val="22"/>
              </w:rPr>
              <w:t xml:space="preserve"> 30 минут </w:t>
            </w:r>
          </w:p>
        </w:tc>
      </w:tr>
      <w:tr w:rsidR="00632210" w:rsidTr="00D77658">
        <w:trPr>
          <w:trHeight w:val="1409"/>
        </w:trPr>
        <w:tc>
          <w:tcPr>
            <w:tcW w:w="247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38" w:lineRule="auto"/>
              <w:ind w:left="0" w:firstLine="0"/>
              <w:jc w:val="center"/>
            </w:pPr>
            <w:r w:rsidRPr="00D77658">
              <w:rPr>
                <w:sz w:val="22"/>
              </w:rPr>
              <w:t xml:space="preserve">Образовательная деятельность по </w:t>
            </w:r>
          </w:p>
          <w:p w:rsidR="00632210" w:rsidRPr="00D77658" w:rsidRDefault="00632210" w:rsidP="00D77658">
            <w:pPr>
              <w:spacing w:after="0" w:line="259" w:lineRule="auto"/>
              <w:ind w:left="0" w:firstLine="0"/>
              <w:jc w:val="center"/>
            </w:pPr>
            <w:r w:rsidRPr="00D77658">
              <w:rPr>
                <w:sz w:val="22"/>
              </w:rPr>
              <w:t xml:space="preserve">дополнительному образованию проводится не чаще </w:t>
            </w:r>
          </w:p>
        </w:tc>
        <w:tc>
          <w:tcPr>
            <w:tcW w:w="202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57" w:firstLine="0"/>
              <w:jc w:val="center"/>
            </w:pPr>
            <w:r w:rsidRPr="00D77658">
              <w:rPr>
                <w:sz w:val="22"/>
              </w:rPr>
              <w:t xml:space="preserve">- </w:t>
            </w:r>
          </w:p>
        </w:tc>
        <w:tc>
          <w:tcPr>
            <w:tcW w:w="392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1330" w:right="1389" w:firstLine="0"/>
              <w:jc w:val="center"/>
            </w:pPr>
            <w:r w:rsidRPr="00D77658">
              <w:rPr>
                <w:sz w:val="22"/>
              </w:rPr>
              <w:t xml:space="preserve">1 раз  в неделю  </w:t>
            </w:r>
          </w:p>
          <w:p w:rsidR="00632210" w:rsidRPr="00D77658" w:rsidRDefault="00632210" w:rsidP="00D77658">
            <w:pPr>
              <w:spacing w:after="17" w:line="259" w:lineRule="auto"/>
              <w:ind w:left="0" w:right="60" w:firstLine="0"/>
              <w:jc w:val="center"/>
            </w:pPr>
            <w:r w:rsidRPr="00D77658">
              <w:rPr>
                <w:sz w:val="22"/>
              </w:rPr>
              <w:t xml:space="preserve">(не более </w:t>
            </w:r>
          </w:p>
          <w:p w:rsidR="00632210" w:rsidRPr="00D77658" w:rsidRDefault="00632210" w:rsidP="00D77658">
            <w:pPr>
              <w:spacing w:after="0" w:line="259" w:lineRule="auto"/>
              <w:ind w:left="0" w:right="58" w:firstLine="0"/>
              <w:jc w:val="center"/>
            </w:pPr>
            <w:r w:rsidRPr="00D77658">
              <w:rPr>
                <w:sz w:val="22"/>
              </w:rPr>
              <w:t xml:space="preserve"> 15 мин) </w:t>
            </w:r>
          </w:p>
        </w:tc>
      </w:tr>
      <w:tr w:rsidR="00632210" w:rsidTr="00D77658">
        <w:trPr>
          <w:trHeight w:val="300"/>
        </w:trPr>
        <w:tc>
          <w:tcPr>
            <w:tcW w:w="8424"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65" w:firstLine="0"/>
              <w:jc w:val="center"/>
            </w:pPr>
            <w:r w:rsidRPr="00D77658">
              <w:rPr>
                <w:sz w:val="22"/>
              </w:rPr>
              <w:t xml:space="preserve">Перерывы между периодами НОД – не менее 10 минут </w:t>
            </w:r>
          </w:p>
        </w:tc>
      </w:tr>
    </w:tbl>
    <w:p w:rsidR="00632210" w:rsidRDefault="00632210">
      <w:pPr>
        <w:spacing w:after="0" w:line="259" w:lineRule="auto"/>
        <w:ind w:left="706" w:firstLine="0"/>
        <w:jc w:val="center"/>
      </w:pPr>
      <w:r>
        <w:rPr>
          <w:b/>
        </w:rPr>
        <w:t xml:space="preserve"> </w:t>
      </w:r>
    </w:p>
    <w:p w:rsidR="00632210" w:rsidRDefault="00632210">
      <w:pPr>
        <w:ind w:left="-15" w:right="57" w:firstLine="708"/>
      </w:pPr>
      <w:r>
        <w:t xml:space="preserve">На основе Учебного плана разработано Расписание непосредственно образовательной деятельности на неделю, не превышающее учебную нагрузку. В расписании учтены психологовозрастные возможности детей, продолжительность видов образовательной деятельности в день в каждой возрастной группе. Образовательная деятельность проводится с несколькими детьми, с подгруппой или со всей группой. Предусматривается рациональное для детей каждого возраста чередование умственной и физической нагрузки. </w:t>
      </w:r>
    </w:p>
    <w:p w:rsidR="00632210" w:rsidRDefault="00632210">
      <w:pPr>
        <w:spacing w:after="0" w:line="259" w:lineRule="auto"/>
        <w:ind w:left="706" w:firstLine="0"/>
        <w:jc w:val="center"/>
      </w:pPr>
      <w:r>
        <w:rPr>
          <w:b/>
        </w:rPr>
        <w:t xml:space="preserve"> </w:t>
      </w:r>
    </w:p>
    <w:p w:rsidR="00632210" w:rsidRDefault="00632210">
      <w:pPr>
        <w:spacing w:after="27" w:line="259" w:lineRule="auto"/>
        <w:ind w:right="62"/>
        <w:jc w:val="center"/>
      </w:pPr>
      <w:r>
        <w:rPr>
          <w:b/>
        </w:rPr>
        <w:t xml:space="preserve">Учебный план  </w:t>
      </w:r>
    </w:p>
    <w:p w:rsidR="00632210" w:rsidRDefault="00632210">
      <w:pPr>
        <w:pStyle w:val="Heading1"/>
        <w:ind w:left="1789"/>
      </w:pPr>
      <w:r>
        <w:t xml:space="preserve">непосредственно организованной образовательной деятельности </w:t>
      </w:r>
    </w:p>
    <w:p w:rsidR="00632210" w:rsidRDefault="00632210">
      <w:pPr>
        <w:spacing w:after="0" w:line="259" w:lineRule="auto"/>
        <w:ind w:left="0" w:firstLine="0"/>
        <w:jc w:val="left"/>
      </w:pPr>
      <w:r>
        <w:t xml:space="preserve"> </w:t>
      </w:r>
    </w:p>
    <w:p w:rsidR="00632210" w:rsidRDefault="00632210">
      <w:pPr>
        <w:spacing w:after="54" w:line="259" w:lineRule="auto"/>
        <w:ind w:left="-120" w:firstLine="0"/>
        <w:jc w:val="left"/>
      </w:pPr>
      <w:r>
        <w:rPr>
          <w:noProof/>
        </w:rPr>
        <w:pict>
          <v:shape id="Picture 134751" o:spid="_x0000_i1026" type="#_x0000_t75" style="width:403.5pt;height:468pt;visibility:visible">
            <v:imagedata r:id="rId8" o:title=""/>
          </v:shape>
        </w:pict>
      </w:r>
    </w:p>
    <w:p w:rsidR="00632210" w:rsidRDefault="00632210">
      <w:pPr>
        <w:ind w:left="-5" w:right="57"/>
      </w:pPr>
      <w:r>
        <w:t xml:space="preserve">Виды  деятельности  образовательной  области,  </w:t>
      </w:r>
      <w:r>
        <w:rPr>
          <w:b/>
          <w:i/>
        </w:rPr>
        <w:t>социально-коммуникативное  развитие</w:t>
      </w:r>
      <w:r>
        <w:t xml:space="preserve">,  осуществляется  в  период проведения всех видов  занятий в зависимости от организации детей,  в том числе чтение художественной литературы, прогулка,  наблюдения,  и  т.д.  С  учетом  возрастных  особенностей  детей,  а  также  в  игре,  т.к.  этот  вид  деятельности является ведущим в дошкольном возрасте.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pStyle w:val="Heading2"/>
        <w:ind w:left="-5" w:right="45"/>
      </w:pPr>
      <w:r>
        <w:t>Расписание непрерывной образовательной деятельности на 2021 – 2022 учебный год</w:t>
      </w:r>
      <w:r>
        <w:rPr>
          <w:u w:val="none"/>
        </w:rPr>
        <w:t xml:space="preserve"> </w:t>
      </w:r>
    </w:p>
    <w:p w:rsidR="00632210" w:rsidRDefault="00632210">
      <w:pPr>
        <w:spacing w:after="0" w:line="259" w:lineRule="auto"/>
        <w:ind w:left="0" w:firstLine="0"/>
        <w:jc w:val="left"/>
      </w:pPr>
      <w:r>
        <w:t xml:space="preserve"> </w:t>
      </w:r>
    </w:p>
    <w:tbl>
      <w:tblPr>
        <w:tblW w:w="0" w:type="auto"/>
        <w:tblInd w:w="203" w:type="dxa"/>
        <w:tblLayout w:type="fixed"/>
        <w:tblLook w:val="0000"/>
      </w:tblPr>
      <w:tblGrid>
        <w:gridCol w:w="1697"/>
        <w:gridCol w:w="8108"/>
      </w:tblGrid>
      <w:tr w:rsidR="00632210" w:rsidTr="00ED3403">
        <w:tc>
          <w:tcPr>
            <w:tcW w:w="1697" w:type="dxa"/>
            <w:tcBorders>
              <w:top w:val="single" w:sz="4" w:space="0" w:color="000000"/>
              <w:left w:val="single" w:sz="4" w:space="0" w:color="000000"/>
              <w:bottom w:val="single" w:sz="4" w:space="0" w:color="000000"/>
            </w:tcBorders>
          </w:tcPr>
          <w:p w:rsidR="00632210" w:rsidRDefault="00632210" w:rsidP="00C728DA">
            <w:pPr>
              <w:autoSpaceDE w:val="0"/>
              <w:jc w:val="center"/>
              <w:rPr>
                <w:b/>
                <w:sz w:val="28"/>
                <w:szCs w:val="28"/>
              </w:rPr>
            </w:pPr>
            <w:r>
              <w:rPr>
                <w:b/>
                <w:sz w:val="28"/>
                <w:szCs w:val="28"/>
              </w:rPr>
              <w:t>Дни недели</w:t>
            </w:r>
          </w:p>
        </w:tc>
        <w:tc>
          <w:tcPr>
            <w:tcW w:w="8108" w:type="dxa"/>
            <w:tcBorders>
              <w:top w:val="single" w:sz="4" w:space="0" w:color="000000"/>
              <w:left w:val="single" w:sz="4" w:space="0" w:color="000000"/>
              <w:bottom w:val="single" w:sz="4" w:space="0" w:color="000000"/>
            </w:tcBorders>
          </w:tcPr>
          <w:p w:rsidR="00632210" w:rsidRDefault="00632210" w:rsidP="00C728DA">
            <w:pPr>
              <w:autoSpaceDE w:val="0"/>
              <w:jc w:val="center"/>
              <w:rPr>
                <w:b/>
                <w:sz w:val="28"/>
                <w:szCs w:val="28"/>
              </w:rPr>
            </w:pPr>
            <w:r>
              <w:rPr>
                <w:b/>
                <w:sz w:val="28"/>
                <w:szCs w:val="28"/>
              </w:rPr>
              <w:t>от 3-5 лет</w:t>
            </w:r>
          </w:p>
        </w:tc>
      </w:tr>
      <w:tr w:rsidR="00632210" w:rsidTr="00ED3403">
        <w:tc>
          <w:tcPr>
            <w:tcW w:w="1697"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b/>
                <w:sz w:val="28"/>
                <w:szCs w:val="28"/>
              </w:rPr>
              <w:t>Понедельник</w:t>
            </w:r>
          </w:p>
        </w:tc>
        <w:tc>
          <w:tcPr>
            <w:tcW w:w="8108"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sz w:val="28"/>
                <w:szCs w:val="28"/>
              </w:rPr>
              <w:t>1.Ознакомление с окружающим/Ознакомление с природой.</w:t>
            </w:r>
          </w:p>
          <w:p w:rsidR="00632210" w:rsidRDefault="00632210" w:rsidP="00C728DA">
            <w:pPr>
              <w:autoSpaceDE w:val="0"/>
              <w:rPr>
                <w:sz w:val="28"/>
                <w:szCs w:val="28"/>
              </w:rPr>
            </w:pPr>
            <w:r>
              <w:rPr>
                <w:sz w:val="28"/>
                <w:szCs w:val="28"/>
              </w:rPr>
              <w:t>2.Физкультура(в группе).</w:t>
            </w:r>
          </w:p>
        </w:tc>
      </w:tr>
      <w:tr w:rsidR="00632210" w:rsidRPr="00BC1189" w:rsidTr="00ED3403">
        <w:tc>
          <w:tcPr>
            <w:tcW w:w="1697"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b/>
                <w:sz w:val="28"/>
                <w:szCs w:val="28"/>
              </w:rPr>
              <w:t xml:space="preserve">Вторник </w:t>
            </w:r>
          </w:p>
        </w:tc>
        <w:tc>
          <w:tcPr>
            <w:tcW w:w="8108"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sz w:val="28"/>
                <w:szCs w:val="28"/>
              </w:rPr>
              <w:t>1.Развитие речи.</w:t>
            </w:r>
          </w:p>
          <w:p w:rsidR="00632210" w:rsidRDefault="00632210" w:rsidP="00C728DA">
            <w:pPr>
              <w:autoSpaceDE w:val="0"/>
              <w:rPr>
                <w:sz w:val="28"/>
                <w:szCs w:val="28"/>
              </w:rPr>
            </w:pPr>
            <w:r>
              <w:rPr>
                <w:sz w:val="28"/>
                <w:szCs w:val="28"/>
              </w:rPr>
              <w:t>2.Музыка.</w:t>
            </w:r>
          </w:p>
        </w:tc>
      </w:tr>
      <w:tr w:rsidR="00632210" w:rsidRPr="00BC1189" w:rsidTr="00ED3403">
        <w:tc>
          <w:tcPr>
            <w:tcW w:w="1697"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b/>
                <w:sz w:val="28"/>
                <w:szCs w:val="28"/>
              </w:rPr>
              <w:t>Среда</w:t>
            </w:r>
          </w:p>
        </w:tc>
        <w:tc>
          <w:tcPr>
            <w:tcW w:w="8108"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sz w:val="28"/>
                <w:szCs w:val="28"/>
              </w:rPr>
              <w:t>1.Математика.</w:t>
            </w:r>
          </w:p>
          <w:p w:rsidR="00632210" w:rsidRDefault="00632210" w:rsidP="00C728DA">
            <w:pPr>
              <w:autoSpaceDE w:val="0"/>
              <w:rPr>
                <w:sz w:val="28"/>
                <w:szCs w:val="28"/>
              </w:rPr>
            </w:pPr>
            <w:r>
              <w:rPr>
                <w:sz w:val="28"/>
                <w:szCs w:val="28"/>
              </w:rPr>
              <w:t>2.Физкультура (в группе).</w:t>
            </w:r>
          </w:p>
        </w:tc>
      </w:tr>
      <w:tr w:rsidR="00632210" w:rsidRPr="00BC1189" w:rsidTr="00ED3403">
        <w:tc>
          <w:tcPr>
            <w:tcW w:w="1697"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b/>
                <w:sz w:val="28"/>
                <w:szCs w:val="28"/>
              </w:rPr>
              <w:t>Четверг</w:t>
            </w:r>
          </w:p>
        </w:tc>
        <w:tc>
          <w:tcPr>
            <w:tcW w:w="8108"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sz w:val="28"/>
                <w:szCs w:val="28"/>
              </w:rPr>
              <w:t>1.Рисование.</w:t>
            </w:r>
          </w:p>
          <w:p w:rsidR="00632210" w:rsidRDefault="00632210" w:rsidP="00C728DA">
            <w:pPr>
              <w:autoSpaceDE w:val="0"/>
              <w:rPr>
                <w:sz w:val="28"/>
                <w:szCs w:val="28"/>
              </w:rPr>
            </w:pPr>
            <w:r>
              <w:rPr>
                <w:sz w:val="28"/>
                <w:szCs w:val="28"/>
              </w:rPr>
              <w:t>2.Музыка.</w:t>
            </w:r>
          </w:p>
        </w:tc>
      </w:tr>
      <w:tr w:rsidR="00632210" w:rsidTr="00ED3403">
        <w:tc>
          <w:tcPr>
            <w:tcW w:w="1697"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b/>
                <w:sz w:val="28"/>
                <w:szCs w:val="28"/>
              </w:rPr>
              <w:t>Пятница</w:t>
            </w:r>
          </w:p>
        </w:tc>
        <w:tc>
          <w:tcPr>
            <w:tcW w:w="8108" w:type="dxa"/>
            <w:tcBorders>
              <w:top w:val="single" w:sz="4" w:space="0" w:color="000000"/>
              <w:left w:val="single" w:sz="4" w:space="0" w:color="000000"/>
              <w:bottom w:val="single" w:sz="4" w:space="0" w:color="000000"/>
            </w:tcBorders>
          </w:tcPr>
          <w:p w:rsidR="00632210" w:rsidRDefault="00632210" w:rsidP="00C728DA">
            <w:pPr>
              <w:autoSpaceDE w:val="0"/>
              <w:rPr>
                <w:sz w:val="28"/>
                <w:szCs w:val="28"/>
              </w:rPr>
            </w:pPr>
            <w:r>
              <w:rPr>
                <w:sz w:val="28"/>
                <w:szCs w:val="28"/>
              </w:rPr>
              <w:t>1.Лепка/Аппликация.</w:t>
            </w:r>
          </w:p>
          <w:p w:rsidR="00632210" w:rsidRDefault="00632210" w:rsidP="00C728DA">
            <w:pPr>
              <w:autoSpaceDE w:val="0"/>
              <w:rPr>
                <w:sz w:val="28"/>
                <w:szCs w:val="28"/>
              </w:rPr>
            </w:pPr>
            <w:r>
              <w:rPr>
                <w:sz w:val="28"/>
                <w:szCs w:val="28"/>
              </w:rPr>
              <w:t>2.Физкультура(на прогулке).</w:t>
            </w:r>
          </w:p>
        </w:tc>
      </w:tr>
    </w:tbl>
    <w:p w:rsidR="00632210" w:rsidRDefault="00632210">
      <w:pPr>
        <w:spacing w:after="33" w:line="259" w:lineRule="auto"/>
        <w:ind w:left="0" w:firstLine="0"/>
        <w:jc w:val="left"/>
      </w:pPr>
      <w:r>
        <w:t xml:space="preserve"> </w:t>
      </w:r>
    </w:p>
    <w:p w:rsidR="00632210" w:rsidRDefault="00632210">
      <w:pPr>
        <w:pStyle w:val="Heading3"/>
        <w:ind w:left="-5"/>
      </w:pPr>
      <w:r>
        <w:t xml:space="preserve">5.2. Описание материально – технического обеспечения Программы </w:t>
      </w:r>
    </w:p>
    <w:tbl>
      <w:tblPr>
        <w:tblW w:w="10423" w:type="dxa"/>
        <w:tblInd w:w="-108" w:type="dxa"/>
        <w:tblCellMar>
          <w:top w:w="51" w:type="dxa"/>
          <w:right w:w="72" w:type="dxa"/>
        </w:tblCellMar>
        <w:tblLook w:val="00A0"/>
      </w:tblPr>
      <w:tblGrid>
        <w:gridCol w:w="2555"/>
        <w:gridCol w:w="3804"/>
        <w:gridCol w:w="4064"/>
      </w:tblGrid>
      <w:tr w:rsidR="00632210" w:rsidTr="00D77658">
        <w:trPr>
          <w:trHeight w:val="286"/>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15" w:firstLine="0"/>
              <w:jc w:val="center"/>
            </w:pPr>
            <w:r w:rsidRPr="00D77658">
              <w:rPr>
                <w:b/>
                <w:sz w:val="22"/>
              </w:rPr>
              <w:t xml:space="preserve">Вид помещений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9" w:firstLine="0"/>
              <w:jc w:val="center"/>
            </w:pPr>
            <w:r w:rsidRPr="00D77658">
              <w:rPr>
                <w:b/>
                <w:sz w:val="22"/>
              </w:rPr>
              <w:t xml:space="preserve">Основное предназначение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9" w:firstLine="0"/>
              <w:jc w:val="center"/>
            </w:pPr>
            <w:r w:rsidRPr="00D77658">
              <w:rPr>
                <w:b/>
                <w:sz w:val="22"/>
              </w:rPr>
              <w:t xml:space="preserve">Оснащение </w:t>
            </w:r>
          </w:p>
        </w:tc>
      </w:tr>
      <w:tr w:rsidR="00632210" w:rsidTr="00D77658">
        <w:trPr>
          <w:trHeight w:val="286"/>
        </w:trPr>
        <w:tc>
          <w:tcPr>
            <w:tcW w:w="1042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15" w:firstLine="0"/>
              <w:jc w:val="center"/>
            </w:pPr>
            <w:r w:rsidRPr="00D77658">
              <w:rPr>
                <w:b/>
                <w:sz w:val="22"/>
              </w:rPr>
              <w:t xml:space="preserve">Предметно – развивающая среда в МДОУ </w:t>
            </w:r>
          </w:p>
        </w:tc>
      </w:tr>
      <w:tr w:rsidR="00632210" w:rsidTr="00D77658">
        <w:trPr>
          <w:trHeight w:val="2220"/>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Музыкальный зал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 w:line="277" w:lineRule="auto"/>
              <w:ind w:left="2" w:firstLine="0"/>
              <w:jc w:val="left"/>
            </w:pPr>
            <w:r w:rsidRPr="00D77658">
              <w:rPr>
                <w:sz w:val="22"/>
              </w:rPr>
              <w:t xml:space="preserve">Непосредственно образовательная деятельность </w:t>
            </w:r>
          </w:p>
          <w:p w:rsidR="00632210" w:rsidRPr="00D77658" w:rsidRDefault="00632210" w:rsidP="00D77658">
            <w:pPr>
              <w:spacing w:after="22" w:line="259" w:lineRule="auto"/>
              <w:ind w:left="2" w:firstLine="0"/>
              <w:jc w:val="left"/>
            </w:pPr>
            <w:r w:rsidRPr="00D77658">
              <w:rPr>
                <w:sz w:val="22"/>
              </w:rPr>
              <w:t xml:space="preserve">Утренняя гимнастика </w:t>
            </w:r>
          </w:p>
          <w:p w:rsidR="00632210" w:rsidRPr="00D77658" w:rsidRDefault="00632210" w:rsidP="00D77658">
            <w:pPr>
              <w:spacing w:after="21" w:line="259" w:lineRule="auto"/>
              <w:ind w:left="2" w:firstLine="0"/>
              <w:jc w:val="left"/>
            </w:pPr>
            <w:r w:rsidRPr="00D77658">
              <w:rPr>
                <w:sz w:val="22"/>
              </w:rPr>
              <w:t xml:space="preserve">Досуговые мероприятия </w:t>
            </w:r>
          </w:p>
          <w:p w:rsidR="00632210" w:rsidRPr="00D77658" w:rsidRDefault="00632210" w:rsidP="00D77658">
            <w:pPr>
              <w:spacing w:after="22" w:line="259" w:lineRule="auto"/>
              <w:ind w:left="2" w:firstLine="0"/>
              <w:jc w:val="left"/>
            </w:pPr>
            <w:r w:rsidRPr="00D77658">
              <w:rPr>
                <w:sz w:val="22"/>
              </w:rPr>
              <w:t xml:space="preserve">Праздники </w:t>
            </w:r>
          </w:p>
          <w:p w:rsidR="00632210" w:rsidRPr="00D77658" w:rsidRDefault="00632210" w:rsidP="00D77658">
            <w:pPr>
              <w:spacing w:after="0" w:line="259" w:lineRule="auto"/>
              <w:ind w:left="2" w:firstLine="0"/>
              <w:jc w:val="left"/>
            </w:pPr>
            <w:r w:rsidRPr="00D77658">
              <w:rPr>
                <w:sz w:val="22"/>
              </w:rPr>
              <w:t xml:space="preserve">Театрализованные представления Родительские собрания и прочие мероприятия для родителей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Телевизор, </w:t>
            </w:r>
          </w:p>
          <w:p w:rsidR="00632210" w:rsidRPr="00D77658" w:rsidRDefault="00632210" w:rsidP="00D77658">
            <w:pPr>
              <w:spacing w:after="22" w:line="259" w:lineRule="auto"/>
              <w:ind w:left="2" w:firstLine="0"/>
              <w:jc w:val="left"/>
            </w:pPr>
            <w:r w:rsidRPr="00D77658">
              <w:rPr>
                <w:sz w:val="22"/>
              </w:rPr>
              <w:t xml:space="preserve">Детские музыкальные инструменты </w:t>
            </w:r>
          </w:p>
          <w:p w:rsidR="00632210" w:rsidRPr="00D77658" w:rsidRDefault="00632210" w:rsidP="00D77658">
            <w:pPr>
              <w:spacing w:after="0" w:line="251" w:lineRule="auto"/>
              <w:ind w:left="2" w:right="51" w:firstLine="0"/>
              <w:jc w:val="left"/>
            </w:pPr>
            <w:r w:rsidRPr="00D77658">
              <w:rPr>
                <w:sz w:val="22"/>
              </w:rPr>
              <w:t xml:space="preserve">Различные виды театра,  Спортивное оборудование для прыжков, метания, лазанья, равновесия </w:t>
            </w:r>
          </w:p>
          <w:p w:rsidR="00632210" w:rsidRPr="00D77658" w:rsidRDefault="00632210" w:rsidP="00D77658">
            <w:pPr>
              <w:spacing w:after="0" w:line="259" w:lineRule="auto"/>
              <w:ind w:left="2" w:firstLine="0"/>
              <w:jc w:val="left"/>
            </w:pPr>
            <w:r w:rsidRPr="00D77658">
              <w:rPr>
                <w:sz w:val="22"/>
              </w:rPr>
              <w:t xml:space="preserve">Шкаф для пособий, игрушек, атрибутов </w:t>
            </w:r>
          </w:p>
        </w:tc>
      </w:tr>
      <w:tr w:rsidR="00632210" w:rsidTr="00D77658">
        <w:trPr>
          <w:trHeight w:val="838"/>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Коридоры ДОУ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Информационно – просветительская работа с сотрудниками ДОУ и родителями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right="579" w:firstLine="0"/>
              <w:jc w:val="left"/>
            </w:pPr>
            <w:r w:rsidRPr="00D77658">
              <w:rPr>
                <w:sz w:val="22"/>
              </w:rPr>
              <w:t xml:space="preserve">Стенды для родителей,  Стенды для сотрудников </w:t>
            </w:r>
          </w:p>
        </w:tc>
      </w:tr>
      <w:tr w:rsidR="00632210" w:rsidTr="00D77658">
        <w:trPr>
          <w:trHeight w:val="1390"/>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Участки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Прогулки, наблюдения </w:t>
            </w:r>
          </w:p>
          <w:p w:rsidR="00632210" w:rsidRPr="00D77658" w:rsidRDefault="00632210" w:rsidP="00D77658">
            <w:pPr>
              <w:spacing w:after="22" w:line="259" w:lineRule="auto"/>
              <w:ind w:left="2" w:firstLine="0"/>
              <w:jc w:val="left"/>
            </w:pPr>
            <w:r w:rsidRPr="00D77658">
              <w:rPr>
                <w:sz w:val="22"/>
              </w:rPr>
              <w:t xml:space="preserve">Игровая деятельность </w:t>
            </w:r>
          </w:p>
          <w:p w:rsidR="00632210" w:rsidRPr="00D77658" w:rsidRDefault="00632210" w:rsidP="00D77658">
            <w:pPr>
              <w:spacing w:after="0" w:line="278" w:lineRule="auto"/>
              <w:ind w:left="2" w:firstLine="0"/>
              <w:jc w:val="left"/>
            </w:pPr>
            <w:r w:rsidRPr="00D77658">
              <w:rPr>
                <w:sz w:val="22"/>
              </w:rPr>
              <w:t xml:space="preserve">Самостоятельно – двигательная деятельность </w:t>
            </w:r>
          </w:p>
          <w:p w:rsidR="00632210" w:rsidRPr="00D77658" w:rsidRDefault="00632210" w:rsidP="00D77658">
            <w:pPr>
              <w:spacing w:after="0" w:line="259" w:lineRule="auto"/>
              <w:ind w:left="2" w:firstLine="0"/>
              <w:jc w:val="left"/>
            </w:pPr>
            <w:r w:rsidRPr="00D77658">
              <w:rPr>
                <w:sz w:val="22"/>
              </w:rPr>
              <w:t xml:space="preserve">Трудовая деятельность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Игровое, спортивное оборудование </w:t>
            </w:r>
          </w:p>
          <w:p w:rsidR="00632210" w:rsidRPr="00D77658" w:rsidRDefault="00632210" w:rsidP="00D77658">
            <w:pPr>
              <w:spacing w:after="0" w:line="259" w:lineRule="auto"/>
              <w:ind w:left="2" w:right="277" w:firstLine="0"/>
              <w:jc w:val="left"/>
            </w:pPr>
            <w:r w:rsidRPr="00D77658">
              <w:rPr>
                <w:sz w:val="22"/>
              </w:rPr>
              <w:t xml:space="preserve">Физкультурная площадка цветник, экологическая тропа </w:t>
            </w:r>
          </w:p>
        </w:tc>
      </w:tr>
      <w:tr w:rsidR="00632210" w:rsidTr="00D77658">
        <w:trPr>
          <w:trHeight w:val="1390"/>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Физкультурная площадка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Организованная образовательная деятельность по физической культуре, спортивные игры, досуговые мероприятия, праздники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Спортивное оборудование </w:t>
            </w:r>
          </w:p>
          <w:p w:rsidR="00632210" w:rsidRPr="00D77658" w:rsidRDefault="00632210" w:rsidP="00D77658">
            <w:pPr>
              <w:spacing w:after="0" w:line="259" w:lineRule="auto"/>
              <w:ind w:left="2" w:firstLine="0"/>
              <w:jc w:val="left"/>
            </w:pPr>
            <w:r w:rsidRPr="00D77658">
              <w:rPr>
                <w:sz w:val="22"/>
              </w:rPr>
              <w:t xml:space="preserve">Оборудование для спортивных игр </w:t>
            </w:r>
          </w:p>
        </w:tc>
      </w:tr>
      <w:tr w:rsidR="00632210" w:rsidTr="00D77658">
        <w:trPr>
          <w:trHeight w:val="286"/>
        </w:trPr>
        <w:tc>
          <w:tcPr>
            <w:tcW w:w="1042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14" w:firstLine="0"/>
              <w:jc w:val="center"/>
            </w:pPr>
            <w:r w:rsidRPr="00D77658">
              <w:rPr>
                <w:b/>
                <w:sz w:val="22"/>
              </w:rPr>
              <w:t xml:space="preserve">Предметно – развивающая среда в группах </w:t>
            </w:r>
          </w:p>
        </w:tc>
      </w:tr>
      <w:tr w:rsidR="00632210" w:rsidTr="00D77658">
        <w:trPr>
          <w:trHeight w:val="1114"/>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Микроцентр «Физкультурный уголок»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right="426" w:firstLine="0"/>
            </w:pPr>
            <w:r w:rsidRPr="00D77658">
              <w:rPr>
                <w:sz w:val="22"/>
              </w:rPr>
              <w:t xml:space="preserve">Расширение индивидуально – двигательного опыта в самостоятельной деятельности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firstLine="0"/>
              <w:jc w:val="left"/>
            </w:pPr>
            <w:r w:rsidRPr="00D77658">
              <w:rPr>
                <w:sz w:val="22"/>
              </w:rPr>
              <w:t xml:space="preserve">Атрибуты к подвижным и спортивным играм </w:t>
            </w:r>
          </w:p>
          <w:p w:rsidR="00632210" w:rsidRPr="00D77658" w:rsidRDefault="00632210" w:rsidP="00D77658">
            <w:pPr>
              <w:spacing w:after="0" w:line="259" w:lineRule="auto"/>
              <w:ind w:left="2" w:firstLine="0"/>
              <w:jc w:val="left"/>
            </w:pPr>
            <w:r w:rsidRPr="00D77658">
              <w:rPr>
                <w:sz w:val="22"/>
              </w:rPr>
              <w:t xml:space="preserve">Нетрадиционное физкультурное оборудование </w:t>
            </w:r>
          </w:p>
        </w:tc>
      </w:tr>
      <w:tr w:rsidR="00632210" w:rsidTr="00D77658">
        <w:trPr>
          <w:trHeight w:val="1392"/>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Микроцентр «Уголок природы»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Расширение познавательного опыта, его использование  в трудовой деятельности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6" w:lineRule="auto"/>
              <w:ind w:left="2" w:firstLine="0"/>
              <w:jc w:val="left"/>
            </w:pPr>
            <w:r w:rsidRPr="00D77658">
              <w:rPr>
                <w:sz w:val="22"/>
              </w:rPr>
              <w:t xml:space="preserve">Календарь природы (дошкольные группы) </w:t>
            </w:r>
          </w:p>
          <w:p w:rsidR="00632210" w:rsidRPr="00D77658" w:rsidRDefault="00632210" w:rsidP="00D77658">
            <w:pPr>
              <w:spacing w:after="0" w:line="259" w:lineRule="auto"/>
              <w:ind w:left="2" w:firstLine="0"/>
              <w:jc w:val="left"/>
            </w:pPr>
            <w:r w:rsidRPr="00D77658">
              <w:rPr>
                <w:sz w:val="22"/>
              </w:rPr>
              <w:t xml:space="preserve">Комнатные растения в соответствии с возрастными рекомендациями Сезонный материал </w:t>
            </w:r>
          </w:p>
        </w:tc>
      </w:tr>
      <w:tr w:rsidR="00632210" w:rsidTr="00D77658">
        <w:trPr>
          <w:trHeight w:val="840"/>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3" w:line="259" w:lineRule="auto"/>
              <w:ind w:left="2" w:firstLine="0"/>
              <w:jc w:val="left"/>
            </w:pPr>
            <w:r w:rsidRPr="00D77658">
              <w:rPr>
                <w:sz w:val="22"/>
              </w:rPr>
              <w:t xml:space="preserve">Паспорта растений </w:t>
            </w:r>
          </w:p>
          <w:p w:rsidR="00632210" w:rsidRPr="00D77658" w:rsidRDefault="00632210" w:rsidP="00D77658">
            <w:pPr>
              <w:spacing w:after="0" w:line="259" w:lineRule="auto"/>
              <w:ind w:left="2" w:firstLine="0"/>
              <w:jc w:val="left"/>
            </w:pPr>
            <w:r w:rsidRPr="00D77658">
              <w:rPr>
                <w:sz w:val="22"/>
              </w:rPr>
              <w:t xml:space="preserve">Природный и бросовый материал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1390"/>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Микроцентр «Уголок развивающих игр»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pPr>
            <w:r w:rsidRPr="00D77658">
              <w:rPr>
                <w:sz w:val="22"/>
              </w:rPr>
              <w:t xml:space="preserve">Расширение познавательно – сенсорного опыта детей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right="992" w:firstLine="0"/>
            </w:pPr>
            <w:r w:rsidRPr="00D77658">
              <w:rPr>
                <w:sz w:val="22"/>
              </w:rPr>
              <w:t xml:space="preserve">Дидактический материал по сенсорному воспитанию Дидактические игры Настольно – печатные игры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1942"/>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Микроцентр «Строительная мастерская»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4" w:line="258" w:lineRule="auto"/>
              <w:ind w:left="2" w:firstLine="0"/>
              <w:jc w:val="left"/>
            </w:pPr>
            <w:r w:rsidRPr="00D77658">
              <w:rPr>
                <w:sz w:val="22"/>
              </w:rPr>
              <w:t xml:space="preserve">Проживание, преобразование познавательного опыта в продуктивной деятельности. Развитие ручной умелости, творчества. </w:t>
            </w:r>
          </w:p>
          <w:p w:rsidR="00632210" w:rsidRPr="00D77658" w:rsidRDefault="00632210" w:rsidP="00D77658">
            <w:pPr>
              <w:spacing w:after="0" w:line="259" w:lineRule="auto"/>
              <w:ind w:left="2" w:firstLine="0"/>
              <w:jc w:val="left"/>
            </w:pPr>
            <w:r w:rsidRPr="00D77658">
              <w:rPr>
                <w:sz w:val="22"/>
              </w:rPr>
              <w:t xml:space="preserve">Выработка позиции творца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Напольный строительный материал </w:t>
            </w:r>
          </w:p>
          <w:p w:rsidR="00632210" w:rsidRPr="00D77658" w:rsidRDefault="00632210" w:rsidP="00D77658">
            <w:pPr>
              <w:spacing w:after="0" w:line="259" w:lineRule="auto"/>
              <w:ind w:left="2" w:firstLine="0"/>
              <w:jc w:val="left"/>
            </w:pPr>
            <w:r w:rsidRPr="00D77658">
              <w:rPr>
                <w:sz w:val="22"/>
              </w:rPr>
              <w:t xml:space="preserve">Настольный строительный материал </w:t>
            </w:r>
          </w:p>
          <w:p w:rsidR="00632210" w:rsidRPr="00D77658" w:rsidRDefault="00632210" w:rsidP="00D77658">
            <w:pPr>
              <w:spacing w:after="23" w:line="258" w:lineRule="auto"/>
              <w:ind w:left="2" w:firstLine="0"/>
              <w:jc w:val="left"/>
            </w:pPr>
            <w:r w:rsidRPr="00D77658">
              <w:rPr>
                <w:sz w:val="22"/>
              </w:rPr>
              <w:t xml:space="preserve">Пластмассовые конструкторы (младший возраст с крупными деталями) </w:t>
            </w:r>
          </w:p>
          <w:p w:rsidR="00632210" w:rsidRPr="00D77658" w:rsidRDefault="00632210" w:rsidP="00D77658">
            <w:pPr>
              <w:spacing w:after="0" w:line="259" w:lineRule="auto"/>
              <w:ind w:left="2" w:firstLine="0"/>
              <w:jc w:val="left"/>
            </w:pPr>
            <w:r w:rsidRPr="00D77658">
              <w:rPr>
                <w:sz w:val="22"/>
              </w:rPr>
              <w:t xml:space="preserve">Транспортные игрушки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1114"/>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Микроцентр «Игровая зона»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Реализация ребёнком полученных и имеющихся знаний об окружающем мире в игре Накопление жизненного опыта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right="363" w:firstLine="0"/>
            </w:pPr>
            <w:r w:rsidRPr="00D77658">
              <w:rPr>
                <w:sz w:val="22"/>
              </w:rPr>
              <w:t xml:space="preserve">Атрибуты для сюжетно – ролевых игр «Больница», «Магазин», «Парикмахерская»,  </w:t>
            </w:r>
          </w:p>
        </w:tc>
      </w:tr>
      <w:tr w:rsidR="00632210" w:rsidTr="00D77658">
        <w:trPr>
          <w:trHeight w:val="838"/>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Микроцентр «Уголок безопасности»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Расширение познавательного опыта, его использование в повседневной деятельности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firstLine="0"/>
              <w:jc w:val="left"/>
            </w:pPr>
            <w:r w:rsidRPr="00D77658">
              <w:rPr>
                <w:sz w:val="22"/>
              </w:rPr>
              <w:t xml:space="preserve">Дидактические, настольные игры по профилактике ДТП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3046"/>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0" w:firstLine="0"/>
              <w:jc w:val="left"/>
            </w:pPr>
            <w:r w:rsidRPr="00D77658">
              <w:rPr>
                <w:sz w:val="22"/>
              </w:rPr>
              <w:t xml:space="preserve">Микроцентр </w:t>
            </w:r>
          </w:p>
          <w:p w:rsidR="00632210" w:rsidRPr="00D77658" w:rsidRDefault="00632210" w:rsidP="00D77658">
            <w:pPr>
              <w:spacing w:after="0" w:line="259" w:lineRule="auto"/>
              <w:ind w:left="0" w:firstLine="0"/>
              <w:jc w:val="left"/>
            </w:pPr>
            <w:r w:rsidRPr="00D77658">
              <w:rPr>
                <w:sz w:val="22"/>
              </w:rPr>
              <w:t xml:space="preserve">«Книжный уголок»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Формировать умение самостоятельно работать с книгой «Добывать» нужную информацию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65" w:lineRule="auto"/>
              <w:ind w:left="2" w:firstLine="0"/>
              <w:jc w:val="left"/>
            </w:pPr>
            <w:r w:rsidRPr="00D77658">
              <w:rPr>
                <w:sz w:val="22"/>
              </w:rPr>
              <w:t xml:space="preserve">Детская художественная литература  в соответствии с возрастом детей Наличие художественной литературы </w:t>
            </w:r>
          </w:p>
          <w:p w:rsidR="00632210" w:rsidRPr="00D77658" w:rsidRDefault="00632210" w:rsidP="00D77658">
            <w:pPr>
              <w:spacing w:after="0" w:line="254" w:lineRule="auto"/>
              <w:ind w:left="2" w:right="32" w:firstLine="0"/>
              <w:jc w:val="left"/>
            </w:pPr>
            <w:r w:rsidRPr="00D77658">
              <w:rPr>
                <w:sz w:val="22"/>
              </w:rPr>
              <w:t xml:space="preserve">образовательной деятельности по ознакомлению с окружающим миром и ознакомлению с художественной литературой Материалы о художниках иллюстраторах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1390"/>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45" w:line="238" w:lineRule="auto"/>
              <w:ind w:left="0" w:firstLine="0"/>
              <w:jc w:val="left"/>
            </w:pPr>
            <w:r w:rsidRPr="00D77658">
              <w:rPr>
                <w:sz w:val="22"/>
              </w:rPr>
              <w:t xml:space="preserve">Микроцентр «Театрализованный </w:t>
            </w:r>
          </w:p>
          <w:p w:rsidR="00632210" w:rsidRPr="00D77658" w:rsidRDefault="00632210" w:rsidP="00D77658">
            <w:pPr>
              <w:spacing w:after="0" w:line="259" w:lineRule="auto"/>
              <w:ind w:left="0" w:firstLine="0"/>
              <w:jc w:val="left"/>
            </w:pPr>
            <w:r w:rsidRPr="00D77658">
              <w:rPr>
                <w:sz w:val="22"/>
              </w:rPr>
              <w:t xml:space="preserve">уголок»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Развитие творческих </w:t>
            </w:r>
          </w:p>
          <w:p w:rsidR="00632210" w:rsidRPr="00D77658" w:rsidRDefault="00632210" w:rsidP="00D77658">
            <w:pPr>
              <w:spacing w:after="0" w:line="259" w:lineRule="auto"/>
              <w:ind w:left="2" w:firstLine="0"/>
              <w:jc w:val="left"/>
            </w:pPr>
            <w:r w:rsidRPr="00D77658">
              <w:rPr>
                <w:sz w:val="22"/>
              </w:rPr>
              <w:t xml:space="preserve">способностей ребёнка, стремление проявлять себя в играх драматизациях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Ширма  </w:t>
            </w:r>
          </w:p>
          <w:p w:rsidR="00632210" w:rsidRPr="00D77658" w:rsidRDefault="00632210" w:rsidP="00D77658">
            <w:pPr>
              <w:spacing w:after="0" w:line="259" w:lineRule="auto"/>
              <w:ind w:left="2" w:right="609" w:firstLine="0"/>
              <w:jc w:val="left"/>
            </w:pPr>
            <w:r w:rsidRPr="00D77658">
              <w:rPr>
                <w:sz w:val="22"/>
              </w:rPr>
              <w:t xml:space="preserve">Элементы костюмов Различные виды театров (в соответствии с возрастом) Предметы декорации </w:t>
            </w:r>
          </w:p>
        </w:tc>
      </w:tr>
      <w:tr w:rsidR="00632210" w:rsidTr="00D77658">
        <w:trPr>
          <w:trHeight w:val="3324"/>
        </w:trPr>
        <w:tc>
          <w:tcPr>
            <w:tcW w:w="255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Микроцентр «Творческая мастерская» </w:t>
            </w:r>
          </w:p>
        </w:tc>
        <w:tc>
          <w:tcPr>
            <w:tcW w:w="380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4" w:line="258" w:lineRule="auto"/>
              <w:ind w:left="2" w:firstLine="0"/>
              <w:jc w:val="left"/>
            </w:pPr>
            <w:r w:rsidRPr="00D77658">
              <w:rPr>
                <w:sz w:val="22"/>
              </w:rPr>
              <w:t xml:space="preserve">Проживание, преобразование познавательного опыта в продуктивной деятельности. Развитие ручной умелости, творчества. </w:t>
            </w:r>
          </w:p>
          <w:p w:rsidR="00632210" w:rsidRPr="00D77658" w:rsidRDefault="00632210" w:rsidP="00D77658">
            <w:pPr>
              <w:spacing w:after="0" w:line="259" w:lineRule="auto"/>
              <w:ind w:left="2" w:firstLine="0"/>
              <w:jc w:val="left"/>
            </w:pPr>
            <w:r w:rsidRPr="00D77658">
              <w:rPr>
                <w:sz w:val="22"/>
              </w:rPr>
              <w:t xml:space="preserve">Выработка позиции творца </w:t>
            </w:r>
          </w:p>
        </w:tc>
        <w:tc>
          <w:tcPr>
            <w:tcW w:w="406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2" w:firstLine="0"/>
              <w:jc w:val="left"/>
            </w:pPr>
            <w:r w:rsidRPr="00D77658">
              <w:rPr>
                <w:sz w:val="22"/>
              </w:rPr>
              <w:t xml:space="preserve">Цветная бумага, разного цвета и разной формы </w:t>
            </w:r>
          </w:p>
          <w:p w:rsidR="00632210" w:rsidRPr="00D77658" w:rsidRDefault="00632210" w:rsidP="00D77658">
            <w:pPr>
              <w:spacing w:after="0" w:line="251" w:lineRule="auto"/>
              <w:ind w:left="2" w:firstLine="0"/>
              <w:jc w:val="left"/>
            </w:pPr>
            <w:r w:rsidRPr="00D77658">
              <w:rPr>
                <w:sz w:val="22"/>
              </w:rPr>
              <w:t xml:space="preserve">Достаточное количество цветных карандашей, красок, кистей, тряпочек, пластилина (стеки, доски для лепки) </w:t>
            </w:r>
          </w:p>
          <w:p w:rsidR="00632210" w:rsidRPr="00D77658" w:rsidRDefault="00632210" w:rsidP="00D77658">
            <w:pPr>
              <w:spacing w:after="47" w:line="238" w:lineRule="auto"/>
              <w:ind w:left="2" w:firstLine="0"/>
              <w:jc w:val="left"/>
            </w:pPr>
            <w:r w:rsidRPr="00D77658">
              <w:rPr>
                <w:sz w:val="22"/>
              </w:rPr>
              <w:t xml:space="preserve">Достаточное количество ножниц с закруглёнными концами, клея, </w:t>
            </w:r>
          </w:p>
          <w:p w:rsidR="00632210" w:rsidRPr="00D77658" w:rsidRDefault="00632210" w:rsidP="00D77658">
            <w:pPr>
              <w:spacing w:after="0" w:line="259" w:lineRule="auto"/>
              <w:ind w:left="2" w:firstLine="0"/>
              <w:jc w:val="left"/>
            </w:pPr>
            <w:r w:rsidRPr="00D77658">
              <w:rPr>
                <w:sz w:val="22"/>
              </w:rPr>
              <w:t xml:space="preserve">тряпочек, салфеток для аппликации </w:t>
            </w:r>
          </w:p>
          <w:p w:rsidR="00632210" w:rsidRPr="00D77658" w:rsidRDefault="00632210" w:rsidP="00D77658">
            <w:pPr>
              <w:spacing w:after="0" w:line="259" w:lineRule="auto"/>
              <w:ind w:left="2" w:firstLine="0"/>
              <w:jc w:val="left"/>
            </w:pPr>
            <w:r w:rsidRPr="00D77658">
              <w:rPr>
                <w:sz w:val="22"/>
              </w:rPr>
              <w:t xml:space="preserve"> </w:t>
            </w:r>
          </w:p>
          <w:p w:rsidR="00632210" w:rsidRPr="00D77658" w:rsidRDefault="00632210" w:rsidP="00D77658">
            <w:pPr>
              <w:spacing w:after="0" w:line="259" w:lineRule="auto"/>
              <w:ind w:left="2" w:firstLine="0"/>
              <w:jc w:val="left"/>
            </w:pPr>
            <w:r w:rsidRPr="00D77658">
              <w:rPr>
                <w:sz w:val="22"/>
              </w:rPr>
              <w:t xml:space="preserve"> </w:t>
            </w:r>
          </w:p>
          <w:p w:rsidR="00632210" w:rsidRPr="00D77658" w:rsidRDefault="00632210" w:rsidP="00D77658">
            <w:pPr>
              <w:spacing w:after="0" w:line="259" w:lineRule="auto"/>
              <w:ind w:left="2" w:firstLine="0"/>
              <w:jc w:val="left"/>
            </w:pPr>
            <w:r w:rsidRPr="00D77658">
              <w:rPr>
                <w:sz w:val="22"/>
              </w:rPr>
              <w:t xml:space="preserve"> </w:t>
            </w:r>
          </w:p>
        </w:tc>
      </w:tr>
    </w:tbl>
    <w:p w:rsidR="00632210" w:rsidRDefault="00632210">
      <w:pPr>
        <w:spacing w:after="0" w:line="259" w:lineRule="auto"/>
        <w:ind w:left="0" w:firstLine="0"/>
      </w:pPr>
      <w:r>
        <w:rPr>
          <w:b/>
        </w:rPr>
        <w:t xml:space="preserve"> </w:t>
      </w:r>
    </w:p>
    <w:p w:rsidR="00632210" w:rsidRDefault="00632210">
      <w:pPr>
        <w:pStyle w:val="Heading3"/>
        <w:spacing w:after="247"/>
        <w:ind w:left="-5"/>
      </w:pPr>
      <w:r>
        <w:t xml:space="preserve">5.3. Особенности организации развивающей предметно – пространственной среды </w:t>
      </w:r>
    </w:p>
    <w:p w:rsidR="00632210" w:rsidRDefault="00632210">
      <w:pPr>
        <w:ind w:left="-5" w:right="57"/>
      </w:pPr>
      <w:r>
        <w:t xml:space="preserve">Развивающая предметно – 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 </w:t>
      </w:r>
    </w:p>
    <w:p w:rsidR="00632210" w:rsidRDefault="00632210">
      <w:pPr>
        <w:ind w:left="-5" w:right="57"/>
      </w:pPr>
      <w:r>
        <w:t xml:space="preserve">Развивающая предметно – пространственная среда должна обеспечивать реализацию различных образовательных программ; учёт национально – культурных, климатических условий, в которых осуществляется образовательная деятельность; учёт возрастных особенностей детей. Развивающая среда построена на следующих принципах: </w:t>
      </w:r>
    </w:p>
    <w:p w:rsidR="00632210" w:rsidRDefault="00632210">
      <w:pPr>
        <w:spacing w:after="3" w:line="286" w:lineRule="auto"/>
        <w:ind w:left="-5" w:right="7455"/>
        <w:jc w:val="left"/>
      </w:pPr>
      <w:r>
        <w:t xml:space="preserve">насыщенность; трансформированность; полифункциональность; вариативность; безопасность; доступность. </w:t>
      </w:r>
    </w:p>
    <w:p w:rsidR="00632210" w:rsidRDefault="00632210">
      <w:pPr>
        <w:ind w:left="-5" w:right="57"/>
      </w:pPr>
      <w: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инвентарём, который обеспечивает: </w:t>
      </w:r>
    </w:p>
    <w:p w:rsidR="00632210" w:rsidRDefault="00632210">
      <w:pPr>
        <w:ind w:left="-5" w:right="57"/>
      </w:pPr>
      <w: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песком и водой); </w:t>
      </w:r>
    </w:p>
    <w:p w:rsidR="00632210" w:rsidRDefault="00632210">
      <w:pPr>
        <w:ind w:left="-5" w:right="57"/>
      </w:pPr>
      <w:r>
        <w:t xml:space="preserve">Двигательную активность, в том числе развитие крупной и мелкой моторики, участие в подвижных играх и соревнованиях; </w:t>
      </w:r>
    </w:p>
    <w:p w:rsidR="00632210" w:rsidRDefault="00632210">
      <w:pPr>
        <w:ind w:left="-5" w:right="57"/>
      </w:pPr>
      <w:r>
        <w:t xml:space="preserve">Эмоциональное благополучие детей во взаимодействии с предметно – пространственным окружением; </w:t>
      </w:r>
    </w:p>
    <w:p w:rsidR="00632210" w:rsidRDefault="00632210">
      <w:pPr>
        <w:ind w:left="-5" w:right="57"/>
      </w:pPr>
      <w:r>
        <w:t xml:space="preserve">Возможность самовыражения детей. </w:t>
      </w:r>
    </w:p>
    <w:p w:rsidR="00632210" w:rsidRDefault="00632210">
      <w:pPr>
        <w:ind w:left="-5" w:right="57"/>
      </w:pPr>
      <w: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632210" w:rsidRDefault="00632210">
      <w:pPr>
        <w:ind w:left="-5" w:right="57"/>
      </w:pPr>
      <w:r>
        <w:t xml:space="preserve">Трасформируемость пространства даёт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 </w:t>
      </w:r>
    </w:p>
    <w:p w:rsidR="00632210" w:rsidRDefault="00632210">
      <w:pPr>
        <w:spacing w:after="3" w:line="286" w:lineRule="auto"/>
        <w:ind w:left="-5" w:right="54"/>
        <w:jc w:val="left"/>
      </w:pPr>
      <w:r>
        <w:t xml:space="preserve">Полифункциональность </w:t>
      </w:r>
      <w:r>
        <w:tab/>
        <w:t xml:space="preserve">материалов </w:t>
      </w:r>
      <w:r>
        <w:tab/>
        <w:t xml:space="preserve">позволяет </w:t>
      </w:r>
      <w:r>
        <w:tab/>
        <w:t xml:space="preserve">разнообразно </w:t>
      </w:r>
      <w:r>
        <w:tab/>
        <w:t xml:space="preserve">использовать </w:t>
      </w:r>
      <w:r>
        <w:tab/>
        <w:t xml:space="preserve">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 заменителей в детской игре). </w:t>
      </w:r>
    </w:p>
    <w:p w:rsidR="00632210" w:rsidRDefault="00632210">
      <w:pPr>
        <w:ind w:left="-5" w:right="57"/>
      </w:pPr>
      <w:r>
        <w:t xml:space="preserve">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rsidR="00632210" w:rsidRDefault="00632210">
      <w:pPr>
        <w:ind w:left="-5" w:right="57"/>
      </w:pPr>
      <w:r>
        <w:t xml:space="preserve">Игровой </w:t>
      </w:r>
      <w:r>
        <w:tab/>
        <w:t xml:space="preserve">материал </w:t>
      </w:r>
      <w:r>
        <w:tab/>
        <w:t xml:space="preserve">периодически </w:t>
      </w:r>
      <w:r>
        <w:tab/>
        <w:t xml:space="preserve">сменяется, </w:t>
      </w:r>
      <w:r>
        <w:tab/>
        <w:t xml:space="preserve">что </w:t>
      </w:r>
      <w:r>
        <w:tab/>
        <w:t xml:space="preserve">стимулирует </w:t>
      </w:r>
      <w:r>
        <w:tab/>
        <w:t xml:space="preserve">игровую, </w:t>
      </w:r>
      <w:r>
        <w:tab/>
        <w:t xml:space="preserve">двигательную, познавательную и исследовательскую активность детей. </w:t>
      </w:r>
    </w:p>
    <w:p w:rsidR="00632210" w:rsidRDefault="00632210">
      <w:pPr>
        <w:ind w:left="-5" w:right="57"/>
      </w:pPr>
      <w:r>
        <w:t xml:space="preserve">Доступность среды создаёт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632210" w:rsidRDefault="00632210">
      <w:pPr>
        <w:ind w:left="-5" w:right="57"/>
      </w:pPr>
      <w:r>
        <w:t xml:space="preserve">Безопасность предметно – пространственной среды обеспечивает соответствие всех её элементов требований по надёжности и безопасности их использования. </w:t>
      </w:r>
    </w:p>
    <w:p w:rsidR="00632210" w:rsidRDefault="00632210">
      <w:pPr>
        <w:ind w:left="-5" w:right="57"/>
      </w:pPr>
      <w:r>
        <w:t xml:space="preserve">Предметно – пространственная среда в МДОУ соответствует требованиям ФГОС ДО и построена в разновозрастной группе, учитывая образовательные области ОП и детские виды деятельности согласно следующих принципов: </w:t>
      </w:r>
    </w:p>
    <w:p w:rsidR="00632210" w:rsidRDefault="00632210">
      <w:pPr>
        <w:spacing w:after="31" w:line="259" w:lineRule="auto"/>
        <w:ind w:left="0" w:firstLine="0"/>
        <w:jc w:val="left"/>
      </w:pPr>
      <w:r>
        <w:t xml:space="preserve"> </w:t>
      </w:r>
    </w:p>
    <w:p w:rsidR="00632210" w:rsidRDefault="00632210">
      <w:pPr>
        <w:pStyle w:val="Heading1"/>
        <w:ind w:left="-5"/>
      </w:pPr>
      <w:r>
        <w:t xml:space="preserve">Младшая разновозрастная группа </w:t>
      </w:r>
    </w:p>
    <w:tbl>
      <w:tblPr>
        <w:tblW w:w="10010" w:type="dxa"/>
        <w:tblInd w:w="101" w:type="dxa"/>
        <w:tblCellMar>
          <w:top w:w="52" w:type="dxa"/>
          <w:right w:w="48" w:type="dxa"/>
        </w:tblCellMar>
        <w:tblLook w:val="00A0"/>
      </w:tblPr>
      <w:tblGrid>
        <w:gridCol w:w="2093"/>
        <w:gridCol w:w="7917"/>
      </w:tblGrid>
      <w:tr w:rsidR="00632210" w:rsidTr="00D77658">
        <w:trPr>
          <w:trHeight w:val="562"/>
        </w:trPr>
        <w:tc>
          <w:tcPr>
            <w:tcW w:w="209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Материалы и оборудование </w:t>
            </w:r>
          </w:p>
        </w:tc>
        <w:tc>
          <w:tcPr>
            <w:tcW w:w="791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Общие принципы размещения материалов групповом помещении </w:t>
            </w:r>
          </w:p>
        </w:tc>
      </w:tr>
      <w:tr w:rsidR="00632210" w:rsidTr="00D77658">
        <w:trPr>
          <w:trHeight w:val="7187"/>
        </w:trPr>
        <w:tc>
          <w:tcPr>
            <w:tcW w:w="209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Игровая деятельность </w:t>
            </w:r>
          </w:p>
        </w:tc>
        <w:tc>
          <w:tcPr>
            <w:tcW w:w="791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47" w:line="238" w:lineRule="auto"/>
              <w:ind w:left="0" w:right="64" w:firstLine="0"/>
            </w:pPr>
            <w:r w:rsidRPr="00D77658">
              <w:rPr>
                <w:sz w:val="22"/>
              </w:rPr>
              <w:t xml:space="preserve">Для игры детей 3-5 лет, всё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w:t>
            </w:r>
          </w:p>
          <w:p w:rsidR="00632210" w:rsidRPr="00D77658" w:rsidRDefault="00632210" w:rsidP="00D77658">
            <w:pPr>
              <w:spacing w:after="23" w:line="259" w:lineRule="auto"/>
              <w:ind w:left="0" w:firstLine="0"/>
              <w:jc w:val="left"/>
            </w:pPr>
            <w:r w:rsidRPr="00D77658">
              <w:rPr>
                <w:sz w:val="22"/>
              </w:rPr>
              <w:t xml:space="preserve">(персонажи, предметы оперирования, маркеры пространства). </w:t>
            </w:r>
          </w:p>
          <w:p w:rsidR="00632210" w:rsidRPr="00D77658" w:rsidRDefault="00632210" w:rsidP="00D77658">
            <w:pPr>
              <w:spacing w:after="0" w:line="252" w:lineRule="auto"/>
              <w:ind w:left="0" w:right="61" w:firstLine="0"/>
            </w:pPr>
            <w:r w:rsidRPr="00D77658">
              <w:rPr>
                <w:sz w:val="22"/>
              </w:rPr>
              <w:t xml:space="preserve">В пространстве игрового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развёртывания бытовой тематики: 1) шкафчик с посудой, кухонная плита, несколько кукол на стульчиках вокруг стола; 2) пара кукольных кроватей, шкафчик с «постельными принадлежностями», диванчике на котором могут сидеть и куклы, и дети. Ещё один тематический комплекс: домик- теремок, ширма со скамеечкой или модулями внутри, где могут «жить» мягкие игрушки – звери, прятаться и устанавливать свой «дом» дети; здесь же может развёртываться игра взрослого с детьми по мотивам разных сказок. И наконец, тематический комплекс для разнообразных «поездок»: автобус каркас с модулями – сидениями внутри и рулём на фасадной секции. </w:t>
            </w:r>
          </w:p>
          <w:p w:rsidR="00632210" w:rsidRPr="00D77658" w:rsidRDefault="00632210" w:rsidP="00D77658">
            <w:pPr>
              <w:spacing w:after="0" w:line="252" w:lineRule="auto"/>
              <w:ind w:left="0" w:right="65" w:firstLine="0"/>
            </w:pPr>
            <w:r w:rsidRPr="00D77658">
              <w:rPr>
                <w:sz w:val="22"/>
              </w:rPr>
              <w:t xml:space="preserve">Остальные игровые материалы размещается в низких стеллажах, передвижных ящиках на колёсиках, пластмассовых ёмкостях, вдвигающихся в нижние открытые полки шкафов и т.п. Все материалы, находящиеся в поле зрения, должны быть доступны детям. </w:t>
            </w:r>
          </w:p>
          <w:p w:rsidR="00632210" w:rsidRPr="00D77658" w:rsidRDefault="00632210" w:rsidP="00D77658">
            <w:pPr>
              <w:spacing w:after="0" w:line="259" w:lineRule="auto"/>
              <w:ind w:left="0" w:right="60" w:firstLine="0"/>
            </w:pPr>
            <w:r w:rsidRPr="00D77658">
              <w:rPr>
                <w:sz w:val="22"/>
              </w:rPr>
              <w:t xml:space="preserve">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 </w:t>
            </w:r>
          </w:p>
        </w:tc>
      </w:tr>
      <w:tr w:rsidR="00632210" w:rsidTr="00D77658">
        <w:trPr>
          <w:trHeight w:val="5255"/>
        </w:trPr>
        <w:tc>
          <w:tcPr>
            <w:tcW w:w="209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Продуктивная деятельность </w:t>
            </w:r>
          </w:p>
        </w:tc>
        <w:tc>
          <w:tcPr>
            <w:tcW w:w="791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8" w:lineRule="auto"/>
              <w:ind w:left="0" w:firstLine="0"/>
            </w:pPr>
            <w:r w:rsidRPr="00D77658">
              <w:rPr>
                <w:sz w:val="22"/>
              </w:rPr>
              <w:t xml:space="preserve">Все материалы для свободной самостоятельной деятельности должны быть доступны детям. </w:t>
            </w:r>
          </w:p>
          <w:p w:rsidR="00632210" w:rsidRPr="00D77658" w:rsidRDefault="00632210" w:rsidP="00D77658">
            <w:pPr>
              <w:spacing w:after="0" w:line="269" w:lineRule="auto"/>
              <w:ind w:left="0" w:right="62" w:firstLine="0"/>
            </w:pPr>
            <w:r w:rsidRPr="00D77658">
              <w:rPr>
                <w:sz w:val="22"/>
              </w:rPr>
              <w:t xml:space="preserve">Постройки детей из строительного материала и конструкции сохраняется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 Все материалы и пособия должны иметь постоянное место. </w:t>
            </w:r>
          </w:p>
          <w:p w:rsidR="00632210" w:rsidRPr="00D77658" w:rsidRDefault="00632210" w:rsidP="00D77658">
            <w:pPr>
              <w:spacing w:after="0" w:line="258" w:lineRule="auto"/>
              <w:ind w:left="0" w:right="64" w:firstLine="0"/>
            </w:pPr>
            <w:r w:rsidRPr="00D77658">
              <w:rPr>
                <w:sz w:val="22"/>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632210" w:rsidRPr="00D77658" w:rsidRDefault="00632210" w:rsidP="00D77658">
            <w:pPr>
              <w:spacing w:after="0" w:line="258" w:lineRule="auto"/>
              <w:ind w:left="0" w:right="61" w:firstLine="0"/>
            </w:pPr>
            <w:r w:rsidRPr="00D77658">
              <w:rPr>
                <w:sz w:val="22"/>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ковёр, дорожку. </w:t>
            </w:r>
          </w:p>
          <w:p w:rsidR="00632210" w:rsidRPr="00D77658" w:rsidRDefault="00632210" w:rsidP="00D77658">
            <w:pPr>
              <w:spacing w:after="0" w:line="277" w:lineRule="auto"/>
              <w:ind w:left="0" w:firstLine="0"/>
              <w:jc w:val="left"/>
            </w:pPr>
            <w:r w:rsidRPr="00D77658">
              <w:rPr>
                <w:sz w:val="22"/>
              </w:rPr>
              <w:t xml:space="preserve">Мелкий строительный материал можно насыпать в корзины, ящики или коробки. </w:t>
            </w:r>
          </w:p>
          <w:p w:rsidR="00632210" w:rsidRPr="00D77658" w:rsidRDefault="00632210" w:rsidP="00D77658">
            <w:pPr>
              <w:spacing w:after="0" w:line="277" w:lineRule="auto"/>
              <w:ind w:left="0" w:firstLine="0"/>
            </w:pPr>
            <w:r w:rsidRPr="00D77658">
              <w:rPr>
                <w:sz w:val="22"/>
              </w:rPr>
              <w:t xml:space="preserve">Конструкторы размещаются на столах в открытых коробках и деревянных ящиков. </w:t>
            </w:r>
          </w:p>
          <w:p w:rsidR="00632210" w:rsidRPr="00D77658" w:rsidRDefault="00632210" w:rsidP="00D77658">
            <w:pPr>
              <w:spacing w:after="0" w:line="259" w:lineRule="auto"/>
              <w:ind w:left="0" w:firstLine="0"/>
            </w:pPr>
            <w:r w:rsidRPr="00D77658">
              <w:rPr>
                <w:sz w:val="22"/>
              </w:rPr>
              <w:t xml:space="preserve">По окончании работы надо побуждать детей к совместной уборке материала, раскладывая его по цвету и форме. </w:t>
            </w:r>
          </w:p>
        </w:tc>
      </w:tr>
      <w:tr w:rsidR="00632210" w:rsidTr="00D77658">
        <w:trPr>
          <w:trHeight w:val="562"/>
        </w:trPr>
        <w:tc>
          <w:tcPr>
            <w:tcW w:w="209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Познавательно – исследовательска</w:t>
            </w:r>
          </w:p>
        </w:tc>
        <w:tc>
          <w:tcPr>
            <w:tcW w:w="791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pPr>
            <w:r w:rsidRPr="00D77658">
              <w:rPr>
                <w:sz w:val="22"/>
              </w:rPr>
              <w:t xml:space="preserve">Размещение материала для познавательно – исследовательской деятельности должно быть мозаичным, в нескольких спокойных местах </w:t>
            </w:r>
          </w:p>
        </w:tc>
      </w:tr>
      <w:tr w:rsidR="00632210" w:rsidTr="00D77658">
        <w:trPr>
          <w:trHeight w:val="2772"/>
        </w:trPr>
        <w:tc>
          <w:tcPr>
            <w:tcW w:w="209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я деятельность </w:t>
            </w:r>
          </w:p>
        </w:tc>
        <w:tc>
          <w:tcPr>
            <w:tcW w:w="791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62" w:firstLine="0"/>
            </w:pPr>
            <w:r w:rsidRPr="00D77658">
              <w:rPr>
                <w:sz w:val="22"/>
              </w:rPr>
              <w:t xml:space="preserve">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этих целей). Остальные объекты для исследования и образно – 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материалом. </w:t>
            </w:r>
          </w:p>
        </w:tc>
      </w:tr>
      <w:tr w:rsidR="00632210" w:rsidTr="00D77658">
        <w:trPr>
          <w:trHeight w:val="5807"/>
        </w:trPr>
        <w:tc>
          <w:tcPr>
            <w:tcW w:w="209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Двигательная активность </w:t>
            </w:r>
          </w:p>
        </w:tc>
        <w:tc>
          <w:tcPr>
            <w:tcW w:w="791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59" w:firstLine="0"/>
            </w:pPr>
            <w:r w:rsidRPr="00D77658">
              <w:rPr>
                <w:sz w:val="22"/>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 двигатели (машины, тележки). Крупное физкультурное оборудование требует много место, поэтому его лучше расставить вдоль одной свободной стены. </w:t>
            </w:r>
          </w:p>
          <w:p w:rsidR="00632210" w:rsidRPr="00D77658" w:rsidRDefault="00632210" w:rsidP="00D77658">
            <w:pPr>
              <w:spacing w:after="0" w:line="248" w:lineRule="auto"/>
              <w:ind w:left="0" w:right="62" w:firstLine="0"/>
            </w:pPr>
            <w:r w:rsidRPr="00D77658">
              <w:rPr>
                <w:sz w:val="22"/>
              </w:rPr>
              <w:t xml:space="preserve">Педагогам следует помнить, что у малышей быстро падает интерес к одному и тому же пособию. Поэтому все имеющиеся пособия нежелательно держать в игровой комнате. Лучше вносить их постепенно, чередуя их. Мелкие пособия следует держать в открытых ящиках так, чтобы дети могли им свободно пользоваться. </w:t>
            </w:r>
          </w:p>
          <w:p w:rsidR="00632210" w:rsidRPr="00D77658" w:rsidRDefault="00632210" w:rsidP="00D77658">
            <w:pPr>
              <w:spacing w:after="0" w:line="246" w:lineRule="auto"/>
              <w:ind w:left="0" w:right="60" w:firstLine="0"/>
            </w:pPr>
            <w:r w:rsidRPr="00D77658">
              <w:rPr>
                <w:sz w:val="22"/>
              </w:rPr>
              <w:t xml:space="preserve">Для хранения физкультурных пособий в групповых комнатах может быть использована секционная мебель с выдвижными ящиками или тележками «Физкультурный уголок».  У детей второй младшей группы быстро падает интерес к одному и тому же пособию, поэтому советуем его постоянно обновлять (перестановка его с одного места на другое, внесение нового пособия и т.д.). </w:t>
            </w:r>
          </w:p>
          <w:p w:rsidR="00632210" w:rsidRPr="00D77658" w:rsidRDefault="00632210" w:rsidP="00D77658">
            <w:pPr>
              <w:spacing w:after="0" w:line="278" w:lineRule="auto"/>
              <w:ind w:left="0" w:firstLine="0"/>
            </w:pPr>
            <w:r w:rsidRPr="00D77658">
              <w:rPr>
                <w:sz w:val="22"/>
              </w:rPr>
              <w:t xml:space="preserve">Крупное оборудование требует много места, поэтому его лучше расставить вдоль стен. </w:t>
            </w:r>
          </w:p>
          <w:p w:rsidR="00632210" w:rsidRPr="00D77658" w:rsidRDefault="00632210" w:rsidP="00D77658">
            <w:pPr>
              <w:spacing w:after="0" w:line="259" w:lineRule="auto"/>
              <w:ind w:left="0" w:right="65" w:firstLine="0"/>
            </w:pPr>
            <w:r w:rsidRPr="00D77658">
              <w:rPr>
                <w:sz w:val="22"/>
              </w:rPr>
              <w:t xml:space="preserve">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 </w:t>
            </w:r>
          </w:p>
        </w:tc>
      </w:tr>
    </w:tbl>
    <w:p w:rsidR="00632210" w:rsidRDefault="00632210">
      <w:pPr>
        <w:spacing w:after="266" w:line="259" w:lineRule="auto"/>
        <w:ind w:left="0" w:firstLine="0"/>
        <w:jc w:val="left"/>
      </w:pPr>
      <w:r>
        <w:rPr>
          <w:b/>
        </w:rPr>
        <w:t xml:space="preserve"> </w:t>
      </w:r>
    </w:p>
    <w:p w:rsidR="00632210" w:rsidRDefault="00632210">
      <w:pPr>
        <w:pStyle w:val="Heading2"/>
        <w:spacing w:after="5" w:line="489" w:lineRule="auto"/>
        <w:ind w:left="3116" w:right="3194" w:hanging="3131"/>
        <w:jc w:val="left"/>
      </w:pPr>
      <w:r>
        <w:rPr>
          <w:b/>
          <w:u w:val="none"/>
        </w:rPr>
        <w:t>5.4. Описание методического обеспечения Программы Учебно – материальное обеспечение</w:t>
      </w:r>
    </w:p>
    <w:p w:rsidR="00632210" w:rsidRDefault="00632210">
      <w:pPr>
        <w:spacing w:after="0" w:line="259" w:lineRule="auto"/>
        <w:ind w:left="0" w:firstLine="0"/>
        <w:jc w:val="left"/>
      </w:pPr>
      <w:r>
        <w:t xml:space="preserve"> </w:t>
      </w:r>
    </w:p>
    <w:tbl>
      <w:tblPr>
        <w:tblW w:w="10298" w:type="dxa"/>
        <w:tblInd w:w="-108" w:type="dxa"/>
        <w:tblCellMar>
          <w:top w:w="52" w:type="dxa"/>
          <w:right w:w="115" w:type="dxa"/>
        </w:tblCellMar>
        <w:tblLook w:val="00A0"/>
      </w:tblPr>
      <w:tblGrid>
        <w:gridCol w:w="5125"/>
        <w:gridCol w:w="5173"/>
      </w:tblGrid>
      <w:tr w:rsidR="00632210" w:rsidTr="00D77658">
        <w:trPr>
          <w:trHeight w:val="286"/>
        </w:trPr>
        <w:tc>
          <w:tcPr>
            <w:tcW w:w="51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center"/>
            </w:pPr>
            <w:r w:rsidRPr="00D77658">
              <w:rPr>
                <w:sz w:val="22"/>
              </w:rPr>
              <w:t xml:space="preserve">Наименование показателя </w:t>
            </w:r>
          </w:p>
        </w:tc>
        <w:tc>
          <w:tcPr>
            <w:tcW w:w="517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8" w:firstLine="0"/>
              <w:jc w:val="center"/>
            </w:pPr>
            <w:r w:rsidRPr="00D77658">
              <w:rPr>
                <w:sz w:val="22"/>
              </w:rPr>
              <w:t xml:space="preserve">Состояние МДОУ </w:t>
            </w:r>
          </w:p>
        </w:tc>
      </w:tr>
      <w:tr w:rsidR="00632210" w:rsidTr="00D77658">
        <w:trPr>
          <w:trHeight w:val="562"/>
        </w:trPr>
        <w:tc>
          <w:tcPr>
            <w:tcW w:w="51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Наличие ТСО </w:t>
            </w:r>
          </w:p>
        </w:tc>
        <w:tc>
          <w:tcPr>
            <w:tcW w:w="517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До 50% единиц ТСО из рекомендованного перечня </w:t>
            </w:r>
          </w:p>
        </w:tc>
      </w:tr>
    </w:tbl>
    <w:p w:rsidR="00632210" w:rsidRDefault="00632210">
      <w:pPr>
        <w:spacing w:after="0" w:line="259" w:lineRule="auto"/>
        <w:ind w:left="0" w:firstLine="0"/>
        <w:jc w:val="left"/>
      </w:pPr>
      <w:r>
        <w:t xml:space="preserve"> </w:t>
      </w:r>
    </w:p>
    <w:p w:rsidR="00632210" w:rsidRDefault="00632210">
      <w:pPr>
        <w:spacing w:after="30" w:line="259" w:lineRule="auto"/>
        <w:ind w:left="0" w:firstLine="0"/>
        <w:jc w:val="left"/>
      </w:pPr>
      <w:r>
        <w:t xml:space="preserve"> </w:t>
      </w:r>
    </w:p>
    <w:p w:rsidR="00632210" w:rsidRDefault="00632210">
      <w:pPr>
        <w:spacing w:after="0" w:line="259" w:lineRule="auto"/>
        <w:ind w:left="0" w:right="3305" w:firstLine="0"/>
        <w:jc w:val="right"/>
      </w:pPr>
      <w:r>
        <w:rPr>
          <w:b/>
        </w:rPr>
        <w:t xml:space="preserve">Медико – социальное обеспечение </w:t>
      </w:r>
    </w:p>
    <w:p w:rsidR="00632210" w:rsidRDefault="00632210">
      <w:pPr>
        <w:spacing w:after="0" w:line="259" w:lineRule="auto"/>
        <w:ind w:left="0" w:firstLine="0"/>
        <w:jc w:val="left"/>
      </w:pPr>
      <w:r>
        <w:t xml:space="preserve"> </w:t>
      </w:r>
    </w:p>
    <w:tbl>
      <w:tblPr>
        <w:tblW w:w="10423" w:type="dxa"/>
        <w:tblInd w:w="-108" w:type="dxa"/>
        <w:tblCellMar>
          <w:top w:w="53" w:type="dxa"/>
          <w:right w:w="115" w:type="dxa"/>
        </w:tblCellMar>
        <w:tblLook w:val="00A0"/>
      </w:tblPr>
      <w:tblGrid>
        <w:gridCol w:w="5233"/>
        <w:gridCol w:w="5190"/>
      </w:tblGrid>
      <w:tr w:rsidR="00632210" w:rsidTr="00D77658">
        <w:trPr>
          <w:trHeight w:val="286"/>
        </w:trPr>
        <w:tc>
          <w:tcPr>
            <w:tcW w:w="523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Наименование показателя </w:t>
            </w:r>
          </w:p>
        </w:tc>
        <w:tc>
          <w:tcPr>
            <w:tcW w:w="519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Состояние МДОУ </w:t>
            </w:r>
          </w:p>
        </w:tc>
      </w:tr>
      <w:tr w:rsidR="00632210" w:rsidTr="00D77658">
        <w:trPr>
          <w:trHeight w:val="564"/>
        </w:trPr>
        <w:tc>
          <w:tcPr>
            <w:tcW w:w="523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Сохранность жизни и здоровья детей и сотрудников </w:t>
            </w:r>
          </w:p>
        </w:tc>
        <w:tc>
          <w:tcPr>
            <w:tcW w:w="519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Отсутствие случаев травматизма детей и сотрудников </w:t>
            </w:r>
          </w:p>
        </w:tc>
      </w:tr>
      <w:tr w:rsidR="00632210" w:rsidTr="00D77658">
        <w:trPr>
          <w:trHeight w:val="838"/>
        </w:trPr>
        <w:tc>
          <w:tcPr>
            <w:tcW w:w="523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Выполнение натуральных норм питания, утверждённых для соответствующего режима пребывания детей </w:t>
            </w:r>
          </w:p>
        </w:tc>
        <w:tc>
          <w:tcPr>
            <w:tcW w:w="519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До 96% по каждому из наименований </w:t>
            </w:r>
          </w:p>
        </w:tc>
      </w:tr>
    </w:tbl>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0" w:line="259" w:lineRule="auto"/>
        <w:ind w:right="64"/>
        <w:jc w:val="center"/>
      </w:pPr>
      <w:r>
        <w:rPr>
          <w:b/>
        </w:rPr>
        <w:t xml:space="preserve">Информационно – методическое обеспечение </w:t>
      </w:r>
    </w:p>
    <w:p w:rsidR="00632210" w:rsidRDefault="00632210">
      <w:pPr>
        <w:spacing w:after="0" w:line="259" w:lineRule="auto"/>
        <w:ind w:left="0" w:firstLine="0"/>
        <w:jc w:val="left"/>
      </w:pPr>
      <w:r>
        <w:t xml:space="preserve"> </w:t>
      </w:r>
    </w:p>
    <w:tbl>
      <w:tblPr>
        <w:tblW w:w="10423" w:type="dxa"/>
        <w:tblInd w:w="-108" w:type="dxa"/>
        <w:tblCellMar>
          <w:top w:w="54" w:type="dxa"/>
          <w:right w:w="132" w:type="dxa"/>
        </w:tblCellMar>
        <w:tblLook w:val="00A0"/>
      </w:tblPr>
      <w:tblGrid>
        <w:gridCol w:w="5209"/>
        <w:gridCol w:w="5214"/>
      </w:tblGrid>
      <w:tr w:rsidR="00632210" w:rsidTr="00D77658">
        <w:trPr>
          <w:trHeight w:val="288"/>
        </w:trPr>
        <w:tc>
          <w:tcPr>
            <w:tcW w:w="52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Наименование показателя </w:t>
            </w:r>
          </w:p>
        </w:tc>
        <w:tc>
          <w:tcPr>
            <w:tcW w:w="52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Состояние МДОУ </w:t>
            </w:r>
          </w:p>
        </w:tc>
      </w:tr>
      <w:tr w:rsidR="00632210" w:rsidTr="00D77658">
        <w:trPr>
          <w:trHeight w:val="1114"/>
        </w:trPr>
        <w:tc>
          <w:tcPr>
            <w:tcW w:w="52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Наличие полного комплекта программно – методического обеспечения (инвариантная часть основной образовательной программы дошкольного образования) </w:t>
            </w:r>
          </w:p>
        </w:tc>
        <w:tc>
          <w:tcPr>
            <w:tcW w:w="52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Один комплект на каждую дошкольную группу </w:t>
            </w:r>
          </w:p>
        </w:tc>
      </w:tr>
      <w:tr w:rsidR="00632210" w:rsidTr="00D77658">
        <w:trPr>
          <w:trHeight w:val="838"/>
        </w:trPr>
        <w:tc>
          <w:tcPr>
            <w:tcW w:w="52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Организация методического сопровождения реализации основной образовательной программы дошкольного образования </w:t>
            </w:r>
          </w:p>
        </w:tc>
        <w:tc>
          <w:tcPr>
            <w:tcW w:w="52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Оборудование и оснащение методического кабинета 60% единиц оборудования из рекомендуемого перечня </w:t>
            </w:r>
          </w:p>
        </w:tc>
      </w:tr>
      <w:tr w:rsidR="00632210" w:rsidTr="00D77658">
        <w:trPr>
          <w:trHeight w:val="1942"/>
        </w:trPr>
        <w:tc>
          <w:tcPr>
            <w:tcW w:w="520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Информирование родителей (законных представителей) о ходе реализации основной образовательной программы дошкольного образования </w:t>
            </w:r>
          </w:p>
        </w:tc>
        <w:tc>
          <w:tcPr>
            <w:tcW w:w="5214"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Наличие доступной информации для родителей </w:t>
            </w:r>
          </w:p>
          <w:p w:rsidR="00632210" w:rsidRPr="00D77658" w:rsidRDefault="00632210" w:rsidP="00D77658">
            <w:pPr>
              <w:spacing w:after="0" w:line="278" w:lineRule="auto"/>
              <w:ind w:left="2" w:firstLine="0"/>
              <w:jc w:val="left"/>
            </w:pPr>
            <w:r w:rsidRPr="00D77658">
              <w:rPr>
                <w:sz w:val="22"/>
              </w:rPr>
              <w:t xml:space="preserve">Информация о реализации программы Информация о текущих результатах освоения программы </w:t>
            </w:r>
          </w:p>
          <w:p w:rsidR="00632210" w:rsidRPr="00D77658" w:rsidRDefault="00632210" w:rsidP="00D77658">
            <w:pPr>
              <w:spacing w:after="0" w:line="278" w:lineRule="auto"/>
              <w:ind w:left="2" w:firstLine="0"/>
            </w:pPr>
            <w:r w:rsidRPr="00D77658">
              <w:rPr>
                <w:sz w:val="22"/>
              </w:rPr>
              <w:t xml:space="preserve">Информация о наличии в учреждении соответствующих условий </w:t>
            </w:r>
          </w:p>
          <w:p w:rsidR="00632210" w:rsidRPr="00D77658" w:rsidRDefault="00632210" w:rsidP="00D77658">
            <w:pPr>
              <w:spacing w:after="0" w:line="259" w:lineRule="auto"/>
              <w:ind w:left="2" w:firstLine="0"/>
              <w:jc w:val="left"/>
            </w:pPr>
            <w:r w:rsidRPr="00D77658">
              <w:rPr>
                <w:sz w:val="22"/>
              </w:rPr>
              <w:t xml:space="preserve">Интернет – общение через сайт учреждения </w:t>
            </w:r>
          </w:p>
        </w:tc>
      </w:tr>
    </w:tbl>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ind w:left="-5" w:right="57"/>
      </w:pPr>
      <w:r>
        <w:t xml:space="preserve">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оборудованная так, чтобы обеспечить полноценное физическое, эстетическое, умственное и социальное развитие ребёнка. Сюда относятся природные средства и объекты, физкультурно – игровое и спортивное оборудование в помещении и на участке, предметно – игровая среда, музыкально – театрализованная, предметно – развивающая среда для НОД. Развивающая предметно – пространственная среда групповых помещений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 – различительного восприятия размеров, форм, цветов, распознанию звуков, математическому развитию и развитию речи. </w:t>
      </w:r>
    </w:p>
    <w:p w:rsidR="00632210" w:rsidRDefault="00632210">
      <w:pPr>
        <w:spacing w:after="31" w:line="259" w:lineRule="auto"/>
        <w:ind w:left="0" w:firstLine="0"/>
        <w:jc w:val="left"/>
      </w:pPr>
      <w:r>
        <w:t xml:space="preserve"> </w:t>
      </w:r>
    </w:p>
    <w:p w:rsidR="00632210" w:rsidRDefault="00632210">
      <w:pPr>
        <w:pStyle w:val="Heading1"/>
        <w:ind w:left="-5"/>
      </w:pPr>
      <w:r>
        <w:t xml:space="preserve">Обеспечение методическими рекомендациями и средствами обучения и воспитания </w:t>
      </w:r>
    </w:p>
    <w:p w:rsidR="00632210" w:rsidRDefault="00632210">
      <w:pPr>
        <w:spacing w:after="0" w:line="259" w:lineRule="auto"/>
        <w:ind w:left="0" w:firstLine="0"/>
        <w:jc w:val="left"/>
      </w:pPr>
      <w:r>
        <w:t xml:space="preserve"> </w:t>
      </w:r>
    </w:p>
    <w:tbl>
      <w:tblPr>
        <w:tblW w:w="10423" w:type="dxa"/>
        <w:tblInd w:w="-108" w:type="dxa"/>
        <w:tblCellMar>
          <w:top w:w="7" w:type="dxa"/>
          <w:right w:w="58" w:type="dxa"/>
        </w:tblCellMar>
        <w:tblLook w:val="00A0"/>
      </w:tblPr>
      <w:tblGrid>
        <w:gridCol w:w="5056"/>
        <w:gridCol w:w="5367"/>
      </w:tblGrid>
      <w:tr w:rsidR="00632210" w:rsidTr="00D77658">
        <w:trPr>
          <w:trHeight w:val="838"/>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53" w:firstLine="0"/>
              <w:jc w:val="center"/>
            </w:pPr>
            <w:r w:rsidRPr="00D77658">
              <w:rPr>
                <w:b/>
                <w:sz w:val="22"/>
              </w:rPr>
              <w:t xml:space="preserve">Развитие детей младшего возраста </w:t>
            </w: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48" w:firstLine="0"/>
              <w:jc w:val="center"/>
            </w:pPr>
            <w:r w:rsidRPr="00D77658">
              <w:rPr>
                <w:b/>
                <w:sz w:val="22"/>
              </w:rPr>
              <w:t xml:space="preserve">Методические пособия </w:t>
            </w:r>
          </w:p>
          <w:p w:rsidR="00632210" w:rsidRPr="00D77658" w:rsidRDefault="00632210" w:rsidP="00D77658">
            <w:pPr>
              <w:spacing w:after="0" w:line="259" w:lineRule="auto"/>
              <w:ind w:left="15" w:firstLine="0"/>
              <w:jc w:val="center"/>
            </w:pPr>
            <w:r w:rsidRPr="00D77658">
              <w:rPr>
                <w:b/>
                <w:sz w:val="22"/>
              </w:rPr>
              <w:t xml:space="preserve"> </w:t>
            </w:r>
          </w:p>
          <w:p w:rsidR="00632210" w:rsidRPr="00D77658" w:rsidRDefault="00632210" w:rsidP="00D77658">
            <w:pPr>
              <w:spacing w:after="0" w:line="259" w:lineRule="auto"/>
              <w:ind w:left="15" w:firstLine="0"/>
              <w:jc w:val="center"/>
            </w:pPr>
            <w:r w:rsidRPr="00D77658">
              <w:rPr>
                <w:b/>
                <w:sz w:val="22"/>
              </w:rPr>
              <w:t xml:space="preserve"> </w:t>
            </w:r>
          </w:p>
        </w:tc>
      </w:tr>
      <w:tr w:rsidR="00632210" w:rsidTr="00D77658">
        <w:trPr>
          <w:trHeight w:val="3322"/>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Программы, технологии и пособия по образовательной области «Физическое развитие» </w:t>
            </w: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89222C">
            <w:pPr>
              <w:spacing w:after="0" w:line="259" w:lineRule="auto"/>
              <w:ind w:left="2" w:firstLine="0"/>
              <w:jc w:val="left"/>
            </w:pPr>
            <w:r w:rsidRPr="00D77658">
              <w:rPr>
                <w:sz w:val="22"/>
              </w:rPr>
              <w:t xml:space="preserve"> </w:t>
            </w:r>
          </w:p>
          <w:p w:rsidR="00632210" w:rsidRPr="00D77658" w:rsidRDefault="00632210" w:rsidP="00D77658">
            <w:pPr>
              <w:spacing w:after="22" w:line="259" w:lineRule="auto"/>
              <w:ind w:left="2" w:firstLine="0"/>
              <w:jc w:val="left"/>
            </w:pPr>
            <w:r w:rsidRPr="00D77658">
              <w:rPr>
                <w:sz w:val="22"/>
              </w:rPr>
              <w:t xml:space="preserve">Программа </w:t>
            </w:r>
          </w:p>
          <w:p w:rsidR="00632210" w:rsidRPr="00D77658" w:rsidRDefault="00632210" w:rsidP="00D77658">
            <w:pPr>
              <w:spacing w:after="10" w:line="270" w:lineRule="auto"/>
              <w:ind w:left="2" w:right="386" w:firstLine="0"/>
            </w:pPr>
            <w:r w:rsidRPr="00D77658">
              <w:rPr>
                <w:sz w:val="22"/>
              </w:rPr>
              <w:t xml:space="preserve">Пензулаева Л.И. Физкультурные занятия  с  детьми 3-7 лет Москва., "Просвещение", 1986 Пособие </w:t>
            </w:r>
          </w:p>
          <w:p w:rsidR="00632210" w:rsidRPr="00D77658" w:rsidRDefault="00632210" w:rsidP="00D77658">
            <w:pPr>
              <w:spacing w:after="0" w:line="284" w:lineRule="auto"/>
              <w:ind w:left="2" w:firstLine="0"/>
              <w:jc w:val="left"/>
            </w:pPr>
            <w:r w:rsidRPr="00D77658">
              <w:rPr>
                <w:sz w:val="22"/>
              </w:rPr>
              <w:t xml:space="preserve">Пензулаева Л.И. </w:t>
            </w:r>
            <w:r w:rsidRPr="00D77658">
              <w:rPr>
                <w:sz w:val="22"/>
              </w:rPr>
              <w:tab/>
              <w:t xml:space="preserve">Оздоровительная гимнастика для детей </w:t>
            </w:r>
            <w:r w:rsidRPr="00D77658">
              <w:rPr>
                <w:sz w:val="22"/>
              </w:rPr>
              <w:tab/>
              <w:t xml:space="preserve">Моска, "ВЛАДОС", 2002г. Пособие для воспитателей </w:t>
            </w:r>
          </w:p>
          <w:p w:rsidR="00632210" w:rsidRPr="00D77658" w:rsidRDefault="00632210" w:rsidP="00D77658">
            <w:pPr>
              <w:spacing w:after="0" w:line="259" w:lineRule="auto"/>
              <w:ind w:left="2" w:firstLine="0"/>
              <w:jc w:val="left"/>
            </w:pPr>
            <w:r w:rsidRPr="00D77658">
              <w:rPr>
                <w:sz w:val="22"/>
              </w:rPr>
              <w:t xml:space="preserve"> </w:t>
            </w:r>
            <w:r w:rsidRPr="00D77658">
              <w:rPr>
                <w:sz w:val="22"/>
              </w:rPr>
              <w:tab/>
              <w:t xml:space="preserve"> </w:t>
            </w:r>
          </w:p>
        </w:tc>
      </w:tr>
      <w:tr w:rsidR="00632210" w:rsidTr="00D77658">
        <w:trPr>
          <w:trHeight w:val="838"/>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Программы, технологии и пособия по игровой деятельности </w:t>
            </w: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Методические пособия </w:t>
            </w:r>
          </w:p>
          <w:p w:rsidR="00632210" w:rsidRPr="00D77658" w:rsidRDefault="00632210" w:rsidP="00D77658">
            <w:pPr>
              <w:spacing w:after="0" w:line="259" w:lineRule="auto"/>
              <w:ind w:left="2" w:firstLine="0"/>
              <w:jc w:val="left"/>
            </w:pPr>
            <w:r w:rsidRPr="00D77658">
              <w:rPr>
                <w:sz w:val="22"/>
              </w:rPr>
              <w:t xml:space="preserve"> </w:t>
            </w:r>
            <w:r w:rsidRPr="00D77658">
              <w:rPr>
                <w:sz w:val="22"/>
              </w:rPr>
              <w:tab/>
              <w:t xml:space="preserve"> </w:t>
            </w:r>
          </w:p>
          <w:p w:rsidR="00632210" w:rsidRPr="00D77658" w:rsidRDefault="00632210" w:rsidP="00D77658">
            <w:pPr>
              <w:spacing w:after="0" w:line="259" w:lineRule="auto"/>
              <w:ind w:left="2" w:firstLine="0"/>
              <w:jc w:val="left"/>
            </w:pPr>
            <w:r w:rsidRPr="00D77658">
              <w:rPr>
                <w:sz w:val="22"/>
              </w:rPr>
              <w:t xml:space="preserve"> </w:t>
            </w:r>
          </w:p>
        </w:tc>
      </w:tr>
    </w:tbl>
    <w:p w:rsidR="00632210" w:rsidRDefault="00632210">
      <w:pPr>
        <w:spacing w:after="0" w:line="259" w:lineRule="auto"/>
        <w:ind w:left="-1133" w:right="11400" w:firstLine="0"/>
        <w:jc w:val="left"/>
      </w:pPr>
    </w:p>
    <w:tbl>
      <w:tblPr>
        <w:tblW w:w="10423" w:type="dxa"/>
        <w:tblInd w:w="-108" w:type="dxa"/>
        <w:tblCellMar>
          <w:top w:w="9" w:type="dxa"/>
          <w:right w:w="12" w:type="dxa"/>
        </w:tblCellMar>
        <w:tblLook w:val="00A0"/>
      </w:tblPr>
      <w:tblGrid>
        <w:gridCol w:w="5056"/>
        <w:gridCol w:w="5367"/>
      </w:tblGrid>
      <w:tr w:rsidR="00632210" w:rsidTr="00D77658">
        <w:trPr>
          <w:trHeight w:val="1392"/>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3" w:line="259" w:lineRule="auto"/>
              <w:ind w:left="2" w:firstLine="0"/>
              <w:jc w:val="left"/>
            </w:pPr>
            <w:r w:rsidRPr="00D77658">
              <w:rPr>
                <w:sz w:val="22"/>
              </w:rPr>
              <w:t>Ревина Е.К. Герб и флаг России Москва, 2004</w:t>
            </w:r>
          </w:p>
          <w:p w:rsidR="00632210" w:rsidRPr="00D77658" w:rsidRDefault="00632210" w:rsidP="00D77658">
            <w:pPr>
              <w:tabs>
                <w:tab w:val="center" w:pos="2"/>
                <w:tab w:val="center" w:pos="2705"/>
              </w:tabs>
              <w:spacing w:after="28" w:line="259" w:lineRule="auto"/>
              <w:ind w:left="0" w:firstLine="0"/>
              <w:jc w:val="left"/>
            </w:pPr>
            <w:r w:rsidRPr="00D77658">
              <w:rPr>
                <w:rFonts w:ascii="Calibri" w:hAnsi="Calibri" w:cs="Calibri"/>
                <w:sz w:val="22"/>
              </w:rPr>
              <w:tab/>
            </w:r>
            <w:r w:rsidRPr="00D77658">
              <w:rPr>
                <w:sz w:val="22"/>
              </w:rPr>
              <w:t xml:space="preserve"> </w:t>
            </w:r>
            <w:r w:rsidRPr="00D77658">
              <w:rPr>
                <w:sz w:val="22"/>
              </w:rPr>
              <w:tab/>
              <w:t xml:space="preserve">Методическое пособиеКондрыкинская </w:t>
            </w:r>
          </w:p>
          <w:p w:rsidR="00632210" w:rsidRPr="00D77658" w:rsidRDefault="00632210" w:rsidP="00D77658">
            <w:pPr>
              <w:tabs>
                <w:tab w:val="center" w:pos="230"/>
                <w:tab w:val="center" w:pos="2814"/>
              </w:tabs>
              <w:spacing w:after="27" w:line="259" w:lineRule="auto"/>
              <w:ind w:left="0" w:firstLine="0"/>
              <w:jc w:val="left"/>
            </w:pPr>
            <w:r w:rsidRPr="00D77658">
              <w:rPr>
                <w:rFonts w:ascii="Calibri" w:hAnsi="Calibri" w:cs="Calibri"/>
                <w:sz w:val="22"/>
              </w:rPr>
              <w:tab/>
            </w:r>
            <w:r w:rsidRPr="00D77658">
              <w:rPr>
                <w:sz w:val="22"/>
              </w:rPr>
              <w:t xml:space="preserve">Л.А. </w:t>
            </w:r>
            <w:r w:rsidRPr="00D77658">
              <w:rPr>
                <w:sz w:val="22"/>
              </w:rPr>
              <w:tab/>
              <w:t>С чего начинается Родина? Москва, 2004</w:t>
            </w:r>
          </w:p>
          <w:p w:rsidR="00632210" w:rsidRPr="00D77658" w:rsidRDefault="00632210" w:rsidP="00D77658">
            <w:pPr>
              <w:tabs>
                <w:tab w:val="center" w:pos="2"/>
                <w:tab w:val="center" w:pos="1892"/>
              </w:tabs>
              <w:spacing w:after="0" w:line="259" w:lineRule="auto"/>
              <w:ind w:left="0" w:firstLine="0"/>
              <w:jc w:val="left"/>
            </w:pPr>
            <w:r w:rsidRPr="00D77658">
              <w:rPr>
                <w:rFonts w:ascii="Calibri" w:hAnsi="Calibri" w:cs="Calibri"/>
                <w:sz w:val="22"/>
              </w:rPr>
              <w:tab/>
            </w:r>
            <w:r w:rsidRPr="00D77658">
              <w:rPr>
                <w:sz w:val="22"/>
              </w:rPr>
              <w:t xml:space="preserve"> </w:t>
            </w:r>
            <w:r w:rsidRPr="00D77658">
              <w:rPr>
                <w:sz w:val="22"/>
              </w:rPr>
              <w:tab/>
              <w:t xml:space="preserve">Методическое пособие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2494"/>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962" w:firstLine="0"/>
            </w:pPr>
            <w:r w:rsidRPr="00D77658">
              <w:rPr>
                <w:sz w:val="22"/>
              </w:rPr>
              <w:t xml:space="preserve">Программы, технологии и пособия по образовательной области «Социально- коммуникативное развитие» </w:t>
            </w: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tabs>
                <w:tab w:val="center" w:pos="738"/>
                <w:tab w:val="center" w:pos="3525"/>
              </w:tabs>
              <w:spacing w:after="29" w:line="259" w:lineRule="auto"/>
              <w:ind w:left="0" w:firstLine="0"/>
              <w:jc w:val="left"/>
            </w:pPr>
            <w:r w:rsidRPr="00D77658">
              <w:rPr>
                <w:rFonts w:ascii="Calibri" w:hAnsi="Calibri" w:cs="Calibri"/>
                <w:sz w:val="22"/>
              </w:rPr>
              <w:tab/>
            </w:r>
            <w:r w:rsidRPr="00D77658">
              <w:rPr>
                <w:sz w:val="22"/>
              </w:rPr>
              <w:t xml:space="preserve">Л.В. Куцакова </w:t>
            </w:r>
            <w:r w:rsidRPr="00D77658">
              <w:rPr>
                <w:sz w:val="22"/>
              </w:rPr>
              <w:tab/>
              <w:t xml:space="preserve">Конструирование и ручной </w:t>
            </w:r>
          </w:p>
          <w:p w:rsidR="00632210" w:rsidRPr="00D77658" w:rsidRDefault="00632210" w:rsidP="00D77658">
            <w:pPr>
              <w:spacing w:after="18" w:line="259" w:lineRule="auto"/>
              <w:ind w:left="2" w:firstLine="0"/>
              <w:jc w:val="left"/>
            </w:pPr>
            <w:r w:rsidRPr="00D77658">
              <w:rPr>
                <w:sz w:val="22"/>
              </w:rPr>
              <w:t>труд в детском саду Москва, Просвещение, 1990</w:t>
            </w:r>
          </w:p>
          <w:p w:rsidR="00632210" w:rsidRPr="00D77658" w:rsidRDefault="00632210" w:rsidP="00D77658">
            <w:pPr>
              <w:tabs>
                <w:tab w:val="center" w:pos="2"/>
                <w:tab w:val="center" w:pos="1149"/>
              </w:tabs>
              <w:spacing w:after="29" w:line="259" w:lineRule="auto"/>
              <w:ind w:left="0" w:firstLine="0"/>
              <w:jc w:val="left"/>
            </w:pPr>
            <w:r w:rsidRPr="00D77658">
              <w:rPr>
                <w:rFonts w:ascii="Calibri" w:hAnsi="Calibri" w:cs="Calibri"/>
                <w:sz w:val="22"/>
              </w:rPr>
              <w:tab/>
            </w:r>
            <w:r>
              <w:rPr>
                <w:sz w:val="22"/>
              </w:rPr>
              <w:t xml:space="preserve"> </w:t>
            </w:r>
            <w:r w:rsidRPr="00D77658">
              <w:rPr>
                <w:sz w:val="22"/>
              </w:rPr>
              <w:t xml:space="preserve"> </w:t>
            </w:r>
          </w:p>
          <w:p w:rsidR="00632210" w:rsidRPr="00D77658" w:rsidRDefault="00632210" w:rsidP="00D77658">
            <w:pPr>
              <w:spacing w:after="0" w:line="278" w:lineRule="auto"/>
              <w:ind w:left="2" w:right="120" w:firstLine="0"/>
            </w:pPr>
          </w:p>
          <w:p w:rsidR="00632210" w:rsidRPr="00D77658" w:rsidRDefault="00632210" w:rsidP="00D77658">
            <w:pPr>
              <w:tabs>
                <w:tab w:val="center" w:pos="2"/>
                <w:tab w:val="center" w:pos="1149"/>
              </w:tabs>
              <w:spacing w:after="0" w:line="259" w:lineRule="auto"/>
              <w:ind w:left="0" w:firstLine="0"/>
              <w:jc w:val="left"/>
            </w:pPr>
            <w:r w:rsidRPr="00D77658">
              <w:rPr>
                <w:rFonts w:ascii="Calibri" w:hAnsi="Calibri" w:cs="Calibri"/>
                <w:sz w:val="22"/>
              </w:rPr>
              <w:tab/>
            </w:r>
            <w:r>
              <w:rPr>
                <w:sz w:val="22"/>
              </w:rPr>
              <w:t xml:space="preserve"> </w:t>
            </w:r>
            <w:r>
              <w:rPr>
                <w:sz w:val="22"/>
              </w:rPr>
              <w:tab/>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6635"/>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Программы, технологии и пособия по образовательной области «Познавательное развитие» </w:t>
            </w: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3" w:line="259" w:lineRule="auto"/>
              <w:ind w:left="2" w:firstLine="0"/>
              <w:jc w:val="left"/>
            </w:pPr>
            <w:r w:rsidRPr="00D77658">
              <w:rPr>
                <w:sz w:val="22"/>
              </w:rPr>
              <w:t xml:space="preserve">Тематический модуль «Формирование </w:t>
            </w:r>
          </w:p>
          <w:p w:rsidR="00632210" w:rsidRPr="00D77658" w:rsidRDefault="00632210" w:rsidP="00D77658">
            <w:pPr>
              <w:spacing w:after="22" w:line="259" w:lineRule="auto"/>
              <w:ind w:left="2" w:firstLine="0"/>
              <w:jc w:val="left"/>
            </w:pPr>
            <w:r w:rsidRPr="00D77658">
              <w:rPr>
                <w:sz w:val="22"/>
              </w:rPr>
              <w:t xml:space="preserve">элементарных математических представлений» </w:t>
            </w:r>
          </w:p>
          <w:p w:rsidR="00632210" w:rsidRPr="00D77658" w:rsidRDefault="00632210" w:rsidP="00D77658">
            <w:pPr>
              <w:spacing w:after="21" w:line="259" w:lineRule="auto"/>
              <w:ind w:left="2" w:firstLine="0"/>
              <w:jc w:val="left"/>
            </w:pPr>
            <w:r w:rsidRPr="00D77658">
              <w:rPr>
                <w:sz w:val="22"/>
              </w:rPr>
              <w:t xml:space="preserve">Методические пособия </w:t>
            </w:r>
          </w:p>
          <w:p w:rsidR="00632210" w:rsidRPr="00D77658" w:rsidRDefault="00632210" w:rsidP="00D77658">
            <w:pPr>
              <w:tabs>
                <w:tab w:val="center" w:pos="2"/>
                <w:tab w:val="center" w:pos="1892"/>
              </w:tabs>
              <w:spacing w:after="29" w:line="259" w:lineRule="auto"/>
              <w:ind w:left="0" w:firstLine="0"/>
              <w:jc w:val="left"/>
            </w:pPr>
            <w:r w:rsidRPr="00D77658">
              <w:rPr>
                <w:rFonts w:ascii="Calibri" w:hAnsi="Calibri" w:cs="Calibri"/>
                <w:sz w:val="22"/>
              </w:rPr>
              <w:tab/>
            </w:r>
            <w:r w:rsidRPr="00D77658">
              <w:rPr>
                <w:sz w:val="22"/>
              </w:rPr>
              <w:t xml:space="preserve"> </w:t>
            </w:r>
            <w:r w:rsidRPr="00D77658">
              <w:rPr>
                <w:sz w:val="22"/>
              </w:rPr>
              <w:tab/>
              <w:t xml:space="preserve">Методическое пособие </w:t>
            </w:r>
          </w:p>
          <w:p w:rsidR="00632210" w:rsidRPr="00D77658" w:rsidRDefault="00632210" w:rsidP="0089222C">
            <w:pPr>
              <w:spacing w:after="0" w:line="283" w:lineRule="auto"/>
              <w:ind w:left="0" w:firstLine="0"/>
              <w:jc w:val="left"/>
            </w:pPr>
          </w:p>
          <w:p w:rsidR="00632210" w:rsidRPr="00D77658" w:rsidRDefault="00632210" w:rsidP="00D77658">
            <w:pPr>
              <w:spacing w:after="2" w:line="277" w:lineRule="auto"/>
              <w:ind w:left="2" w:right="157" w:firstLine="0"/>
            </w:pPr>
            <w:r w:rsidRPr="00D77658">
              <w:rPr>
                <w:sz w:val="22"/>
              </w:rPr>
              <w:t xml:space="preserve">А.А.Смоленцева, З.А.Михайлова Математика до школы СПб «Акцент», 1998г Методическое пособие </w:t>
            </w:r>
          </w:p>
          <w:p w:rsidR="00632210" w:rsidRPr="00D77658" w:rsidRDefault="00632210" w:rsidP="00D77658">
            <w:pPr>
              <w:spacing w:after="2" w:line="282" w:lineRule="auto"/>
              <w:ind w:left="2" w:firstLine="0"/>
              <w:jc w:val="left"/>
            </w:pPr>
            <w:r w:rsidRPr="00D77658">
              <w:rPr>
                <w:sz w:val="22"/>
              </w:rPr>
              <w:t xml:space="preserve">Е.В. Колесникова  </w:t>
            </w:r>
            <w:r w:rsidRPr="00D77658">
              <w:rPr>
                <w:sz w:val="22"/>
              </w:rPr>
              <w:tab/>
              <w:t xml:space="preserve">Математика для дошкольников </w:t>
            </w:r>
            <w:r w:rsidRPr="00D77658">
              <w:rPr>
                <w:sz w:val="22"/>
              </w:rPr>
              <w:tab/>
              <w:t xml:space="preserve">Москва, 2000  </w:t>
            </w:r>
          </w:p>
          <w:p w:rsidR="00632210" w:rsidRPr="00D77658" w:rsidRDefault="00632210" w:rsidP="0089222C">
            <w:pPr>
              <w:spacing w:after="18" w:line="259" w:lineRule="auto"/>
              <w:ind w:left="2" w:firstLine="0"/>
              <w:jc w:val="left"/>
            </w:pPr>
            <w:r w:rsidRPr="00D77658">
              <w:rPr>
                <w:sz w:val="22"/>
              </w:rPr>
              <w:tab/>
              <w:t xml:space="preserve"> </w:t>
            </w:r>
          </w:p>
          <w:p w:rsidR="00632210" w:rsidRPr="00D77658" w:rsidRDefault="00632210" w:rsidP="00D77658">
            <w:pPr>
              <w:spacing w:after="0" w:line="276" w:lineRule="auto"/>
              <w:ind w:left="2" w:right="266" w:firstLine="0"/>
              <w:jc w:val="left"/>
            </w:pPr>
            <w:r w:rsidRPr="00D77658">
              <w:rPr>
                <w:sz w:val="22"/>
              </w:rPr>
              <w:t xml:space="preserve"> </w:t>
            </w:r>
            <w:r w:rsidRPr="00D77658">
              <w:rPr>
                <w:sz w:val="22"/>
              </w:rPr>
              <w:tab/>
              <w:t xml:space="preserve">Ознакомление дошкольников с окружающим и социальной действительностью Москва ТЦ «Сфера», 2002г  Бондаренко Т.М. </w:t>
            </w:r>
            <w:r w:rsidRPr="00D77658">
              <w:rPr>
                <w:sz w:val="22"/>
              </w:rPr>
              <w:tab/>
              <w:t xml:space="preserve">Экологические занятия с детьми 5-6, 6-7 лет Воронеж, "Учитель", 2000г.  </w:t>
            </w:r>
            <w:r w:rsidRPr="00D77658">
              <w:rPr>
                <w:sz w:val="22"/>
              </w:rPr>
              <w:tab/>
              <w:t xml:space="preserve">Практическое пособие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3874"/>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Программы, технологии и пособия по образовательной области «Речевое развитие» </w:t>
            </w: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2" w:line="259" w:lineRule="auto"/>
              <w:ind w:left="2" w:firstLine="0"/>
              <w:jc w:val="left"/>
            </w:pPr>
            <w:r w:rsidRPr="00D77658">
              <w:rPr>
                <w:sz w:val="22"/>
              </w:rPr>
              <w:t xml:space="preserve">Тематический модуль «Коммуникация» </w:t>
            </w:r>
          </w:p>
          <w:p w:rsidR="00632210" w:rsidRPr="00D77658" w:rsidRDefault="00632210" w:rsidP="00D77658">
            <w:pPr>
              <w:spacing w:after="22" w:line="259" w:lineRule="auto"/>
              <w:ind w:left="2" w:firstLine="0"/>
              <w:jc w:val="left"/>
            </w:pPr>
            <w:r w:rsidRPr="00D77658">
              <w:rPr>
                <w:sz w:val="22"/>
              </w:rPr>
              <w:t xml:space="preserve">Методические пособия </w:t>
            </w:r>
          </w:p>
          <w:p w:rsidR="00632210" w:rsidRPr="00D77658" w:rsidRDefault="00632210" w:rsidP="00D77658">
            <w:pPr>
              <w:spacing w:after="22" w:line="259" w:lineRule="auto"/>
              <w:ind w:left="2" w:firstLine="0"/>
              <w:jc w:val="left"/>
            </w:pPr>
            <w:r w:rsidRPr="00D77658">
              <w:rPr>
                <w:sz w:val="22"/>
              </w:rPr>
              <w:t>Гербова В.В. Занятия по развитию речи  (2-7лет)</w:t>
            </w:r>
          </w:p>
          <w:p w:rsidR="00632210" w:rsidRPr="00D77658" w:rsidRDefault="00632210" w:rsidP="00D77658">
            <w:pPr>
              <w:tabs>
                <w:tab w:val="center" w:pos="2"/>
                <w:tab w:val="center" w:pos="2197"/>
              </w:tabs>
              <w:spacing w:after="27" w:line="259" w:lineRule="auto"/>
              <w:ind w:left="0" w:firstLine="0"/>
              <w:jc w:val="left"/>
            </w:pPr>
            <w:r w:rsidRPr="00D77658">
              <w:rPr>
                <w:rFonts w:ascii="Calibri" w:hAnsi="Calibri" w:cs="Calibri"/>
                <w:sz w:val="22"/>
              </w:rPr>
              <w:tab/>
            </w:r>
            <w:r w:rsidRPr="00D77658">
              <w:rPr>
                <w:sz w:val="22"/>
              </w:rPr>
              <w:t xml:space="preserve"> </w:t>
            </w:r>
            <w:r w:rsidRPr="00D77658">
              <w:rPr>
                <w:sz w:val="22"/>
              </w:rPr>
              <w:tab/>
              <w:t>Москва. ТЦ "СФЕРА", 2003г</w:t>
            </w:r>
          </w:p>
          <w:p w:rsidR="00632210" w:rsidRPr="00D77658" w:rsidRDefault="00632210" w:rsidP="00D77658">
            <w:pPr>
              <w:tabs>
                <w:tab w:val="center" w:pos="2"/>
                <w:tab w:val="center" w:pos="1892"/>
              </w:tabs>
              <w:spacing w:after="29" w:line="259" w:lineRule="auto"/>
              <w:ind w:left="0" w:firstLine="0"/>
              <w:jc w:val="left"/>
            </w:pPr>
            <w:r w:rsidRPr="00D77658">
              <w:rPr>
                <w:rFonts w:ascii="Calibri" w:hAnsi="Calibri" w:cs="Calibri"/>
                <w:sz w:val="22"/>
              </w:rPr>
              <w:tab/>
            </w:r>
            <w:r w:rsidRPr="00D77658">
              <w:rPr>
                <w:sz w:val="22"/>
              </w:rPr>
              <w:t xml:space="preserve"> </w:t>
            </w:r>
            <w:r w:rsidRPr="00D77658">
              <w:rPr>
                <w:sz w:val="22"/>
              </w:rPr>
              <w:tab/>
              <w:t xml:space="preserve">Методическое пособие </w:t>
            </w:r>
          </w:p>
          <w:p w:rsidR="00632210" w:rsidRPr="00D77658" w:rsidRDefault="00632210" w:rsidP="00D77658">
            <w:pPr>
              <w:spacing w:after="0" w:line="278" w:lineRule="auto"/>
              <w:ind w:left="2" w:firstLine="0"/>
            </w:pPr>
            <w:r w:rsidRPr="00D77658">
              <w:rPr>
                <w:sz w:val="22"/>
              </w:rPr>
              <w:t>Журова Л.Е. Обучение  дошкольников  грамоте  Москва, "Школьная Пресса",2002г.</w:t>
            </w:r>
          </w:p>
          <w:p w:rsidR="00632210" w:rsidRPr="00D77658" w:rsidRDefault="00632210" w:rsidP="00D77658">
            <w:pPr>
              <w:tabs>
                <w:tab w:val="center" w:pos="2"/>
                <w:tab w:val="center" w:pos="1892"/>
              </w:tabs>
              <w:spacing w:after="29" w:line="259" w:lineRule="auto"/>
              <w:ind w:left="0" w:firstLine="0"/>
              <w:jc w:val="left"/>
            </w:pPr>
            <w:r w:rsidRPr="00D77658">
              <w:rPr>
                <w:rFonts w:ascii="Calibri" w:hAnsi="Calibri" w:cs="Calibri"/>
                <w:sz w:val="22"/>
              </w:rPr>
              <w:tab/>
            </w:r>
            <w:r w:rsidRPr="00D77658">
              <w:rPr>
                <w:sz w:val="22"/>
              </w:rPr>
              <w:t xml:space="preserve"> </w:t>
            </w:r>
            <w:r w:rsidRPr="00D77658">
              <w:rPr>
                <w:sz w:val="22"/>
              </w:rPr>
              <w:tab/>
              <w:t xml:space="preserve">Методическое пособие </w:t>
            </w:r>
          </w:p>
          <w:p w:rsidR="00632210" w:rsidRPr="00D77658" w:rsidRDefault="00632210" w:rsidP="00D77658">
            <w:pPr>
              <w:spacing w:after="0" w:line="284" w:lineRule="auto"/>
              <w:ind w:left="2" w:firstLine="0"/>
              <w:jc w:val="left"/>
            </w:pPr>
            <w:r w:rsidRPr="00D77658">
              <w:rPr>
                <w:sz w:val="22"/>
              </w:rPr>
              <w:t xml:space="preserve">О.С.Ушакова  </w:t>
            </w:r>
            <w:r w:rsidRPr="00D77658">
              <w:rPr>
                <w:sz w:val="22"/>
              </w:rPr>
              <w:tab/>
              <w:t xml:space="preserve">Занятия по развитию речи в детском саду издательство «Совершенство», </w:t>
            </w:r>
          </w:p>
          <w:p w:rsidR="00632210" w:rsidRPr="00D77658" w:rsidRDefault="00632210" w:rsidP="00D77658">
            <w:pPr>
              <w:spacing w:after="22" w:line="259" w:lineRule="auto"/>
              <w:ind w:left="2" w:firstLine="0"/>
              <w:jc w:val="left"/>
            </w:pPr>
            <w:r w:rsidRPr="00D77658">
              <w:rPr>
                <w:sz w:val="22"/>
              </w:rPr>
              <w:t xml:space="preserve">2001г  Методическое пособие </w:t>
            </w:r>
          </w:p>
          <w:p w:rsidR="00632210" w:rsidRPr="00D77658" w:rsidRDefault="00632210" w:rsidP="00D77658">
            <w:pPr>
              <w:spacing w:after="0" w:line="259" w:lineRule="auto"/>
              <w:ind w:left="2" w:right="21" w:firstLine="0"/>
              <w:jc w:val="left"/>
            </w:pPr>
            <w:r w:rsidRPr="00D77658">
              <w:rPr>
                <w:sz w:val="22"/>
              </w:rPr>
              <w:tab/>
              <w:t xml:space="preserve"> </w:t>
            </w:r>
          </w:p>
        </w:tc>
      </w:tr>
      <w:tr w:rsidR="00632210" w:rsidTr="00D77658">
        <w:trPr>
          <w:trHeight w:val="1668"/>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23" w:line="259" w:lineRule="auto"/>
              <w:ind w:left="2" w:firstLine="0"/>
              <w:jc w:val="left"/>
            </w:pPr>
            <w:r w:rsidRPr="00D77658">
              <w:rPr>
                <w:sz w:val="22"/>
              </w:rPr>
              <w:t xml:space="preserve"> </w:t>
            </w:r>
          </w:p>
          <w:p w:rsidR="00632210" w:rsidRPr="00D77658" w:rsidRDefault="00632210" w:rsidP="00D77658">
            <w:pPr>
              <w:tabs>
                <w:tab w:val="center" w:pos="3036"/>
              </w:tabs>
              <w:spacing w:after="29" w:line="259" w:lineRule="auto"/>
              <w:ind w:left="0" w:firstLine="0"/>
              <w:jc w:val="left"/>
            </w:pPr>
            <w:r w:rsidRPr="00D77658">
              <w:rPr>
                <w:sz w:val="22"/>
              </w:rPr>
              <w:t xml:space="preserve">О.С. Ушакова  </w:t>
            </w:r>
            <w:r w:rsidRPr="00D77658">
              <w:rPr>
                <w:sz w:val="22"/>
              </w:rPr>
              <w:tab/>
              <w:t xml:space="preserve">Знакомим детей с </w:t>
            </w:r>
          </w:p>
          <w:p w:rsidR="00632210" w:rsidRPr="00D77658" w:rsidRDefault="00632210" w:rsidP="00D77658">
            <w:pPr>
              <w:tabs>
                <w:tab w:val="right" w:pos="5247"/>
              </w:tabs>
              <w:spacing w:after="25" w:line="259" w:lineRule="auto"/>
              <w:ind w:left="0" w:firstLine="0"/>
              <w:jc w:val="left"/>
            </w:pPr>
            <w:r w:rsidRPr="00D77658">
              <w:rPr>
                <w:sz w:val="22"/>
              </w:rPr>
              <w:t xml:space="preserve">художественной литературой </w:t>
            </w:r>
            <w:r w:rsidRPr="00D77658">
              <w:rPr>
                <w:sz w:val="22"/>
              </w:rPr>
              <w:tab/>
              <w:t xml:space="preserve">» ТЦ «Сфера», </w:t>
            </w:r>
          </w:p>
          <w:p w:rsidR="00632210" w:rsidRPr="00D77658" w:rsidRDefault="00632210" w:rsidP="00D77658">
            <w:pPr>
              <w:spacing w:after="0" w:line="259" w:lineRule="auto"/>
              <w:ind w:left="2" w:firstLine="0"/>
              <w:jc w:val="left"/>
            </w:pPr>
            <w:r w:rsidRPr="00D77658">
              <w:rPr>
                <w:sz w:val="22"/>
              </w:rPr>
              <w:t xml:space="preserve">2003г  </w:t>
            </w:r>
          </w:p>
          <w:p w:rsidR="00632210" w:rsidRPr="00D77658" w:rsidRDefault="00632210" w:rsidP="00D77658">
            <w:pPr>
              <w:spacing w:after="0" w:line="259" w:lineRule="auto"/>
              <w:ind w:left="2" w:firstLine="0"/>
              <w:jc w:val="left"/>
            </w:pPr>
            <w:r w:rsidRPr="00D77658">
              <w:rPr>
                <w:sz w:val="22"/>
              </w:rPr>
              <w:t xml:space="preserve"> </w:t>
            </w:r>
            <w:r w:rsidRPr="00D77658">
              <w:rPr>
                <w:sz w:val="22"/>
              </w:rPr>
              <w:tab/>
              <w:t xml:space="preserve"> </w:t>
            </w:r>
          </w:p>
          <w:p w:rsidR="00632210" w:rsidRPr="00D77658" w:rsidRDefault="00632210" w:rsidP="00D77658">
            <w:pPr>
              <w:spacing w:after="0" w:line="259" w:lineRule="auto"/>
              <w:ind w:left="2" w:firstLine="0"/>
              <w:jc w:val="left"/>
            </w:pPr>
            <w:r w:rsidRPr="00D77658">
              <w:rPr>
                <w:sz w:val="22"/>
              </w:rPr>
              <w:t xml:space="preserve"> </w:t>
            </w:r>
          </w:p>
        </w:tc>
      </w:tr>
      <w:tr w:rsidR="00632210" w:rsidTr="00D77658">
        <w:trPr>
          <w:trHeight w:val="4702"/>
        </w:trPr>
        <w:tc>
          <w:tcPr>
            <w:tcW w:w="505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451" w:firstLine="0"/>
            </w:pPr>
            <w:r w:rsidRPr="00D77658">
              <w:rPr>
                <w:sz w:val="22"/>
              </w:rPr>
              <w:t xml:space="preserve">Программы, технологии и пособия по образовательной области «Художественно  эстетическое развитие» </w:t>
            </w:r>
          </w:p>
        </w:tc>
        <w:tc>
          <w:tcPr>
            <w:tcW w:w="5367"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77" w:lineRule="auto"/>
              <w:ind w:left="2" w:firstLine="0"/>
              <w:jc w:val="left"/>
            </w:pPr>
            <w:r w:rsidRPr="00D77658">
              <w:rPr>
                <w:sz w:val="22"/>
              </w:rPr>
              <w:t xml:space="preserve">Тематический модуль «Художественное творчество» </w:t>
            </w:r>
          </w:p>
          <w:p w:rsidR="00632210" w:rsidRPr="00D77658" w:rsidRDefault="00632210" w:rsidP="00D77658">
            <w:pPr>
              <w:tabs>
                <w:tab w:val="center" w:pos="1892"/>
              </w:tabs>
              <w:spacing w:after="29" w:line="259" w:lineRule="auto"/>
              <w:ind w:left="0" w:firstLine="0"/>
              <w:jc w:val="left"/>
            </w:pPr>
            <w:r w:rsidRPr="00D77658">
              <w:rPr>
                <w:sz w:val="22"/>
              </w:rPr>
              <w:t xml:space="preserve"> </w:t>
            </w:r>
            <w:r w:rsidRPr="00D77658">
              <w:rPr>
                <w:sz w:val="22"/>
              </w:rPr>
              <w:tab/>
              <w:t xml:space="preserve">Методическое пособие  </w:t>
            </w:r>
          </w:p>
          <w:p w:rsidR="00632210" w:rsidRPr="00D77658" w:rsidRDefault="00632210" w:rsidP="00D77658">
            <w:pPr>
              <w:spacing w:after="1" w:line="278" w:lineRule="auto"/>
              <w:ind w:left="2" w:right="1273" w:firstLine="0"/>
            </w:pPr>
            <w:r w:rsidRPr="00D77658">
              <w:rPr>
                <w:sz w:val="22"/>
              </w:rPr>
              <w:t>Н.П., Комарова Т.С. Изобразительная  деятельность  в  д/саду Москва, "Просвещение"</w:t>
            </w:r>
            <w:smartTag w:uri="urn:schemas-microsoft-com:office:smarttags" w:element="metricconverter">
              <w:smartTagPr>
                <w:attr w:name="ProductID" w:val="25 см"/>
              </w:smartTagPr>
              <w:r w:rsidRPr="00D77658">
                <w:rPr>
                  <w:sz w:val="22"/>
                </w:rPr>
                <w:t>,1982 г</w:t>
              </w:r>
            </w:smartTag>
            <w:r w:rsidRPr="00D77658">
              <w:rPr>
                <w:sz w:val="22"/>
              </w:rPr>
              <w:t xml:space="preserve">.         </w:t>
            </w:r>
          </w:p>
          <w:p w:rsidR="00632210" w:rsidRPr="00D77658" w:rsidRDefault="00632210" w:rsidP="00D77658">
            <w:pPr>
              <w:spacing w:after="0" w:line="284" w:lineRule="auto"/>
              <w:ind w:left="2" w:firstLine="0"/>
              <w:jc w:val="left"/>
            </w:pPr>
            <w:r w:rsidRPr="00D77658">
              <w:rPr>
                <w:sz w:val="22"/>
              </w:rPr>
              <w:t xml:space="preserve">Комарова Т.С. </w:t>
            </w:r>
            <w:r w:rsidRPr="00D77658">
              <w:rPr>
                <w:sz w:val="22"/>
              </w:rPr>
              <w:tab/>
              <w:t xml:space="preserve">Изобразительная  деятельность  в  д/саду </w:t>
            </w:r>
            <w:r w:rsidRPr="00D77658">
              <w:rPr>
                <w:sz w:val="22"/>
              </w:rPr>
              <w:tab/>
              <w:t xml:space="preserve">Москва, "Мозаика- Синтез",.2005г. </w:t>
            </w:r>
            <w:r w:rsidRPr="00D77658">
              <w:rPr>
                <w:sz w:val="22"/>
              </w:rPr>
              <w:tab/>
              <w:t xml:space="preserve">Практическое пособие Сакулина Н.П. , Комарова Т.С. </w:t>
            </w:r>
          </w:p>
          <w:p w:rsidR="00632210" w:rsidRPr="00D77658" w:rsidRDefault="00632210" w:rsidP="00D77658">
            <w:pPr>
              <w:spacing w:after="21" w:line="259" w:lineRule="auto"/>
              <w:ind w:left="2" w:firstLine="0"/>
              <w:jc w:val="left"/>
            </w:pPr>
            <w:r w:rsidRPr="00D77658">
              <w:rPr>
                <w:sz w:val="22"/>
              </w:rPr>
              <w:t xml:space="preserve">Изобразительная  деятельность  в  д/саду Москва, </w:t>
            </w:r>
          </w:p>
          <w:p w:rsidR="00632210" w:rsidRPr="00D77658" w:rsidRDefault="00632210" w:rsidP="00D77658">
            <w:pPr>
              <w:tabs>
                <w:tab w:val="center" w:pos="3273"/>
              </w:tabs>
              <w:spacing w:after="29" w:line="259" w:lineRule="auto"/>
              <w:ind w:left="0" w:firstLine="0"/>
              <w:jc w:val="left"/>
            </w:pPr>
            <w:r w:rsidRPr="00D77658">
              <w:rPr>
                <w:sz w:val="22"/>
              </w:rPr>
              <w:t xml:space="preserve">"Просвещение", 1973г. </w:t>
            </w:r>
            <w:r w:rsidRPr="00D77658">
              <w:rPr>
                <w:sz w:val="22"/>
              </w:rPr>
              <w:tab/>
              <w:t xml:space="preserve">Пособие </w:t>
            </w:r>
          </w:p>
          <w:p w:rsidR="00632210" w:rsidRPr="00D77658" w:rsidRDefault="00632210" w:rsidP="00D77658">
            <w:pPr>
              <w:spacing w:after="6" w:line="277" w:lineRule="auto"/>
              <w:ind w:left="2" w:firstLine="0"/>
              <w:jc w:val="left"/>
            </w:pPr>
            <w:r w:rsidRPr="00D77658">
              <w:rPr>
                <w:sz w:val="22"/>
              </w:rPr>
              <w:t xml:space="preserve">Лыкова И.А. Программа художественного воспитания, обучения и развития детей 2- 7 лет- Цветные ладошки </w:t>
            </w:r>
            <w:r w:rsidRPr="00D77658">
              <w:rPr>
                <w:sz w:val="22"/>
              </w:rPr>
              <w:tab/>
              <w:t xml:space="preserve">Москва, "Карапуз", 2007г.  </w:t>
            </w:r>
          </w:p>
          <w:p w:rsidR="00632210" w:rsidRPr="00D77658" w:rsidRDefault="00632210" w:rsidP="00D77658">
            <w:pPr>
              <w:spacing w:after="0" w:line="259" w:lineRule="auto"/>
              <w:ind w:left="2" w:firstLine="0"/>
              <w:jc w:val="left"/>
            </w:pPr>
            <w:r w:rsidRPr="00D77658">
              <w:rPr>
                <w:sz w:val="22"/>
              </w:rPr>
              <w:t xml:space="preserve">2003г. Учебно- методическое пособие </w:t>
            </w:r>
          </w:p>
          <w:p w:rsidR="00632210" w:rsidRPr="00D77658" w:rsidRDefault="00632210" w:rsidP="00D77658">
            <w:pPr>
              <w:spacing w:after="0" w:line="259" w:lineRule="auto"/>
              <w:ind w:left="2" w:firstLine="0"/>
              <w:jc w:val="left"/>
            </w:pPr>
            <w:r w:rsidRPr="00D77658">
              <w:rPr>
                <w:sz w:val="22"/>
              </w:rPr>
              <w:t xml:space="preserve"> </w:t>
            </w:r>
          </w:p>
        </w:tc>
      </w:tr>
    </w:tbl>
    <w:p w:rsidR="00632210" w:rsidRDefault="00632210">
      <w:pPr>
        <w:spacing w:after="0" w:line="259" w:lineRule="auto"/>
        <w:ind w:left="0" w:firstLine="0"/>
        <w:jc w:val="left"/>
      </w:pPr>
      <w:r>
        <w:t xml:space="preserve"> </w:t>
      </w:r>
    </w:p>
    <w:p w:rsidR="00632210" w:rsidRDefault="00632210">
      <w:pPr>
        <w:spacing w:after="0" w:line="259" w:lineRule="auto"/>
        <w:ind w:left="0" w:firstLine="0"/>
        <w:jc w:val="left"/>
      </w:pPr>
      <w:r>
        <w:t xml:space="preserve"> </w:t>
      </w:r>
    </w:p>
    <w:p w:rsidR="00632210" w:rsidRDefault="00632210">
      <w:pPr>
        <w:spacing w:after="216" w:line="259" w:lineRule="auto"/>
        <w:ind w:left="0" w:firstLine="0"/>
        <w:jc w:val="left"/>
      </w:pPr>
      <w:r>
        <w:rPr>
          <w:b/>
        </w:rPr>
        <w:t xml:space="preserve"> </w:t>
      </w:r>
    </w:p>
    <w:p w:rsidR="00632210" w:rsidRDefault="00632210">
      <w:pPr>
        <w:spacing w:after="271" w:line="259" w:lineRule="auto"/>
        <w:ind w:left="0" w:firstLine="0"/>
        <w:jc w:val="left"/>
      </w:pPr>
      <w:r>
        <w:rPr>
          <w:b/>
        </w:rPr>
        <w:t xml:space="preserve"> </w:t>
      </w:r>
    </w:p>
    <w:p w:rsidR="00632210" w:rsidRDefault="00632210">
      <w:pPr>
        <w:pStyle w:val="Heading2"/>
        <w:spacing w:after="193" w:line="271" w:lineRule="auto"/>
        <w:ind w:left="929" w:hanging="360"/>
        <w:jc w:val="left"/>
      </w:pPr>
      <w:r>
        <w:rPr>
          <w:b/>
          <w:u w:val="none"/>
        </w:rPr>
        <w:t>6.</w:t>
      </w:r>
      <w:r>
        <w:rPr>
          <w:rFonts w:ascii="Arial" w:hAnsi="Arial" w:cs="Arial"/>
          <w:b/>
          <w:u w:val="none"/>
        </w:rPr>
        <w:t xml:space="preserve"> </w:t>
      </w:r>
      <w:r>
        <w:rPr>
          <w:b/>
          <w:u w:val="none"/>
        </w:rPr>
        <w:t xml:space="preserve">Организационный раздел (часть, формируемая участниками образовательного процесса) </w:t>
      </w:r>
    </w:p>
    <w:p w:rsidR="00632210" w:rsidRDefault="00632210">
      <w:pPr>
        <w:spacing w:after="186" w:line="286" w:lineRule="auto"/>
        <w:ind w:left="370" w:right="54"/>
        <w:jc w:val="left"/>
      </w:pPr>
      <w:r>
        <w:t xml:space="preserve">Программа «Крымский веночек» входит в содержание части, формируемой участниками образовательных отношений основной образовательной программы дошкольного образования. Её реализация должна осуществляться во всех образовательных областях развития ребёнка:  социально – коммуникативном, познавательном, речевом, художественно – эстетическом, физическом развитии. В основе программы лежит системно – деятельностный подход. Содержание программы, её задачи и формы работы с детьми по основным направлениям должны обеспечить развитие личности и способности каждого ребёнка в различных видах деятельности (ФГОС ДО: Раздел 2, п.2.6.). </w:t>
      </w:r>
    </w:p>
    <w:p w:rsidR="00632210" w:rsidRDefault="00632210">
      <w:pPr>
        <w:spacing w:after="187" w:line="286" w:lineRule="auto"/>
        <w:ind w:left="370" w:right="54"/>
        <w:jc w:val="left"/>
      </w:pPr>
      <w:r>
        <w:t xml:space="preserve">Реализация Программы осуществляется в непосредственно  образовательной деятельности (НОД), познавательной, проектной и самостоятельной деятельности детей; при подготовки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театральной деятельности, в работе с родителями и т.д. </w:t>
      </w:r>
    </w:p>
    <w:p w:rsidR="00632210" w:rsidRDefault="00632210" w:rsidP="0077734E">
      <w:pPr>
        <w:spacing w:after="216" w:line="259" w:lineRule="auto"/>
        <w:ind w:left="360" w:firstLine="0"/>
        <w:jc w:val="left"/>
      </w:pPr>
      <w:r>
        <w:t xml:space="preserve"> </w:t>
      </w:r>
      <w:r>
        <w:rPr>
          <w:b/>
        </w:rPr>
        <w:t>6.1.</w:t>
      </w:r>
      <w:r>
        <w:rPr>
          <w:rFonts w:ascii="Arial" w:hAnsi="Arial" w:cs="Arial"/>
          <w:b/>
        </w:rPr>
        <w:t xml:space="preserve"> </w:t>
      </w:r>
      <w:r>
        <w:rPr>
          <w:b/>
        </w:rPr>
        <w:t xml:space="preserve">Организация образовательного процесса </w:t>
      </w:r>
    </w:p>
    <w:p w:rsidR="00632210" w:rsidRDefault="00632210">
      <w:pPr>
        <w:pStyle w:val="Heading2"/>
        <w:spacing w:after="211"/>
        <w:ind w:left="370" w:right="45"/>
      </w:pPr>
      <w:r>
        <w:t>Условия реализации раздела «Природа Крыма»</w:t>
      </w:r>
      <w:r>
        <w:rPr>
          <w:u w:val="none"/>
        </w:rPr>
        <w:t xml:space="preserve"> </w:t>
      </w:r>
    </w:p>
    <w:p w:rsidR="00632210" w:rsidRDefault="00632210">
      <w:pPr>
        <w:spacing w:after="204"/>
        <w:ind w:left="370" w:right="57"/>
      </w:pPr>
      <w:r>
        <w:t xml:space="preserve">Ознакомление детей с природой Крыма осуществляется в рамках задач, определённых Федеральным государственным образовательным стандартом дошкольного образования. В связи с тем, что природные и климатические условия Крыма значительно отличаются от остальных регионов России, есть необходимость познакомить детей с особенностями природных зон Крыма. </w:t>
      </w:r>
    </w:p>
    <w:p w:rsidR="00632210" w:rsidRDefault="00632210">
      <w:pPr>
        <w:spacing w:after="204"/>
        <w:ind w:left="370" w:right="57"/>
      </w:pPr>
      <w:r>
        <w:t xml:space="preserve">В разделе дана характеристика всех природных зон и наиболее известных природных объектов. В каждом районе Крыма есть свои достопримечательности: на Керченском полуострове – грязевые вулканы и цепочки курганов, в районе Бахчисарая – пещерные города, в Ленинском районе – полуостров Казантип, в Симферополе – Партизанское водохранилище и т.д. В первую очередь детей надо знакомить с интересными объектами ближайшего окружения. </w:t>
      </w:r>
    </w:p>
    <w:p w:rsidR="00632210" w:rsidRDefault="00632210">
      <w:pPr>
        <w:spacing w:after="205"/>
        <w:ind w:left="370" w:right="57"/>
      </w:pPr>
      <w:r>
        <w:t xml:space="preserve">Следуя основным дидактическим принципам и учитывая возрастные особенности дошкольников, ознакомление детей с природой рекомендуется начинать  местности, в которой они проживают и в которой находиться детский сад. Детей знакомят с деревьями, кустарниками, травянистыми растениями своего участка, территории детского сада, близлежащего парка, рощи. Дети узнают название реки, озера, горы и других природных объектов, находящихся рядом. Также необходимо обращать внимание на особенности климата местности, на сезонные изменения в природе. </w:t>
      </w:r>
    </w:p>
    <w:p w:rsidR="00632210" w:rsidRDefault="00632210">
      <w:pPr>
        <w:spacing w:after="201"/>
        <w:ind w:left="370" w:right="57"/>
      </w:pPr>
      <w:r>
        <w:t xml:space="preserve">Постепенно, по мере усвоения знаний, круг интересов детей расширяется; увеличивается объём материала, его глубина, и к шести – семи годам дети уже могут получать целостное представление о природе Крыма. </w:t>
      </w:r>
    </w:p>
    <w:p w:rsidR="00632210" w:rsidRDefault="00632210">
      <w:pPr>
        <w:spacing w:after="249"/>
        <w:ind w:left="370" w:right="57"/>
      </w:pPr>
      <w:r>
        <w:t xml:space="preserve">Работа по реализации содержания раздела осуществляется в первую очередь в повседневной жизни детей путём наблюдений, экскурсий, практической деятельности: опытов, экспериментов, зарисовывания объектов, составление экологических карт – схем, обустройство экологических троп, подбора коллекций, иллюстративного материала и т.д. Полученные знания уточняются и закрепляются в организационной учебно – познавательной деятельности, во время бесед, просмотра видеозаписей, рассматривание альбомов, чтения художественной литературы. В конце изучения определённой темы можно проводить с детьми тематические занятия, например, «Салгир – реченька», «В горах Крыма», «Осень в крымском лесу», «Моя родина – Бельбекская долина», «Крым – Родина наша» и др. </w:t>
      </w:r>
    </w:p>
    <w:p w:rsidR="00632210" w:rsidRDefault="00632210">
      <w:pPr>
        <w:pStyle w:val="Heading2"/>
        <w:spacing w:after="258"/>
        <w:ind w:left="370" w:right="45"/>
      </w:pPr>
      <w:r>
        <w:t>Условия реализации раздела «Люди Крыма и их культуры»</w:t>
      </w:r>
      <w:r>
        <w:rPr>
          <w:u w:val="none"/>
        </w:rPr>
        <w:t xml:space="preserve"> </w:t>
      </w:r>
    </w:p>
    <w:p w:rsidR="00632210" w:rsidRDefault="00632210">
      <w:pPr>
        <w:spacing w:after="202"/>
        <w:ind w:left="370" w:right="57"/>
      </w:pPr>
      <w:r>
        <w:t xml:space="preserve">Гражданско – патриотическое воспитание доступно детям – дошкольникам. В этом возрасте дети начинают усваивать ценности того общества, в котором они живут. Этот процесс длительный, и осуществлять его нужно на всех этапах воспитания, обучения и развития детей. </w:t>
      </w:r>
    </w:p>
    <w:p w:rsidR="00632210" w:rsidRDefault="00632210">
      <w:pPr>
        <w:ind w:left="370" w:right="57"/>
      </w:pPr>
      <w:r>
        <w:t xml:space="preserve">В дошкольном возрасте ребёнок лишь нащупывает характерные для него способы отношений с окружающими людьми, у него только начинается вырабатываться устойчивый личностный стиль, и появляется представление о самом себе, о своей малой и большой Родине. Без любви к </w:t>
      </w:r>
    </w:p>
    <w:p w:rsidR="00632210" w:rsidRDefault="00632210">
      <w:pPr>
        <w:ind w:left="370" w:right="57"/>
      </w:pPr>
      <w:r>
        <w:t xml:space="preserve">Родине, готовности оберегать и умножать её славу человек не может быть гражданином. </w:t>
      </w:r>
    </w:p>
    <w:p w:rsidR="00632210" w:rsidRDefault="00632210">
      <w:pPr>
        <w:spacing w:after="186" w:line="286" w:lineRule="auto"/>
        <w:ind w:left="370" w:right="54"/>
        <w:jc w:val="left"/>
      </w:pPr>
      <w:r>
        <w:t xml:space="preserve">Возраст от трёх до семи лет – это период развития навыков межличностного взаимодействия детей со сверстниками и взрослыми, приобщения к ценностям того общества, в котором они живут. </w:t>
      </w:r>
    </w:p>
    <w:p w:rsidR="00632210" w:rsidRDefault="00632210">
      <w:pPr>
        <w:spacing w:after="203"/>
        <w:ind w:left="370" w:right="57"/>
      </w:pPr>
      <w:r>
        <w:t xml:space="preserve">Посредством коммуникативной деятельности дети способны познать окружающий мир и людей, т.к. общение с людьми является своеобразным видом приобщения к жизни через согласование личных действий с действиями других людей. Задача педагогов – направить познавательную активность детей, быть проводником в незнакомом мире взрослых. </w:t>
      </w:r>
    </w:p>
    <w:p w:rsidR="00632210" w:rsidRDefault="00632210">
      <w:pPr>
        <w:spacing w:after="202"/>
        <w:ind w:left="370" w:right="57"/>
      </w:pPr>
      <w:r>
        <w:t xml:space="preserve">Для того, чтобы выполнить задачи развития речи детей как средства общения, необходимо в семье, детском саду, группе создать соответствующую развивающую предметно – пространственную образовательную среду. Она должна быть оснащена разными материалами по ознакомлению с окружающим миром людей, вещей и природы: игрушки, литературные и фольклорные произведения, иллюстративный материал, видео – и аудиозаписи и т.д. </w:t>
      </w:r>
    </w:p>
    <w:p w:rsidR="00632210" w:rsidRDefault="00632210">
      <w:pPr>
        <w:spacing w:after="254"/>
        <w:ind w:left="370" w:right="57"/>
      </w:pPr>
      <w:r>
        <w:t xml:space="preserve">Реализацию содержания раздела рекомендуется осуществлять на всех видах организации познавательной деятельности детей (ознакомление с окружающим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посещение выставок изобразительного творчества и др., а также в самостоятельной детской деятельности. При этом необходимо следовать известным дидактическим принципам: «от простого к ложному», «от знакомого, понятного к новому, неизведанному», т.е. сначала знакомить детей с их ближайшим окружением, ориентироваться на их личный опыт, учитывая при этом роль эмоционального фактора в познании. </w:t>
      </w:r>
    </w:p>
    <w:p w:rsidR="00632210" w:rsidRDefault="00632210">
      <w:pPr>
        <w:spacing w:after="207"/>
        <w:ind w:left="370" w:right="57"/>
      </w:pPr>
      <w:r>
        <w:t xml:space="preserve">В дошкольном учреждении должен быть разработан план работы по реализации этого раздела: предложены тематики и содержание занятий, прогулок и др. деятельности, подобран наглядный материал. Полезным фактором может стать сотрудничество детского сада с краеведческим, этнографическим, художественным музеями для экскурсий и проведения занятий. Также много дополнительного материала можно получить, взаимодействуя с общинами, землячествами, творческими национальными коллективами, участвуя в природоохранных, социальных, экологических проектах и акциях. </w:t>
      </w:r>
    </w:p>
    <w:p w:rsidR="00632210" w:rsidRDefault="00632210">
      <w:pPr>
        <w:spacing w:after="204"/>
        <w:ind w:left="370" w:right="57"/>
      </w:pPr>
      <w:r>
        <w:t xml:space="preserve">Формирование целостной картины мира у дошкольников лучше начинать с особенностей того региона, в котором они проживают, показав при этом обусловленность жизни и хозяйственной деятельности человека природными (географическими и климатическими) особенностями. </w:t>
      </w:r>
    </w:p>
    <w:p w:rsidR="00632210" w:rsidRDefault="00632210">
      <w:pPr>
        <w:spacing w:after="212"/>
        <w:ind w:left="370" w:right="57"/>
      </w:pPr>
      <w:r>
        <w:t xml:space="preserve">Материал этого большого раздела представлен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w:t>
      </w:r>
    </w:p>
    <w:p w:rsidR="00632210" w:rsidRDefault="00632210">
      <w:pPr>
        <w:spacing w:after="243" w:line="271" w:lineRule="auto"/>
        <w:ind w:left="370"/>
        <w:jc w:val="left"/>
      </w:pPr>
      <w:r>
        <w:rPr>
          <w:b/>
        </w:rPr>
        <w:t>6.1.1.</w:t>
      </w:r>
      <w:r>
        <w:rPr>
          <w:rFonts w:ascii="Arial" w:hAnsi="Arial" w:cs="Arial"/>
          <w:b/>
        </w:rPr>
        <w:t xml:space="preserve"> </w:t>
      </w:r>
      <w:r>
        <w:rPr>
          <w:b/>
        </w:rPr>
        <w:t xml:space="preserve"> </w:t>
      </w:r>
    </w:p>
    <w:p w:rsidR="00632210" w:rsidRDefault="00632210">
      <w:pPr>
        <w:spacing w:after="246" w:line="271" w:lineRule="auto"/>
        <w:ind w:left="370"/>
        <w:jc w:val="left"/>
      </w:pPr>
      <w:r>
        <w:rPr>
          <w:b/>
        </w:rPr>
        <w:t>6.1.2.</w:t>
      </w:r>
      <w:r>
        <w:rPr>
          <w:rFonts w:ascii="Arial" w:hAnsi="Arial" w:cs="Arial"/>
          <w:b/>
        </w:rPr>
        <w:t xml:space="preserve"> </w:t>
      </w:r>
      <w:r>
        <w:rPr>
          <w:b/>
        </w:rPr>
        <w:t xml:space="preserve">Режим дня </w:t>
      </w:r>
    </w:p>
    <w:p w:rsidR="00632210" w:rsidRDefault="00632210">
      <w:pPr>
        <w:spacing w:after="210"/>
        <w:ind w:left="-5" w:right="57"/>
      </w:pPr>
      <w:r>
        <w:t xml:space="preserve">В соответствии с пунктом 5.1. рабочей программы. </w:t>
      </w:r>
    </w:p>
    <w:p w:rsidR="00632210" w:rsidRPr="0077734E" w:rsidRDefault="00632210" w:rsidP="0077734E">
      <w:pPr>
        <w:spacing w:after="216" w:line="259" w:lineRule="auto"/>
        <w:ind w:left="0" w:firstLine="0"/>
        <w:jc w:val="left"/>
        <w:rPr>
          <w:b/>
        </w:rPr>
      </w:pPr>
      <w:r w:rsidRPr="0077734E">
        <w:rPr>
          <w:b/>
        </w:rPr>
        <w:t xml:space="preserve"> 6.1.3.</w:t>
      </w:r>
      <w:r w:rsidRPr="0077734E">
        <w:rPr>
          <w:rFonts w:ascii="Arial" w:hAnsi="Arial" w:cs="Arial"/>
          <w:b/>
        </w:rPr>
        <w:t xml:space="preserve"> </w:t>
      </w:r>
      <w:r w:rsidRPr="0077734E">
        <w:rPr>
          <w:b/>
        </w:rPr>
        <w:t xml:space="preserve">Особенности традиционных событий, праздников, мероприятий </w:t>
      </w:r>
    </w:p>
    <w:tbl>
      <w:tblPr>
        <w:tblW w:w="9276" w:type="dxa"/>
        <w:tblInd w:w="-108" w:type="dxa"/>
        <w:tblCellMar>
          <w:top w:w="26" w:type="dxa"/>
          <w:right w:w="115" w:type="dxa"/>
        </w:tblCellMar>
        <w:tblLook w:val="00A0"/>
      </w:tblPr>
      <w:tblGrid>
        <w:gridCol w:w="3025"/>
        <w:gridCol w:w="6251"/>
      </w:tblGrid>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7" w:firstLine="0"/>
              <w:jc w:val="center"/>
            </w:pPr>
            <w:r w:rsidRPr="00D77658">
              <w:rPr>
                <w:sz w:val="22"/>
              </w:rPr>
              <w:t xml:space="preserve">Праздничные дни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5" w:firstLine="0"/>
              <w:jc w:val="center"/>
            </w:pPr>
            <w:r w:rsidRPr="00D77658">
              <w:rPr>
                <w:sz w:val="22"/>
              </w:rPr>
              <w:t xml:space="preserve">Праздник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1-6, 8 -10января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Новогодние каникулы </w:t>
            </w:r>
          </w:p>
        </w:tc>
      </w:tr>
      <w:tr w:rsidR="00632210" w:rsidTr="00D77658">
        <w:trPr>
          <w:trHeight w:val="288"/>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 января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Рождество Христово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23 февраля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День защитника Отечества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 марта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Международный женский день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18 марта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День воссоединения Крыма с Россией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24 апреля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Пасха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 мая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Праздник весны и труда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 мая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Ураза байрам </w:t>
            </w:r>
          </w:p>
        </w:tc>
      </w:tr>
      <w:tr w:rsidR="00632210" w:rsidTr="00D77658">
        <w:trPr>
          <w:trHeight w:val="288"/>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 мая (7-10мая)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День Победы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 июня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День России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12июня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День Святой Троицы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 июля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Курбан – байрам </w:t>
            </w:r>
          </w:p>
        </w:tc>
      </w:tr>
      <w:tr w:rsidR="00632210" w:rsidTr="00D77658">
        <w:trPr>
          <w:trHeight w:val="286"/>
        </w:trPr>
        <w:tc>
          <w:tcPr>
            <w:tcW w:w="3025"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 ноября </w:t>
            </w:r>
          </w:p>
        </w:tc>
        <w:tc>
          <w:tcPr>
            <w:tcW w:w="625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День народного единства</w:t>
            </w:r>
            <w:r w:rsidRPr="00D77658">
              <w:rPr>
                <w:color w:val="FFFFFF"/>
                <w:sz w:val="22"/>
              </w:rPr>
              <w:t xml:space="preserve"> </w:t>
            </w:r>
          </w:p>
        </w:tc>
      </w:tr>
    </w:tbl>
    <w:p w:rsidR="00632210" w:rsidRDefault="00632210">
      <w:pPr>
        <w:spacing w:after="269" w:line="259" w:lineRule="auto"/>
        <w:ind w:left="0" w:firstLine="0"/>
        <w:jc w:val="left"/>
      </w:pPr>
      <w:r>
        <w:rPr>
          <w:b/>
        </w:rPr>
        <w:t xml:space="preserve"> </w:t>
      </w:r>
    </w:p>
    <w:p w:rsidR="00632210" w:rsidRDefault="00632210">
      <w:pPr>
        <w:spacing w:after="246" w:line="271" w:lineRule="auto"/>
        <w:ind w:left="370"/>
        <w:jc w:val="left"/>
      </w:pPr>
      <w:r>
        <w:rPr>
          <w:b/>
        </w:rPr>
        <w:t>6.2.</w:t>
      </w:r>
      <w:r>
        <w:rPr>
          <w:rFonts w:ascii="Arial" w:hAnsi="Arial" w:cs="Arial"/>
          <w:b/>
        </w:rPr>
        <w:t xml:space="preserve"> </w:t>
      </w:r>
      <w:r>
        <w:rPr>
          <w:b/>
        </w:rPr>
        <w:t xml:space="preserve">Описание методического обеспечения Программы </w:t>
      </w:r>
    </w:p>
    <w:p w:rsidR="00632210" w:rsidRDefault="00632210">
      <w:pPr>
        <w:pStyle w:val="Heading2"/>
        <w:ind w:left="-5" w:right="45"/>
      </w:pPr>
      <w:r>
        <w:t>Методическое пособие для детского сада</w:t>
      </w:r>
      <w:r>
        <w:rPr>
          <w:u w:val="none"/>
        </w:rPr>
        <w:t xml:space="preserve"> </w:t>
      </w:r>
    </w:p>
    <w:p w:rsidR="00632210" w:rsidRDefault="00632210">
      <w:pPr>
        <w:spacing w:after="114" w:line="259" w:lineRule="auto"/>
        <w:ind w:left="720" w:firstLine="0"/>
        <w:jc w:val="left"/>
      </w:pPr>
      <w:r>
        <w:t xml:space="preserve"> </w:t>
      </w:r>
    </w:p>
    <w:p w:rsidR="00632210" w:rsidRDefault="00632210">
      <w:pPr>
        <w:spacing w:after="103"/>
        <w:ind w:left="-5" w:right="57"/>
      </w:pPr>
      <w:r>
        <w:t xml:space="preserve">Гербова В.В. Развитие речи в детском саду: Младшая группа (3-4 года). Соломенникова О. А. Ознакомление с природой в детском саду. Вторая группа раннего возраста (2-3 года). </w:t>
      </w:r>
    </w:p>
    <w:p w:rsidR="00632210" w:rsidRDefault="00632210">
      <w:pPr>
        <w:spacing w:after="56"/>
        <w:ind w:left="-5" w:right="57"/>
      </w:pPr>
      <w:r>
        <w:t xml:space="preserve">Соломенникова О. А. Ознакомление с природой в детском саду. Младшая группа (3-4 года). </w:t>
      </w:r>
    </w:p>
    <w:p w:rsidR="00632210" w:rsidRDefault="00632210">
      <w:pPr>
        <w:spacing w:after="56"/>
        <w:ind w:left="-5" w:right="57"/>
      </w:pPr>
      <w:r>
        <w:t xml:space="preserve">Помораева И. А.,Позина В. А. Формирование элементарных математических представлений. Вторая группа раннего возраста (2-3 года). </w:t>
      </w:r>
    </w:p>
    <w:p w:rsidR="00632210" w:rsidRDefault="00632210">
      <w:pPr>
        <w:spacing w:after="53"/>
        <w:ind w:left="-5" w:right="57"/>
      </w:pPr>
      <w:r>
        <w:t xml:space="preserve">Помораева И.А., Позина В.А. Формирование элементарных математических представлений. Младшая группа (3-4 года). </w:t>
      </w:r>
    </w:p>
    <w:p w:rsidR="00632210" w:rsidRDefault="00632210">
      <w:pPr>
        <w:spacing w:after="53"/>
        <w:ind w:left="-5" w:right="57"/>
      </w:pPr>
      <w:r>
        <w:t xml:space="preserve">Помораева И.А.,Позина В. А. Формирование элементарных математических представлений. Вторая группа раннего возраста (2-3 года). </w:t>
      </w:r>
    </w:p>
    <w:p w:rsidR="00632210" w:rsidRDefault="00632210">
      <w:pPr>
        <w:spacing w:after="103"/>
        <w:ind w:left="-5" w:right="57"/>
      </w:pPr>
      <w:r>
        <w:t xml:space="preserve">Помораева И.А.,Позина В. А. Формирование элементарных математических представлений. Младшая группа (3-4 года). </w:t>
      </w:r>
    </w:p>
    <w:p w:rsidR="00632210" w:rsidRDefault="00632210">
      <w:pPr>
        <w:spacing w:after="3" w:line="286" w:lineRule="auto"/>
        <w:ind w:left="-5" w:right="54"/>
        <w:jc w:val="left"/>
      </w:pPr>
      <w:r>
        <w:rPr>
          <w:noProof/>
        </w:rPr>
        <w:pict>
          <v:group id="Group 131498" o:spid="_x0000_s1026" style="position:absolute;left:0;text-align:left;margin-left:134.45pt;margin-top:38.5pt;width:3.1pt;height:14.15pt;z-index:-251658240" coordsize="396,1798">
            <v:shape id="Shape 139625" o:spid="_x0000_s1027" style="position:absolute;width:396;height:1798" coordsize="39624,179832" path="m,l39624,r,179832l,179832,,e" fillcolor="#f9f8ef" stroked="f" strokeweight="0">
              <v:stroke opacity="0" miterlimit="10" joinstyle="miter"/>
            </v:shape>
          </v:group>
        </w:pict>
      </w:r>
      <w:r>
        <w:t>Дыбина О. В. Ознакомление с предметным и социальным окружением: Младшая группа (3-4 года). Серия «Мир в картинках»: «Государственные символы России»; «Примерное комплекснотематическое планирование к программе «От рождения до школы»: Младшая группа (3-4 года) / Ред.-сост. В. А. Вилюнова</w:t>
      </w:r>
      <w:r>
        <w:rPr>
          <w:color w:val="444444"/>
        </w:rPr>
        <w:t xml:space="preserve">. </w:t>
      </w:r>
    </w:p>
    <w:p w:rsidR="00632210" w:rsidRDefault="00632210" w:rsidP="002F682C">
      <w:pPr>
        <w:ind w:left="577" w:right="57"/>
      </w:pPr>
      <w:r>
        <w:t xml:space="preserve">Л.И. Пензулаева Физкультурные занятия в детском саду. Вторая младшая группа. –М.: Мозаика- Сингтез, 2009 -10. </w:t>
      </w:r>
    </w:p>
    <w:p w:rsidR="00632210" w:rsidRDefault="00632210" w:rsidP="002F682C">
      <w:pPr>
        <w:ind w:left="577" w:right="57"/>
      </w:pPr>
      <w:r>
        <w:t xml:space="preserve">Развитие речи и творчества дошкольников: Игры, упражнения, конспекты занятий/ Под ред. О. С. Ушаковой.- М.: ТЦ «Сфера», 2002.-144с. </w:t>
      </w:r>
    </w:p>
    <w:p w:rsidR="00632210" w:rsidRDefault="00632210">
      <w:pPr>
        <w:ind w:left="577" w:right="57"/>
      </w:pPr>
      <w:r>
        <w:t xml:space="preserve">Демонстрационные картины:  </w:t>
      </w:r>
    </w:p>
    <w:p w:rsidR="00632210" w:rsidRDefault="00632210">
      <w:pPr>
        <w:ind w:left="577" w:right="57"/>
      </w:pPr>
      <w:r>
        <w:t xml:space="preserve">Времена года: «Весна наступила», «Осенью», «Речка замёрзла», «Зимние забавы», «Ледоход», «Летний вечер», «Золотая осень». </w:t>
      </w:r>
    </w:p>
    <w:p w:rsidR="00632210" w:rsidRDefault="00632210">
      <w:pPr>
        <w:ind w:left="577" w:right="232"/>
      </w:pPr>
      <w:r>
        <w:t xml:space="preserve">Домашние животные: «Кошка с котятами», «Собака со щенятами», « Домашние животные» Дикие животные: «Ежи», «Зайцы», «Белки», «Волки», «Лоси», «Лиса с лисятами», «Бурые медведи», «Белые медведи, «Львы», «Тигры», «Слоны», «Обезьяны». </w:t>
      </w:r>
    </w:p>
    <w:p w:rsidR="00632210" w:rsidRDefault="00632210">
      <w:pPr>
        <w:ind w:left="577" w:right="57"/>
      </w:pPr>
      <w:r>
        <w:t xml:space="preserve">Профессии: «Повар», «Врач», «Продавец», «Парикмахер», «Почтальон», «Учитель», </w:t>
      </w:r>
    </w:p>
    <w:p w:rsidR="00632210" w:rsidRDefault="00632210">
      <w:pPr>
        <w:spacing w:after="3" w:line="286" w:lineRule="auto"/>
        <w:ind w:left="577" w:right="54"/>
        <w:jc w:val="left"/>
      </w:pPr>
      <w:r>
        <w:t xml:space="preserve">«Библиотекарь», «Портниха», Строитель», «Маляр», «Художник», «Птичница», «Доярка», «Шофёр», «Машинист», Тракторист», «Комбайнёр», «Лётчик», «Космонавт», «Автоинспектор», </w:t>
      </w:r>
    </w:p>
    <w:p w:rsidR="00632210" w:rsidRDefault="00632210">
      <w:pPr>
        <w:spacing w:after="3" w:line="286" w:lineRule="auto"/>
        <w:ind w:left="577" w:right="54"/>
        <w:jc w:val="left"/>
      </w:pPr>
      <w:r>
        <w:t xml:space="preserve">Картины по изучению правил дорожного движения: «На улицах города», «Обход транспорта», «Переход улиц и дорог», «Движение и пешеходов по тротуарам и пешеходным дорожкам», «Виды транспортных средств», «Переход нерегулируемых участков улиц и дорог», «Островок безопасности», «Подземный пешеходный переход», «Движение пешеходов на загородных дорогах», «Виды перекрёстков», «Переход участков улиц регулируемых светофорами», «Места опасные для игр», «Места для игр и отдыха детей». Картины по развитию речи: «Уборка урожая», «Дети играют в кубики», «Зимой на прогулке», «Летом на прогулке». </w:t>
      </w:r>
    </w:p>
    <w:p w:rsidR="00632210" w:rsidRDefault="00632210">
      <w:pPr>
        <w:ind w:left="577" w:right="57"/>
      </w:pPr>
      <w:r>
        <w:t xml:space="preserve">Демонстрационный счётный материал по формированию элементарных математических представлений. </w:t>
      </w:r>
    </w:p>
    <w:p w:rsidR="00632210" w:rsidRDefault="00632210">
      <w:pPr>
        <w:ind w:left="577" w:right="57"/>
      </w:pPr>
      <w:r>
        <w:t xml:space="preserve">Наборы геометрических фигур. </w:t>
      </w:r>
    </w:p>
    <w:p w:rsidR="00632210" w:rsidRDefault="00632210">
      <w:pPr>
        <w:ind w:left="577" w:right="57"/>
      </w:pPr>
      <w:r>
        <w:t xml:space="preserve">Настольные театры: «Волк и семеро козлят», «Репка», «Три поросёнка», «Кот, петух и дрозд», «Красная шапочка». </w:t>
      </w:r>
    </w:p>
    <w:p w:rsidR="00632210" w:rsidRDefault="00632210">
      <w:pPr>
        <w:ind w:left="577" w:right="57"/>
      </w:pPr>
      <w:r>
        <w:t xml:space="preserve">Набор игрушек для кукольного театра. </w:t>
      </w:r>
    </w:p>
    <w:p w:rsidR="00632210" w:rsidRDefault="00632210">
      <w:pPr>
        <w:ind w:left="577" w:right="57"/>
      </w:pPr>
      <w:r>
        <w:t xml:space="preserve">Музыкальные игрушки: свистульки, маракасы, неваляшки, трещотки, дудочки, металлофон, погремушки. </w:t>
      </w:r>
    </w:p>
    <w:p w:rsidR="00632210" w:rsidRDefault="00632210">
      <w:pPr>
        <w:ind w:left="577" w:right="4826"/>
      </w:pPr>
      <w:r>
        <w:t xml:space="preserve">Физкультурное оборудование: Гимнастические палки -10 шт. </w:t>
      </w:r>
    </w:p>
    <w:p w:rsidR="00632210" w:rsidRDefault="00632210">
      <w:pPr>
        <w:ind w:left="577" w:right="57"/>
      </w:pPr>
      <w:r>
        <w:t xml:space="preserve">Обручи – 10 шт. </w:t>
      </w:r>
    </w:p>
    <w:p w:rsidR="00632210" w:rsidRDefault="00632210">
      <w:pPr>
        <w:ind w:left="577" w:right="57"/>
      </w:pPr>
      <w:r>
        <w:t xml:space="preserve">Мячи </w:t>
      </w:r>
      <w:smartTag w:uri="urn:schemas-microsoft-com:office:smarttags" w:element="metricconverter">
        <w:smartTagPr>
          <w:attr w:name="ProductID" w:val="25 см"/>
        </w:smartTagPr>
        <w:r>
          <w:t>25 см</w:t>
        </w:r>
      </w:smartTag>
      <w:r>
        <w:t xml:space="preserve">. – 10 шт. </w:t>
      </w:r>
    </w:p>
    <w:p w:rsidR="00632210" w:rsidRDefault="00632210">
      <w:pPr>
        <w:ind w:left="577" w:right="57"/>
      </w:pPr>
      <w:r>
        <w:t xml:space="preserve">Мячи </w:t>
      </w:r>
    </w:p>
    <w:p w:rsidR="00632210" w:rsidRDefault="00632210">
      <w:pPr>
        <w:ind w:left="577" w:right="57"/>
      </w:pPr>
      <w:r>
        <w:t xml:space="preserve">Кубики- 25х2 шт. </w:t>
      </w:r>
    </w:p>
    <w:p w:rsidR="00632210" w:rsidRDefault="00632210">
      <w:pPr>
        <w:ind w:left="577" w:right="57"/>
      </w:pPr>
      <w:r>
        <w:t xml:space="preserve">Дуги для подлезания. </w:t>
      </w:r>
    </w:p>
    <w:p w:rsidR="00632210" w:rsidRDefault="00632210">
      <w:pPr>
        <w:ind w:left="577" w:right="57"/>
      </w:pPr>
      <w:r>
        <w:t xml:space="preserve">Гимнастические скамейки – 2 шт.  </w:t>
      </w:r>
    </w:p>
    <w:p w:rsidR="00632210" w:rsidRDefault="00632210">
      <w:pPr>
        <w:ind w:left="577" w:right="57"/>
      </w:pPr>
      <w:r>
        <w:t xml:space="preserve">Гимнастические маты – 2 шт. </w:t>
      </w:r>
    </w:p>
    <w:p w:rsidR="00632210" w:rsidRDefault="00632210">
      <w:pPr>
        <w:ind w:left="577" w:right="57"/>
      </w:pPr>
      <w:r>
        <w:t xml:space="preserve">Мешочки с песком  </w:t>
      </w:r>
    </w:p>
    <w:p w:rsidR="00632210" w:rsidRDefault="00632210">
      <w:pPr>
        <w:ind w:left="577" w:right="57"/>
      </w:pPr>
      <w:r>
        <w:t xml:space="preserve">Кегли –  </w:t>
      </w:r>
    </w:p>
    <w:p w:rsidR="00632210" w:rsidRDefault="00632210">
      <w:pPr>
        <w:ind w:left="577" w:right="57"/>
      </w:pPr>
      <w:r>
        <w:t xml:space="preserve"> Мячи. </w:t>
      </w:r>
    </w:p>
    <w:p w:rsidR="00632210" w:rsidRDefault="00632210">
      <w:pPr>
        <w:ind w:left="577" w:right="57"/>
      </w:pPr>
      <w:r>
        <w:t xml:space="preserve">Мячи для метания в даль –. </w:t>
      </w:r>
    </w:p>
    <w:p w:rsidR="00632210" w:rsidRDefault="00632210">
      <w:pPr>
        <w:ind w:left="577" w:right="57"/>
      </w:pPr>
      <w:r>
        <w:t xml:space="preserve">Канат-1шт </w:t>
      </w:r>
    </w:p>
    <w:p w:rsidR="00632210" w:rsidRDefault="00632210">
      <w:pPr>
        <w:ind w:left="577" w:right="57"/>
      </w:pPr>
      <w:r>
        <w:t xml:space="preserve">Дорожка для ходьбы </w:t>
      </w:r>
    </w:p>
    <w:p w:rsidR="00632210" w:rsidRDefault="00632210">
      <w:pPr>
        <w:spacing w:after="35" w:line="259" w:lineRule="auto"/>
        <w:ind w:left="567" w:firstLine="0"/>
        <w:jc w:val="left"/>
      </w:pPr>
      <w:r>
        <w:t xml:space="preserve"> </w:t>
      </w:r>
    </w:p>
    <w:p w:rsidR="00632210" w:rsidRDefault="00632210">
      <w:pPr>
        <w:pStyle w:val="Heading3"/>
        <w:spacing w:after="256"/>
        <w:ind w:left="579"/>
      </w:pPr>
      <w:r>
        <w:t>7.</w:t>
      </w:r>
      <w:r>
        <w:rPr>
          <w:rFonts w:ascii="Arial" w:hAnsi="Arial" w:cs="Arial"/>
        </w:rPr>
        <w:t xml:space="preserve"> </w:t>
      </w:r>
      <w:r>
        <w:t xml:space="preserve">ДОПОЛНИТЕЛЬНЫЙ РАЗДЕЛ (краткая презентация Программы) </w:t>
      </w:r>
    </w:p>
    <w:p w:rsidR="00632210" w:rsidRDefault="00632210">
      <w:pPr>
        <w:pStyle w:val="Heading4"/>
        <w:ind w:left="370"/>
      </w:pPr>
      <w:r>
        <w:t>7.1.</w:t>
      </w:r>
      <w:r>
        <w:rPr>
          <w:rFonts w:ascii="Arial" w:hAnsi="Arial" w:cs="Arial"/>
        </w:rPr>
        <w:t xml:space="preserve"> </w:t>
      </w:r>
      <w:r>
        <w:t xml:space="preserve">Возрастные и иные категории детей </w:t>
      </w:r>
    </w:p>
    <w:tbl>
      <w:tblPr>
        <w:tblW w:w="7850" w:type="dxa"/>
        <w:tblInd w:w="-108" w:type="dxa"/>
        <w:tblCellMar>
          <w:top w:w="7" w:type="dxa"/>
          <w:right w:w="91" w:type="dxa"/>
        </w:tblCellMar>
        <w:tblLook w:val="00A0"/>
      </w:tblPr>
      <w:tblGrid>
        <w:gridCol w:w="698"/>
        <w:gridCol w:w="2468"/>
        <w:gridCol w:w="81"/>
        <w:gridCol w:w="101"/>
        <w:gridCol w:w="3241"/>
        <w:gridCol w:w="1261"/>
      </w:tblGrid>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2021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Групп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1</w:t>
            </w:r>
            <w:r>
              <w:rPr>
                <w:sz w:val="22"/>
              </w:rPr>
              <w:t>1</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 </w:t>
            </w:r>
          </w:p>
        </w:tc>
        <w:tc>
          <w:tcPr>
            <w:tcW w:w="2468"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Дети из многодетных семей </w:t>
            </w:r>
          </w:p>
        </w:tc>
        <w:tc>
          <w:tcPr>
            <w:tcW w:w="342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Всего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Pr>
                <w:sz w:val="22"/>
              </w:rPr>
              <w:t>5</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4 </w:t>
            </w:r>
          </w:p>
        </w:tc>
        <w:tc>
          <w:tcPr>
            <w:tcW w:w="0" w:type="auto"/>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342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Малообеспеченные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0 </w:t>
            </w:r>
          </w:p>
        </w:tc>
      </w:tr>
      <w:tr w:rsidR="00632210" w:rsidTr="00D77658">
        <w:trPr>
          <w:trHeight w:val="322"/>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5 </w:t>
            </w: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423"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Неблагополучные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0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6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семей многодетных. Всего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Pr>
                <w:sz w:val="22"/>
              </w:rPr>
              <w:t>5</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7 </w:t>
            </w:r>
          </w:p>
        </w:tc>
        <w:tc>
          <w:tcPr>
            <w:tcW w:w="2549" w:type="dxa"/>
            <w:gridSpan w:val="2"/>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Дети из </w:t>
            </w:r>
          </w:p>
        </w:tc>
        <w:tc>
          <w:tcPr>
            <w:tcW w:w="3341" w:type="dxa"/>
            <w:gridSpan w:val="2"/>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Всего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0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8 </w:t>
            </w:r>
          </w:p>
        </w:tc>
        <w:tc>
          <w:tcPr>
            <w:tcW w:w="2549" w:type="dxa"/>
            <w:gridSpan w:val="2"/>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малообеспеченных семей </w:t>
            </w:r>
          </w:p>
        </w:tc>
        <w:tc>
          <w:tcPr>
            <w:tcW w:w="3341" w:type="dxa"/>
            <w:gridSpan w:val="2"/>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Малообеспеченные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0 </w:t>
            </w:r>
          </w:p>
        </w:tc>
      </w:tr>
      <w:tr w:rsidR="00632210" w:rsidTr="00D77658">
        <w:trPr>
          <w:trHeight w:val="308"/>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9 </w:t>
            </w:r>
          </w:p>
        </w:tc>
        <w:tc>
          <w:tcPr>
            <w:tcW w:w="0" w:type="auto"/>
            <w:gridSpan w:val="2"/>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341" w:type="dxa"/>
            <w:gridSpan w:val="2"/>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Многодетные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10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семей малообеспеченных. Всего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0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11 </w:t>
            </w:r>
          </w:p>
        </w:tc>
        <w:tc>
          <w:tcPr>
            <w:tcW w:w="2650" w:type="dxa"/>
            <w:gridSpan w:val="3"/>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Дети из семей СОП (социально-опасное положение) </w:t>
            </w:r>
          </w:p>
        </w:tc>
        <w:tc>
          <w:tcPr>
            <w:tcW w:w="324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Всего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19"/>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12 </w:t>
            </w:r>
          </w:p>
        </w:tc>
        <w:tc>
          <w:tcPr>
            <w:tcW w:w="0" w:type="auto"/>
            <w:gridSpan w:val="3"/>
            <w:vMerge/>
            <w:tcBorders>
              <w:top w:val="nil"/>
              <w:left w:val="single" w:sz="4" w:space="0" w:color="000000"/>
              <w:bottom w:val="nil"/>
              <w:right w:val="single" w:sz="4" w:space="0" w:color="000000"/>
            </w:tcBorders>
          </w:tcPr>
          <w:p w:rsidR="00632210" w:rsidRPr="00D77658" w:rsidRDefault="00632210" w:rsidP="00D77658">
            <w:pPr>
              <w:spacing w:after="160" w:line="259" w:lineRule="auto"/>
              <w:ind w:left="0" w:firstLine="0"/>
              <w:jc w:val="left"/>
            </w:pPr>
          </w:p>
        </w:tc>
        <w:tc>
          <w:tcPr>
            <w:tcW w:w="324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Малообеспеченные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13 </w:t>
            </w:r>
          </w:p>
        </w:tc>
        <w:tc>
          <w:tcPr>
            <w:tcW w:w="0" w:type="auto"/>
            <w:gridSpan w:val="3"/>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3240"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Многодетные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14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семей СОП всего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15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беженцев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16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семей беженцев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17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переселенцев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18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семей переселенцев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8"/>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19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из группы «риска»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562"/>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20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right="408" w:firstLine="0"/>
              <w:jc w:val="left"/>
            </w:pPr>
            <w:r w:rsidRPr="00D77658">
              <w:rPr>
                <w:sz w:val="22"/>
              </w:rPr>
              <w:t xml:space="preserve">Количество детей, состоящих на учёте ОПП (отдел опеки и попечительства)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562"/>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21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склонных к токсикомании и наркомании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22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сирот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23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опекаемых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24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Проживают с отчимом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25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Проживают с мачехой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26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Проживают с одной матерью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Pr>
                <w:sz w:val="22"/>
              </w:rPr>
              <w:t>2</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27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Проживают с одним отцом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22"/>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28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где пьёт отец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29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где пьёт мать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30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где пьют оба родителя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31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где не работает один родитель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7"/>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32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Количество детей, где не работают оба родителя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r w:rsidR="00632210" w:rsidTr="00D77658">
        <w:trPr>
          <w:trHeight w:val="305"/>
        </w:trPr>
        <w:tc>
          <w:tcPr>
            <w:tcW w:w="69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33 </w:t>
            </w:r>
          </w:p>
        </w:tc>
        <w:tc>
          <w:tcPr>
            <w:tcW w:w="5891" w:type="dxa"/>
            <w:gridSpan w:val="4"/>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Дети - инвалиды </w:t>
            </w:r>
          </w:p>
        </w:tc>
        <w:tc>
          <w:tcPr>
            <w:tcW w:w="1261"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 </w:t>
            </w:r>
          </w:p>
        </w:tc>
      </w:tr>
    </w:tbl>
    <w:p w:rsidR="00632210" w:rsidRDefault="00632210">
      <w:pPr>
        <w:pStyle w:val="Heading1"/>
        <w:ind w:left="370"/>
      </w:pPr>
      <w:r>
        <w:t xml:space="preserve">Сведения о воспитанниках </w:t>
      </w:r>
    </w:p>
    <w:tbl>
      <w:tblPr>
        <w:tblW w:w="10298" w:type="dxa"/>
        <w:tblInd w:w="-108" w:type="dxa"/>
        <w:tblCellMar>
          <w:top w:w="7" w:type="dxa"/>
          <w:right w:w="115" w:type="dxa"/>
        </w:tblCellMar>
        <w:tblLook w:val="00A0"/>
      </w:tblPr>
      <w:tblGrid>
        <w:gridCol w:w="2576"/>
        <w:gridCol w:w="2933"/>
        <w:gridCol w:w="4789"/>
      </w:tblGrid>
      <w:tr w:rsidR="00632210" w:rsidTr="00D77658">
        <w:trPr>
          <w:trHeight w:val="286"/>
        </w:trPr>
        <w:tc>
          <w:tcPr>
            <w:tcW w:w="257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Возрастная категория </w:t>
            </w:r>
          </w:p>
        </w:tc>
        <w:tc>
          <w:tcPr>
            <w:tcW w:w="2933"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Направленность группы </w:t>
            </w:r>
          </w:p>
        </w:tc>
        <w:tc>
          <w:tcPr>
            <w:tcW w:w="478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center"/>
            </w:pPr>
            <w:r w:rsidRPr="00D77658">
              <w:rPr>
                <w:sz w:val="22"/>
              </w:rPr>
              <w:t xml:space="preserve">Количество детей </w:t>
            </w:r>
          </w:p>
        </w:tc>
      </w:tr>
      <w:tr w:rsidR="00632210" w:rsidTr="00D77658">
        <w:trPr>
          <w:trHeight w:val="286"/>
        </w:trPr>
        <w:tc>
          <w:tcPr>
            <w:tcW w:w="257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от 3 до 4 лет </w:t>
            </w:r>
          </w:p>
        </w:tc>
        <w:tc>
          <w:tcPr>
            <w:tcW w:w="2933" w:type="dxa"/>
            <w:vMerge w:val="restart"/>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2" w:firstLine="0"/>
              <w:jc w:val="left"/>
            </w:pPr>
            <w:r w:rsidRPr="00D77658">
              <w:rPr>
                <w:sz w:val="22"/>
              </w:rPr>
              <w:t xml:space="preserve">общеразвивающая </w:t>
            </w:r>
          </w:p>
        </w:tc>
        <w:tc>
          <w:tcPr>
            <w:tcW w:w="478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5" w:firstLine="0"/>
              <w:jc w:val="center"/>
            </w:pPr>
            <w:r w:rsidRPr="00D77658">
              <w:rPr>
                <w:sz w:val="22"/>
              </w:rPr>
              <w:t xml:space="preserve">4 </w:t>
            </w:r>
          </w:p>
        </w:tc>
      </w:tr>
      <w:tr w:rsidR="00632210" w:rsidTr="00D77658">
        <w:trPr>
          <w:trHeight w:val="289"/>
        </w:trPr>
        <w:tc>
          <w:tcPr>
            <w:tcW w:w="2576"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от 4 до 5 лет </w:t>
            </w:r>
          </w:p>
        </w:tc>
        <w:tc>
          <w:tcPr>
            <w:tcW w:w="0" w:type="auto"/>
            <w:vMerge/>
            <w:tcBorders>
              <w:top w:val="nil"/>
              <w:left w:val="single" w:sz="4" w:space="0" w:color="000000"/>
              <w:bottom w:val="single" w:sz="4" w:space="0" w:color="000000"/>
              <w:right w:val="single" w:sz="4" w:space="0" w:color="000000"/>
            </w:tcBorders>
          </w:tcPr>
          <w:p w:rsidR="00632210" w:rsidRPr="00D77658" w:rsidRDefault="00632210" w:rsidP="00D77658">
            <w:pPr>
              <w:spacing w:after="160" w:line="259" w:lineRule="auto"/>
              <w:ind w:left="0" w:firstLine="0"/>
              <w:jc w:val="left"/>
            </w:pPr>
          </w:p>
        </w:tc>
        <w:tc>
          <w:tcPr>
            <w:tcW w:w="4789" w:type="dxa"/>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5" w:firstLine="0"/>
              <w:jc w:val="center"/>
            </w:pPr>
            <w:r w:rsidRPr="00D77658">
              <w:rPr>
                <w:sz w:val="22"/>
              </w:rPr>
              <w:t xml:space="preserve">5 </w:t>
            </w:r>
          </w:p>
        </w:tc>
      </w:tr>
      <w:tr w:rsidR="00632210" w:rsidTr="00D77658">
        <w:trPr>
          <w:trHeight w:val="286"/>
        </w:trPr>
        <w:tc>
          <w:tcPr>
            <w:tcW w:w="10298"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Мальчиков:                                                                             </w:t>
            </w:r>
            <w:r>
              <w:rPr>
                <w:sz w:val="22"/>
              </w:rPr>
              <w:t xml:space="preserve">                               5</w:t>
            </w:r>
            <w:r w:rsidRPr="00D77658">
              <w:rPr>
                <w:sz w:val="22"/>
              </w:rPr>
              <w:t xml:space="preserve">  </w:t>
            </w:r>
          </w:p>
        </w:tc>
      </w:tr>
      <w:tr w:rsidR="00632210" w:rsidTr="00D77658">
        <w:trPr>
          <w:trHeight w:val="286"/>
        </w:trPr>
        <w:tc>
          <w:tcPr>
            <w:tcW w:w="10298" w:type="dxa"/>
            <w:gridSpan w:val="3"/>
            <w:tcBorders>
              <w:top w:val="single" w:sz="4" w:space="0" w:color="000000"/>
              <w:left w:val="single" w:sz="4" w:space="0" w:color="000000"/>
              <w:bottom w:val="single" w:sz="4" w:space="0" w:color="000000"/>
              <w:right w:val="single" w:sz="4" w:space="0" w:color="000000"/>
            </w:tcBorders>
          </w:tcPr>
          <w:p w:rsidR="00632210" w:rsidRPr="00D77658" w:rsidRDefault="00632210" w:rsidP="00D77658">
            <w:pPr>
              <w:spacing w:after="0" w:line="259" w:lineRule="auto"/>
              <w:ind w:left="0" w:firstLine="0"/>
              <w:jc w:val="left"/>
            </w:pPr>
            <w:r w:rsidRPr="00D77658">
              <w:rPr>
                <w:sz w:val="22"/>
              </w:rPr>
              <w:t xml:space="preserve">Девочек:                                                                                                                   6 </w:t>
            </w:r>
          </w:p>
        </w:tc>
      </w:tr>
    </w:tbl>
    <w:p w:rsidR="00632210" w:rsidRDefault="00632210">
      <w:pPr>
        <w:spacing w:after="266" w:line="259" w:lineRule="auto"/>
        <w:ind w:left="0" w:firstLine="0"/>
        <w:jc w:val="left"/>
      </w:pPr>
      <w:r>
        <w:rPr>
          <w:b/>
        </w:rPr>
        <w:t xml:space="preserve"> </w:t>
      </w:r>
    </w:p>
    <w:p w:rsidR="00632210" w:rsidRDefault="00632210">
      <w:pPr>
        <w:pStyle w:val="Heading2"/>
        <w:spacing w:after="199" w:line="271" w:lineRule="auto"/>
        <w:ind w:left="370"/>
        <w:jc w:val="left"/>
      </w:pPr>
      <w:r>
        <w:rPr>
          <w:b/>
          <w:u w:val="none"/>
        </w:rPr>
        <w:t>7.1.1.</w:t>
      </w:r>
      <w:r>
        <w:rPr>
          <w:rFonts w:ascii="Arial" w:hAnsi="Arial" w:cs="Arial"/>
          <w:b/>
          <w:u w:val="none"/>
        </w:rPr>
        <w:t xml:space="preserve"> </w:t>
      </w:r>
      <w:r>
        <w:rPr>
          <w:b/>
          <w:u w:val="none"/>
        </w:rPr>
        <w:t xml:space="preserve">Используемые примерные программы </w:t>
      </w:r>
    </w:p>
    <w:p w:rsidR="00632210" w:rsidRDefault="00632210">
      <w:pPr>
        <w:spacing w:after="248"/>
        <w:ind w:left="370" w:right="57"/>
      </w:pPr>
      <w:r>
        <w:t xml:space="preserve">Основная образовательная программа муниципального дошкольного образовательного учреждения «Апрелевский детский сад «Капелька» </w:t>
      </w:r>
    </w:p>
    <w:p w:rsidR="00632210" w:rsidRDefault="00632210" w:rsidP="00EF69FE">
      <w:pPr>
        <w:spacing w:after="257"/>
        <w:ind w:right="57"/>
      </w:pPr>
      <w:r>
        <w:t xml:space="preserve">   Парциальная  региональная программа гражданско – патриотического воспитания детей дошкольного возраста Республики Крым «Крымский веночек» </w:t>
      </w:r>
    </w:p>
    <w:p w:rsidR="00632210" w:rsidRDefault="00632210">
      <w:pPr>
        <w:pStyle w:val="Heading2"/>
        <w:spacing w:after="244" w:line="271" w:lineRule="auto"/>
        <w:ind w:left="370"/>
        <w:jc w:val="left"/>
      </w:pPr>
      <w:r>
        <w:rPr>
          <w:b/>
          <w:u w:val="none"/>
        </w:rPr>
        <w:t>7.1.2.</w:t>
      </w:r>
      <w:r>
        <w:rPr>
          <w:rFonts w:ascii="Arial" w:hAnsi="Arial" w:cs="Arial"/>
          <w:b/>
          <w:u w:val="none"/>
        </w:rPr>
        <w:t xml:space="preserve"> </w:t>
      </w:r>
      <w:r>
        <w:rPr>
          <w:b/>
          <w:u w:val="none"/>
        </w:rPr>
        <w:t xml:space="preserve">Характеристика взаимодействия педагогического коллектива с семьями </w:t>
      </w:r>
    </w:p>
    <w:p w:rsidR="00632210" w:rsidRDefault="00632210" w:rsidP="0077734E">
      <w:pPr>
        <w:ind w:left="294" w:right="57"/>
      </w:pPr>
      <w:r>
        <w:t>Дошкольное учреждение осуществляет сотрудничество с семьями воспитанников и создает условия:</w:t>
      </w:r>
    </w:p>
    <w:p w:rsidR="00632210" w:rsidRDefault="00632210" w:rsidP="0077734E">
      <w:pPr>
        <w:ind w:left="294" w:right="57"/>
      </w:pPr>
    </w:p>
    <w:p w:rsidR="00632210" w:rsidRDefault="00632210" w:rsidP="00EF69FE">
      <w:pPr>
        <w:ind w:left="0" w:right="57" w:firstLine="0"/>
      </w:pPr>
      <w:bookmarkStart w:id="0" w:name="_GoBack"/>
      <w:bookmarkEnd w:id="0"/>
      <w:r>
        <w:t xml:space="preserve">для предоставления информации о Программе семье и всем заинтересованным лицам, </w:t>
      </w:r>
    </w:p>
    <w:p w:rsidR="00632210" w:rsidRDefault="00632210" w:rsidP="00EF69FE">
      <w:pPr>
        <w:ind w:left="294" w:right="57"/>
      </w:pPr>
      <w:r>
        <w:t xml:space="preserve">вовлеченным в образовательную деятельность, а также широкой общественности; </w:t>
      </w:r>
    </w:p>
    <w:p w:rsidR="00632210" w:rsidRDefault="00632210" w:rsidP="00EF69FE">
      <w:pPr>
        <w:ind w:left="294" w:right="57"/>
      </w:pPr>
      <w:r>
        <w:t xml:space="preserve">-для взрослых по поиску, использованию материалов, обеспечивающих реализациюПрограммы, в том числе в информационной среде; </w:t>
      </w:r>
    </w:p>
    <w:p w:rsidR="00632210" w:rsidRDefault="00632210" w:rsidP="00EF69FE">
      <w:pPr>
        <w:ind w:left="294" w:right="57"/>
      </w:pPr>
      <w:r>
        <w:t xml:space="preserve">-для обсуждения с родителями (законными представителями) детей вопросов, связанных с реализацией Программы.На сегодняшний день в МДОУ осуществляется интеграция общественного и семейного воспитания дошкольников со следующими категориями родителей: </w:t>
      </w:r>
    </w:p>
    <w:p w:rsidR="00632210" w:rsidRDefault="00632210" w:rsidP="00EF69FE">
      <w:pPr>
        <w:ind w:left="294" w:right="7064"/>
      </w:pPr>
      <w:r>
        <w:t xml:space="preserve">-ссемьями воспитанников; - сбудущими родителями.  </w:t>
      </w:r>
    </w:p>
    <w:p w:rsidR="00632210" w:rsidRDefault="00632210" w:rsidP="00EF69FE">
      <w:pPr>
        <w:ind w:left="294" w:right="57"/>
      </w:pPr>
      <w:r>
        <w:t xml:space="preserve">Цель: </w:t>
      </w:r>
    </w:p>
    <w:p w:rsidR="00632210" w:rsidRDefault="00632210" w:rsidP="00EF69FE">
      <w:pPr>
        <w:ind w:left="294" w:right="57"/>
      </w:pPr>
      <w:r>
        <w:t xml:space="preserve">Создание условий для благоприятного сотрудничества с родителями. </w:t>
      </w:r>
    </w:p>
    <w:p w:rsidR="00632210" w:rsidRDefault="00632210" w:rsidP="00EF69FE">
      <w:pPr>
        <w:ind w:left="294" w:right="57"/>
      </w:pPr>
      <w:r>
        <w:t xml:space="preserve">Задачи:  </w:t>
      </w:r>
    </w:p>
    <w:p w:rsidR="00632210" w:rsidRDefault="00632210" w:rsidP="00EF69FE">
      <w:pPr>
        <w:ind w:left="294" w:right="57"/>
      </w:pPr>
      <w:r>
        <w:t xml:space="preserve">-Установление доверительных и партнерских отношений с родителями. </w:t>
      </w:r>
    </w:p>
    <w:p w:rsidR="00632210" w:rsidRDefault="00632210" w:rsidP="00EF69FE">
      <w:pPr>
        <w:ind w:left="294" w:right="57"/>
      </w:pPr>
      <w:r>
        <w:t xml:space="preserve">-Вовлечение семьи в единое образовательное пространство </w:t>
      </w:r>
    </w:p>
    <w:p w:rsidR="00632210" w:rsidRDefault="00632210" w:rsidP="00EF69FE">
      <w:pPr>
        <w:ind w:left="294" w:right="57"/>
      </w:pPr>
      <w:r>
        <w:t xml:space="preserve">-Формирование психолого-педагогических знаний родителей; </w:t>
      </w:r>
    </w:p>
    <w:p w:rsidR="00632210" w:rsidRDefault="00632210" w:rsidP="00EF69FE">
      <w:pPr>
        <w:ind w:left="294" w:right="57"/>
      </w:pPr>
      <w:r>
        <w:t xml:space="preserve">-Приобщение родителей к участию в жизни ДОУ; </w:t>
      </w:r>
    </w:p>
    <w:p w:rsidR="00632210" w:rsidRDefault="00632210" w:rsidP="00EF69FE">
      <w:pPr>
        <w:ind w:left="294" w:right="57"/>
      </w:pPr>
      <w:r>
        <w:t xml:space="preserve">-Оказание помощи семьям воспитанников в развитии, воспитании и обучении детей; -Изучение и пропаганда лучшего семейного опыта. </w:t>
      </w:r>
    </w:p>
    <w:p w:rsidR="00632210" w:rsidRDefault="00632210" w:rsidP="00EF69FE">
      <w:pPr>
        <w:ind w:left="294" w:right="57"/>
      </w:pPr>
      <w:r>
        <w:t xml:space="preserve">-Объединения усилий для развития и воспитания детей; </w:t>
      </w:r>
    </w:p>
    <w:p w:rsidR="00632210" w:rsidRDefault="00632210" w:rsidP="00EF69FE">
      <w:pPr>
        <w:ind w:left="294" w:right="57"/>
      </w:pPr>
      <w:r>
        <w:t xml:space="preserve">-Создание атмосферы взаимопонимания и общих интересов.  </w:t>
      </w:r>
    </w:p>
    <w:p w:rsidR="00632210" w:rsidRDefault="00632210" w:rsidP="00EF69FE">
      <w:pPr>
        <w:ind w:left="294" w:right="57"/>
      </w:pPr>
      <w:r>
        <w:t xml:space="preserve">В основу совместной деятельности семьи и ДОУ заложены следующие принципы: </w:t>
      </w:r>
    </w:p>
    <w:p w:rsidR="00632210" w:rsidRDefault="00632210" w:rsidP="00EF69FE">
      <w:pPr>
        <w:ind w:left="294" w:right="57"/>
      </w:pPr>
      <w:r>
        <w:t xml:space="preserve">-Единый подход к процессу воспитания ребенка; </w:t>
      </w:r>
    </w:p>
    <w:p w:rsidR="00632210" w:rsidRDefault="00632210" w:rsidP="00EF69FE">
      <w:pPr>
        <w:ind w:left="294" w:right="57"/>
      </w:pPr>
      <w:r>
        <w:t xml:space="preserve">-Открытость ДОУ для родителей; </w:t>
      </w:r>
    </w:p>
    <w:p w:rsidR="00632210" w:rsidRDefault="00632210" w:rsidP="00EF69FE">
      <w:pPr>
        <w:ind w:left="294" w:right="57"/>
      </w:pPr>
      <w:r>
        <w:t xml:space="preserve">-Взаимное доверие во взаимоотношениях педагогов и родителей; </w:t>
      </w:r>
    </w:p>
    <w:p w:rsidR="00632210" w:rsidRDefault="00632210" w:rsidP="00EF69FE">
      <w:pPr>
        <w:ind w:left="294" w:right="57"/>
      </w:pPr>
      <w:r>
        <w:t xml:space="preserve">-Уважение и доброжелательность друг к другу; </w:t>
      </w:r>
    </w:p>
    <w:p w:rsidR="00632210" w:rsidRDefault="00632210" w:rsidP="00EF69FE">
      <w:pPr>
        <w:ind w:left="294" w:right="4281"/>
      </w:pPr>
      <w:r>
        <w:t xml:space="preserve">-Дифференцированный подход к каждой семье; -Равно ответственность родителей и педагогов. </w:t>
      </w:r>
    </w:p>
    <w:p w:rsidR="00632210" w:rsidRDefault="00632210" w:rsidP="00EF69FE">
      <w:pPr>
        <w:ind w:left="294" w:right="57"/>
      </w:pPr>
      <w:r>
        <w:t xml:space="preserve">-Сотрудничество педагогов и родителей в воспитании детей; </w:t>
      </w:r>
    </w:p>
    <w:p w:rsidR="00632210" w:rsidRDefault="00632210" w:rsidP="00EF69FE">
      <w:pPr>
        <w:ind w:left="294" w:right="57"/>
      </w:pPr>
      <w:r>
        <w:t xml:space="preserve">-Создание единой развивающей среды, обеспечивающей единые подходы к развитию личности в семье и детском коллективе. </w:t>
      </w:r>
    </w:p>
    <w:p w:rsidR="00632210" w:rsidRDefault="00632210" w:rsidP="00EF69FE">
      <w:pPr>
        <w:ind w:left="294" w:right="57"/>
      </w:pPr>
      <w:r>
        <w:t xml:space="preserve">Основные функции ДОУ в работе с семьей; </w:t>
      </w:r>
    </w:p>
    <w:p w:rsidR="00632210" w:rsidRDefault="00632210" w:rsidP="00EF69FE">
      <w:pPr>
        <w:ind w:left="294" w:right="57"/>
      </w:pPr>
      <w:r>
        <w:t xml:space="preserve">-Ознакомление родителей с содержанием и методикой воспитательно –образовательного процесса  </w:t>
      </w:r>
    </w:p>
    <w:p w:rsidR="00632210" w:rsidRDefault="00632210" w:rsidP="00EF69FE">
      <w:pPr>
        <w:ind w:left="294" w:right="57"/>
      </w:pPr>
      <w:r>
        <w:t xml:space="preserve">-Психолого - педагогическое просвещение </w:t>
      </w:r>
    </w:p>
    <w:p w:rsidR="00632210" w:rsidRDefault="00632210" w:rsidP="00EF69FE">
      <w:pPr>
        <w:ind w:left="294" w:right="57"/>
      </w:pPr>
      <w:r>
        <w:t xml:space="preserve">-Вовлечение родителей в совместную с детьми и педагогами деятельность </w:t>
      </w:r>
    </w:p>
    <w:p w:rsidR="00632210" w:rsidRDefault="00632210" w:rsidP="00EF69FE">
      <w:pPr>
        <w:ind w:left="294" w:right="57"/>
      </w:pPr>
      <w:r>
        <w:t xml:space="preserve">-Помощь семьям, испытывающихкакие –либо трудности </w:t>
      </w:r>
    </w:p>
    <w:p w:rsidR="00632210" w:rsidRDefault="00632210" w:rsidP="00EF69FE">
      <w:pPr>
        <w:ind w:left="294" w:right="2704"/>
      </w:pPr>
      <w:r>
        <w:t xml:space="preserve">-Взаимодействие педагогов с общественными организациями -Работы с семьей на основе индивидуально –личностного подхода. </w:t>
      </w:r>
    </w:p>
    <w:p w:rsidR="00632210" w:rsidRDefault="00632210" w:rsidP="00EF69FE">
      <w:pPr>
        <w:ind w:left="294" w:right="57"/>
      </w:pPr>
      <w:r>
        <w:t xml:space="preserve">-Демонстрация родителям положительного образа ребенка-Знакомство родителей с психолого – педагогическими особенностями ребенка. </w:t>
      </w:r>
    </w:p>
    <w:p w:rsidR="00632210" w:rsidRDefault="00632210" w:rsidP="00EF69FE">
      <w:pPr>
        <w:ind w:left="294" w:right="57"/>
      </w:pPr>
      <w:r>
        <w:t xml:space="preserve">Система работы с родителями включает: </w:t>
      </w:r>
    </w:p>
    <w:p w:rsidR="00632210" w:rsidRDefault="00632210" w:rsidP="00EF69FE">
      <w:pPr>
        <w:ind w:left="294" w:right="57"/>
      </w:pPr>
      <w:r>
        <w:t xml:space="preserve">Ознакомление родителей с результатами работы МДОУ, анализом участия родительской общественности в жизни ДОУ ; </w:t>
      </w:r>
    </w:p>
    <w:p w:rsidR="00632210" w:rsidRDefault="00632210" w:rsidP="00EF69FE">
      <w:pPr>
        <w:ind w:left="294" w:right="57"/>
      </w:pPr>
      <w:r>
        <w:t xml:space="preserve">Ознакомление родителей с содержанием работы МДОУ направленной на всестороннее </w:t>
      </w:r>
    </w:p>
    <w:p w:rsidR="00632210" w:rsidRDefault="00632210" w:rsidP="00EF69FE">
      <w:pPr>
        <w:ind w:left="294" w:right="57"/>
      </w:pPr>
      <w:r>
        <w:t xml:space="preserve">развитие ребенка; </w:t>
      </w:r>
    </w:p>
    <w:p w:rsidR="00632210" w:rsidRDefault="00632210" w:rsidP="00EF69FE">
      <w:pPr>
        <w:ind w:left="294" w:right="57"/>
      </w:pPr>
      <w:r>
        <w:t xml:space="preserve">Целенаправленную работу, пропагандирующую общественное дошкольное воспитание в его разных формах; </w:t>
      </w:r>
    </w:p>
    <w:p w:rsidR="00632210" w:rsidRDefault="00632210" w:rsidP="00EF69FE">
      <w:pPr>
        <w:ind w:left="294" w:right="57"/>
      </w:pPr>
      <w: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632210" w:rsidRDefault="00632210" w:rsidP="00EF69FE">
      <w:pPr>
        <w:ind w:left="294" w:right="57"/>
      </w:pPr>
      <w:r>
        <w:t xml:space="preserve">Основные формы сотрудничества с семьёй: </w:t>
      </w:r>
    </w:p>
    <w:p w:rsidR="00632210" w:rsidRDefault="00632210" w:rsidP="00EF69FE">
      <w:pPr>
        <w:ind w:left="294" w:right="57"/>
      </w:pPr>
      <w:r>
        <w:t xml:space="preserve">-Знакомство с семьёй:встречи-знакомства, анкетирование. </w:t>
      </w:r>
    </w:p>
    <w:p w:rsidR="00632210" w:rsidRDefault="00632210" w:rsidP="00EF69FE">
      <w:pPr>
        <w:ind w:left="284" w:right="57" w:firstLine="79"/>
      </w:pPr>
      <w:r>
        <w:t xml:space="preserve">Информирование родителей о ходе образовательного процесса:дни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w:t>
      </w:r>
    </w:p>
    <w:p w:rsidR="00632210" w:rsidRDefault="00632210" w:rsidP="00EF69FE">
      <w:pPr>
        <w:ind w:left="294" w:right="57"/>
      </w:pPr>
      <w:r>
        <w:t xml:space="preserve">-Образование родителей:организация Литературной гостиной» (лекции, семинары, семинарыпрактикумы), проведение мастер-классов, тренингов) </w:t>
      </w:r>
    </w:p>
    <w:p w:rsidR="00632210" w:rsidRDefault="00632210" w:rsidP="00EF69FE">
      <w:pPr>
        <w:ind w:left="294" w:right="57"/>
      </w:pPr>
      <w:r>
        <w:t xml:space="preserve">-Совместная деятельность :привлечение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 </w:t>
      </w:r>
    </w:p>
    <w:p w:rsidR="00632210" w:rsidRDefault="00632210" w:rsidP="00EF69FE">
      <w:pPr>
        <w:ind w:left="294" w:right="57"/>
      </w:pPr>
      <w:r>
        <w:t xml:space="preserve">Деятельность родителей и педагогов может быть успешной только в том случае, если они станут союзниками, т.е. будут действовать в интересах ребенка. Во взаимодействии семьи и ДОУ прослеживается педагогический принцип –единство воспитательных воздействий. Ежедневная работа направлена на обеспечение систематической информированности родителей о жизни ребенка в д/с и поддержание контакта с семьей. Еженедельная работа направлена на получение возможности родителей беседы с воспитателем об индивидуальном развитии своего ребенка: беседы с родителями на материале наблюдений за ребенком в течении недели индивидуальные консультации. Ежемесячная работа направлена на установление доброжелательной, доверительной атмосферы, хорошего эмоционального настроя и обстановки совместного с родителями творчества. Включает в себя: совместные праздники, гостиные, дискуссионные родительские клубы и т. д. Данная работа способствует вовлечению родителей в образовательный и воспитательный процесс. Позволяет сделать его для родителей праздничным .При общении с родителями стараемся использовать доброжелательный стиль общения, т. к. позитивный настрой на общение является прочным фундаментом, на котором строится вся работа педагогов с семьей. Используем в работе индивидуальный подход не только к детям, но и к родителям, т. к. воспитатель, общаясь с членом семьи должен чувствовать ситуацию, настроение мамы или папы, в чем-то посочувствовать ему, вместе подумать, как помочь ребенку в той или иной ситуации.  </w:t>
      </w:r>
    </w:p>
    <w:p w:rsidR="00632210" w:rsidRDefault="00632210" w:rsidP="00EF69FE">
      <w:pPr>
        <w:spacing w:after="34" w:line="259" w:lineRule="auto"/>
        <w:ind w:left="284" w:firstLine="0"/>
        <w:jc w:val="left"/>
      </w:pPr>
      <w:r>
        <w:t xml:space="preserve"> </w:t>
      </w:r>
    </w:p>
    <w:p w:rsidR="00632210" w:rsidRDefault="00632210" w:rsidP="00EF69FE">
      <w:pPr>
        <w:pStyle w:val="Heading2"/>
        <w:spacing w:after="257" w:line="271" w:lineRule="auto"/>
        <w:ind w:left="579"/>
        <w:jc w:val="left"/>
      </w:pPr>
      <w:r>
        <w:rPr>
          <w:b/>
          <w:u w:val="none"/>
        </w:rPr>
        <w:t>8.</w:t>
      </w:r>
      <w:r>
        <w:rPr>
          <w:rFonts w:ascii="Arial" w:hAnsi="Arial" w:cs="Arial"/>
          <w:b/>
          <w:u w:val="none"/>
        </w:rPr>
        <w:t xml:space="preserve"> </w:t>
      </w:r>
      <w:r>
        <w:rPr>
          <w:b/>
          <w:u w:val="none"/>
        </w:rPr>
        <w:t xml:space="preserve">УСЛОВИЯ РЕАЛИЗАЦИИ ПРОГРАММЫ </w:t>
      </w:r>
    </w:p>
    <w:p w:rsidR="00632210" w:rsidRDefault="00632210" w:rsidP="00EF69FE">
      <w:pPr>
        <w:pStyle w:val="Heading3"/>
        <w:spacing w:after="243"/>
        <w:ind w:left="370"/>
      </w:pPr>
      <w:r>
        <w:t>8.1.</w:t>
      </w:r>
      <w:r>
        <w:rPr>
          <w:rFonts w:ascii="Arial" w:hAnsi="Arial" w:cs="Arial"/>
        </w:rPr>
        <w:t xml:space="preserve"> </w:t>
      </w:r>
      <w:r>
        <w:t xml:space="preserve">Психолого – педагогические условия реализации Программы </w:t>
      </w:r>
    </w:p>
    <w:p w:rsidR="00632210" w:rsidRDefault="00632210" w:rsidP="00EF69FE">
      <w:pPr>
        <w:spacing w:after="11" w:line="266" w:lineRule="auto"/>
        <w:ind w:left="294" w:right="45"/>
      </w:pPr>
      <w:r>
        <w:rPr>
          <w:u w:val="single" w:color="000000"/>
        </w:rPr>
        <w:t>Психолого-педагогические условия реализации программы:</w:t>
      </w:r>
      <w:r>
        <w:t xml:space="preserve">  </w:t>
      </w:r>
    </w:p>
    <w:p w:rsidR="00632210" w:rsidRDefault="00632210" w:rsidP="00EF69FE">
      <w:pPr>
        <w:ind w:left="294" w:right="57"/>
      </w:pPr>
      <w: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632210" w:rsidRDefault="00632210" w:rsidP="00EF69FE">
      <w:pPr>
        <w:numPr>
          <w:ilvl w:val="0"/>
          <w:numId w:val="24"/>
        </w:numPr>
        <w:ind w:right="57"/>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32210" w:rsidRDefault="00632210" w:rsidP="00EF69FE">
      <w:pPr>
        <w:numPr>
          <w:ilvl w:val="0"/>
          <w:numId w:val="24"/>
        </w:numPr>
        <w:ind w:right="57"/>
      </w:pPr>
      <w: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632210" w:rsidRDefault="00632210" w:rsidP="00EF69FE">
      <w:pPr>
        <w:numPr>
          <w:ilvl w:val="0"/>
          <w:numId w:val="24"/>
        </w:numPr>
        <w:ind w:right="57"/>
      </w:pPr>
      <w:r>
        <w:t xml:space="preserve">поддержка инициативы и самостоятельности детей в специфических для них видах деятельности; 6) возможность выбора детьми материалов, видов активности, участников совместной деятельности и общения;  </w:t>
      </w:r>
    </w:p>
    <w:p w:rsidR="00632210" w:rsidRDefault="00632210" w:rsidP="00EF69FE">
      <w:pPr>
        <w:ind w:left="294" w:right="57"/>
      </w:pPr>
      <w:r>
        <w:t xml:space="preserve">7) защита детей от всех форм физического и психического насилия. </w:t>
      </w:r>
    </w:p>
    <w:p w:rsidR="00632210" w:rsidRDefault="00632210" w:rsidP="00EF69FE">
      <w:pPr>
        <w:ind w:left="294" w:right="57"/>
      </w:pPr>
      <w:r>
        <w:t xml:space="preserve">Условия, необходимые для создания социальной ситуации развития детей, соответствующей специфике дошкольного возраста, предполагают:  1) обеспечение эмоционального благополучия через:  </w:t>
      </w:r>
    </w:p>
    <w:p w:rsidR="00632210" w:rsidRDefault="00632210" w:rsidP="00EF69FE">
      <w:pPr>
        <w:ind w:left="294" w:right="57"/>
      </w:pPr>
      <w:r>
        <w:t xml:space="preserve">-непосредственное общение с каждым ребенком;  </w:t>
      </w:r>
    </w:p>
    <w:p w:rsidR="00632210" w:rsidRDefault="00632210" w:rsidP="00EF69FE">
      <w:pPr>
        <w:ind w:left="294" w:right="1527"/>
      </w:pPr>
      <w:r>
        <w:t xml:space="preserve">-уважительное отношение к каждому ребенку, к его чувствам и потребностям;  2) поддержку индивидуальности и инициативы детей через:  </w:t>
      </w:r>
    </w:p>
    <w:p w:rsidR="00632210" w:rsidRDefault="00632210" w:rsidP="00EF69FE">
      <w:pPr>
        <w:ind w:left="284" w:right="57" w:firstLine="79"/>
      </w:pPr>
      <w:r>
        <w:t xml:space="preserve">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3)установление правил взаимодействия в разных ситуациях:  </w:t>
      </w:r>
    </w:p>
    <w:p w:rsidR="00632210" w:rsidRDefault="00632210" w:rsidP="00EF69FE">
      <w:pPr>
        <w:ind w:left="294" w:right="57"/>
      </w:pPr>
      <w: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rsidR="00632210" w:rsidRDefault="00632210" w:rsidP="00EF69FE">
      <w:pPr>
        <w:ind w:left="294" w:right="57"/>
      </w:pPr>
      <w:r>
        <w:t xml:space="preserve">-развитие умения детей работать в группе сверстников;  </w:t>
      </w:r>
    </w:p>
    <w:p w:rsidR="00632210" w:rsidRDefault="00632210" w:rsidP="00EF69FE">
      <w:pPr>
        <w:numPr>
          <w:ilvl w:val="0"/>
          <w:numId w:val="25"/>
        </w:numPr>
        <w:ind w:right="57"/>
      </w:pPr>
      <w: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зона ближайшего развития каждого ребенка), через:  </w:t>
      </w:r>
    </w:p>
    <w:p w:rsidR="00632210" w:rsidRDefault="00632210" w:rsidP="00EF69FE">
      <w:pPr>
        <w:ind w:left="294" w:right="57"/>
      </w:pPr>
      <w: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w:t>
      </w:r>
    </w:p>
    <w:p w:rsidR="00632210" w:rsidRDefault="00632210" w:rsidP="00EF69FE">
      <w:pPr>
        <w:ind w:left="294" w:right="57"/>
      </w:pPr>
      <w:r>
        <w:t xml:space="preserve">пространства;  </w:t>
      </w:r>
    </w:p>
    <w:p w:rsidR="00632210" w:rsidRDefault="00632210" w:rsidP="00EF69FE">
      <w:pPr>
        <w:ind w:left="294" w:right="57"/>
      </w:pPr>
      <w:r>
        <w:t xml:space="preserve">-оценку индивидуального развития детей;  </w:t>
      </w:r>
    </w:p>
    <w:p w:rsidR="00632210" w:rsidRDefault="00632210" w:rsidP="00EF69FE">
      <w:pPr>
        <w:numPr>
          <w:ilvl w:val="0"/>
          <w:numId w:val="25"/>
        </w:numPr>
        <w:spacing w:after="260"/>
        <w:ind w:right="57"/>
      </w:pPr>
      <w: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r>
        <w:rPr>
          <w:b/>
        </w:rPr>
        <w:t xml:space="preserve"> </w:t>
      </w:r>
    </w:p>
    <w:p w:rsidR="00632210" w:rsidRDefault="00632210" w:rsidP="00EF69FE">
      <w:pPr>
        <w:spacing w:after="47" w:line="271" w:lineRule="auto"/>
        <w:ind w:left="370"/>
        <w:jc w:val="left"/>
      </w:pPr>
      <w:r>
        <w:rPr>
          <w:b/>
        </w:rPr>
        <w:t>8.2.</w:t>
      </w:r>
      <w:r>
        <w:rPr>
          <w:rFonts w:ascii="Arial" w:hAnsi="Arial" w:cs="Arial"/>
          <w:b/>
        </w:rPr>
        <w:t xml:space="preserve"> </w:t>
      </w:r>
      <w:r>
        <w:rPr>
          <w:b/>
        </w:rPr>
        <w:t xml:space="preserve">Кадровые условия реализации Программы </w:t>
      </w:r>
    </w:p>
    <w:p w:rsidR="00632210" w:rsidRDefault="00632210" w:rsidP="00EF69FE">
      <w:pPr>
        <w:pStyle w:val="Heading2"/>
        <w:spacing w:after="56"/>
        <w:ind w:left="294" w:right="45"/>
      </w:pPr>
      <w:r>
        <w:t>Сведения о педагогическом коллективе</w:t>
      </w:r>
      <w:r>
        <w:rPr>
          <w:u w:val="none"/>
        </w:rPr>
        <w:t xml:space="preserve"> </w:t>
      </w:r>
    </w:p>
    <w:p w:rsidR="00632210" w:rsidRDefault="00632210" w:rsidP="00EF69FE">
      <w:pPr>
        <w:ind w:left="294" w:right="57"/>
      </w:pPr>
      <w:r>
        <w:t xml:space="preserve">Коллектив состоит из 2 работников. Среди них 1 – воспитатель, 1 – помощник воспитателя. </w:t>
      </w:r>
    </w:p>
    <w:tbl>
      <w:tblPr>
        <w:tblW w:w="9574" w:type="dxa"/>
        <w:tblInd w:w="-108" w:type="dxa"/>
        <w:tblCellMar>
          <w:top w:w="12" w:type="dxa"/>
          <w:right w:w="52" w:type="dxa"/>
        </w:tblCellMar>
        <w:tblLook w:val="00A0"/>
      </w:tblPr>
      <w:tblGrid>
        <w:gridCol w:w="1916"/>
        <w:gridCol w:w="1913"/>
        <w:gridCol w:w="1916"/>
        <w:gridCol w:w="1913"/>
        <w:gridCol w:w="1916"/>
      </w:tblGrid>
      <w:tr w:rsidR="00632210" w:rsidTr="00243CDD">
        <w:trPr>
          <w:trHeight w:val="526"/>
        </w:trPr>
        <w:tc>
          <w:tcPr>
            <w:tcW w:w="1916"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Ф.И.О. педагога </w:t>
            </w:r>
          </w:p>
        </w:tc>
        <w:tc>
          <w:tcPr>
            <w:tcW w:w="1913"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Стаж </w:t>
            </w:r>
          </w:p>
        </w:tc>
        <w:tc>
          <w:tcPr>
            <w:tcW w:w="1916"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Образование </w:t>
            </w:r>
          </w:p>
        </w:tc>
        <w:tc>
          <w:tcPr>
            <w:tcW w:w="1913"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Категория </w:t>
            </w:r>
          </w:p>
        </w:tc>
        <w:tc>
          <w:tcPr>
            <w:tcW w:w="1916"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Возраст </w:t>
            </w:r>
          </w:p>
        </w:tc>
      </w:tr>
      <w:tr w:rsidR="00632210" w:rsidTr="00243CDD">
        <w:trPr>
          <w:trHeight w:val="1280"/>
        </w:trPr>
        <w:tc>
          <w:tcPr>
            <w:tcW w:w="1916"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Суркова Наталья Николаевна</w:t>
            </w:r>
          </w:p>
        </w:tc>
        <w:tc>
          <w:tcPr>
            <w:tcW w:w="1913"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17 </w:t>
            </w:r>
          </w:p>
        </w:tc>
        <w:tc>
          <w:tcPr>
            <w:tcW w:w="1916"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Средне- специальное </w:t>
            </w:r>
          </w:p>
        </w:tc>
        <w:tc>
          <w:tcPr>
            <w:tcW w:w="1913"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СЗД </w:t>
            </w:r>
          </w:p>
        </w:tc>
        <w:tc>
          <w:tcPr>
            <w:tcW w:w="1916" w:type="dxa"/>
            <w:tcBorders>
              <w:top w:val="single" w:sz="4" w:space="0" w:color="000000"/>
              <w:left w:val="single" w:sz="4" w:space="0" w:color="000000"/>
              <w:bottom w:val="single" w:sz="4" w:space="0" w:color="000000"/>
              <w:right w:val="single" w:sz="4" w:space="0" w:color="000000"/>
            </w:tcBorders>
          </w:tcPr>
          <w:p w:rsidR="00632210" w:rsidRPr="00D77658" w:rsidRDefault="00632210" w:rsidP="00243CDD">
            <w:pPr>
              <w:spacing w:after="0" w:line="259" w:lineRule="auto"/>
              <w:ind w:left="0" w:firstLine="0"/>
              <w:jc w:val="left"/>
            </w:pPr>
            <w:r w:rsidRPr="00D77658">
              <w:rPr>
                <w:sz w:val="22"/>
              </w:rPr>
              <w:t xml:space="preserve">44 </w:t>
            </w:r>
          </w:p>
        </w:tc>
      </w:tr>
    </w:tbl>
    <w:p w:rsidR="00632210" w:rsidRDefault="00632210" w:rsidP="00EF69FE">
      <w:pPr>
        <w:spacing w:after="0" w:line="259" w:lineRule="auto"/>
        <w:ind w:left="0" w:firstLine="0"/>
        <w:jc w:val="left"/>
      </w:pPr>
      <w:r>
        <w:t xml:space="preserve"> </w:t>
      </w:r>
    </w:p>
    <w:p w:rsidR="00632210" w:rsidRDefault="00632210" w:rsidP="0077734E">
      <w:pPr>
        <w:ind w:left="294" w:right="57"/>
      </w:pPr>
    </w:p>
    <w:p w:rsidR="00632210" w:rsidRDefault="00632210" w:rsidP="0077734E">
      <w:pPr>
        <w:ind w:left="294" w:right="57"/>
      </w:pPr>
    </w:p>
    <w:p w:rsidR="00632210" w:rsidRDefault="00632210" w:rsidP="00EF69FE">
      <w:pPr>
        <w:ind w:left="0" w:right="57" w:firstLine="0"/>
      </w:pPr>
    </w:p>
    <w:p w:rsidR="00632210" w:rsidRDefault="00632210" w:rsidP="0077734E">
      <w:pPr>
        <w:ind w:left="294" w:right="57"/>
      </w:pPr>
    </w:p>
    <w:p w:rsidR="00632210" w:rsidRDefault="00632210" w:rsidP="0077734E">
      <w:pPr>
        <w:ind w:left="294" w:right="57"/>
      </w:pPr>
    </w:p>
    <w:p w:rsidR="00632210" w:rsidRDefault="00632210" w:rsidP="0077734E">
      <w:pPr>
        <w:ind w:left="294" w:right="57"/>
      </w:pPr>
    </w:p>
    <w:p w:rsidR="00632210" w:rsidRDefault="00632210" w:rsidP="0077734E">
      <w:pPr>
        <w:ind w:left="294" w:right="57"/>
      </w:pPr>
    </w:p>
    <w:p w:rsidR="00632210" w:rsidRDefault="00632210" w:rsidP="001074A6">
      <w:pPr>
        <w:ind w:left="0" w:right="57" w:firstLine="0"/>
        <w:sectPr w:rsidR="00632210">
          <w:headerReference w:type="even" r:id="rId9"/>
          <w:headerReference w:type="default" r:id="rId10"/>
          <w:footerReference w:type="even" r:id="rId11"/>
          <w:footerReference w:type="default" r:id="rId12"/>
          <w:headerReference w:type="first" r:id="rId13"/>
          <w:footerReference w:type="first" r:id="rId14"/>
          <w:pgSz w:w="11906" w:h="16838"/>
          <w:pgMar w:top="1134" w:right="506" w:bottom="1148" w:left="1133" w:header="720" w:footer="238" w:gutter="0"/>
          <w:cols w:space="720"/>
        </w:sectPr>
      </w:pPr>
    </w:p>
    <w:p w:rsidR="00632210" w:rsidRDefault="00632210">
      <w:pPr>
        <w:spacing w:after="0" w:line="259" w:lineRule="auto"/>
        <w:ind w:left="0" w:firstLine="0"/>
        <w:jc w:val="left"/>
      </w:pPr>
    </w:p>
    <w:sectPr w:rsidR="00632210" w:rsidSect="00A0257E">
      <w:headerReference w:type="even" r:id="rId15"/>
      <w:headerReference w:type="default" r:id="rId16"/>
      <w:footerReference w:type="even" r:id="rId17"/>
      <w:footerReference w:type="default" r:id="rId18"/>
      <w:headerReference w:type="first" r:id="rId19"/>
      <w:footerReference w:type="first" r:id="rId20"/>
      <w:pgSz w:w="11906" w:h="16838"/>
      <w:pgMar w:top="1182" w:right="564" w:bottom="1153" w:left="1133" w:header="1135" w:footer="2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210" w:rsidRDefault="00632210">
      <w:pPr>
        <w:spacing w:after="0" w:line="240" w:lineRule="auto"/>
      </w:pPr>
      <w:r>
        <w:separator/>
      </w:r>
    </w:p>
  </w:endnote>
  <w:endnote w:type="continuationSeparator" w:id="0">
    <w:p w:rsidR="00632210" w:rsidRDefault="00632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218" w:line="259" w:lineRule="auto"/>
      <w:ind w:left="0" w:right="58" w:firstLine="0"/>
      <w:jc w:val="right"/>
    </w:pPr>
    <w:r>
      <w:rPr>
        <w:rFonts w:ascii="Calibri" w:hAnsi="Calibri" w:cs="Calibri"/>
        <w:sz w:val="22"/>
      </w:rPr>
      <w:fldChar w:fldCharType="begin"/>
    </w:r>
    <w:r>
      <w:rPr>
        <w:rFonts w:ascii="Calibri" w:hAnsi="Calibri" w:cs="Calibri"/>
        <w:sz w:val="22"/>
      </w:rPr>
      <w:instrText xml:space="preserve"> PAGE   \* MERGEFORMAT </w:instrText>
    </w:r>
    <w:r>
      <w:rPr>
        <w:rFonts w:ascii="Calibri" w:hAnsi="Calibri" w:cs="Calibri"/>
        <w:sz w:val="22"/>
      </w:rPr>
      <w:fldChar w:fldCharType="separate"/>
    </w:r>
    <w:r>
      <w:rPr>
        <w:rFonts w:ascii="Calibri" w:hAnsi="Calibri" w:cs="Calibri"/>
        <w:sz w:val="22"/>
      </w:rPr>
      <w:t>1</w:t>
    </w:r>
    <w:r>
      <w:rPr>
        <w:rFonts w:ascii="Calibri" w:hAnsi="Calibri" w:cs="Calibri"/>
        <w:sz w:val="22"/>
      </w:rPr>
      <w:fldChar w:fldCharType="end"/>
    </w:r>
    <w:r>
      <w:rPr>
        <w:rFonts w:ascii="Calibri" w:hAnsi="Calibri" w:cs="Calibri"/>
        <w:sz w:val="22"/>
      </w:rPr>
      <w:t xml:space="preserve"> </w:t>
    </w:r>
  </w:p>
  <w:p w:rsidR="00632210" w:rsidRDefault="00632210">
    <w:pPr>
      <w:spacing w:after="0" w:line="259" w:lineRule="auto"/>
      <w:ind w:left="0" w:firstLine="0"/>
      <w:jc w:val="left"/>
    </w:pPr>
    <w:r>
      <w:rPr>
        <w:rFonts w:ascii="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218" w:line="259" w:lineRule="auto"/>
      <w:ind w:left="0" w:right="58" w:firstLine="0"/>
      <w:jc w:val="right"/>
    </w:pPr>
    <w:r>
      <w:rPr>
        <w:rFonts w:ascii="Calibri" w:hAnsi="Calibri" w:cs="Calibri"/>
        <w:sz w:val="22"/>
      </w:rPr>
      <w:fldChar w:fldCharType="begin"/>
    </w:r>
    <w:r>
      <w:rPr>
        <w:rFonts w:ascii="Calibri" w:hAnsi="Calibri" w:cs="Calibri"/>
        <w:sz w:val="22"/>
      </w:rPr>
      <w:instrText xml:space="preserve"> PAGE   \* MERGEFORMAT </w:instrText>
    </w:r>
    <w:r>
      <w:rPr>
        <w:rFonts w:ascii="Calibri" w:hAnsi="Calibri" w:cs="Calibri"/>
        <w:sz w:val="22"/>
      </w:rPr>
      <w:fldChar w:fldCharType="separate"/>
    </w:r>
    <w:r>
      <w:rPr>
        <w:rFonts w:ascii="Calibri" w:hAnsi="Calibri" w:cs="Calibri"/>
        <w:noProof/>
        <w:sz w:val="22"/>
      </w:rPr>
      <w:t>85</w:t>
    </w:r>
    <w:r>
      <w:rPr>
        <w:rFonts w:ascii="Calibri" w:hAnsi="Calibri" w:cs="Calibri"/>
        <w:sz w:val="22"/>
      </w:rPr>
      <w:fldChar w:fldCharType="end"/>
    </w:r>
    <w:r>
      <w:rPr>
        <w:rFonts w:ascii="Calibri" w:hAnsi="Calibri" w:cs="Calibri"/>
        <w:sz w:val="22"/>
      </w:rPr>
      <w:t xml:space="preserve"> </w:t>
    </w:r>
  </w:p>
  <w:p w:rsidR="00632210" w:rsidRDefault="00632210">
    <w:pPr>
      <w:spacing w:after="0" w:line="259" w:lineRule="auto"/>
      <w:ind w:left="0" w:firstLine="0"/>
      <w:jc w:val="left"/>
    </w:pPr>
    <w:r>
      <w:rPr>
        <w:rFonts w:ascii="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218" w:line="259" w:lineRule="auto"/>
      <w:ind w:left="0" w:right="58" w:firstLine="0"/>
      <w:jc w:val="right"/>
    </w:pPr>
    <w:r>
      <w:rPr>
        <w:rFonts w:ascii="Calibri" w:hAnsi="Calibri" w:cs="Calibri"/>
        <w:sz w:val="22"/>
      </w:rPr>
      <w:fldChar w:fldCharType="begin"/>
    </w:r>
    <w:r>
      <w:rPr>
        <w:rFonts w:ascii="Calibri" w:hAnsi="Calibri" w:cs="Calibri"/>
        <w:sz w:val="22"/>
      </w:rPr>
      <w:instrText xml:space="preserve"> PAGE   \* MERGEFORMAT </w:instrText>
    </w:r>
    <w:r>
      <w:rPr>
        <w:rFonts w:ascii="Calibri" w:hAnsi="Calibri" w:cs="Calibri"/>
        <w:sz w:val="22"/>
      </w:rPr>
      <w:fldChar w:fldCharType="separate"/>
    </w:r>
    <w:r>
      <w:rPr>
        <w:rFonts w:ascii="Calibri" w:hAnsi="Calibri" w:cs="Calibri"/>
        <w:sz w:val="22"/>
      </w:rPr>
      <w:t>1</w:t>
    </w:r>
    <w:r>
      <w:rPr>
        <w:rFonts w:ascii="Calibri" w:hAnsi="Calibri" w:cs="Calibri"/>
        <w:sz w:val="22"/>
      </w:rPr>
      <w:fldChar w:fldCharType="end"/>
    </w:r>
    <w:r>
      <w:rPr>
        <w:rFonts w:ascii="Calibri" w:hAnsi="Calibri" w:cs="Calibri"/>
        <w:sz w:val="22"/>
      </w:rPr>
      <w:t xml:space="preserve"> </w:t>
    </w:r>
  </w:p>
  <w:p w:rsidR="00632210" w:rsidRDefault="00632210">
    <w:pPr>
      <w:spacing w:after="0" w:line="259" w:lineRule="auto"/>
      <w:ind w:left="0" w:firstLine="0"/>
      <w:jc w:val="left"/>
    </w:pPr>
    <w:r>
      <w:rPr>
        <w:rFonts w:ascii="Calibri" w:hAnsi="Calibri" w:cs="Calibri"/>
        <w:sz w:val="22"/>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218" w:line="259" w:lineRule="auto"/>
      <w:ind w:left="0" w:right="1" w:firstLine="0"/>
      <w:jc w:val="right"/>
    </w:pPr>
    <w:r>
      <w:rPr>
        <w:rFonts w:ascii="Calibri" w:hAnsi="Calibri" w:cs="Calibri"/>
        <w:sz w:val="22"/>
      </w:rPr>
      <w:fldChar w:fldCharType="begin"/>
    </w:r>
    <w:r>
      <w:rPr>
        <w:rFonts w:ascii="Calibri" w:hAnsi="Calibri" w:cs="Calibri"/>
        <w:sz w:val="22"/>
      </w:rPr>
      <w:instrText xml:space="preserve"> PAGE   \* MERGEFORMAT </w:instrText>
    </w:r>
    <w:r>
      <w:rPr>
        <w:rFonts w:ascii="Calibri" w:hAnsi="Calibri" w:cs="Calibri"/>
        <w:sz w:val="22"/>
      </w:rPr>
      <w:fldChar w:fldCharType="separate"/>
    </w:r>
    <w:r>
      <w:rPr>
        <w:rFonts w:ascii="Calibri" w:hAnsi="Calibri" w:cs="Calibri"/>
        <w:sz w:val="22"/>
      </w:rPr>
      <w:t>1</w:t>
    </w:r>
    <w:r>
      <w:rPr>
        <w:rFonts w:ascii="Calibri" w:hAnsi="Calibri" w:cs="Calibri"/>
        <w:sz w:val="22"/>
      </w:rPr>
      <w:fldChar w:fldCharType="end"/>
    </w:r>
    <w:r>
      <w:rPr>
        <w:rFonts w:ascii="Calibri" w:hAnsi="Calibri" w:cs="Calibri"/>
        <w:sz w:val="22"/>
      </w:rPr>
      <w:t xml:space="preserve"> </w:t>
    </w:r>
  </w:p>
  <w:p w:rsidR="00632210" w:rsidRDefault="00632210">
    <w:pPr>
      <w:spacing w:after="0" w:line="259" w:lineRule="auto"/>
      <w:ind w:left="0" w:firstLine="0"/>
      <w:jc w:val="left"/>
    </w:pPr>
    <w:r>
      <w:rPr>
        <w:rFonts w:ascii="Calibri" w:hAnsi="Calibri" w:cs="Calibri"/>
        <w:sz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218" w:line="259" w:lineRule="auto"/>
      <w:ind w:left="0" w:right="1" w:firstLine="0"/>
      <w:jc w:val="right"/>
    </w:pPr>
    <w:r>
      <w:rPr>
        <w:rFonts w:ascii="Calibri" w:hAnsi="Calibri" w:cs="Calibri"/>
        <w:sz w:val="22"/>
      </w:rPr>
      <w:fldChar w:fldCharType="begin"/>
    </w:r>
    <w:r>
      <w:rPr>
        <w:rFonts w:ascii="Calibri" w:hAnsi="Calibri" w:cs="Calibri"/>
        <w:sz w:val="22"/>
      </w:rPr>
      <w:instrText xml:space="preserve"> PAGE   \* MERGEFORMAT </w:instrText>
    </w:r>
    <w:r>
      <w:rPr>
        <w:rFonts w:ascii="Calibri" w:hAnsi="Calibri" w:cs="Calibri"/>
        <w:sz w:val="22"/>
      </w:rPr>
      <w:fldChar w:fldCharType="separate"/>
    </w:r>
    <w:r>
      <w:rPr>
        <w:rFonts w:ascii="Calibri" w:hAnsi="Calibri" w:cs="Calibri"/>
        <w:noProof/>
        <w:sz w:val="22"/>
      </w:rPr>
      <w:t>86</w:t>
    </w:r>
    <w:r>
      <w:rPr>
        <w:rFonts w:ascii="Calibri" w:hAnsi="Calibri" w:cs="Calibri"/>
        <w:sz w:val="22"/>
      </w:rPr>
      <w:fldChar w:fldCharType="end"/>
    </w:r>
    <w:r>
      <w:rPr>
        <w:rFonts w:ascii="Calibri" w:hAnsi="Calibri" w:cs="Calibri"/>
        <w:sz w:val="22"/>
      </w:rPr>
      <w:t xml:space="preserve"> </w:t>
    </w:r>
  </w:p>
  <w:p w:rsidR="00632210" w:rsidRDefault="00632210">
    <w:pPr>
      <w:spacing w:after="0" w:line="259" w:lineRule="auto"/>
      <w:ind w:left="0" w:firstLine="0"/>
      <w:jc w:val="left"/>
    </w:pPr>
    <w:r>
      <w:rPr>
        <w:rFonts w:ascii="Calibri" w:hAnsi="Calibri" w:cs="Calibri"/>
        <w:sz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218" w:line="259" w:lineRule="auto"/>
      <w:ind w:left="0" w:right="1" w:firstLine="0"/>
      <w:jc w:val="right"/>
    </w:pPr>
    <w:r>
      <w:rPr>
        <w:rFonts w:ascii="Calibri" w:hAnsi="Calibri" w:cs="Calibri"/>
        <w:sz w:val="22"/>
      </w:rPr>
      <w:fldChar w:fldCharType="begin"/>
    </w:r>
    <w:r>
      <w:rPr>
        <w:rFonts w:ascii="Calibri" w:hAnsi="Calibri" w:cs="Calibri"/>
        <w:sz w:val="22"/>
      </w:rPr>
      <w:instrText xml:space="preserve"> PAGE   \* MERGEFORMAT </w:instrText>
    </w:r>
    <w:r>
      <w:rPr>
        <w:rFonts w:ascii="Calibri" w:hAnsi="Calibri" w:cs="Calibri"/>
        <w:sz w:val="22"/>
      </w:rPr>
      <w:fldChar w:fldCharType="separate"/>
    </w:r>
    <w:r>
      <w:rPr>
        <w:rFonts w:ascii="Calibri" w:hAnsi="Calibri" w:cs="Calibri"/>
        <w:sz w:val="22"/>
      </w:rPr>
      <w:t>1</w:t>
    </w:r>
    <w:r>
      <w:rPr>
        <w:rFonts w:ascii="Calibri" w:hAnsi="Calibri" w:cs="Calibri"/>
        <w:sz w:val="22"/>
      </w:rPr>
      <w:fldChar w:fldCharType="end"/>
    </w:r>
    <w:r>
      <w:rPr>
        <w:rFonts w:ascii="Calibri" w:hAnsi="Calibri" w:cs="Calibri"/>
        <w:sz w:val="22"/>
      </w:rPr>
      <w:t xml:space="preserve"> </w:t>
    </w:r>
  </w:p>
  <w:p w:rsidR="00632210" w:rsidRDefault="00632210">
    <w:pPr>
      <w:spacing w:after="0" w:line="259" w:lineRule="auto"/>
      <w:ind w:left="0" w:firstLine="0"/>
      <w:jc w:val="left"/>
    </w:pPr>
    <w:r>
      <w:rPr>
        <w:rFonts w:ascii="Calibri" w:hAnsi="Calibri" w:cs="Calibri"/>
        <w:sz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210" w:rsidRDefault="00632210">
      <w:pPr>
        <w:spacing w:after="0" w:line="240" w:lineRule="auto"/>
      </w:pPr>
      <w:r>
        <w:separator/>
      </w:r>
    </w:p>
  </w:footnote>
  <w:footnote w:type="continuationSeparator" w:id="0">
    <w:p w:rsidR="00632210" w:rsidRDefault="006322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0" w:line="259" w:lineRule="auto"/>
      <w:ind w:left="284" w:firstLine="0"/>
      <w:jc w:val="left"/>
    </w:pPr>
    <w: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rsidP="00EF69FE">
    <w:pPr>
      <w:spacing w:after="0" w:line="259" w:lineRule="auto"/>
      <w:ind w:left="0" w:firstLine="0"/>
      <w:jc w:val="left"/>
    </w:pPr>
    <w: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10" w:rsidRDefault="00632210">
    <w:pPr>
      <w:spacing w:after="0" w:line="259" w:lineRule="auto"/>
      <w:ind w:left="284" w:firstLine="0"/>
      <w:jc w:val="left"/>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2D86"/>
    <w:multiLevelType w:val="hybridMultilevel"/>
    <w:tmpl w:val="66C61748"/>
    <w:lvl w:ilvl="0" w:tplc="6D5CFCA4">
      <w:start w:val="1"/>
      <w:numFmt w:val="bullet"/>
      <w:lvlText w:val="-"/>
      <w:lvlJc w:val="left"/>
      <w:pPr>
        <w:ind w:left="142"/>
      </w:pPr>
      <w:rPr>
        <w:rFonts w:ascii="Times New Roman" w:eastAsia="Times New Roman" w:hAnsi="Times New Roman"/>
        <w:b w:val="0"/>
        <w:i w:val="0"/>
        <w:strike w:val="0"/>
        <w:dstrike w:val="0"/>
        <w:color w:val="000000"/>
        <w:sz w:val="24"/>
        <w:u w:val="none" w:color="000000"/>
        <w:vertAlign w:val="baseline"/>
      </w:rPr>
    </w:lvl>
    <w:lvl w:ilvl="1" w:tplc="BD969E48">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C2B0897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BD96CCD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D0DC315E">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79E0C78">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BB16D65C">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04A45D44">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5960390C">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1">
    <w:nsid w:val="069C3BBD"/>
    <w:multiLevelType w:val="hybridMultilevel"/>
    <w:tmpl w:val="E3BE727C"/>
    <w:lvl w:ilvl="0" w:tplc="7C60CBE4">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vertAlign w:val="baseline"/>
      </w:rPr>
    </w:lvl>
    <w:lvl w:ilvl="1" w:tplc="869471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E738F4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F296F0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23DE6E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567429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8F0C54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171CF70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84D2EC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
    <w:nsid w:val="07D5398E"/>
    <w:multiLevelType w:val="hybridMultilevel"/>
    <w:tmpl w:val="5B58DA86"/>
    <w:lvl w:ilvl="0" w:tplc="DBFAB472">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vertAlign w:val="baseline"/>
      </w:rPr>
    </w:lvl>
    <w:lvl w:ilvl="1" w:tplc="2E049F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DEBA36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398AD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B61E2C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74405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4D762B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09B029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58B449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
    <w:nsid w:val="09B16A1C"/>
    <w:multiLevelType w:val="hybridMultilevel"/>
    <w:tmpl w:val="032ABA14"/>
    <w:lvl w:ilvl="0" w:tplc="366C4DA8">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9C5E2A12">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46269E8A">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BD420220">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FE1E6B2A">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A024069E">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429A77A2">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0A2ECE86">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6CA0BEB6">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4">
    <w:nsid w:val="0B0B481D"/>
    <w:multiLevelType w:val="hybridMultilevel"/>
    <w:tmpl w:val="9382505A"/>
    <w:lvl w:ilvl="0" w:tplc="279843C8">
      <w:start w:val="1"/>
      <w:numFmt w:val="decimal"/>
      <w:lvlText w:val="%1)"/>
      <w:lvlJc w:val="left"/>
      <w:pPr>
        <w:ind w:left="620"/>
      </w:pPr>
      <w:rPr>
        <w:rFonts w:ascii="Times New Roman" w:eastAsia="Times New Roman" w:hAnsi="Times New Roman" w:cs="Times New Roman"/>
        <w:b w:val="0"/>
        <w:i w:val="0"/>
        <w:strike w:val="0"/>
        <w:dstrike w:val="0"/>
        <w:color w:val="000000"/>
        <w:sz w:val="24"/>
        <w:szCs w:val="24"/>
        <w:u w:val="none" w:color="000000"/>
        <w:vertAlign w:val="baseline"/>
      </w:rPr>
    </w:lvl>
    <w:lvl w:ilvl="1" w:tplc="A88C78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45E24A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C14653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E18C5B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A83205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E692F5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57F00D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9044E2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5">
    <w:nsid w:val="0C402984"/>
    <w:multiLevelType w:val="hybridMultilevel"/>
    <w:tmpl w:val="D47E8096"/>
    <w:lvl w:ilvl="0" w:tplc="889C3E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vertAlign w:val="baseline"/>
      </w:rPr>
    </w:lvl>
    <w:lvl w:ilvl="1" w:tplc="F33286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329E58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684C6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A1D4BF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E3EA17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74FAFF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B15807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D7823A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6">
    <w:nsid w:val="0F7E15D4"/>
    <w:multiLevelType w:val="hybridMultilevel"/>
    <w:tmpl w:val="5B1E2976"/>
    <w:lvl w:ilvl="0" w:tplc="F4A2AE0E">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EC0AC128">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B906D33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EA9620E2">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DA6277D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83B2E116">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97B453DE">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C6149640">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9A007B2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7">
    <w:nsid w:val="10B803BF"/>
    <w:multiLevelType w:val="hybridMultilevel"/>
    <w:tmpl w:val="E7368816"/>
    <w:lvl w:ilvl="0" w:tplc="1D9AEB70">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vertAlign w:val="baseline"/>
      </w:rPr>
    </w:lvl>
    <w:lvl w:ilvl="1" w:tplc="C396DF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A5C4F6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A94A17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180006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766C67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48CABC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499C73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616A9B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8">
    <w:nsid w:val="13CD4B66"/>
    <w:multiLevelType w:val="hybridMultilevel"/>
    <w:tmpl w:val="B19E887A"/>
    <w:lvl w:ilvl="0" w:tplc="5B6C9E58">
      <w:start w:val="3"/>
      <w:numFmt w:val="decimal"/>
      <w:lvlText w:val="%1)"/>
      <w:lvlJc w:val="left"/>
      <w:pPr>
        <w:ind w:left="294"/>
      </w:pPr>
      <w:rPr>
        <w:rFonts w:ascii="Times New Roman" w:eastAsia="Times New Roman" w:hAnsi="Times New Roman" w:cs="Times New Roman"/>
        <w:b w:val="0"/>
        <w:i w:val="0"/>
        <w:strike w:val="0"/>
        <w:dstrike w:val="0"/>
        <w:color w:val="000000"/>
        <w:sz w:val="24"/>
        <w:szCs w:val="24"/>
        <w:u w:val="none" w:color="000000"/>
        <w:vertAlign w:val="baseline"/>
      </w:rPr>
    </w:lvl>
    <w:lvl w:ilvl="1" w:tplc="08724C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933876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9C1689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083E79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E9E22D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61267E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AD6804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C48E1D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9">
    <w:nsid w:val="145952E6"/>
    <w:multiLevelType w:val="hybridMultilevel"/>
    <w:tmpl w:val="2D628BB6"/>
    <w:lvl w:ilvl="0" w:tplc="4E14D728">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C2D28984">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F154DFB8">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110EBD4E">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DBAA9CFE">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588CCF0">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99C6B916">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444C6D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BC9C4758">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10">
    <w:nsid w:val="170D7FFB"/>
    <w:multiLevelType w:val="hybridMultilevel"/>
    <w:tmpl w:val="458A127A"/>
    <w:lvl w:ilvl="0" w:tplc="5934ADD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vertAlign w:val="baseline"/>
      </w:rPr>
    </w:lvl>
    <w:lvl w:ilvl="1" w:tplc="7E7257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CA50F4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0DB897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50DEC8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E58A90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C936C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69F697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62002E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1">
    <w:nsid w:val="1B4D008B"/>
    <w:multiLevelType w:val="hybridMultilevel"/>
    <w:tmpl w:val="F3FA8028"/>
    <w:lvl w:ilvl="0" w:tplc="012C56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vertAlign w:val="baseline"/>
      </w:rPr>
    </w:lvl>
    <w:lvl w:ilvl="1" w:tplc="49A822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063C67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1AF23F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3A3208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55D070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92A682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D5047D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434A01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2">
    <w:nsid w:val="2C5B5171"/>
    <w:multiLevelType w:val="hybridMultilevel"/>
    <w:tmpl w:val="69EE4594"/>
    <w:lvl w:ilvl="0" w:tplc="C818C822">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439881D4">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2D601072">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5FD4D02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D13A5C8C">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C296AA7C">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F4200F70">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A2ECDC4A">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C66827F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13">
    <w:nsid w:val="2FB20513"/>
    <w:multiLevelType w:val="hybridMultilevel"/>
    <w:tmpl w:val="9CFA9B52"/>
    <w:lvl w:ilvl="0" w:tplc="3F3EAE82">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651C6576">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FF646BC8">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7924CCF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7792950E">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C82844E4">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3FE81FA2">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CD2A5A46">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C908DDA0">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14">
    <w:nsid w:val="33BB3AE4"/>
    <w:multiLevelType w:val="hybridMultilevel"/>
    <w:tmpl w:val="E47AB120"/>
    <w:lvl w:ilvl="0" w:tplc="AC02683E">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B0C062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A714137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72A82C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2272BCB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2780E5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E8DCE4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FA4CE0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9042DE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5">
    <w:nsid w:val="35844562"/>
    <w:multiLevelType w:val="hybridMultilevel"/>
    <w:tmpl w:val="FB20C6DE"/>
    <w:lvl w:ilvl="0" w:tplc="B51440A2">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F4062E8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8764AB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2BEA0B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85766F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B6BE20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D6B6A2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6B7273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B3EC126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6">
    <w:nsid w:val="3BA13D7F"/>
    <w:multiLevelType w:val="hybridMultilevel"/>
    <w:tmpl w:val="E040B2E2"/>
    <w:lvl w:ilvl="0" w:tplc="10D407EA">
      <w:start w:val="1"/>
      <w:numFmt w:val="bullet"/>
      <w:lvlText w:val="-"/>
      <w:lvlJc w:val="left"/>
      <w:pPr>
        <w:ind w:left="848"/>
      </w:pPr>
      <w:rPr>
        <w:rFonts w:ascii="Times New Roman" w:eastAsia="Times New Roman" w:hAnsi="Times New Roman"/>
        <w:b w:val="0"/>
        <w:i w:val="0"/>
        <w:strike w:val="0"/>
        <w:dstrike w:val="0"/>
        <w:color w:val="000000"/>
        <w:sz w:val="24"/>
        <w:u w:val="none" w:color="000000"/>
        <w:vertAlign w:val="baseline"/>
      </w:rPr>
    </w:lvl>
    <w:lvl w:ilvl="1" w:tplc="EE64011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397CC17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258255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EDB026C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1DFE020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0FFEE3CE">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DDBE5CC4">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6256E5DE">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17">
    <w:nsid w:val="3BC83A88"/>
    <w:multiLevelType w:val="hybridMultilevel"/>
    <w:tmpl w:val="58A053FE"/>
    <w:lvl w:ilvl="0" w:tplc="B7DE4ED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vertAlign w:val="baseline"/>
      </w:rPr>
    </w:lvl>
    <w:lvl w:ilvl="1" w:tplc="F3A46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D8024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466CEA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D41824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9A3EB49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BC8609B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2562905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BF40A4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8">
    <w:nsid w:val="3FB3711F"/>
    <w:multiLevelType w:val="hybridMultilevel"/>
    <w:tmpl w:val="FBACA592"/>
    <w:lvl w:ilvl="0" w:tplc="3C586B72">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61DCA71A">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3E42E46A">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6B2282A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997825D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5F2EC42">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63EA7474">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188D2B4">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044E617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19">
    <w:nsid w:val="41702A00"/>
    <w:multiLevelType w:val="hybridMultilevel"/>
    <w:tmpl w:val="FE8CC468"/>
    <w:lvl w:ilvl="0" w:tplc="5A12F432">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B4F4A3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1BA4CC4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2B90A7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2AB6F67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C5387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08DAD6B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780E2F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90BE40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0">
    <w:nsid w:val="42D07721"/>
    <w:multiLevelType w:val="hybridMultilevel"/>
    <w:tmpl w:val="FE4A1106"/>
    <w:lvl w:ilvl="0" w:tplc="5F50E6E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vertAlign w:val="baseline"/>
      </w:rPr>
    </w:lvl>
    <w:lvl w:ilvl="1" w:tplc="D8ACD1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7A0E07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236AF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BF34D4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D0EC9B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5B1CD2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FBFEC2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0E58CC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1">
    <w:nsid w:val="434F6AE6"/>
    <w:multiLevelType w:val="hybridMultilevel"/>
    <w:tmpl w:val="9C6A2DBA"/>
    <w:lvl w:ilvl="0" w:tplc="8946D838">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8AFA27F8">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CAC8F38C">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CF6273A4">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E192572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76448C4C">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E2427DF0">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073E3C8C">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4F32C3B8">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22">
    <w:nsid w:val="43F7264B"/>
    <w:multiLevelType w:val="hybridMultilevel"/>
    <w:tmpl w:val="77128EC4"/>
    <w:lvl w:ilvl="0" w:tplc="757203EC">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CB1EE7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6E32FE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D94484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FED24A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7A4423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796EF7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5582C2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C73CCC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3">
    <w:nsid w:val="44EE1606"/>
    <w:multiLevelType w:val="hybridMultilevel"/>
    <w:tmpl w:val="2F7E7EE0"/>
    <w:lvl w:ilvl="0" w:tplc="E3E67C44">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CD76C86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FB92A4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3B94FB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60AAC0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0C9E6BE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9D124A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E500C40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54E8A6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4">
    <w:nsid w:val="46434AA1"/>
    <w:multiLevelType w:val="hybridMultilevel"/>
    <w:tmpl w:val="ADE6BEAA"/>
    <w:lvl w:ilvl="0" w:tplc="0478ED58">
      <w:start w:val="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vertAlign w:val="baseline"/>
      </w:rPr>
    </w:lvl>
    <w:lvl w:ilvl="1" w:tplc="EB5257B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683C37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2A8EF3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DFD8DB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F01CEA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C04487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286640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03FADE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5">
    <w:nsid w:val="467250B8"/>
    <w:multiLevelType w:val="hybridMultilevel"/>
    <w:tmpl w:val="C06449E0"/>
    <w:lvl w:ilvl="0" w:tplc="63F05F52">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vertAlign w:val="baseline"/>
      </w:rPr>
    </w:lvl>
    <w:lvl w:ilvl="1" w:tplc="28F0E6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F9860F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207239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3BCE9A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9E14152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B8AE9B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BBFE7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FA0AF7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6">
    <w:nsid w:val="4B1E06EF"/>
    <w:multiLevelType w:val="hybridMultilevel"/>
    <w:tmpl w:val="757C832A"/>
    <w:lvl w:ilvl="0" w:tplc="898EAAD2">
      <w:start w:val="4"/>
      <w:numFmt w:val="decimal"/>
      <w:lvlText w:val="%1)"/>
      <w:lvlJc w:val="left"/>
      <w:pPr>
        <w:ind w:left="294"/>
      </w:pPr>
      <w:rPr>
        <w:rFonts w:ascii="Times New Roman" w:eastAsia="Times New Roman" w:hAnsi="Times New Roman" w:cs="Times New Roman"/>
        <w:b w:val="0"/>
        <w:i w:val="0"/>
        <w:strike w:val="0"/>
        <w:dstrike w:val="0"/>
        <w:color w:val="000000"/>
        <w:sz w:val="24"/>
        <w:szCs w:val="24"/>
        <w:u w:val="none" w:color="000000"/>
        <w:vertAlign w:val="baseline"/>
      </w:rPr>
    </w:lvl>
    <w:lvl w:ilvl="1" w:tplc="A606BFC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vertAlign w:val="baseline"/>
      </w:rPr>
    </w:lvl>
    <w:lvl w:ilvl="2" w:tplc="6CE61ACA">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vertAlign w:val="baseline"/>
      </w:rPr>
    </w:lvl>
    <w:lvl w:ilvl="3" w:tplc="FDE4B9DE">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vertAlign w:val="baseline"/>
      </w:rPr>
    </w:lvl>
    <w:lvl w:ilvl="4" w:tplc="066814F4">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vertAlign w:val="baseline"/>
      </w:rPr>
    </w:lvl>
    <w:lvl w:ilvl="5" w:tplc="3228AD7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vertAlign w:val="baseline"/>
      </w:rPr>
    </w:lvl>
    <w:lvl w:ilvl="6" w:tplc="86F6309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vertAlign w:val="baseline"/>
      </w:rPr>
    </w:lvl>
    <w:lvl w:ilvl="7" w:tplc="6D00F15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vertAlign w:val="baseline"/>
      </w:rPr>
    </w:lvl>
    <w:lvl w:ilvl="8" w:tplc="7B12DBFC">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7">
    <w:nsid w:val="629E01C0"/>
    <w:multiLevelType w:val="hybridMultilevel"/>
    <w:tmpl w:val="A7B411C0"/>
    <w:lvl w:ilvl="0" w:tplc="3C20F83E">
      <w:start w:val="1"/>
      <w:numFmt w:val="bullet"/>
      <w:lvlText w:val="-"/>
      <w:lvlJc w:val="left"/>
      <w:pPr>
        <w:ind w:left="142"/>
      </w:pPr>
      <w:rPr>
        <w:rFonts w:ascii="Times New Roman" w:eastAsia="Times New Roman" w:hAnsi="Times New Roman"/>
        <w:b w:val="0"/>
        <w:i w:val="0"/>
        <w:strike w:val="0"/>
        <w:dstrike w:val="0"/>
        <w:color w:val="000000"/>
        <w:sz w:val="24"/>
        <w:u w:val="none" w:color="000000"/>
        <w:vertAlign w:val="baseline"/>
      </w:rPr>
    </w:lvl>
    <w:lvl w:ilvl="1" w:tplc="EEFE5050">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75908768">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2C9CC3F8">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9026695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394E10A">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FFAC077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3530FC5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6DF021A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28">
    <w:nsid w:val="64F73472"/>
    <w:multiLevelType w:val="hybridMultilevel"/>
    <w:tmpl w:val="6CC2EC94"/>
    <w:lvl w:ilvl="0" w:tplc="70F290C0">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C298F24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48C299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505C5E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FF76D9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9BB4B9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10FC081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0D74A08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75B2AD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9">
    <w:nsid w:val="65DE43F8"/>
    <w:multiLevelType w:val="hybridMultilevel"/>
    <w:tmpl w:val="8A5E9A94"/>
    <w:lvl w:ilvl="0" w:tplc="C3DC58B8">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25FA57A2">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3432D5A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81AE5ED0">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C3C6FB30">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2B7ECCA2">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1932E2A8">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C6462674">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9E34C86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0">
    <w:nsid w:val="6DF64B90"/>
    <w:multiLevelType w:val="hybridMultilevel"/>
    <w:tmpl w:val="54129216"/>
    <w:lvl w:ilvl="0" w:tplc="D632DBC4">
      <w:start w:val="2"/>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918AEC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A2842D7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B70835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2B0277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076626B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F50431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E3305E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B96CFB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1">
    <w:nsid w:val="760D1A19"/>
    <w:multiLevelType w:val="hybridMultilevel"/>
    <w:tmpl w:val="EF6A5132"/>
    <w:lvl w:ilvl="0" w:tplc="4F48F35A">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715C57E8">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BE6CCFE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E6328D2C">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6C8225FC">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7B4ECAC2">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FE4A278E">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CD92FBE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96E65C7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2">
    <w:nsid w:val="7790317E"/>
    <w:multiLevelType w:val="hybridMultilevel"/>
    <w:tmpl w:val="B3540D4A"/>
    <w:lvl w:ilvl="0" w:tplc="25045324">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253E20EC">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54B05930">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ED0442DC">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63E4AD3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B7E0B620">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8104173C">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AD12157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ED3CCF7A">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3">
    <w:nsid w:val="79CE3473"/>
    <w:multiLevelType w:val="hybridMultilevel"/>
    <w:tmpl w:val="AD16B866"/>
    <w:lvl w:ilvl="0" w:tplc="A9C8F8C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vertAlign w:val="baseline"/>
      </w:rPr>
    </w:lvl>
    <w:lvl w:ilvl="1" w:tplc="03C4CA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107EFF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CC3A82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349A6F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246A83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BCD4A8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315E30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66FADE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4">
    <w:nsid w:val="7BE95F13"/>
    <w:multiLevelType w:val="hybridMultilevel"/>
    <w:tmpl w:val="5AB69530"/>
    <w:lvl w:ilvl="0" w:tplc="F0D8263E">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6D7A5C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vertAlign w:val="baseline"/>
      </w:rPr>
    </w:lvl>
    <w:lvl w:ilvl="2" w:tplc="B22CD1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vertAlign w:val="baseline"/>
      </w:rPr>
    </w:lvl>
    <w:lvl w:ilvl="3" w:tplc="C75EF0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vertAlign w:val="baseline"/>
      </w:rPr>
    </w:lvl>
    <w:lvl w:ilvl="4" w:tplc="BA365C1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vertAlign w:val="baseline"/>
      </w:rPr>
    </w:lvl>
    <w:lvl w:ilvl="5" w:tplc="6AACC6C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vertAlign w:val="baseline"/>
      </w:rPr>
    </w:lvl>
    <w:lvl w:ilvl="6" w:tplc="DAF8EB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vertAlign w:val="baseline"/>
      </w:rPr>
    </w:lvl>
    <w:lvl w:ilvl="7" w:tplc="650CFE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vertAlign w:val="baseline"/>
      </w:rPr>
    </w:lvl>
    <w:lvl w:ilvl="8" w:tplc="E4F64ED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5">
    <w:nsid w:val="7C4F397E"/>
    <w:multiLevelType w:val="hybridMultilevel"/>
    <w:tmpl w:val="B6929EA6"/>
    <w:lvl w:ilvl="0" w:tplc="CB0AE04C">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vertAlign w:val="baseline"/>
      </w:rPr>
    </w:lvl>
    <w:lvl w:ilvl="1" w:tplc="5D76E6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62C464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2F94AF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8020B4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36A0E2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0E3A3B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391E7E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86E695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num w:numId="1">
    <w:abstractNumId w:val="0"/>
  </w:num>
  <w:num w:numId="2">
    <w:abstractNumId w:val="1"/>
  </w:num>
  <w:num w:numId="3">
    <w:abstractNumId w:val="11"/>
  </w:num>
  <w:num w:numId="4">
    <w:abstractNumId w:val="6"/>
  </w:num>
  <w:num w:numId="5">
    <w:abstractNumId w:val="20"/>
  </w:num>
  <w:num w:numId="6">
    <w:abstractNumId w:val="13"/>
  </w:num>
  <w:num w:numId="7">
    <w:abstractNumId w:val="29"/>
  </w:num>
  <w:num w:numId="8">
    <w:abstractNumId w:val="3"/>
  </w:num>
  <w:num w:numId="9">
    <w:abstractNumId w:val="32"/>
  </w:num>
  <w:num w:numId="10">
    <w:abstractNumId w:val="9"/>
  </w:num>
  <w:num w:numId="11">
    <w:abstractNumId w:val="12"/>
  </w:num>
  <w:num w:numId="12">
    <w:abstractNumId w:val="27"/>
  </w:num>
  <w:num w:numId="13">
    <w:abstractNumId w:val="31"/>
  </w:num>
  <w:num w:numId="14">
    <w:abstractNumId w:val="35"/>
  </w:num>
  <w:num w:numId="15">
    <w:abstractNumId w:val="5"/>
  </w:num>
  <w:num w:numId="16">
    <w:abstractNumId w:val="10"/>
  </w:num>
  <w:num w:numId="17">
    <w:abstractNumId w:val="33"/>
  </w:num>
  <w:num w:numId="18">
    <w:abstractNumId w:val="21"/>
  </w:num>
  <w:num w:numId="19">
    <w:abstractNumId w:val="2"/>
  </w:num>
  <w:num w:numId="20">
    <w:abstractNumId w:val="18"/>
  </w:num>
  <w:num w:numId="21">
    <w:abstractNumId w:val="4"/>
  </w:num>
  <w:num w:numId="22">
    <w:abstractNumId w:val="24"/>
  </w:num>
  <w:num w:numId="23">
    <w:abstractNumId w:val="16"/>
  </w:num>
  <w:num w:numId="24">
    <w:abstractNumId w:val="8"/>
  </w:num>
  <w:num w:numId="25">
    <w:abstractNumId w:val="26"/>
  </w:num>
  <w:num w:numId="26">
    <w:abstractNumId w:val="34"/>
  </w:num>
  <w:num w:numId="27">
    <w:abstractNumId w:val="19"/>
  </w:num>
  <w:num w:numId="28">
    <w:abstractNumId w:val="15"/>
  </w:num>
  <w:num w:numId="29">
    <w:abstractNumId w:val="14"/>
  </w:num>
  <w:num w:numId="30">
    <w:abstractNumId w:val="30"/>
  </w:num>
  <w:num w:numId="31">
    <w:abstractNumId w:val="28"/>
  </w:num>
  <w:num w:numId="32">
    <w:abstractNumId w:val="7"/>
  </w:num>
  <w:num w:numId="33">
    <w:abstractNumId w:val="23"/>
  </w:num>
  <w:num w:numId="34">
    <w:abstractNumId w:val="22"/>
  </w:num>
  <w:num w:numId="35">
    <w:abstractNumId w:val="25"/>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7874"/>
    <w:rsid w:val="000043F0"/>
    <w:rsid w:val="0000732B"/>
    <w:rsid w:val="00093E0A"/>
    <w:rsid w:val="001074A6"/>
    <w:rsid w:val="00163C17"/>
    <w:rsid w:val="00173B57"/>
    <w:rsid w:val="001B2471"/>
    <w:rsid w:val="00215B61"/>
    <w:rsid w:val="00243CDD"/>
    <w:rsid w:val="002732F0"/>
    <w:rsid w:val="002A6FC2"/>
    <w:rsid w:val="002F682C"/>
    <w:rsid w:val="00333821"/>
    <w:rsid w:val="003A3C84"/>
    <w:rsid w:val="00420C4B"/>
    <w:rsid w:val="00426692"/>
    <w:rsid w:val="004613C9"/>
    <w:rsid w:val="0046204D"/>
    <w:rsid w:val="005D37E4"/>
    <w:rsid w:val="00632210"/>
    <w:rsid w:val="0077734E"/>
    <w:rsid w:val="00777874"/>
    <w:rsid w:val="00787776"/>
    <w:rsid w:val="0086182A"/>
    <w:rsid w:val="0088159F"/>
    <w:rsid w:val="00881BFF"/>
    <w:rsid w:val="0089222C"/>
    <w:rsid w:val="00926D10"/>
    <w:rsid w:val="00942285"/>
    <w:rsid w:val="00942370"/>
    <w:rsid w:val="00950627"/>
    <w:rsid w:val="00966E0D"/>
    <w:rsid w:val="00981D90"/>
    <w:rsid w:val="00A0257E"/>
    <w:rsid w:val="00B42EA5"/>
    <w:rsid w:val="00B817FE"/>
    <w:rsid w:val="00BC1189"/>
    <w:rsid w:val="00BF0934"/>
    <w:rsid w:val="00C13B70"/>
    <w:rsid w:val="00C728DA"/>
    <w:rsid w:val="00D176B5"/>
    <w:rsid w:val="00D57B8E"/>
    <w:rsid w:val="00D77658"/>
    <w:rsid w:val="00E24ED4"/>
    <w:rsid w:val="00EC6B8B"/>
    <w:rsid w:val="00ED3403"/>
    <w:rsid w:val="00ED35CF"/>
    <w:rsid w:val="00EF69FE"/>
    <w:rsid w:val="00FE70F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7E"/>
    <w:pPr>
      <w:spacing w:after="12" w:line="267" w:lineRule="auto"/>
      <w:ind w:left="10" w:hanging="10"/>
      <w:jc w:val="both"/>
    </w:pPr>
    <w:rPr>
      <w:rFonts w:ascii="Times New Roman" w:hAnsi="Times New Roman"/>
      <w:color w:val="000000"/>
      <w:sz w:val="24"/>
    </w:rPr>
  </w:style>
  <w:style w:type="paragraph" w:styleId="Heading1">
    <w:name w:val="heading 1"/>
    <w:basedOn w:val="Normal"/>
    <w:next w:val="Normal"/>
    <w:link w:val="Heading1Char"/>
    <w:uiPriority w:val="99"/>
    <w:qFormat/>
    <w:rsid w:val="00A0257E"/>
    <w:pPr>
      <w:keepNext/>
      <w:keepLines/>
      <w:spacing w:after="5" w:line="271" w:lineRule="auto"/>
      <w:jc w:val="left"/>
      <w:outlineLvl w:val="0"/>
    </w:pPr>
    <w:rPr>
      <w:b/>
      <w:sz w:val="22"/>
      <w:szCs w:val="20"/>
    </w:rPr>
  </w:style>
  <w:style w:type="paragraph" w:styleId="Heading2">
    <w:name w:val="heading 2"/>
    <w:basedOn w:val="Normal"/>
    <w:next w:val="Normal"/>
    <w:link w:val="Heading2Char"/>
    <w:uiPriority w:val="99"/>
    <w:qFormat/>
    <w:rsid w:val="00A0257E"/>
    <w:pPr>
      <w:keepNext/>
      <w:keepLines/>
      <w:spacing w:after="11" w:line="266" w:lineRule="auto"/>
      <w:outlineLvl w:val="1"/>
    </w:pPr>
    <w:rPr>
      <w:sz w:val="22"/>
      <w:szCs w:val="20"/>
      <w:u w:val="single" w:color="000000"/>
    </w:rPr>
  </w:style>
  <w:style w:type="paragraph" w:styleId="Heading3">
    <w:name w:val="heading 3"/>
    <w:basedOn w:val="Normal"/>
    <w:next w:val="Normal"/>
    <w:link w:val="Heading3Char"/>
    <w:uiPriority w:val="99"/>
    <w:qFormat/>
    <w:rsid w:val="00A0257E"/>
    <w:pPr>
      <w:keepNext/>
      <w:keepLines/>
      <w:spacing w:after="5" w:line="271" w:lineRule="auto"/>
      <w:jc w:val="left"/>
      <w:outlineLvl w:val="2"/>
    </w:pPr>
    <w:rPr>
      <w:b/>
      <w:sz w:val="22"/>
      <w:szCs w:val="20"/>
    </w:rPr>
  </w:style>
  <w:style w:type="paragraph" w:styleId="Heading4">
    <w:name w:val="heading 4"/>
    <w:basedOn w:val="Normal"/>
    <w:next w:val="Normal"/>
    <w:link w:val="Heading4Char"/>
    <w:uiPriority w:val="99"/>
    <w:qFormat/>
    <w:rsid w:val="00A0257E"/>
    <w:pPr>
      <w:keepNext/>
      <w:keepLines/>
      <w:spacing w:after="5" w:line="271" w:lineRule="auto"/>
      <w:jc w:val="left"/>
      <w:outlineLvl w:val="3"/>
    </w:pPr>
    <w:rPr>
      <w:b/>
      <w:sz w:val="2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257E"/>
    <w:rPr>
      <w:rFonts w:ascii="Times New Roman" w:hAnsi="Times New Roman"/>
      <w:b/>
      <w:color w:val="000000"/>
      <w:sz w:val="22"/>
    </w:rPr>
  </w:style>
  <w:style w:type="character" w:customStyle="1" w:styleId="Heading2Char">
    <w:name w:val="Heading 2 Char"/>
    <w:basedOn w:val="DefaultParagraphFont"/>
    <w:link w:val="Heading2"/>
    <w:uiPriority w:val="99"/>
    <w:locked/>
    <w:rsid w:val="00A0257E"/>
    <w:rPr>
      <w:rFonts w:ascii="Times New Roman" w:hAnsi="Times New Roman"/>
      <w:color w:val="000000"/>
      <w:sz w:val="22"/>
      <w:u w:val="single" w:color="000000"/>
    </w:rPr>
  </w:style>
  <w:style w:type="character" w:customStyle="1" w:styleId="Heading3Char">
    <w:name w:val="Heading 3 Char"/>
    <w:basedOn w:val="DefaultParagraphFont"/>
    <w:link w:val="Heading3"/>
    <w:uiPriority w:val="99"/>
    <w:locked/>
    <w:rsid w:val="00A0257E"/>
    <w:rPr>
      <w:rFonts w:ascii="Times New Roman" w:hAnsi="Times New Roman"/>
      <w:b/>
      <w:color w:val="000000"/>
      <w:sz w:val="22"/>
    </w:rPr>
  </w:style>
  <w:style w:type="character" w:customStyle="1" w:styleId="Heading4Char">
    <w:name w:val="Heading 4 Char"/>
    <w:basedOn w:val="DefaultParagraphFont"/>
    <w:link w:val="Heading4"/>
    <w:uiPriority w:val="99"/>
    <w:locked/>
    <w:rsid w:val="00A0257E"/>
    <w:rPr>
      <w:rFonts w:ascii="Times New Roman" w:hAnsi="Times New Roman"/>
      <w:b/>
      <w:color w:val="000000"/>
      <w:sz w:val="22"/>
    </w:rPr>
  </w:style>
  <w:style w:type="table" w:customStyle="1" w:styleId="TableGrid">
    <w:name w:val="TableGrid"/>
    <w:uiPriority w:val="99"/>
    <w:rsid w:val="00A0257E"/>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223</TotalTime>
  <Pages>86</Pages>
  <Words>30239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2021-11-25T19:30:00Z</dcterms:created>
  <dcterms:modified xsi:type="dcterms:W3CDTF">2021-11-26T18:38:00Z</dcterms:modified>
</cp:coreProperties>
</file>