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0E2" w:rsidRPr="00F55F4E" w:rsidRDefault="00AD20E2" w:rsidP="001B3FF0">
      <w:pPr>
        <w:pStyle w:val="Heading2"/>
        <w:ind w:firstLine="0"/>
      </w:pPr>
    </w:p>
    <w:p w:rsidR="00AD20E2" w:rsidRDefault="00AD20E2" w:rsidP="00F55F4E">
      <w:pPr>
        <w:spacing w:after="26" w:line="259" w:lineRule="auto"/>
        <w:ind w:left="288" w:firstLine="0"/>
        <w:jc w:val="right"/>
      </w:pPr>
      <w:r w:rsidRPr="00F0337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9.25pt;height:630pt;visibility:visible">
            <v:imagedata r:id="rId5" o:title=""/>
          </v:shape>
        </w:pict>
      </w:r>
    </w:p>
    <w:p w:rsidR="00AD20E2" w:rsidRDefault="00AD20E2" w:rsidP="00F55F4E">
      <w:pPr>
        <w:spacing w:after="26" w:line="259" w:lineRule="auto"/>
        <w:ind w:left="288" w:firstLine="0"/>
        <w:jc w:val="right"/>
      </w:pPr>
    </w:p>
    <w:p w:rsidR="00AD20E2" w:rsidRDefault="00AD20E2" w:rsidP="00F55F4E">
      <w:pPr>
        <w:spacing w:after="26" w:line="259" w:lineRule="auto"/>
        <w:ind w:left="288" w:firstLine="0"/>
        <w:jc w:val="right"/>
      </w:pPr>
    </w:p>
    <w:p w:rsidR="00AD20E2" w:rsidRDefault="00AD20E2" w:rsidP="00F55F4E">
      <w:pPr>
        <w:spacing w:after="26" w:line="259" w:lineRule="auto"/>
        <w:ind w:left="288" w:firstLine="0"/>
        <w:jc w:val="right"/>
      </w:pPr>
    </w:p>
    <w:p w:rsidR="00AD20E2" w:rsidRDefault="00AD20E2" w:rsidP="00F55F4E">
      <w:pPr>
        <w:spacing w:after="26" w:line="259" w:lineRule="auto"/>
        <w:ind w:left="288" w:firstLine="0"/>
        <w:jc w:val="right"/>
      </w:pPr>
    </w:p>
    <w:p w:rsidR="00AD20E2" w:rsidRDefault="00AD20E2" w:rsidP="00AC288A">
      <w:pPr>
        <w:spacing w:after="0" w:line="281" w:lineRule="auto"/>
        <w:ind w:right="361" w:firstLine="0"/>
      </w:pPr>
    </w:p>
    <w:p w:rsidR="00AD20E2" w:rsidRDefault="00AD20E2">
      <w:pPr>
        <w:spacing w:after="0" w:line="281" w:lineRule="auto"/>
        <w:ind w:left="952" w:right="361" w:hanging="364"/>
      </w:pPr>
    </w:p>
    <w:p w:rsidR="00AD20E2" w:rsidRDefault="00AD20E2">
      <w:pPr>
        <w:spacing w:after="31" w:line="259" w:lineRule="auto"/>
        <w:ind w:left="286" w:firstLine="0"/>
        <w:jc w:val="center"/>
      </w:pPr>
      <w:r>
        <w:rPr>
          <w:b/>
          <w:sz w:val="23"/>
        </w:rPr>
        <w:t xml:space="preserve"> </w:t>
      </w:r>
    </w:p>
    <w:p w:rsidR="00AD20E2" w:rsidRDefault="00AD20E2">
      <w:pPr>
        <w:ind w:left="-15" w:right="5"/>
      </w:pPr>
      <w:r>
        <w:t xml:space="preserve">На основе рабочей программы воспитания ДОУ составлен </w:t>
      </w:r>
      <w:r>
        <w:rPr>
          <w:b/>
        </w:rPr>
        <w:t>примерный календарный  план воспитательной работы</w:t>
      </w:r>
      <w:r>
        <w:t xml:space="preserve">. </w:t>
      </w:r>
    </w:p>
    <w:p w:rsidR="00AD20E2" w:rsidRDefault="00AD20E2">
      <w:pPr>
        <w:spacing w:after="66" w:line="259" w:lineRule="auto"/>
        <w:ind w:firstLine="0"/>
        <w:jc w:val="left"/>
      </w:pPr>
      <w:r>
        <w:t xml:space="preserve"> </w:t>
      </w:r>
    </w:p>
    <w:p w:rsidR="00AD20E2" w:rsidRDefault="00AD20E2">
      <w:pPr>
        <w:ind w:left="-15" w:right="5" w:firstLine="0"/>
      </w:pPr>
      <w:r>
        <w:t xml:space="preserve">Примерный план воспитательной работы строится на основе базовых ценностей по следующим этапам: </w:t>
      </w:r>
    </w:p>
    <w:p w:rsidR="00AD20E2" w:rsidRDefault="00AD20E2">
      <w:pPr>
        <w:numPr>
          <w:ilvl w:val="0"/>
          <w:numId w:val="1"/>
        </w:numPr>
        <w:ind w:right="5" w:firstLine="0"/>
      </w:pPr>
      <w:r>
        <w:t xml:space="preserve">погружение-знакомство, которое реализуется в различных формах (чтение, просмотр, экскурсии и пр.); </w:t>
      </w:r>
    </w:p>
    <w:p w:rsidR="00AD20E2" w:rsidRDefault="00AD20E2">
      <w:pPr>
        <w:numPr>
          <w:ilvl w:val="0"/>
          <w:numId w:val="1"/>
        </w:numPr>
        <w:ind w:right="5" w:firstLine="0"/>
      </w:pPr>
      <w:r>
        <w:t xml:space="preserve">разработка коллективного проекта, в рамках которого создаются творческие продукты; - организация события, которое формирует ценности. </w:t>
      </w:r>
    </w:p>
    <w:p w:rsidR="00AD20E2" w:rsidRDefault="00AD20E2">
      <w:pPr>
        <w:ind w:left="-15" w:right="5"/>
      </w:pPr>
      <w:r>
        <w:t xml:space="preserve"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 </w:t>
      </w:r>
    </w:p>
    <w:p w:rsidR="00AD20E2" w:rsidRDefault="00AD20E2">
      <w:pPr>
        <w:ind w:left="-15" w:right="5" w:firstLine="0"/>
      </w:pPr>
      <w:r>
        <w:t xml:space="preserve"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 </w:t>
      </w:r>
    </w:p>
    <w:p w:rsidR="00AD20E2" w:rsidRDefault="00AD20E2">
      <w:pPr>
        <w:ind w:left="-15" w:right="5"/>
      </w:pPr>
      <w:r>
        <w:t xml:space="preserve">События, формы и методы работы по решению воспитательных задач могут быть интегративными. </w:t>
      </w:r>
    </w:p>
    <w:p w:rsidR="00AD20E2" w:rsidRDefault="00AD20E2">
      <w:pPr>
        <w:ind w:left="-15" w:right="5"/>
      </w:pPr>
      <w:r>
        <w:t xml:space="preserve">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 и виды деятельности детей в каждой из форм работы. </w:t>
      </w:r>
    </w:p>
    <w:p w:rsidR="00AD20E2" w:rsidRDefault="00AD20E2">
      <w:pPr>
        <w:ind w:left="-15" w:right="5"/>
      </w:pPr>
      <w:r>
        <w:t xml:space="preserve">В течение всего года воспитатель осуществляет </w:t>
      </w:r>
      <w:r>
        <w:rPr>
          <w:b/>
        </w:rPr>
        <w:t xml:space="preserve">педагогическую диагностику </w:t>
      </w:r>
      <w:r>
        <w:t xml:space="preserve">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 </w:t>
      </w:r>
    </w:p>
    <w:p w:rsidR="00AD20E2" w:rsidRDefault="00AD20E2">
      <w:pPr>
        <w:ind w:left="-15" w:right="5"/>
      </w:pPr>
      <w:r>
        <w:t>Календарный план воспитательной работы МДОУ «Апрелевский детский сад «Капелька»</w:t>
      </w:r>
      <w:r w:rsidRPr="00A23FD8">
        <w:t xml:space="preserve"> </w:t>
      </w:r>
      <w:r>
        <w:t>составлен на основе развития рабочей программы воспитания МДОУ «Апрелевский детский сад «Капелька»</w:t>
      </w:r>
      <w:r w:rsidRPr="00A23FD8">
        <w:t xml:space="preserve"> </w:t>
      </w:r>
      <w:r>
        <w:t>с целью конкретизации форм и видов воспитательных мероприятий, проводимых работниками МДОУ «Апрелевский детский сад «Капелька»</w:t>
      </w:r>
      <w:r w:rsidRPr="00A23FD8">
        <w:t xml:space="preserve"> </w:t>
      </w:r>
      <w:r>
        <w:t xml:space="preserve">в 2021 - 2022 учебном году. Календарный план воспитательной работы разделен на модули, которые отражают направления воспитательной работы дошкольного учреждения. </w:t>
      </w:r>
    </w:p>
    <w:p w:rsidR="00AD20E2" w:rsidRDefault="00AD20E2">
      <w:pPr>
        <w:spacing w:after="2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2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2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2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2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2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2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2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16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0" w:line="259" w:lineRule="auto"/>
        <w:ind w:left="284" w:firstLine="0"/>
        <w:jc w:val="left"/>
      </w:pPr>
      <w:r>
        <w:t xml:space="preserve"> </w:t>
      </w:r>
    </w:p>
    <w:p w:rsidR="00AD20E2" w:rsidRDefault="00AD20E2">
      <w:pPr>
        <w:spacing w:after="0" w:line="259" w:lineRule="auto"/>
        <w:ind w:left="284" w:firstLine="0"/>
      </w:pPr>
      <w:r>
        <w:t xml:space="preserve"> </w:t>
      </w:r>
    </w:p>
    <w:tbl>
      <w:tblPr>
        <w:tblW w:w="10610" w:type="dxa"/>
        <w:tblInd w:w="-1113" w:type="dxa"/>
        <w:tblCellMar>
          <w:top w:w="62" w:type="dxa"/>
          <w:left w:w="142" w:type="dxa"/>
          <w:right w:w="84" w:type="dxa"/>
        </w:tblCellMar>
        <w:tblLook w:val="00A0"/>
      </w:tblPr>
      <w:tblGrid>
        <w:gridCol w:w="3930"/>
        <w:gridCol w:w="1960"/>
        <w:gridCol w:w="2707"/>
        <w:gridCol w:w="2013"/>
      </w:tblGrid>
      <w:tr w:rsidR="00AD20E2" w:rsidTr="004A0E5A">
        <w:trPr>
          <w:trHeight w:val="852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b/>
                <w:sz w:val="22"/>
              </w:rPr>
              <w:t>Мероприятия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  <w:vAlign w:val="center"/>
          </w:tcPr>
          <w:p w:rsidR="00AD20E2" w:rsidRPr="004A0E5A" w:rsidRDefault="00AD20E2" w:rsidP="004A0E5A">
            <w:pPr>
              <w:spacing w:after="0" w:line="259" w:lineRule="auto"/>
              <w:ind w:firstLine="0"/>
              <w:jc w:val="center"/>
              <w:rPr>
                <w:sz w:val="22"/>
              </w:rPr>
            </w:pPr>
            <w:r w:rsidRPr="004A0E5A">
              <w:rPr>
                <w:b/>
                <w:sz w:val="22"/>
              </w:rPr>
              <w:t>Возраст воспитанников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  <w:vAlign w:val="center"/>
          </w:tcPr>
          <w:p w:rsidR="00AD20E2" w:rsidRPr="004A0E5A" w:rsidRDefault="00AD20E2" w:rsidP="004A0E5A">
            <w:pPr>
              <w:spacing w:after="0" w:line="259" w:lineRule="auto"/>
              <w:ind w:firstLine="0"/>
              <w:jc w:val="center"/>
              <w:rPr>
                <w:sz w:val="22"/>
              </w:rPr>
            </w:pPr>
            <w:r w:rsidRPr="004A0E5A">
              <w:rPr>
                <w:b/>
                <w:sz w:val="22"/>
              </w:rPr>
              <w:t>Ориентировочное время проведения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0" w:firstLine="0"/>
              <w:jc w:val="left"/>
              <w:rPr>
                <w:sz w:val="22"/>
              </w:rPr>
            </w:pPr>
            <w:r w:rsidRPr="004A0E5A">
              <w:rPr>
                <w:b/>
                <w:sz w:val="22"/>
              </w:rPr>
              <w:t>Ответственные</w:t>
            </w: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532"/>
        </w:trPr>
        <w:tc>
          <w:tcPr>
            <w:tcW w:w="8597" w:type="dxa"/>
            <w:gridSpan w:val="3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nil"/>
            </w:tcBorders>
            <w:vAlign w:val="center"/>
          </w:tcPr>
          <w:p w:rsidR="00AD20E2" w:rsidRPr="004A0E5A" w:rsidRDefault="00AD20E2" w:rsidP="004A0E5A">
            <w:pPr>
              <w:spacing w:after="0" w:line="259" w:lineRule="auto"/>
              <w:ind w:left="3352" w:firstLine="0"/>
              <w:jc w:val="left"/>
              <w:rPr>
                <w:sz w:val="22"/>
              </w:rPr>
            </w:pPr>
            <w:r w:rsidRPr="004A0E5A">
              <w:rPr>
                <w:b/>
                <w:sz w:val="22"/>
              </w:rPr>
              <w:t>Творческие соревнования в ДОУ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F0F0F0"/>
              <w:left w:val="nil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380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Смотр - конкурс «Наш детский сад»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>Сентябрь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 группы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376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Выставка групповых поделок</w:t>
            </w:r>
          </w:p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« Где мы были летом!»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>Сентябрь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  группы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380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" w:line="278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с поздравлением </w:t>
            </w:r>
          </w:p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«День Воспитателя»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5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Сентябрь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D9D9D9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  группы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896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поделок из природного материала «Дары Осени»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Октябрь </w:t>
            </w:r>
          </w:p>
        </w:tc>
        <w:tc>
          <w:tcPr>
            <w:tcW w:w="2013" w:type="dxa"/>
            <w:tcBorders>
              <w:top w:val="single" w:sz="4" w:space="0" w:color="D9D9D9"/>
              <w:left w:val="single" w:sz="4" w:space="0" w:color="F0F0F0"/>
              <w:bottom w:val="single" w:sz="4" w:space="0" w:color="D9D9D9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  группы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176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right="13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фоторабот «Осенняя пора – очей очарованье …»  (совместная пейзажная фотосъемка родителей с детьми)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Октябрь </w:t>
            </w:r>
          </w:p>
        </w:tc>
        <w:tc>
          <w:tcPr>
            <w:tcW w:w="2013" w:type="dxa"/>
            <w:tcBorders>
              <w:top w:val="single" w:sz="4" w:space="0" w:color="D9D9D9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Воспитатель  </w:t>
            </w:r>
          </w:p>
        </w:tc>
      </w:tr>
      <w:tr w:rsidR="00AD20E2" w:rsidTr="004A0E5A">
        <w:trPr>
          <w:trHeight w:val="1724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4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детского творчества к  </w:t>
            </w:r>
          </w:p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Дню Матери «Мамины руки»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Ноябрь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  группы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901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2" w:line="277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Семейная творческая выставка поделок </w:t>
            </w:r>
          </w:p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 Сказочный сундучок   Деда Мороза»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Декабрь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  группы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376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Смотр – конкурс уголков по безопасности и ПДД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3-7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Январь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  группы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100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«Огород на окошке»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Январь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  группы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2271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Смотр – конкурс патриотической песни и танца </w:t>
            </w:r>
          </w:p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«Россия -Родина моя»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4-7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Февраль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</w:t>
            </w:r>
          </w:p>
          <w:p w:rsidR="00AD20E2" w:rsidRPr="004A0E5A" w:rsidRDefault="00AD20E2" w:rsidP="004A0E5A">
            <w:pPr>
              <w:spacing w:after="1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886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«Для любимых девочек,  бабушек и мам 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8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1-7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6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Март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Воспитатель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456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45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Поделки  </w:t>
            </w:r>
          </w:p>
          <w:p w:rsidR="00AD20E2" w:rsidRPr="004A0E5A" w:rsidRDefault="00AD20E2" w:rsidP="004A0E5A">
            <w:pPr>
              <w:spacing w:after="47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«Наш  Крым»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8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4-7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6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Март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Воспитатель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896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«Пасха-светлый праздник»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3-7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5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Апрель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Воспитатель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176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Конкурс рисунков  </w:t>
            </w:r>
          </w:p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«Память нашим дедам</w:t>
            </w:r>
          </w:p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» (посвященное Дню Победы)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8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4-7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6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Май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Воспитатель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084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Конкурс чтецов и исполнение песен, посвящённый   9 Мая.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8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4-7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6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Май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Воспитатель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367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right="511"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Конкурс смайликов «Подари улыбку другу» (посвященное к дню защиты детей)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8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4-7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6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Май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Воспитатель </w:t>
            </w:r>
          </w:p>
          <w:p w:rsidR="00AD20E2" w:rsidRPr="004A0E5A" w:rsidRDefault="00AD20E2" w:rsidP="004A0E5A">
            <w:pPr>
              <w:spacing w:after="21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352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Конкурс стильных панамок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8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5-7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Июнь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Воспитатель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728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Конкурс рисунков на асфальте« Дошколята дружат с природой»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62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4-7лет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5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Июль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1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Воспитатель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725"/>
        </w:trPr>
        <w:tc>
          <w:tcPr>
            <w:tcW w:w="3930" w:type="dxa"/>
            <w:tcBorders>
              <w:top w:val="single" w:sz="4" w:space="0" w:color="F0F0F0"/>
              <w:left w:val="single" w:sz="4" w:space="0" w:color="A0A0A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народного творчества «Народные игрушки» </w:t>
            </w:r>
          </w:p>
        </w:tc>
        <w:tc>
          <w:tcPr>
            <w:tcW w:w="1960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8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4-7 лет </w:t>
            </w:r>
          </w:p>
        </w:tc>
        <w:tc>
          <w:tcPr>
            <w:tcW w:w="2707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right="56" w:firstLine="0"/>
              <w:jc w:val="center"/>
              <w:rPr>
                <w:sz w:val="22"/>
              </w:rPr>
            </w:pPr>
            <w:r w:rsidRPr="004A0E5A">
              <w:rPr>
                <w:sz w:val="22"/>
              </w:rPr>
              <w:t xml:space="preserve">Август </w:t>
            </w:r>
          </w:p>
        </w:tc>
        <w:tc>
          <w:tcPr>
            <w:tcW w:w="2013" w:type="dxa"/>
            <w:tcBorders>
              <w:top w:val="single" w:sz="4" w:space="0" w:color="F0F0F0"/>
              <w:left w:val="single" w:sz="4" w:space="0" w:color="F0F0F0"/>
              <w:bottom w:val="single" w:sz="4" w:space="0" w:color="F0F0F0"/>
              <w:right w:val="single" w:sz="4" w:space="0" w:color="F0F0F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</w:tbl>
    <w:p w:rsidR="00AD20E2" w:rsidRDefault="00AD20E2">
      <w:pPr>
        <w:spacing w:after="20" w:line="259" w:lineRule="auto"/>
        <w:ind w:right="8783" w:firstLine="0"/>
        <w:jc w:val="right"/>
      </w:pPr>
      <w:r>
        <w:t xml:space="preserve"> </w:t>
      </w:r>
    </w:p>
    <w:p w:rsidR="00AD20E2" w:rsidRDefault="00AD20E2">
      <w:pPr>
        <w:spacing w:after="20" w:line="259" w:lineRule="auto"/>
        <w:ind w:firstLine="0"/>
        <w:jc w:val="left"/>
      </w:pPr>
      <w:r>
        <w:t xml:space="preserve"> </w:t>
      </w:r>
    </w:p>
    <w:p w:rsidR="00AD20E2" w:rsidRDefault="00AD20E2">
      <w:pPr>
        <w:spacing w:after="20" w:line="259" w:lineRule="auto"/>
        <w:ind w:firstLine="0"/>
        <w:jc w:val="left"/>
      </w:pPr>
      <w:r>
        <w:t xml:space="preserve"> </w:t>
      </w:r>
    </w:p>
    <w:p w:rsidR="00AD20E2" w:rsidRDefault="00AD20E2" w:rsidP="00AC288A">
      <w:pPr>
        <w:spacing w:after="20" w:line="259" w:lineRule="auto"/>
        <w:ind w:firstLine="0"/>
        <w:jc w:val="left"/>
      </w:pPr>
      <w:r>
        <w:t xml:space="preserve"> </w:t>
      </w:r>
    </w:p>
    <w:p w:rsidR="00AD20E2" w:rsidRDefault="00AD20E2">
      <w:pPr>
        <w:spacing w:after="16" w:line="259" w:lineRule="auto"/>
        <w:ind w:firstLine="0"/>
      </w:pPr>
      <w:r>
        <w:t xml:space="preserve"> </w:t>
      </w:r>
    </w:p>
    <w:p w:rsidR="00AD20E2" w:rsidRDefault="00AD20E2">
      <w:pPr>
        <w:spacing w:after="0" w:line="259" w:lineRule="auto"/>
        <w:ind w:firstLine="0"/>
      </w:pPr>
      <w:r>
        <w:t xml:space="preserve"> </w:t>
      </w:r>
    </w:p>
    <w:tbl>
      <w:tblPr>
        <w:tblW w:w="10920" w:type="dxa"/>
        <w:tblInd w:w="-1137" w:type="dxa"/>
        <w:tblCellMar>
          <w:top w:w="50" w:type="dxa"/>
          <w:right w:w="63" w:type="dxa"/>
        </w:tblCellMar>
        <w:tblLook w:val="00A0"/>
      </w:tblPr>
      <w:tblGrid>
        <w:gridCol w:w="1408"/>
        <w:gridCol w:w="428"/>
        <w:gridCol w:w="3978"/>
        <w:gridCol w:w="201"/>
        <w:gridCol w:w="2320"/>
        <w:gridCol w:w="191"/>
        <w:gridCol w:w="2394"/>
      </w:tblGrid>
      <w:tr w:rsidR="00AD20E2" w:rsidTr="004A0E5A">
        <w:trPr>
          <w:trHeight w:val="653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225" w:firstLine="0"/>
              <w:jc w:val="left"/>
              <w:rPr>
                <w:sz w:val="22"/>
              </w:rPr>
            </w:pPr>
            <w:r w:rsidRPr="004A0E5A">
              <w:rPr>
                <w:b/>
                <w:sz w:val="22"/>
              </w:rPr>
              <w:t xml:space="preserve">Дата </w:t>
            </w:r>
          </w:p>
        </w:tc>
        <w:tc>
          <w:tcPr>
            <w:tcW w:w="4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82" w:firstLine="0"/>
              <w:jc w:val="center"/>
              <w:rPr>
                <w:sz w:val="22"/>
              </w:rPr>
            </w:pPr>
            <w:r w:rsidRPr="004A0E5A">
              <w:rPr>
                <w:b/>
                <w:sz w:val="22"/>
              </w:rPr>
              <w:t xml:space="preserve">Мероприятия </w:t>
            </w:r>
          </w:p>
        </w:tc>
        <w:tc>
          <w:tcPr>
            <w:tcW w:w="25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12" w:firstLine="0"/>
              <w:jc w:val="left"/>
              <w:rPr>
                <w:sz w:val="22"/>
              </w:rPr>
            </w:pPr>
            <w:r w:rsidRPr="004A0E5A">
              <w:rPr>
                <w:b/>
                <w:sz w:val="22"/>
              </w:rPr>
              <w:t xml:space="preserve">Возрастная группа </w:t>
            </w:r>
          </w:p>
        </w:tc>
        <w:tc>
          <w:tcPr>
            <w:tcW w:w="2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260" w:right="104" w:hanging="104"/>
              <w:jc w:val="left"/>
              <w:rPr>
                <w:sz w:val="22"/>
              </w:rPr>
            </w:pPr>
            <w:r w:rsidRPr="004A0E5A">
              <w:rPr>
                <w:b/>
                <w:sz w:val="22"/>
              </w:rPr>
              <w:t xml:space="preserve">Ответственный  за проведение </w:t>
            </w:r>
          </w:p>
        </w:tc>
      </w:tr>
      <w:tr w:rsidR="00AD20E2" w:rsidTr="004A0E5A">
        <w:trPr>
          <w:trHeight w:val="328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693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left="1593" w:firstLine="0"/>
              <w:jc w:val="left"/>
              <w:rPr>
                <w:sz w:val="22"/>
              </w:rPr>
            </w:pPr>
            <w:r w:rsidRPr="004A0E5A">
              <w:rPr>
                <w:b/>
                <w:sz w:val="22"/>
              </w:rPr>
              <w:t>Гражданско-патриотическое воспитание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935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9 Сентября </w:t>
            </w:r>
          </w:p>
        </w:tc>
        <w:tc>
          <w:tcPr>
            <w:tcW w:w="4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памяти воинов, павших в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Крымской войне 1853–1856 годов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 от 4</w:t>
            </w:r>
            <w:r>
              <w:rPr>
                <w:sz w:val="22"/>
              </w:rPr>
              <w:t>,6</w:t>
            </w:r>
            <w:r w:rsidRPr="004A0E5A">
              <w:rPr>
                <w:sz w:val="22"/>
              </w:rPr>
              <w:t xml:space="preserve">– 7 лет) 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Н.Н.</w:t>
            </w:r>
          </w:p>
        </w:tc>
      </w:tr>
      <w:tr w:rsidR="00AD20E2" w:rsidTr="004A0E5A">
        <w:trPr>
          <w:trHeight w:val="1112"/>
        </w:trPr>
        <w:tc>
          <w:tcPr>
            <w:tcW w:w="14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Сентябрь </w:t>
            </w:r>
          </w:p>
        </w:tc>
        <w:tc>
          <w:tcPr>
            <w:tcW w:w="42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3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Просмотр презентации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«Международный день мира»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 от 4– 7 лет)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4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24 сентября Тематический праздник 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«День Государственного герба и </w:t>
            </w:r>
          </w:p>
          <w:p w:rsidR="00AD20E2" w:rsidRPr="004A0E5A" w:rsidRDefault="00AD20E2" w:rsidP="004A0E5A">
            <w:pPr>
              <w:spacing w:after="2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Государственного флага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Республики Крым»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 – 7 лет)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рисунков и творческих работ «Я рисую Крым»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 от 4– 7 лет)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«Мой детский сад» экскурсия вокруг детского сада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Разновозрастная  группа (1- 7лет) 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2"/>
        </w:trPr>
        <w:tc>
          <w:tcPr>
            <w:tcW w:w="14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Октябрь </w:t>
            </w:r>
          </w:p>
        </w:tc>
        <w:tc>
          <w:tcPr>
            <w:tcW w:w="42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Просмотр презентации «День «Белых журавлей» в честь солдат, павших на полях сражений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 от 4– 7 лет)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51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 Суркова Н.Н</w:t>
            </w:r>
          </w:p>
        </w:tc>
      </w:tr>
      <w:tr w:rsidR="00AD20E2" w:rsidTr="004A0E5A">
        <w:trPr>
          <w:trHeight w:val="8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Развлечения: «Люби и знай родной край», «1 октября – День пожилых людей»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 – 7 лет)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Познавательная беседа «Моя семья»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</w:t>
            </w:r>
            <w:r>
              <w:rPr>
                <w:sz w:val="22"/>
              </w:rPr>
              <w:t>озрастная  группа (подгруппа детей 2</w:t>
            </w:r>
            <w:r w:rsidRPr="004A0E5A">
              <w:rPr>
                <w:sz w:val="22"/>
              </w:rPr>
              <w:t xml:space="preserve">-4 лет) 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Чтение русских былин, пословицы и поговорки о Родине. 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4,6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3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Ноябрь </w:t>
            </w:r>
          </w:p>
        </w:tc>
        <w:tc>
          <w:tcPr>
            <w:tcW w:w="4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1 неделя ноября Тематический праздник «День народного един</w:t>
            </w:r>
            <w:r>
              <w:rPr>
                <w:sz w:val="22"/>
              </w:rPr>
              <w:t>ства».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Разновозрастная  группа (1– 7 лет) </w:t>
            </w: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49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6" w:type="dxa"/>
          <w:right w:w="60" w:type="dxa"/>
        </w:tblCellMar>
        <w:tblLook w:val="00A0"/>
      </w:tblPr>
      <w:tblGrid>
        <w:gridCol w:w="1845"/>
        <w:gridCol w:w="4257"/>
        <w:gridCol w:w="2409"/>
        <w:gridCol w:w="2409"/>
      </w:tblGrid>
      <w:tr w:rsidR="00AD20E2" w:rsidTr="004A0E5A">
        <w:trPr>
          <w:trHeight w:val="832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1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Познавательные беседы: «Что такое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Родина?»,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</w:t>
            </w:r>
            <w:r>
              <w:rPr>
                <w:sz w:val="22"/>
              </w:rPr>
              <w:t>стная  группа (подгруппа детей 3 – 7</w:t>
            </w:r>
            <w:r w:rsidRPr="004A0E5A">
              <w:rPr>
                <w:sz w:val="22"/>
              </w:rPr>
              <w:t>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017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11 Декабря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День памяти крымчаков и евреев Крыма – жертв нацизма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</w:t>
            </w:r>
            <w:r>
              <w:rPr>
                <w:sz w:val="22"/>
              </w:rPr>
              <w:t>я  группа ( подгруппа детей 5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4"/>
        </w:trPr>
        <w:tc>
          <w:tcPr>
            <w:tcW w:w="18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Декабрь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Ситуативный разговор «День конституции»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</w:t>
            </w:r>
            <w:r>
              <w:rPr>
                <w:sz w:val="22"/>
              </w:rPr>
              <w:t xml:space="preserve"> детей 4,6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героев Отечества. Фотовыставка </w:t>
            </w:r>
          </w:p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«Наши герои»  </w:t>
            </w:r>
          </w:p>
          <w:p w:rsidR="00AD20E2" w:rsidRPr="004A0E5A" w:rsidRDefault="00AD20E2" w:rsidP="004C268C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«Моё родное село»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</w:t>
            </w:r>
            <w:r>
              <w:rPr>
                <w:sz w:val="22"/>
              </w:rPr>
              <w:t xml:space="preserve"> детей  </w:t>
            </w:r>
            <w:r w:rsidRPr="004A0E5A">
              <w:rPr>
                <w:sz w:val="22"/>
              </w:rPr>
              <w:t>3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6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Тематический праздник «День Республики Крым»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</w:t>
            </w:r>
            <w:r>
              <w:rPr>
                <w:sz w:val="22"/>
              </w:rPr>
              <w:t>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01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20 Января 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Литературный досуг ко дню воинской славы России «Стихи о войне»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</w:t>
            </w:r>
            <w:r>
              <w:rPr>
                <w:sz w:val="22"/>
              </w:rPr>
              <w:t>овозрастная  группа ( подгруппа детей 4,6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  Суркова Н.Н</w:t>
            </w:r>
          </w:p>
        </w:tc>
      </w:tr>
      <w:tr w:rsidR="00AD20E2" w:rsidTr="004A0E5A">
        <w:trPr>
          <w:trHeight w:val="2113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7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4 неделя Февраля </w:t>
            </w:r>
          </w:p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2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2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2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2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42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Тематический праздник «День Защитника Отечества»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7лет)</w:t>
            </w: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28" w:type="dxa"/>
          <w:right w:w="76" w:type="dxa"/>
        </w:tblCellMar>
        <w:tblLook w:val="00A0"/>
      </w:tblPr>
      <w:tblGrid>
        <w:gridCol w:w="1845"/>
        <w:gridCol w:w="4257"/>
        <w:gridCol w:w="2409"/>
        <w:gridCol w:w="2409"/>
      </w:tblGrid>
      <w:tr w:rsidR="00AD20E2" w:rsidTr="004A0E5A">
        <w:trPr>
          <w:trHeight w:val="1441"/>
        </w:trPr>
        <w:tc>
          <w:tcPr>
            <w:tcW w:w="18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16-18 Март 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Беседа Воссоединения России с Крымом».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Общекрымского референдума 2014 года.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</w:t>
            </w:r>
            <w:r>
              <w:rPr>
                <w:sz w:val="22"/>
              </w:rPr>
              <w:t xml:space="preserve"> </w:t>
            </w:r>
            <w:r w:rsidRPr="004A0E5A">
              <w:rPr>
                <w:sz w:val="22"/>
              </w:rPr>
              <w:t>3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Показ презентации «Крым-Россия – навсегда»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4</w:t>
            </w:r>
            <w:r w:rsidRPr="004A0E5A">
              <w:rPr>
                <w:sz w:val="22"/>
              </w:rPr>
              <w:t xml:space="preserve"> –  7 лет)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38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094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8 Апреля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15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начала Крымской наступательной операции 1944 года по освобождению Крыма от фашистских захватчиков – просмотр презентации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Разновозрастная  группа ( подгруппа детей4,6–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 Суркова Н.Н</w:t>
            </w:r>
          </w:p>
        </w:tc>
      </w:tr>
      <w:tr w:rsidR="00AD20E2" w:rsidTr="004A0E5A">
        <w:trPr>
          <w:trHeight w:val="835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11 Апреля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Конституции Республики Крым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</w:t>
            </w:r>
            <w:r>
              <w:rPr>
                <w:sz w:val="22"/>
              </w:rPr>
              <w:t>тная  группа ( подгруппа детей 4,6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116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Апрель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«Народы Крыма»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38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960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       Май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Тематический праздник  « 9 мая - День Победы». Встреча с ветеранами ВОВ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0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18 Мая  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памяти жертв депортации . Просмотр презентации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</w:t>
            </w:r>
            <w:r>
              <w:rPr>
                <w:sz w:val="22"/>
              </w:rPr>
              <w:t>тная  группа ( подгруппа детей 4,6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748" w:type="dxa"/>
        <w:tblInd w:w="-1137" w:type="dxa"/>
        <w:tblCellMar>
          <w:top w:w="6" w:type="dxa"/>
          <w:right w:w="101" w:type="dxa"/>
        </w:tblCellMar>
        <w:tblLook w:val="00A0"/>
      </w:tblPr>
      <w:tblGrid>
        <w:gridCol w:w="1522"/>
        <w:gridCol w:w="459"/>
        <w:gridCol w:w="2249"/>
        <w:gridCol w:w="848"/>
        <w:gridCol w:w="1300"/>
        <w:gridCol w:w="1814"/>
        <w:gridCol w:w="229"/>
        <w:gridCol w:w="2124"/>
        <w:gridCol w:w="203"/>
      </w:tblGrid>
      <w:tr w:rsidR="00AD20E2" w:rsidTr="004A0E5A">
        <w:trPr>
          <w:trHeight w:val="2005"/>
        </w:trPr>
        <w:tc>
          <w:tcPr>
            <w:tcW w:w="19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11 Июня </w:t>
            </w:r>
          </w:p>
        </w:tc>
        <w:tc>
          <w:tcPr>
            <w:tcW w:w="3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Тематический праздник «День России» 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Разновозрастная  группа (1 – 7 лет) </w:t>
            </w:r>
          </w:p>
        </w:tc>
        <w:tc>
          <w:tcPr>
            <w:tcW w:w="2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977"/>
        </w:trPr>
        <w:tc>
          <w:tcPr>
            <w:tcW w:w="19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1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Август  </w:t>
            </w:r>
          </w:p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(третья неделя) </w:t>
            </w:r>
          </w:p>
        </w:tc>
        <w:tc>
          <w:tcPr>
            <w:tcW w:w="3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Государственного флага 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3 – 7 лет)</w:t>
            </w:r>
          </w:p>
        </w:tc>
        <w:tc>
          <w:tcPr>
            <w:tcW w:w="2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871"/>
        </w:trPr>
        <w:tc>
          <w:tcPr>
            <w:tcW w:w="1074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RPr="004A0E5A">
              <w:rPr>
                <w:b/>
                <w:sz w:val="28"/>
                <w:szCs w:val="28"/>
              </w:rPr>
              <w:t>Социальное воспитание</w:t>
            </w:r>
            <w:r w:rsidRPr="004A0E5A">
              <w:rPr>
                <w:sz w:val="28"/>
                <w:szCs w:val="28"/>
              </w:rPr>
              <w:t xml:space="preserve">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D20E2" w:rsidTr="004A0E5A">
        <w:trPr>
          <w:gridAfter w:val="1"/>
          <w:wAfter w:w="203" w:type="dxa"/>
          <w:trHeight w:val="1388"/>
        </w:trPr>
        <w:tc>
          <w:tcPr>
            <w:tcW w:w="152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Сентябрь </w:t>
            </w:r>
          </w:p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>Выставка рисунков «Дружат дети всей планеты»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1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3 – 7 лет)</w:t>
            </w:r>
          </w:p>
        </w:tc>
        <w:tc>
          <w:tcPr>
            <w:tcW w:w="41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gridAfter w:val="1"/>
          <w:wAfter w:w="203" w:type="dxa"/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Показ кукольного театра по сказкам: </w:t>
            </w:r>
            <w:r>
              <w:rPr>
                <w:color w:val="111111"/>
                <w:sz w:val="22"/>
              </w:rPr>
              <w:t>«Курочка ряба</w:t>
            </w:r>
            <w:r w:rsidRPr="004A0E5A">
              <w:rPr>
                <w:color w:val="111111"/>
                <w:sz w:val="22"/>
              </w:rPr>
              <w:t>»,</w:t>
            </w:r>
            <w:r w:rsidRPr="004A0E5A">
              <w:rPr>
                <w:sz w:val="22"/>
              </w:rPr>
              <w:t xml:space="preserve"> «Колобок» </w:t>
            </w:r>
          </w:p>
        </w:tc>
        <w:tc>
          <w:tcPr>
            <w:tcW w:w="21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3 – 7 лет)</w:t>
            </w:r>
          </w:p>
        </w:tc>
        <w:tc>
          <w:tcPr>
            <w:tcW w:w="41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gridAfter w:val="1"/>
          <w:wAfter w:w="203" w:type="dxa"/>
          <w:trHeight w:val="147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«Береги природу» </w:t>
            </w:r>
          </w:p>
        </w:tc>
        <w:tc>
          <w:tcPr>
            <w:tcW w:w="21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</w:t>
            </w:r>
            <w:r>
              <w:rPr>
                <w:sz w:val="22"/>
              </w:rPr>
              <w:t>,6</w:t>
            </w:r>
            <w:r w:rsidRPr="004A0E5A">
              <w:rPr>
                <w:sz w:val="22"/>
              </w:rPr>
              <w:t>– 7 лет)</w:t>
            </w:r>
          </w:p>
        </w:tc>
        <w:tc>
          <w:tcPr>
            <w:tcW w:w="41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38" w:type="dxa"/>
          <w:right w:w="100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389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«Вот и стали мы на год взрослей»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</w:t>
            </w:r>
            <w:r>
              <w:rPr>
                <w:sz w:val="22"/>
              </w:rPr>
              <w:t xml:space="preserve"> детей 4,6</w:t>
            </w:r>
            <w:r w:rsidRPr="004A0E5A">
              <w:rPr>
                <w:sz w:val="22"/>
              </w:rPr>
              <w:t>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Беседы: «Детский сад», « Как мы провели лето»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</w:t>
            </w:r>
            <w:r>
              <w:rPr>
                <w:sz w:val="22"/>
              </w:rPr>
              <w:t>6</w:t>
            </w:r>
            <w:r w:rsidRPr="004A0E5A">
              <w:rPr>
                <w:sz w:val="22"/>
              </w:rPr>
              <w:t xml:space="preserve"> – 7лет)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8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46" w:line="238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Беседы:  к Д</w:t>
            </w:r>
            <w:r w:rsidRPr="004A0E5A">
              <w:rPr>
                <w:sz w:val="22"/>
              </w:rPr>
              <w:t xml:space="preserve">ню  пожилого человека, «Кто они такие бабушки и дедушки»,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</w:t>
            </w:r>
            <w:r>
              <w:rPr>
                <w:sz w:val="22"/>
              </w:rPr>
              <w:t>,6</w:t>
            </w:r>
            <w:r w:rsidRPr="004A0E5A">
              <w:rPr>
                <w:sz w:val="22"/>
              </w:rPr>
              <w:t xml:space="preserve"> – 7 лет)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083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Октябрь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Создание коллажа «Профессии моих родителей»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3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«День мультфильмов»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Разновозрастная  группа (1 – 7 ) 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6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Составление семейного герба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3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 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Тематический досуг «Кто они такие бабушки и дедушки? (к Дню пожилого человека) 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</w:t>
            </w:r>
            <w:r>
              <w:rPr>
                <w:sz w:val="22"/>
              </w:rPr>
              <w:t>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6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Акция «Кормушка для птиц»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 3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10" w:type="dxa"/>
          <w:right w:w="52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836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Ноябрь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Беседа «Что такое толерантность»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Тематический праздник «День Матери»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( 1</w:t>
            </w:r>
            <w:r>
              <w:rPr>
                <w:sz w:val="22"/>
              </w:rPr>
              <w:t>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рисунков : «Портрет мамы»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3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924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Декабрь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Акция «Напиши письмо Деду Морозу»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3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92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Тематический праздник  «День Николая Чудотворца»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2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Выставка поделок из природного материала к Новому году «Здравствуй, зимушка-зима!»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 подгруппа детей 3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Н.Н.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6" w:type="dxa"/>
          <w:right w:w="288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432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Январь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94" w:firstLine="0"/>
              <w:rPr>
                <w:sz w:val="22"/>
              </w:rPr>
            </w:pPr>
            <w:r w:rsidRPr="004A0E5A">
              <w:rPr>
                <w:sz w:val="22"/>
              </w:rPr>
              <w:t xml:space="preserve">Тематический праздник  «Рождество  христово»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0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Развлечения: 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«Всемирный день «спасибо»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>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музыкальное  к Дню Святого Валентина «А ты меня любишь?»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</w:t>
            </w:r>
            <w:r>
              <w:rPr>
                <w:sz w:val="22"/>
              </w:rPr>
              <w:t>тная  группа (подгруппа детей3</w:t>
            </w:r>
            <w:r w:rsidRPr="004A0E5A">
              <w:rPr>
                <w:sz w:val="22"/>
              </w:rPr>
              <w:t xml:space="preserve">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112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Февраль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>Ручной труд «Валентинка»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</w:t>
            </w:r>
            <w:r>
              <w:rPr>
                <w:sz w:val="22"/>
              </w:rPr>
              <w:t>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Фото альбом «Защитники Отечества»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(3</w:t>
            </w:r>
            <w:r w:rsidRPr="004A0E5A">
              <w:rPr>
                <w:sz w:val="22"/>
              </w:rPr>
              <w:t xml:space="preserve">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388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Март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Презентация «Наврез»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Разновозрастная  группа (подгруппа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9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Праздники посвященные </w:t>
            </w:r>
          </w:p>
          <w:p w:rsidR="00AD20E2" w:rsidRPr="004A0E5A" w:rsidRDefault="00AD20E2" w:rsidP="004A0E5A">
            <w:pPr>
              <w:spacing w:after="0" w:line="278" w:lineRule="auto"/>
              <w:ind w:right="380"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Международному Женскому дню  8 Марта «Мама-первое слово»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Разновозрастная  группа (1,6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 Суркова Н.Н</w:t>
            </w:r>
          </w:p>
        </w:tc>
      </w:tr>
      <w:tr w:rsidR="00AD20E2" w:rsidTr="004A0E5A">
        <w:trPr>
          <w:trHeight w:val="604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Апрель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Беседа «Памятные места Крыма»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 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51" w:type="dxa"/>
          <w:right w:w="252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112"/>
        </w:trPr>
        <w:tc>
          <w:tcPr>
            <w:tcW w:w="0" w:type="auto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Рисунки на асфальте «Нарисуй улыбку на лице»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(2</w:t>
            </w:r>
            <w:r w:rsidRPr="004A0E5A">
              <w:rPr>
                <w:sz w:val="22"/>
              </w:rPr>
              <w:t>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7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1 апреля - День Смеха, Беседа  «Международный день детской книги»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Оформление стенгазеты  к «Дню Космонавтики».      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40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Май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«Мир, труд, май»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Стенгазета" Год памяти и славы"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Выпускной бал.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</w:t>
            </w:r>
            <w:r>
              <w:rPr>
                <w:sz w:val="22"/>
              </w:rPr>
              <w:t>стная  группа (подгруппа детей 1,6</w:t>
            </w:r>
            <w:r w:rsidRPr="004A0E5A">
              <w:rPr>
                <w:sz w:val="22"/>
              </w:rPr>
              <w:t>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gridAfter w:val="3"/>
          <w:wAfter w:w="9503" w:type="dxa"/>
          <w:trHeight w:val="56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836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Июнь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Развлечение  «1 июня - день защиты детей» Познавательная беседа «День защиты детей»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38" w:type="dxa"/>
          <w:right w:w="115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841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рисунков «День защиты детей»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</w:t>
            </w:r>
            <w:r>
              <w:rPr>
                <w:sz w:val="22"/>
              </w:rPr>
              <w:t>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985"/>
        </w:trPr>
        <w:tc>
          <w:tcPr>
            <w:tcW w:w="0" w:type="auto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«День семьи и верности»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Разновозрастная  группа (подгруппа детей4,6 – 7 лет) 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Просмотр презентации «Къурбан байрам»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76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Август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7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 xml:space="preserve">Презентация   , «День светофора»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 Суркова Н.Н</w:t>
            </w:r>
          </w:p>
        </w:tc>
      </w:tr>
      <w:tr w:rsidR="00AD20E2" w:rsidTr="004A0E5A">
        <w:tblPrEx>
          <w:tblCellMar>
            <w:top w:w="50" w:type="dxa"/>
            <w:right w:w="116" w:type="dxa"/>
          </w:tblCellMar>
        </w:tblPrEx>
        <w:trPr>
          <w:trHeight w:val="5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 xml:space="preserve">Составление фотоальбома «Наша дружная семья»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50" w:type="dxa"/>
            <w:right w:w="116" w:type="dxa"/>
          </w:tblCellMar>
        </w:tblPrEx>
        <w:trPr>
          <w:trHeight w:val="328"/>
        </w:trPr>
        <w:tc>
          <w:tcPr>
            <w:tcW w:w="109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25" w:firstLine="0"/>
              <w:jc w:val="center"/>
              <w:rPr>
                <w:b/>
                <w:sz w:val="32"/>
                <w:szCs w:val="3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right="225" w:firstLine="0"/>
              <w:jc w:val="center"/>
              <w:rPr>
                <w:sz w:val="32"/>
                <w:szCs w:val="32"/>
              </w:rPr>
            </w:pPr>
            <w:r w:rsidRPr="004A0E5A">
              <w:rPr>
                <w:b/>
                <w:sz w:val="32"/>
                <w:szCs w:val="32"/>
              </w:rPr>
              <w:t xml:space="preserve">Трудовое воспитание </w:t>
            </w:r>
          </w:p>
        </w:tc>
      </w:tr>
      <w:tr w:rsidR="00AD20E2" w:rsidTr="004A0E5A">
        <w:tblPrEx>
          <w:tblCellMar>
            <w:top w:w="50" w:type="dxa"/>
            <w:right w:w="116" w:type="dxa"/>
          </w:tblCellMar>
        </w:tblPrEx>
        <w:trPr>
          <w:trHeight w:val="1160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Сентябрь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Выставка поделок «Осенние дары»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</w:t>
            </w:r>
            <w:r>
              <w:rPr>
                <w:sz w:val="22"/>
              </w:rPr>
              <w:t>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blPrEx>
          <w:tblCellMar>
            <w:top w:w="50" w:type="dxa"/>
            <w:right w:w="116" w:type="dxa"/>
          </w:tblCellMar>
        </w:tblPrEx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Сбор осенних листьев, выполнение коллективных работ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50" w:type="dxa"/>
            <w:right w:w="116" w:type="dxa"/>
          </w:tblCellMar>
        </w:tblPrEx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Коллективная аппликация из листьев «Осень золотая»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(2</w:t>
            </w:r>
            <w:r w:rsidRPr="004A0E5A">
              <w:rPr>
                <w:sz w:val="22"/>
              </w:rPr>
              <w:t>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50" w:type="dxa"/>
            <w:right w:w="116" w:type="dxa"/>
          </w:tblCellMar>
        </w:tblPrEx>
        <w:trPr>
          <w:trHeight w:val="1113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Октябрь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поделок «Всемирный день хлеба»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</w:t>
            </w:r>
            <w:r>
              <w:rPr>
                <w:sz w:val="22"/>
              </w:rPr>
              <w:t>ная  группа (подгруппа детей 3</w:t>
            </w:r>
            <w:r w:rsidRPr="004A0E5A">
              <w:rPr>
                <w:sz w:val="22"/>
              </w:rPr>
              <w:t xml:space="preserve">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50" w:type="dxa"/>
            <w:right w:w="116" w:type="dxa"/>
          </w:tblCellMar>
        </w:tblPrEx>
        <w:trPr>
          <w:trHeight w:val="12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Сюжетно-ролевая игра «Строим дом»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50" w:type="dxa"/>
            <w:right w:w="116" w:type="dxa"/>
          </w:tblCellMar>
        </w:tblPrEx>
        <w:trPr>
          <w:trHeight w:val="8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«У бабушки на огороде»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51" w:type="dxa"/>
          <w:right w:w="172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564"/>
        </w:trPr>
        <w:tc>
          <w:tcPr>
            <w:tcW w:w="0" w:type="auto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Ноябрь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Проведение дидактической игры «Назови профессию»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 Суркова Н.Н</w:t>
            </w:r>
          </w:p>
        </w:tc>
      </w:tr>
      <w:tr w:rsidR="00AD20E2" w:rsidTr="004A0E5A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Беседа- рассуждение «Все профессии нужны, все профессии важны» 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 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Развлеченье «Как я дома помогаю»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84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Декабрь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Беседа на тему «Как труд людей разрушает или спасает нашу планету»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Оформление мини огорода , «Есть у нас огород»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</w:t>
            </w:r>
            <w:r>
              <w:rPr>
                <w:sz w:val="22"/>
              </w:rPr>
              <w:t>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3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Акция «Изготовим кормушку для птиц»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</w:t>
            </w:r>
            <w:r>
              <w:rPr>
                <w:sz w:val="22"/>
              </w:rPr>
              <w:t>тная  группа (подгруппа детей4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57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Январь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Сюжетно-ролевая игра «Помоги кукле Кате накрыть на стол»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6" w:type="dxa"/>
          <w:right w:w="97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117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Февраль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поделок «Народная игрушка»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6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Март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Сюжетно – ролевая игра «Мамины помощники»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3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Развлечения, «Помогаем маме»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8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Акция «Каждой птице свой дом» (по изготовлению и развешиванию скворечников)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2348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Апрель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Фотоколлаж: «Мой огород»,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</w:t>
            </w:r>
            <w:r>
              <w:rPr>
                <w:sz w:val="22"/>
              </w:rPr>
              <w:t>тная  группа (подгруппа детей 3,6</w:t>
            </w:r>
            <w:r w:rsidRPr="004A0E5A">
              <w:rPr>
                <w:sz w:val="22"/>
              </w:rPr>
              <w:t xml:space="preserve">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 Суркова Н.Н</w:t>
            </w:r>
          </w:p>
        </w:tc>
      </w:tr>
      <w:tr w:rsidR="00AD20E2" w:rsidTr="004A0E5A">
        <w:trPr>
          <w:trHeight w:val="6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Дидактическая игра «Умой куклу Катю»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Дети от 1до 2 лет 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116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Май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Мастер – класс с родителями   «Национальные блюда»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42" w:type="dxa"/>
          <w:right w:w="67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522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Июль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64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Развлечения:   «День рукоделия», 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rFonts w:ascii="Calibri" w:hAnsi="Calibri" w:cs="Calibri"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4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Август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Ярмарка народного творчества «Народные игрушки»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 Суркова Н.Н</w:t>
            </w:r>
          </w:p>
        </w:tc>
      </w:tr>
      <w:tr w:rsidR="00AD20E2" w:rsidTr="004A0E5A">
        <w:trPr>
          <w:trHeight w:val="328"/>
        </w:trPr>
        <w:tc>
          <w:tcPr>
            <w:tcW w:w="109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74" w:firstLine="0"/>
              <w:jc w:val="center"/>
              <w:rPr>
                <w:sz w:val="22"/>
              </w:rPr>
            </w:pPr>
            <w:r w:rsidRPr="004A0E5A">
              <w:rPr>
                <w:b/>
                <w:sz w:val="22"/>
              </w:rPr>
              <w:t>Познавательное воспитание</w:t>
            </w: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989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Сентябрь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Праздник «День знаний»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0D0D0D"/>
                <w:sz w:val="22"/>
              </w:rPr>
              <w:t>Развлечение «Я пеку, пеку, пеку…»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2497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Октябрь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 xml:space="preserve">Сюжетно-ролевые игры к дню врача:  </w:t>
            </w:r>
          </w:p>
          <w:p w:rsidR="00AD20E2" w:rsidRPr="004A0E5A" w:rsidRDefault="00AD20E2" w:rsidP="004A0E5A">
            <w:pPr>
              <w:spacing w:after="66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>«Больница»</w:t>
            </w:r>
            <w:r w:rsidRPr="004A0E5A">
              <w:rPr>
                <w:sz w:val="22"/>
              </w:rPr>
              <w:t xml:space="preserve"> 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«Лечим куклу Машу»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>Просмотр презентации «Животные готовятся к зиме» к дню животных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Тематический праздник «Праздник осени»</w:t>
            </w:r>
            <w:r w:rsidRPr="004A0E5A">
              <w:rPr>
                <w:rFonts w:ascii="Calibri" w:hAnsi="Calibri" w:cs="Calibri"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41" w:type="dxa"/>
          <w:right w:w="115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354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Ноябрь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Акции: « Птичьи кормушки»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right="127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 Суркова Н.Н</w:t>
            </w:r>
          </w:p>
        </w:tc>
      </w:tr>
      <w:tr w:rsidR="00AD20E2" w:rsidTr="004A0E5A">
        <w:trPr>
          <w:trHeight w:val="12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Развлечения: 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« Папа, мама и я – семья»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(4,6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Беседа: «Птичка невеличка. И мир вокруг нее»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51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Декабрь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Беседы: «День зимнего солнцестояния»</w:t>
            </w:r>
            <w:r w:rsidRPr="004A0E5A">
              <w:rPr>
                <w:b/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rFonts w:ascii="Calibri" w:hAnsi="Calibri" w:cs="Calibri"/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 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0D0D0D"/>
                <w:sz w:val="22"/>
              </w:rPr>
              <w:t>Совместная деятельность «Посадка лука»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3B33B9">
            <w:pPr>
              <w:rPr>
                <w:sz w:val="22"/>
              </w:rPr>
            </w:pPr>
            <w:r w:rsidRPr="004A0E5A">
              <w:rPr>
                <w:sz w:val="22"/>
              </w:rPr>
              <w:t>Разно</w:t>
            </w:r>
            <w:r>
              <w:rPr>
                <w:sz w:val="22"/>
              </w:rPr>
              <w:t>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262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Праздники «У всех Новый год»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0D0D0D"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41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Январь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Создание красной книги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</w:t>
            </w:r>
            <w:r>
              <w:rPr>
                <w:sz w:val="22"/>
              </w:rPr>
              <w:t>тная  группа (подгруппа детей5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Развлечения:  «Нужные машины» ко дню изобретения автомобиля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6" w:type="dxa"/>
          <w:right w:w="97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561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Создание альбома «Как живут звери в лесу»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детей4,6 м- 7лет)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Феврал</w:t>
            </w:r>
            <w:r>
              <w:rPr>
                <w:sz w:val="22"/>
              </w:rPr>
              <w:t>ь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Чтение стихотворений на родном языке «День родного языка»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 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9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>Познавательное развлечение «День проявления доброты»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779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Март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Развлечения: «Наши игрушки»</w:t>
            </w:r>
            <w:r w:rsidRPr="004A0E5A">
              <w:rPr>
                <w:b/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Беседа «Из чего делают игрушки»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</w:t>
            </w:r>
            <w:r>
              <w:rPr>
                <w:sz w:val="22"/>
              </w:rPr>
              <w:t xml:space="preserve"> детей </w:t>
            </w:r>
            <w:r w:rsidRPr="004A0E5A">
              <w:rPr>
                <w:sz w:val="22"/>
              </w:rPr>
              <w:t>4,6 – 7лет)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3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Апрель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Опыты  с водой «День воды»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 xml:space="preserve">подгруппа детей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Н.Н)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49" w:type="dxa"/>
          <w:right w:w="80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113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Беседа «Всемирный день авиации и космонавтики»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>подгруппа детей</w:t>
            </w:r>
            <w:r w:rsidRPr="004A0E5A">
              <w:rPr>
                <w:sz w:val="22"/>
              </w:rPr>
              <w:t>4,6 – 7лет)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6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Викторина «Пришла, весна красна»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>подгруппа детей 4,6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46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160" w:line="259" w:lineRule="auto"/>
              <w:jc w:val="left"/>
              <w:rPr>
                <w:sz w:val="22"/>
              </w:rPr>
            </w:pPr>
            <w:r w:rsidRPr="004A0E5A">
              <w:rPr>
                <w:sz w:val="22"/>
              </w:rPr>
              <w:t>Май</w:t>
            </w:r>
          </w:p>
        </w:tc>
        <w:tc>
          <w:tcPr>
            <w:tcW w:w="44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5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Рисунки на асфальте «Рисуем солнышко» ко дню солнца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Оформление стенгазеты «Наша дружная группа» ко дню друзей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</w:t>
            </w:r>
            <w:r>
              <w:rPr>
                <w:sz w:val="22"/>
              </w:rPr>
              <w:t>новозрастная  группа (подгруппа3</w:t>
            </w:r>
            <w:r w:rsidRPr="004A0E5A">
              <w:rPr>
                <w:sz w:val="22"/>
              </w:rPr>
              <w:t>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1112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Июль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Экскурсия «Улицами родного села»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«Профессии моих родителей»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</w:t>
            </w:r>
            <w:bookmarkStart w:id="0" w:name="_GoBack"/>
            <w:bookmarkEnd w:id="0"/>
            <w:r>
              <w:rPr>
                <w:sz w:val="22"/>
              </w:rPr>
              <w:t xml:space="preserve">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10" w:type="dxa"/>
          <w:right w:w="52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245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Август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Оформление альбома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«Достопримечательности моего села»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 детей</w:t>
            </w:r>
            <w:r>
              <w:rPr>
                <w:sz w:val="22"/>
              </w:rPr>
              <w:t xml:space="preserve">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0D0D0D"/>
                <w:sz w:val="22"/>
              </w:rPr>
              <w:t>Развлечение «Мыльные пузырьки»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328"/>
        </w:trPr>
        <w:tc>
          <w:tcPr>
            <w:tcW w:w="109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93" w:firstLine="0"/>
              <w:rPr>
                <w:b/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right="293" w:firstLine="0"/>
              <w:jc w:val="center"/>
              <w:rPr>
                <w:b/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right="293" w:firstLine="0"/>
              <w:jc w:val="center"/>
              <w:rPr>
                <w:sz w:val="22"/>
              </w:rPr>
            </w:pPr>
            <w:r w:rsidRPr="004A0E5A">
              <w:rPr>
                <w:b/>
                <w:sz w:val="22"/>
              </w:rPr>
              <w:t>Физкультурное и оздоровительное воспитание</w:t>
            </w: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629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Сентябрь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6" w:lineRule="auto"/>
              <w:ind w:right="42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Спортивные развлечения: «Самые сильные , смелые»,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Разновозрастная  группа (1,6 – 7 лет</w:t>
            </w:r>
            <w:r>
              <w:rPr>
                <w:sz w:val="22"/>
              </w:rPr>
              <w:t>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244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Октябрь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Ситуативная беседы :</w:t>
            </w:r>
            <w:r w:rsidRPr="004A0E5A">
              <w:rPr>
                <w:color w:val="111111"/>
                <w:sz w:val="22"/>
              </w:rPr>
              <w:t xml:space="preserve">  «Растём здоровыми»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Разновозрастная  группа (подгруппа</w:t>
            </w:r>
            <w:r>
              <w:rPr>
                <w:sz w:val="22"/>
              </w:rPr>
              <w:t xml:space="preserve"> детей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84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>Развлечение  «День здоровья»</w:t>
            </w:r>
            <w:r w:rsidRPr="004A0E5A">
              <w:rPr>
                <w:rFonts w:ascii="Calibri" w:hAnsi="Calibri" w:cs="Calibri"/>
                <w:sz w:val="22"/>
              </w:rPr>
              <w:t xml:space="preserve"> 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836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Ноябрь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Физкультурный праздник ко Дню народного единства «Подвижные игры народов мира»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(2</w:t>
            </w:r>
            <w:r w:rsidRPr="004A0E5A">
              <w:rPr>
                <w:sz w:val="22"/>
              </w:rPr>
              <w:t xml:space="preserve">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752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Декабрь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футбола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Праздник «Мы спортсмены»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42" w:type="dxa"/>
          <w:right w:w="109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202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Январь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>Спортивные игры: «Веселая зимушка зима» , «Снежки»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534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Февраль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8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Развлечение: </w:t>
            </w:r>
          </w:p>
          <w:p w:rsidR="00AD20E2" w:rsidRPr="004A0E5A" w:rsidRDefault="00AD20E2" w:rsidP="004A0E5A">
            <w:pPr>
              <w:spacing w:after="0" w:line="259" w:lineRule="auto"/>
              <w:ind w:right="571" w:firstLine="0"/>
              <w:rPr>
                <w:sz w:val="22"/>
              </w:rPr>
            </w:pPr>
            <w:r w:rsidRPr="004A0E5A">
              <w:rPr>
                <w:sz w:val="22"/>
              </w:rPr>
              <w:t xml:space="preserve">«Веселые старты»,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372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Март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Спортивные эстафеты и  праздник </w:t>
            </w:r>
            <w:r w:rsidRPr="004A0E5A">
              <w:rPr>
                <w:b/>
                <w:sz w:val="22"/>
              </w:rPr>
              <w:t xml:space="preserve"> </w:t>
            </w:r>
            <w:r w:rsidRPr="004A0E5A">
              <w:rPr>
                <w:sz w:val="22"/>
              </w:rPr>
              <w:t>«Спортивная СемьЯ»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</w:t>
            </w:r>
            <w:r>
              <w:rPr>
                <w:sz w:val="22"/>
              </w:rPr>
              <w:t xml:space="preserve">овозрастная  группа (подгруппа детей 3 </w:t>
            </w:r>
            <w:r w:rsidRPr="004A0E5A">
              <w:rPr>
                <w:sz w:val="22"/>
              </w:rPr>
              <w:t>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blPrEx>
          <w:tblCellMar>
            <w:top w:w="6" w:type="dxa"/>
            <w:right w:w="136" w:type="dxa"/>
          </w:tblCellMar>
        </w:tblPrEx>
        <w:trPr>
          <w:trHeight w:val="19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Спортивные развлечение «День Земли» 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 подгруппа детей 3</w:t>
            </w:r>
            <w:r w:rsidRPr="004A0E5A">
              <w:rPr>
                <w:sz w:val="22"/>
              </w:rPr>
              <w:t xml:space="preserve">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78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6" w:type="dxa"/>
            <w:right w:w="136" w:type="dxa"/>
          </w:tblCellMar>
        </w:tblPrEx>
        <w:trPr>
          <w:trHeight w:val="1244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Апрель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Беседа «Всемирный день Здоровья»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 подгруппа детей 3</w:t>
            </w:r>
            <w:r w:rsidRPr="004A0E5A">
              <w:rPr>
                <w:sz w:val="22"/>
              </w:rPr>
              <w:t>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6" w:type="dxa"/>
            <w:right w:w="136" w:type="dxa"/>
          </w:tblCellMar>
        </w:tblPrEx>
        <w:trPr>
          <w:trHeight w:val="14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Спортивные  развлечение: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«Самый сильный, самый смелый»,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Разновозрастная  группа (подгруппа</w:t>
            </w:r>
            <w:r>
              <w:rPr>
                <w:sz w:val="22"/>
              </w:rPr>
              <w:t xml:space="preserve"> детей 2</w:t>
            </w:r>
            <w:r w:rsidRPr="004A0E5A">
              <w:rPr>
                <w:sz w:val="22"/>
              </w:rPr>
              <w:t xml:space="preserve">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6" w:type="dxa"/>
            <w:right w:w="136" w:type="dxa"/>
          </w:tblCellMar>
        </w:tblPrEx>
        <w:trPr>
          <w:trHeight w:val="560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Просмотр мультфильма «Мойдодыр»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6" w:type="dxa"/>
            <w:right w:w="136" w:type="dxa"/>
          </w:tblCellMar>
        </w:tblPrEx>
        <w:trPr>
          <w:trHeight w:val="2769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Май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59"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Ко дню пограничника презентация «Пограничники»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 xml:space="preserve"> подгруппа детей </w:t>
            </w:r>
            <w:r w:rsidRPr="004A0E5A">
              <w:rPr>
                <w:sz w:val="22"/>
              </w:rPr>
              <w:t>4,6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49" w:type="dxa"/>
          <w:right w:w="52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1527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Июнь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Праздник подвижных игр :  «Летние забавы»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Беседа «Делаем зарядку»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441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Июль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1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Спортивные праздники»,</w:t>
            </w:r>
            <w:r w:rsidRPr="004A0E5A">
              <w:rPr>
                <w:b/>
                <w:sz w:val="22"/>
              </w:rPr>
              <w:t xml:space="preserve"> «</w:t>
            </w:r>
            <w:r w:rsidRPr="004A0E5A">
              <w:rPr>
                <w:sz w:val="22"/>
              </w:rPr>
              <w:t>Мой весёлый звонкий мяч</w:t>
            </w:r>
            <w:r w:rsidRPr="004A0E5A">
              <w:rPr>
                <w:b/>
                <w:sz w:val="22"/>
              </w:rPr>
              <w:t>»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3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>Развлечения:  «Путешествие капельки»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2217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Август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46" w:line="23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физкультурника. Спортивный  праздник и соревнования: «Самые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быстрые»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35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Беседа «Если хочешь быть здоровым»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328"/>
        </w:trPr>
        <w:tc>
          <w:tcPr>
            <w:tcW w:w="109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290" w:firstLine="0"/>
              <w:jc w:val="center"/>
              <w:rPr>
                <w:sz w:val="22"/>
              </w:rPr>
            </w:pPr>
            <w:r w:rsidRPr="004A0E5A">
              <w:rPr>
                <w:b/>
                <w:sz w:val="22"/>
              </w:rPr>
              <w:t>Этико-эстетическое воспитание</w:t>
            </w: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608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Сентябрь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Выставка творчества ко дню красоты (рисунки) «Красота спасет мир», 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</w:t>
            </w:r>
            <w:r>
              <w:rPr>
                <w:sz w:val="22"/>
              </w:rPr>
              <w:t xml:space="preserve"> детей  3</w:t>
            </w:r>
            <w:r w:rsidRPr="004A0E5A">
              <w:rPr>
                <w:sz w:val="22"/>
              </w:rPr>
              <w:t>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6" w:type="dxa"/>
          <w:right w:w="76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560"/>
        </w:trPr>
        <w:tc>
          <w:tcPr>
            <w:tcW w:w="0" w:type="auto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 Красивые игрушки пришли в гости к деткам»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763163">
        <w:trPr>
          <w:trHeight w:val="7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Выставка детских работ – поделки из природного материала "Краски осени"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</w:t>
            </w:r>
            <w:r>
              <w:rPr>
                <w:sz w:val="22"/>
              </w:rPr>
              <w:t>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6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Развлечения: «День безопасности»   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924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Ноябрь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День чтения «В гостях у любимых писателей»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>подгруппа детей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>Выставка детских книг писателей Крыма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 xml:space="preserve">подгруппа детей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38" w:type="dxa"/>
          <w:right w:w="56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924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Декабрь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>Сюжетно ролевая игра «Художники»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>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Выставка детского творчества – «Зимний пейзаж»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 xml:space="preserve"> подгруппа детей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924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Январь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>Презентация «Музеи России»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</w:t>
            </w:r>
            <w:r>
              <w:rPr>
                <w:sz w:val="22"/>
              </w:rPr>
              <w:t xml:space="preserve"> детей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blPrEx>
          <w:tblCellMar>
            <w:top w:w="49" w:type="dxa"/>
            <w:right w:w="73" w:type="dxa"/>
          </w:tblCellMar>
        </w:tblPrEx>
        <w:trPr>
          <w:trHeight w:val="8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Фольклорные посиделки «Пришли Святки – запевай  колядки!»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49" w:type="dxa"/>
            <w:right w:w="73" w:type="dxa"/>
          </w:tblCellMar>
        </w:tblPrEx>
        <w:trPr>
          <w:trHeight w:val="1944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Февраль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47" w:line="238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День памяти А. С. Пушкина .Чтение стихотворений А.С.Пушкина о зиме ,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«Любимые произведения»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Разновозрастная  группа </w:t>
            </w:r>
            <w:r>
              <w:rPr>
                <w:sz w:val="22"/>
              </w:rPr>
              <w:t xml:space="preserve">подгруппа детей </w:t>
            </w:r>
            <w:r w:rsidRPr="004A0E5A">
              <w:rPr>
                <w:sz w:val="22"/>
              </w:rPr>
              <w:t>(4,6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49" w:type="dxa"/>
            <w:right w:w="73" w:type="dxa"/>
          </w:tblCellMar>
        </w:tblPrEx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1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Театрализация по русским былинам. </w:t>
            </w:r>
          </w:p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Развлечения: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«Масленица пришла- открывай ворота»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Разновозрастная  группа (1,6 – 7 лет) 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49" w:type="dxa"/>
            <w:right w:w="73" w:type="dxa"/>
          </w:tblCellMar>
        </w:tblPrEx>
        <w:trPr>
          <w:trHeight w:val="1271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Март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5" w:line="265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Международный день театра. Показ пальчикового, настольного  театра по сказкам : «Маша и медведь»,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>«Три медведя»</w:t>
            </w: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  <w:p w:rsidR="00AD20E2" w:rsidRPr="004A0E5A" w:rsidRDefault="00AD20E2" w:rsidP="004A0E5A">
            <w:pPr>
              <w:spacing w:after="0" w:line="259" w:lineRule="auto"/>
              <w:ind w:right="109"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blPrEx>
          <w:tblCellMar>
            <w:top w:w="49" w:type="dxa"/>
            <w:right w:w="73" w:type="dxa"/>
          </w:tblCellMar>
        </w:tblPrEx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Инсценировка сказки «Кошкин дом»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</w:t>
            </w:r>
            <w:r>
              <w:rPr>
                <w:sz w:val="22"/>
              </w:rPr>
              <w:t xml:space="preserve"> детей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</w:tbl>
    <w:p w:rsidR="00AD20E2" w:rsidRDefault="00AD20E2">
      <w:pPr>
        <w:spacing w:after="0" w:line="259" w:lineRule="auto"/>
        <w:ind w:left="-1701" w:right="10827" w:firstLine="0"/>
        <w:jc w:val="left"/>
      </w:pPr>
    </w:p>
    <w:tbl>
      <w:tblPr>
        <w:tblW w:w="10920" w:type="dxa"/>
        <w:tblInd w:w="-1137" w:type="dxa"/>
        <w:tblCellMar>
          <w:top w:w="6" w:type="dxa"/>
          <w:right w:w="65" w:type="dxa"/>
        </w:tblCellMar>
        <w:tblLook w:val="00A0"/>
      </w:tblPr>
      <w:tblGrid>
        <w:gridCol w:w="1417"/>
        <w:gridCol w:w="4477"/>
        <w:gridCol w:w="2537"/>
        <w:gridCol w:w="2489"/>
      </w:tblGrid>
      <w:tr w:rsidR="00AD20E2" w:rsidTr="004A0E5A">
        <w:trPr>
          <w:trHeight w:val="328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</w:tr>
      <w:tr w:rsidR="00AD20E2" w:rsidTr="004A0E5A">
        <w:trPr>
          <w:trHeight w:val="1665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Апрель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Развлечение «Народный праздник «Пасха»»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6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Выставка детский работ «Весенний букет»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>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078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Май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right="849" w:firstLine="0"/>
              <w:rPr>
                <w:sz w:val="22"/>
              </w:rPr>
            </w:pPr>
            <w:r w:rsidRPr="004A0E5A">
              <w:rPr>
                <w:sz w:val="22"/>
              </w:rPr>
              <w:t>Всероссийский день библиотек. Выставка ,  чтение  произведений  крымских писателей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 xml:space="preserve">подгруппа детей 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Создание книжек – малышек «Мой любимый сказочный герой»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</w:t>
            </w:r>
            <w:r>
              <w:rPr>
                <w:sz w:val="22"/>
              </w:rPr>
              <w:t xml:space="preserve"> детей3</w:t>
            </w:r>
            <w:r w:rsidRPr="004A0E5A">
              <w:rPr>
                <w:sz w:val="22"/>
              </w:rPr>
              <w:t xml:space="preserve">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.</w:t>
            </w:r>
          </w:p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22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</w:t>
            </w:r>
            <w:r>
              <w:rPr>
                <w:sz w:val="22"/>
              </w:rPr>
              <w:t>звлечения:</w:t>
            </w:r>
            <w:r w:rsidRPr="004A0E5A">
              <w:rPr>
                <w:sz w:val="22"/>
              </w:rPr>
              <w:t xml:space="preserve"> 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«Путешествие по сказкам»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  <w:p w:rsidR="00AD20E2" w:rsidRPr="004A0E5A" w:rsidRDefault="00AD20E2" w:rsidP="004A0E5A">
            <w:pPr>
              <w:spacing w:after="0" w:line="259" w:lineRule="auto"/>
              <w:ind w:right="10"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Суркова Н.Н</w:t>
            </w:r>
          </w:p>
        </w:tc>
      </w:tr>
      <w:tr w:rsidR="00AD20E2" w:rsidTr="004A0E5A">
        <w:trPr>
          <w:trHeight w:val="907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Июнь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Развлечение ко дню океанов «В царстве Нептуна»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</w:p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Экскурсия в мини музей «День музеев»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</w:t>
            </w:r>
            <w:r>
              <w:rPr>
                <w:sz w:val="22"/>
              </w:rPr>
              <w:t xml:space="preserve"> детей </w:t>
            </w:r>
            <w:r w:rsidRPr="004A0E5A">
              <w:rPr>
                <w:sz w:val="22"/>
              </w:rPr>
              <w:t>4,6 – 7лет)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  <w:tr w:rsidR="00AD20E2" w:rsidTr="004A0E5A">
        <w:trPr>
          <w:trHeight w:val="328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Июль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color w:val="111111"/>
                <w:sz w:val="22"/>
              </w:rPr>
              <w:t xml:space="preserve">Развлечения: </w:t>
            </w:r>
            <w:r w:rsidRPr="004A0E5A">
              <w:rPr>
                <w:sz w:val="22"/>
              </w:rPr>
              <w:t xml:space="preserve">«День Ивана Купала»,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</w:t>
            </w:r>
            <w:r>
              <w:rPr>
                <w:sz w:val="22"/>
              </w:rPr>
              <w:t xml:space="preserve">подгруппа детей </w:t>
            </w:r>
            <w:r w:rsidRPr="004A0E5A">
              <w:rPr>
                <w:sz w:val="22"/>
              </w:rPr>
              <w:t>4,6 – 7 лет 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604"/>
        </w:trPr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left="4"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 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 xml:space="preserve">Игровая ситуация «Какое настроение у солнышка»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(1,6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1113"/>
        </w:trPr>
        <w:tc>
          <w:tcPr>
            <w:tcW w:w="0" w:type="auto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Август</w:t>
            </w: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>Литературный досуг «В гостях у крымских писателей»</w:t>
            </w:r>
            <w:r w:rsidRPr="004A0E5A">
              <w:rPr>
                <w:b/>
                <w:sz w:val="22"/>
              </w:rPr>
              <w:t xml:space="preserve">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Разновозрастная  группа (подгруппа</w:t>
            </w:r>
            <w:r>
              <w:rPr>
                <w:sz w:val="22"/>
              </w:rPr>
              <w:t xml:space="preserve"> детей</w:t>
            </w:r>
            <w:r w:rsidRPr="004A0E5A">
              <w:rPr>
                <w:sz w:val="22"/>
              </w:rPr>
              <w:t>4,6 – 7 лет)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</w:tc>
      </w:tr>
      <w:tr w:rsidR="00AD20E2" w:rsidTr="004A0E5A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16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9" w:lineRule="auto"/>
              <w:ind w:firstLine="0"/>
              <w:rPr>
                <w:sz w:val="22"/>
              </w:rPr>
            </w:pPr>
            <w:r w:rsidRPr="004A0E5A">
              <w:rPr>
                <w:sz w:val="22"/>
              </w:rPr>
              <w:t xml:space="preserve">Развлечение «Поможем Мишке нарисовать  рисунки»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0" w:line="25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Разновозрастная  группа (подгруппа детей 3</w:t>
            </w:r>
            <w:r w:rsidRPr="004A0E5A">
              <w:rPr>
                <w:sz w:val="22"/>
              </w:rPr>
              <w:t xml:space="preserve"> – 7 лет)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20E2" w:rsidRPr="004A0E5A" w:rsidRDefault="00AD20E2" w:rsidP="004A0E5A">
            <w:pPr>
              <w:spacing w:after="65" w:line="259" w:lineRule="auto"/>
              <w:ind w:firstLine="0"/>
              <w:jc w:val="left"/>
              <w:rPr>
                <w:sz w:val="22"/>
              </w:rPr>
            </w:pPr>
            <w:r w:rsidRPr="004A0E5A">
              <w:rPr>
                <w:sz w:val="22"/>
              </w:rPr>
              <w:t>Суркова Н.Н</w:t>
            </w:r>
          </w:p>
          <w:p w:rsidR="00AD20E2" w:rsidRPr="004A0E5A" w:rsidRDefault="00AD20E2" w:rsidP="004A0E5A">
            <w:pPr>
              <w:spacing w:after="0" w:line="259" w:lineRule="auto"/>
              <w:ind w:firstLine="0"/>
              <w:jc w:val="left"/>
              <w:rPr>
                <w:sz w:val="22"/>
              </w:rPr>
            </w:pPr>
          </w:p>
        </w:tc>
      </w:tr>
    </w:tbl>
    <w:p w:rsidR="00AD20E2" w:rsidRDefault="00AD20E2">
      <w:pPr>
        <w:spacing w:after="16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16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20" w:line="259" w:lineRule="auto"/>
        <w:ind w:right="8499" w:firstLine="0"/>
        <w:jc w:val="center"/>
      </w:pPr>
      <w:r>
        <w:t xml:space="preserve"> </w:t>
      </w:r>
    </w:p>
    <w:p w:rsidR="00AD20E2" w:rsidRDefault="00AD20E2">
      <w:pPr>
        <w:spacing w:after="12" w:line="259" w:lineRule="auto"/>
        <w:ind w:right="8603" w:firstLine="0"/>
        <w:jc w:val="right"/>
      </w:pPr>
      <w:r>
        <w:t xml:space="preserve">    </w:t>
      </w:r>
    </w:p>
    <w:p w:rsidR="00AD20E2" w:rsidRDefault="00AD20E2">
      <w:pPr>
        <w:spacing w:after="0" w:line="259" w:lineRule="auto"/>
        <w:ind w:firstLine="0"/>
        <w:jc w:val="left"/>
      </w:pPr>
      <w:r>
        <w:rPr>
          <w:rFonts w:ascii="Calibri" w:hAnsi="Calibri" w:cs="Calibri"/>
          <w:sz w:val="22"/>
        </w:rPr>
        <w:t xml:space="preserve"> </w:t>
      </w:r>
    </w:p>
    <w:sectPr w:rsidR="00AD20E2" w:rsidSect="003F3A0D">
      <w:pgSz w:w="11908" w:h="16836"/>
      <w:pgMar w:top="146" w:right="1081" w:bottom="1152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A4377"/>
    <w:multiLevelType w:val="hybridMultilevel"/>
    <w:tmpl w:val="E7FA15F6"/>
    <w:lvl w:ilvl="0" w:tplc="E544E70A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80822E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3DA8C13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DB0A8B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765654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C860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0BA2A4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1DE085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06DED89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3F9"/>
    <w:rsid w:val="000041EF"/>
    <w:rsid w:val="00044F65"/>
    <w:rsid w:val="001A640C"/>
    <w:rsid w:val="001B3FF0"/>
    <w:rsid w:val="001D36D8"/>
    <w:rsid w:val="001D5C4B"/>
    <w:rsid w:val="001E6106"/>
    <w:rsid w:val="002107A1"/>
    <w:rsid w:val="00255201"/>
    <w:rsid w:val="00296BDE"/>
    <w:rsid w:val="002D5D50"/>
    <w:rsid w:val="0034483B"/>
    <w:rsid w:val="00366402"/>
    <w:rsid w:val="003B33B9"/>
    <w:rsid w:val="003C2ADF"/>
    <w:rsid w:val="003D187A"/>
    <w:rsid w:val="003F3A0D"/>
    <w:rsid w:val="003F604B"/>
    <w:rsid w:val="00483349"/>
    <w:rsid w:val="004A0E5A"/>
    <w:rsid w:val="004B47DB"/>
    <w:rsid w:val="004C268C"/>
    <w:rsid w:val="004D4642"/>
    <w:rsid w:val="0050127B"/>
    <w:rsid w:val="00587298"/>
    <w:rsid w:val="0059491F"/>
    <w:rsid w:val="006433F9"/>
    <w:rsid w:val="006619E6"/>
    <w:rsid w:val="00677B46"/>
    <w:rsid w:val="006D7BB5"/>
    <w:rsid w:val="007030C0"/>
    <w:rsid w:val="0071001F"/>
    <w:rsid w:val="00731B23"/>
    <w:rsid w:val="00755C1D"/>
    <w:rsid w:val="00763163"/>
    <w:rsid w:val="007A69B3"/>
    <w:rsid w:val="00963534"/>
    <w:rsid w:val="00965F59"/>
    <w:rsid w:val="0098211D"/>
    <w:rsid w:val="009E5B33"/>
    <w:rsid w:val="00A05176"/>
    <w:rsid w:val="00A10638"/>
    <w:rsid w:val="00A23FD8"/>
    <w:rsid w:val="00A31C17"/>
    <w:rsid w:val="00A56616"/>
    <w:rsid w:val="00A67680"/>
    <w:rsid w:val="00A75CAE"/>
    <w:rsid w:val="00AC288A"/>
    <w:rsid w:val="00AD20E2"/>
    <w:rsid w:val="00B12FE2"/>
    <w:rsid w:val="00B45787"/>
    <w:rsid w:val="00B5073D"/>
    <w:rsid w:val="00BA3D5B"/>
    <w:rsid w:val="00C8395B"/>
    <w:rsid w:val="00CA3A55"/>
    <w:rsid w:val="00D44C98"/>
    <w:rsid w:val="00D50A2E"/>
    <w:rsid w:val="00D777E8"/>
    <w:rsid w:val="00E4049E"/>
    <w:rsid w:val="00E472D5"/>
    <w:rsid w:val="00E66FBC"/>
    <w:rsid w:val="00E869EE"/>
    <w:rsid w:val="00F03379"/>
    <w:rsid w:val="00F13B7F"/>
    <w:rsid w:val="00F43560"/>
    <w:rsid w:val="00F55F4E"/>
    <w:rsid w:val="00F72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A0D"/>
    <w:pPr>
      <w:spacing w:after="11" w:line="304" w:lineRule="auto"/>
      <w:ind w:firstLine="274"/>
      <w:jc w:val="both"/>
    </w:pPr>
    <w:rPr>
      <w:rFonts w:ascii="Times New Roman" w:hAnsi="Times New Roman"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3FF0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B3FF0"/>
    <w:rPr>
      <w:rFonts w:ascii="Calibri Light" w:hAnsi="Calibri Light" w:cs="Times New Roman"/>
      <w:b/>
      <w:bCs/>
      <w:color w:val="4472C4"/>
      <w:sz w:val="26"/>
      <w:szCs w:val="26"/>
    </w:rPr>
  </w:style>
  <w:style w:type="table" w:customStyle="1" w:styleId="TableGrid">
    <w:name w:val="TableGrid"/>
    <w:uiPriority w:val="99"/>
    <w:rsid w:val="003F3A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55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5F4E"/>
    <w:rPr>
      <w:rFonts w:ascii="Segoe U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99"/>
    <w:rsid w:val="00F55F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65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660</TotalTime>
  <Pages>18</Pages>
  <Words>3234</Words>
  <Characters>18436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2021-09-21T13:25:00Z</cp:lastPrinted>
  <dcterms:created xsi:type="dcterms:W3CDTF">2021-09-21T16:15:00Z</dcterms:created>
  <dcterms:modified xsi:type="dcterms:W3CDTF">2021-09-23T08:42:00Z</dcterms:modified>
</cp:coreProperties>
</file>