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F9D" w:rsidRPr="00AF2BE1" w:rsidRDefault="008C3F9D" w:rsidP="00E300F2">
      <w:pPr>
        <w:spacing w:after="0" w:line="408" w:lineRule="auto"/>
        <w:ind w:left="120"/>
        <w:jc w:val="center"/>
        <w:outlineLvl w:val="0"/>
        <w:rPr>
          <w:lang w:val="ru-RU"/>
        </w:rPr>
      </w:pPr>
      <w:r w:rsidRPr="00AF2BE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C3F9D" w:rsidRPr="00AF2BE1" w:rsidRDefault="008C3F9D" w:rsidP="00AF2BE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 w:rsidRPr="00AF2BE1">
        <w:rPr>
          <w:rFonts w:ascii="Times New Roman" w:hAnsi="Times New Roman"/>
          <w:sz w:val="26"/>
          <w:szCs w:val="26"/>
          <w:lang w:val="ru-RU"/>
        </w:rPr>
        <w:t xml:space="preserve">                            </w:t>
      </w:r>
      <w:r w:rsidRPr="00AF2BE1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</w:t>
      </w:r>
    </w:p>
    <w:p w:rsidR="008C3F9D" w:rsidRPr="00AF2BE1" w:rsidRDefault="008C3F9D" w:rsidP="00E300F2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  <w:lang w:val="ru-RU"/>
        </w:rPr>
      </w:pPr>
      <w:bookmarkStart w:id="0" w:name="_Hlk145069142"/>
      <w:r w:rsidRPr="00AF2BE1">
        <w:rPr>
          <w:rFonts w:ascii="Times New Roman" w:hAnsi="Times New Roman"/>
          <w:b/>
          <w:sz w:val="26"/>
          <w:szCs w:val="26"/>
          <w:lang w:val="ru-RU"/>
        </w:rPr>
        <w:t>Муниципальное бюджетное общеобразовательное учреждение</w:t>
      </w:r>
    </w:p>
    <w:p w:rsidR="008C3F9D" w:rsidRPr="00AF2BE1" w:rsidRDefault="008C3F9D" w:rsidP="00AF2B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AF2BE1">
        <w:rPr>
          <w:rFonts w:ascii="Times New Roman" w:hAnsi="Times New Roman"/>
          <w:b/>
          <w:sz w:val="26"/>
          <w:szCs w:val="26"/>
          <w:lang w:val="ru-RU"/>
        </w:rPr>
        <w:t>«Ковыльненская средняя общеобразовательная школа им.А.Смолко»</w:t>
      </w:r>
    </w:p>
    <w:p w:rsidR="008C3F9D" w:rsidRPr="00AF2BE1" w:rsidRDefault="008C3F9D" w:rsidP="00AF2B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AF2BE1">
        <w:rPr>
          <w:rFonts w:ascii="Times New Roman" w:hAnsi="Times New Roman"/>
          <w:b/>
          <w:sz w:val="26"/>
          <w:szCs w:val="26"/>
          <w:lang w:val="ru-RU"/>
        </w:rPr>
        <w:t>Раздольненского района</w:t>
      </w:r>
    </w:p>
    <w:p w:rsidR="008C3F9D" w:rsidRPr="00AF2BE1" w:rsidRDefault="008C3F9D" w:rsidP="00AF2B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  <w:r w:rsidRPr="00AF2BE1">
        <w:rPr>
          <w:rFonts w:ascii="Times New Roman" w:hAnsi="Times New Roman"/>
          <w:b/>
          <w:sz w:val="26"/>
          <w:szCs w:val="26"/>
          <w:lang w:val="ru-RU"/>
        </w:rPr>
        <w:t>Республики Крым</w:t>
      </w:r>
    </w:p>
    <w:bookmarkEnd w:id="0"/>
    <w:p w:rsidR="008C3F9D" w:rsidRPr="00AF2BE1" w:rsidRDefault="008C3F9D" w:rsidP="00AF2B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8C3F9D" w:rsidRPr="00AF2BE1" w:rsidRDefault="008C3F9D" w:rsidP="00AF2B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lang w:val="ru-RU"/>
        </w:rPr>
      </w:pPr>
    </w:p>
    <w:p w:rsidR="008C3F9D" w:rsidRPr="00AF2BE1" w:rsidRDefault="008C3F9D" w:rsidP="00AF2B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lang w:val="ru-RU"/>
        </w:rPr>
      </w:pPr>
    </w:p>
    <w:p w:rsidR="008C3F9D" w:rsidRPr="00AF2BE1" w:rsidRDefault="008C3F9D" w:rsidP="00AF2B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lang w:val="ru-RU"/>
        </w:rPr>
      </w:pPr>
    </w:p>
    <w:p w:rsidR="008C3F9D" w:rsidRPr="00AF2BE1" w:rsidRDefault="008C3F9D" w:rsidP="00AF2B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lang w:val="ru-RU"/>
        </w:rPr>
      </w:pPr>
    </w:p>
    <w:p w:rsidR="008C3F9D" w:rsidRPr="00AF2BE1" w:rsidRDefault="008C3F9D" w:rsidP="00AF2BE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lang w:val="ru-RU"/>
        </w:rPr>
      </w:pPr>
    </w:p>
    <w:p w:rsidR="008C3F9D" w:rsidRPr="00AF2BE1" w:rsidRDefault="008C3F9D" w:rsidP="00AF2BE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lang w:val="ru-RU"/>
        </w:rPr>
      </w:pPr>
    </w:p>
    <w:p w:rsidR="008C3F9D" w:rsidRPr="00AF2BE1" w:rsidRDefault="008C3F9D" w:rsidP="00AF2BE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lang w:val="ru-RU"/>
        </w:rPr>
      </w:pPr>
    </w:p>
    <w:p w:rsidR="008C3F9D" w:rsidRPr="00AF2BE1" w:rsidRDefault="008C3F9D" w:rsidP="00AF2BE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lang w:val="ru-RU"/>
        </w:rPr>
      </w:pPr>
    </w:p>
    <w:p w:rsidR="008C3F9D" w:rsidRPr="00AF2BE1" w:rsidRDefault="008C3F9D" w:rsidP="00AF2BE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lang w:val="ru-RU"/>
        </w:rPr>
      </w:pPr>
    </w:p>
    <w:p w:rsidR="008C3F9D" w:rsidRPr="00AF2BE1" w:rsidRDefault="008C3F9D" w:rsidP="00E300F2">
      <w:pPr>
        <w:widowControl w:val="0"/>
        <w:tabs>
          <w:tab w:val="left" w:pos="4485"/>
        </w:tabs>
        <w:autoSpaceDE w:val="0"/>
        <w:autoSpaceDN w:val="0"/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AF2BE1">
        <w:rPr>
          <w:rFonts w:ascii="Times New Roman" w:hAnsi="Times New Roman"/>
          <w:sz w:val="20"/>
          <w:lang w:val="ru-RU"/>
        </w:rPr>
        <w:t xml:space="preserve">                                                                                   </w:t>
      </w:r>
      <w:r w:rsidRPr="00AF2BE1">
        <w:rPr>
          <w:rFonts w:ascii="Times New Roman" w:hAnsi="Times New Roman"/>
          <w:b/>
          <w:sz w:val="28"/>
          <w:szCs w:val="28"/>
          <w:lang w:val="ru-RU"/>
        </w:rPr>
        <w:t>Рабочая программа</w:t>
      </w:r>
    </w:p>
    <w:p w:rsidR="008C3F9D" w:rsidRPr="00AF2BE1" w:rsidRDefault="008C3F9D" w:rsidP="00AF2BE1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AF2BE1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учебного предмета «окружающий мир»</w:t>
      </w:r>
    </w:p>
    <w:p w:rsidR="008C3F9D" w:rsidRPr="00AF2BE1" w:rsidRDefault="008C3F9D" w:rsidP="00AF2BE1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AF2BE1">
        <w:rPr>
          <w:rFonts w:ascii="Times New Roman" w:hAnsi="Times New Roman"/>
          <w:sz w:val="28"/>
          <w:szCs w:val="28"/>
          <w:lang w:val="ru-RU"/>
        </w:rPr>
        <w:tab/>
        <w:t xml:space="preserve">   </w:t>
      </w:r>
      <w:r w:rsidRPr="00AF2BE1">
        <w:rPr>
          <w:rFonts w:ascii="Times New Roman" w:hAnsi="Times New Roman"/>
          <w:b/>
          <w:bCs/>
          <w:sz w:val="28"/>
          <w:szCs w:val="28"/>
          <w:lang w:val="ru-RU"/>
        </w:rPr>
        <w:t>1-4 классы</w:t>
      </w:r>
    </w:p>
    <w:p w:rsidR="008C3F9D" w:rsidRPr="00AF2BE1" w:rsidRDefault="008C3F9D" w:rsidP="00AF2BE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C3F9D" w:rsidRPr="00AF2BE1" w:rsidRDefault="008C3F9D" w:rsidP="00AF2BE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C3F9D" w:rsidRPr="00AF2BE1" w:rsidRDefault="008C3F9D" w:rsidP="00AF2BE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lang w:val="ru-RU"/>
        </w:rPr>
      </w:pPr>
    </w:p>
    <w:p w:rsidR="008C3F9D" w:rsidRPr="00AF2BE1" w:rsidRDefault="008C3F9D" w:rsidP="00E300F2">
      <w:pPr>
        <w:widowControl w:val="0"/>
        <w:tabs>
          <w:tab w:val="left" w:pos="3555"/>
        </w:tabs>
        <w:autoSpaceDE w:val="0"/>
        <w:autoSpaceDN w:val="0"/>
        <w:spacing w:after="0" w:line="240" w:lineRule="auto"/>
        <w:outlineLvl w:val="0"/>
        <w:rPr>
          <w:rFonts w:ascii="Times New Roman" w:hAnsi="Times New Roman"/>
          <w:b/>
          <w:bCs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sz w:val="20"/>
          <w:lang w:val="ru-RU"/>
        </w:rPr>
        <w:tab/>
        <w:t xml:space="preserve">       </w:t>
      </w:r>
      <w:r w:rsidRPr="00AF2BE1">
        <w:rPr>
          <w:rFonts w:ascii="Times New Roman" w:hAnsi="Times New Roman"/>
          <w:sz w:val="20"/>
          <w:lang w:val="ru-RU"/>
        </w:rPr>
        <w:t xml:space="preserve">  </w:t>
      </w:r>
      <w:r w:rsidRPr="00AF2BE1">
        <w:rPr>
          <w:rFonts w:ascii="Times New Roman" w:hAnsi="Times New Roman"/>
          <w:b/>
          <w:bCs/>
          <w:sz w:val="28"/>
          <w:szCs w:val="28"/>
          <w:lang w:val="ru-RU"/>
        </w:rPr>
        <w:t>Срок реализации :2025-2030 учебный год</w:t>
      </w:r>
    </w:p>
    <w:p w:rsidR="008C3F9D" w:rsidRPr="00AF2BE1" w:rsidRDefault="008C3F9D" w:rsidP="00AF2BE1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2BE1">
        <w:rPr>
          <w:rFonts w:ascii="Times New Roman" w:hAnsi="Times New Roman"/>
          <w:sz w:val="24"/>
          <w:szCs w:val="24"/>
          <w:lang w:val="ru-RU"/>
        </w:rPr>
        <w:t xml:space="preserve">  </w:t>
      </w:r>
    </w:p>
    <w:p w:rsidR="008C3F9D" w:rsidRPr="00AF2BE1" w:rsidRDefault="008C3F9D" w:rsidP="00AF2BE1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8C3F9D" w:rsidRPr="00AF2BE1" w:rsidRDefault="008C3F9D" w:rsidP="00AF2BE1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8C3F9D" w:rsidRPr="00AF2BE1" w:rsidRDefault="008C3F9D" w:rsidP="00AF2BE1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8C3F9D" w:rsidRPr="00AF2BE1" w:rsidRDefault="008C3F9D" w:rsidP="00AF2BE1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8C3F9D" w:rsidRPr="00AF2BE1" w:rsidRDefault="008C3F9D" w:rsidP="00AF2BE1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8C3F9D" w:rsidRPr="00AF2BE1" w:rsidRDefault="008C3F9D" w:rsidP="00AF2BE1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8C3F9D" w:rsidRPr="00AF2BE1" w:rsidRDefault="008C3F9D" w:rsidP="00AF2BE1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2BE1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</w:t>
      </w:r>
      <w:bookmarkStart w:id="1" w:name="_Hlk145077105"/>
      <w:r w:rsidRPr="00AF2BE1">
        <w:rPr>
          <w:rFonts w:ascii="Times New Roman" w:hAnsi="Times New Roman"/>
          <w:sz w:val="24"/>
          <w:szCs w:val="24"/>
          <w:lang w:val="ru-RU"/>
        </w:rPr>
        <w:t xml:space="preserve">Данная рабочая программа соответствует </w:t>
      </w:r>
    </w:p>
    <w:p w:rsidR="008C3F9D" w:rsidRPr="00AF2BE1" w:rsidRDefault="008C3F9D" w:rsidP="00AF2BE1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AF2BE1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</w:t>
      </w:r>
      <w:bookmarkStart w:id="2" w:name="_Hlk145071545"/>
      <w:r w:rsidRPr="00AF2BE1">
        <w:rPr>
          <w:rFonts w:ascii="Times New Roman" w:hAnsi="Times New Roman"/>
          <w:sz w:val="24"/>
          <w:szCs w:val="24"/>
          <w:lang w:val="ru-RU"/>
        </w:rPr>
        <w:t xml:space="preserve">федеральной образовательной программе            </w:t>
      </w:r>
    </w:p>
    <w:p w:rsidR="008C3F9D" w:rsidRDefault="008C3F9D" w:rsidP="00AF2BE1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2BE1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начального </w:t>
      </w:r>
      <w:r w:rsidRPr="00AF2BE1">
        <w:rPr>
          <w:rFonts w:ascii="Times New Roman" w:hAnsi="Times New Roman"/>
          <w:sz w:val="24"/>
          <w:szCs w:val="24"/>
          <w:lang w:val="ru-RU"/>
        </w:rPr>
        <w:t xml:space="preserve"> общего образования,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</w:t>
      </w:r>
    </w:p>
    <w:p w:rsidR="008C3F9D" w:rsidRPr="00AF2BE1" w:rsidRDefault="008C3F9D" w:rsidP="00AF2BE1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</w:t>
      </w:r>
      <w:r w:rsidRPr="00AF2BE1">
        <w:rPr>
          <w:rFonts w:ascii="Times New Roman" w:hAnsi="Times New Roman"/>
          <w:sz w:val="24"/>
          <w:szCs w:val="24"/>
          <w:lang w:val="ru-RU"/>
        </w:rPr>
        <w:t xml:space="preserve">утвержденной приказом </w:t>
      </w:r>
    </w:p>
    <w:p w:rsidR="008C3F9D" w:rsidRDefault="008C3F9D" w:rsidP="00AF2BE1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2BE1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Министерства просвещения Российской </w:t>
      </w:r>
      <w:r>
        <w:rPr>
          <w:rFonts w:ascii="Times New Roman" w:hAnsi="Times New Roman"/>
          <w:sz w:val="24"/>
          <w:szCs w:val="24"/>
          <w:lang w:val="ru-RU"/>
        </w:rPr>
        <w:t xml:space="preserve">          </w:t>
      </w:r>
    </w:p>
    <w:p w:rsidR="008C3F9D" w:rsidRPr="00AF2BE1" w:rsidRDefault="008C3F9D" w:rsidP="00AF2BE1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</w:t>
      </w:r>
      <w:r w:rsidRPr="00AF2BE1">
        <w:rPr>
          <w:rFonts w:ascii="Times New Roman" w:hAnsi="Times New Roman"/>
          <w:sz w:val="24"/>
          <w:szCs w:val="24"/>
          <w:lang w:val="ru-RU"/>
        </w:rPr>
        <w:t xml:space="preserve">Федерации от                   </w:t>
      </w:r>
    </w:p>
    <w:p w:rsidR="008C3F9D" w:rsidRPr="00AF2BE1" w:rsidRDefault="008C3F9D" w:rsidP="00AF2BE1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2BE1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18.05.2023 г. №370</w:t>
      </w:r>
    </w:p>
    <w:bookmarkEnd w:id="1"/>
    <w:p w:rsidR="008C3F9D" w:rsidRPr="00AF2BE1" w:rsidRDefault="008C3F9D" w:rsidP="00AF2BE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bookmarkEnd w:id="2"/>
    <w:p w:rsidR="008C3F9D" w:rsidRPr="00AF2BE1" w:rsidRDefault="008C3F9D" w:rsidP="00AF2BE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8C3F9D" w:rsidRPr="00AF2BE1" w:rsidRDefault="008C3F9D" w:rsidP="00AF2BE1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2BE1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</w:t>
      </w:r>
    </w:p>
    <w:p w:rsidR="008C3F9D" w:rsidRPr="00AF2BE1" w:rsidRDefault="008C3F9D" w:rsidP="00AF2BE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8C3F9D" w:rsidRPr="00AF2BE1" w:rsidRDefault="008C3F9D" w:rsidP="00AF2BE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8C3F9D" w:rsidRPr="00AF2BE1" w:rsidRDefault="008C3F9D" w:rsidP="00AF2BE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8C3F9D" w:rsidRPr="00AF2BE1" w:rsidRDefault="008C3F9D" w:rsidP="00AF2BE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8C3F9D" w:rsidRPr="00AF2BE1" w:rsidRDefault="008C3F9D" w:rsidP="00AF2BE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8C3F9D" w:rsidRPr="00AF2BE1" w:rsidRDefault="008C3F9D" w:rsidP="00AF2BE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8C3F9D" w:rsidRPr="00AF2BE1" w:rsidRDefault="008C3F9D" w:rsidP="00AF2BE1">
      <w:pPr>
        <w:widowControl w:val="0"/>
        <w:tabs>
          <w:tab w:val="left" w:pos="4275"/>
        </w:tabs>
        <w:autoSpaceDE w:val="0"/>
        <w:autoSpaceDN w:val="0"/>
        <w:spacing w:after="0" w:line="240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AF2BE1">
        <w:rPr>
          <w:rFonts w:ascii="Times New Roman" w:hAnsi="Times New Roman"/>
          <w:color w:val="FF0000"/>
          <w:sz w:val="28"/>
          <w:szCs w:val="28"/>
          <w:lang w:val="ru-RU"/>
        </w:rPr>
        <w:t xml:space="preserve">                                                    </w:t>
      </w:r>
      <w:r w:rsidRPr="00AF2BE1">
        <w:rPr>
          <w:rFonts w:ascii="Times New Roman" w:hAnsi="Times New Roman"/>
          <w:b/>
          <w:bCs/>
          <w:sz w:val="28"/>
          <w:szCs w:val="28"/>
          <w:lang w:val="ru-RU"/>
        </w:rPr>
        <w:t>с. Ковыльное-</w:t>
      </w:r>
      <w:smartTag w:uri="urn:schemas-microsoft-com:office:smarttags" w:element="metricconverter">
        <w:smartTagPr>
          <w:attr w:name="ProductID" w:val="2025 г"/>
        </w:smartTagPr>
        <w:r w:rsidRPr="00AF2BE1">
          <w:rPr>
            <w:rFonts w:ascii="Times New Roman" w:hAnsi="Times New Roman"/>
            <w:b/>
            <w:bCs/>
            <w:sz w:val="28"/>
            <w:szCs w:val="28"/>
            <w:lang w:val="ru-RU"/>
          </w:rPr>
          <w:t>2025 г</w:t>
        </w:r>
      </w:smartTag>
      <w:r w:rsidRPr="00AF2BE1">
        <w:rPr>
          <w:rFonts w:ascii="Times New Roman" w:hAnsi="Times New Roman"/>
          <w:sz w:val="28"/>
          <w:szCs w:val="28"/>
          <w:lang w:val="ru-RU"/>
        </w:rPr>
        <w:t>.</w:t>
      </w:r>
    </w:p>
    <w:p w:rsidR="008C3F9D" w:rsidRPr="00AF2BE1" w:rsidRDefault="008C3F9D" w:rsidP="00AF2BE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FF0000"/>
          <w:sz w:val="24"/>
          <w:szCs w:val="24"/>
          <w:lang w:val="ru-RU"/>
        </w:rPr>
      </w:pPr>
    </w:p>
    <w:p w:rsidR="008C3F9D" w:rsidRPr="00991FF6" w:rsidRDefault="008C3F9D" w:rsidP="00AF2BE1">
      <w:pPr>
        <w:spacing w:after="0" w:line="408" w:lineRule="auto"/>
        <w:ind w:left="120"/>
        <w:jc w:val="center"/>
        <w:rPr>
          <w:lang w:val="ru-RU"/>
        </w:rPr>
        <w:sectPr w:rsidR="008C3F9D" w:rsidRPr="00991FF6">
          <w:pgSz w:w="11906" w:h="16383"/>
          <w:pgMar w:top="1134" w:right="850" w:bottom="1134" w:left="1701" w:header="720" w:footer="720" w:gutter="0"/>
          <w:cols w:space="720"/>
        </w:sectPr>
      </w:pPr>
      <w:bookmarkStart w:id="3" w:name="_GoBack"/>
      <w:bookmarkEnd w:id="3"/>
    </w:p>
    <w:p w:rsidR="008C3F9D" w:rsidRPr="00991FF6" w:rsidRDefault="008C3F9D" w:rsidP="00AF2BE1">
      <w:pPr>
        <w:spacing w:after="0" w:line="264" w:lineRule="auto"/>
        <w:jc w:val="both"/>
        <w:rPr>
          <w:lang w:val="ru-RU"/>
        </w:rPr>
      </w:pPr>
      <w:bookmarkStart w:id="4" w:name="block-52877806"/>
      <w:bookmarkEnd w:id="4"/>
      <w:r>
        <w:rPr>
          <w:rFonts w:ascii="Times New Roman" w:hAnsi="Times New Roman"/>
          <w:color w:val="000000"/>
          <w:sz w:val="28"/>
          <w:lang w:val="ru-RU"/>
        </w:rPr>
        <w:t xml:space="preserve">             </w:t>
      </w:r>
      <w:r w:rsidRPr="00991FF6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8C3F9D" w:rsidRPr="00991FF6" w:rsidRDefault="008C3F9D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8C3F9D" w:rsidRPr="00991FF6" w:rsidRDefault="008C3F9D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8C3F9D" w:rsidRPr="00991FF6" w:rsidRDefault="008C3F9D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8C3F9D" w:rsidRPr="00991FF6" w:rsidRDefault="008C3F9D">
      <w:pPr>
        <w:spacing w:after="0" w:line="264" w:lineRule="auto"/>
        <w:ind w:left="120"/>
        <w:rPr>
          <w:lang w:val="ru-RU"/>
        </w:rPr>
      </w:pPr>
    </w:p>
    <w:p w:rsidR="008C3F9D" w:rsidRPr="00991FF6" w:rsidRDefault="008C3F9D" w:rsidP="00E300F2">
      <w:pPr>
        <w:spacing w:after="0" w:line="264" w:lineRule="auto"/>
        <w:ind w:left="120"/>
        <w:outlineLvl w:val="0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8C3F9D" w:rsidRPr="00991FF6" w:rsidRDefault="008C3F9D">
      <w:pPr>
        <w:spacing w:after="0" w:line="264" w:lineRule="auto"/>
        <w:ind w:left="120"/>
        <w:jc w:val="both"/>
        <w:rPr>
          <w:lang w:val="ru-RU"/>
        </w:rPr>
      </w:pPr>
    </w:p>
    <w:p w:rsidR="008C3F9D" w:rsidRPr="00991FF6" w:rsidRDefault="008C3F9D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8C3F9D" w:rsidRPr="00991FF6" w:rsidRDefault="008C3F9D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8C3F9D" w:rsidRPr="00991FF6" w:rsidRDefault="008C3F9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8C3F9D" w:rsidRPr="00991FF6" w:rsidRDefault="008C3F9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8C3F9D" w:rsidRPr="00991FF6" w:rsidRDefault="008C3F9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8C3F9D" w:rsidRPr="00991FF6" w:rsidRDefault="008C3F9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8C3F9D" w:rsidRPr="00991FF6" w:rsidRDefault="008C3F9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8C3F9D" w:rsidRPr="00991FF6" w:rsidRDefault="008C3F9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8C3F9D" w:rsidRPr="00991FF6" w:rsidRDefault="008C3F9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8C3F9D" w:rsidRPr="00991FF6" w:rsidRDefault="008C3F9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8C3F9D" w:rsidRPr="00991FF6" w:rsidRDefault="008C3F9D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8C3F9D" w:rsidRPr="00991FF6" w:rsidRDefault="008C3F9D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8C3F9D" w:rsidRPr="00991FF6" w:rsidRDefault="008C3F9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8C3F9D" w:rsidRPr="00991FF6" w:rsidRDefault="008C3F9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8C3F9D" w:rsidRPr="00991FF6" w:rsidRDefault="008C3F9D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окружающего мира, ‒ </w:t>
      </w:r>
      <w:bookmarkStart w:id="5" w:name="068b5492-f5c6-418c-9f3d-480525df396e"/>
      <w:bookmarkEnd w:id="5"/>
      <w:r w:rsidRPr="00991FF6">
        <w:rPr>
          <w:rFonts w:ascii="Times New Roman" w:hAnsi="Times New Roman"/>
          <w:color w:val="000000"/>
          <w:sz w:val="28"/>
          <w:lang w:val="ru-RU"/>
        </w:rPr>
        <w:t xml:space="preserve">270 часов (два часа в неделю в каждом классе): 1 класс – </w:t>
      </w:r>
      <w:bookmarkStart w:id="6" w:name="ed7f0363-2dd2-42cc-a712-86adf9036dbf"/>
      <w:bookmarkEnd w:id="6"/>
      <w:r w:rsidRPr="00991FF6">
        <w:rPr>
          <w:rFonts w:ascii="Times New Roman" w:hAnsi="Times New Roman"/>
          <w:color w:val="000000"/>
          <w:sz w:val="28"/>
          <w:lang w:val="ru-RU"/>
        </w:rPr>
        <w:t xml:space="preserve">66 часов, 2 класс – 68 часов, 3 класс – 68 часов, 4 класс – 68 часов. </w:t>
      </w:r>
    </w:p>
    <w:p w:rsidR="008C3F9D" w:rsidRPr="00991FF6" w:rsidRDefault="008C3F9D">
      <w:pPr>
        <w:rPr>
          <w:lang w:val="ru-RU"/>
        </w:rPr>
        <w:sectPr w:rsidR="008C3F9D" w:rsidRPr="00991FF6">
          <w:pgSz w:w="11906" w:h="16383"/>
          <w:pgMar w:top="1134" w:right="850" w:bottom="1134" w:left="1701" w:header="720" w:footer="720" w:gutter="0"/>
          <w:cols w:space="720"/>
        </w:sectPr>
      </w:pPr>
    </w:p>
    <w:p w:rsidR="008C3F9D" w:rsidRPr="00E40298" w:rsidRDefault="008C3F9D" w:rsidP="00E300F2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bookmarkStart w:id="7" w:name="block-52877809"/>
      <w:bookmarkEnd w:id="7"/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8C3F9D" w:rsidRPr="00E40298" w:rsidRDefault="008C3F9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C3F9D" w:rsidRPr="00E40298" w:rsidRDefault="008C3F9D" w:rsidP="00E300F2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8C3F9D" w:rsidRPr="00E40298" w:rsidRDefault="008C3F9D" w:rsidP="00E300F2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и общество.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Режим труда и отдыха.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:rsidR="008C3F9D" w:rsidRPr="00E40298" w:rsidRDefault="008C3F9D" w:rsidP="00E300F2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и природа.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8C3F9D" w:rsidRPr="00E40298" w:rsidRDefault="008C3F9D" w:rsidP="00E300F2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Правила безопасной жизнедеятельности.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8C3F9D" w:rsidRPr="00E40298" w:rsidRDefault="008C3F9D">
      <w:pPr>
        <w:spacing w:after="0" w:line="252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C3F9D" w:rsidRPr="00E40298" w:rsidRDefault="008C3F9D" w:rsidP="00E300F2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8C3F9D" w:rsidRPr="00E40298" w:rsidRDefault="008C3F9D" w:rsidP="00E300F2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8C3F9D" w:rsidRPr="00E40298" w:rsidRDefault="008C3F9D" w:rsidP="00E300F2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:rsidR="008C3F9D" w:rsidRPr="00E40298" w:rsidRDefault="008C3F9D" w:rsidP="00E300F2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воспроизводить названия своего населенного пункта, название страны, её столицы;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воспроизводить наизусть слова гимна России;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соотносить предметы декоративно-прикладного искусства с принадлежностью</w:t>
      </w: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народу Российской Федерации, описывать предмет по предложенному плану;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сравнивать домашних и диких животных, объяснять, чем они различаются.</w:t>
      </w:r>
    </w:p>
    <w:p w:rsidR="008C3F9D" w:rsidRPr="00E40298" w:rsidRDefault="008C3F9D" w:rsidP="00E300F2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8C3F9D" w:rsidRPr="00E40298" w:rsidRDefault="008C3F9D" w:rsidP="00E300F2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общения в совместной деятельности: договариваться, </w:t>
      </w:r>
      <w:r w:rsidRPr="00E40298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справедливо распределять работу, определять нарушение правил взаимоотношений,</w:t>
      </w: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участии учителя устранять возникающие конфликты.</w:t>
      </w:r>
    </w:p>
    <w:p w:rsidR="008C3F9D" w:rsidRPr="00E40298" w:rsidRDefault="008C3F9D">
      <w:pPr>
        <w:spacing w:after="0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C3F9D" w:rsidRPr="00E40298" w:rsidRDefault="008C3F9D" w:rsidP="00E300F2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8C3F9D" w:rsidRPr="00E40298" w:rsidRDefault="008C3F9D" w:rsidP="00E300F2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и общество.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8C3F9D" w:rsidRPr="00E40298" w:rsidRDefault="008C3F9D" w:rsidP="00E300F2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и природа.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Методы познания природы: наблюдения, опыты, измерения.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8C3F9D" w:rsidRPr="00E40298" w:rsidRDefault="008C3F9D" w:rsidP="00E300F2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Правила безопасной жизнедеятельности.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8C3F9D" w:rsidRPr="00E40298" w:rsidRDefault="008C3F9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C3F9D" w:rsidRPr="00E40298" w:rsidRDefault="008C3F9D" w:rsidP="00E300F2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УНИВЕРСАЛЬНЫЕ УЧЕБНЫЕ ДЕЙСТВИЯ </w:t>
      </w:r>
    </w:p>
    <w:p w:rsidR="008C3F9D" w:rsidRPr="00E40298" w:rsidRDefault="008C3F9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(ПРОПЕДЕВТИЧЕСКИЙ УРОВЕНЬ)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C3F9D" w:rsidRPr="00E40298" w:rsidRDefault="008C3F9D" w:rsidP="00E300F2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8C3F9D" w:rsidRPr="00E40298" w:rsidRDefault="008C3F9D" w:rsidP="00E300F2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методах познания природы (наблюдение, опыт, сравнение, измерение);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определять на основе наблюдения состояние вещества (жидкое, твёрдое, газообразное);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различать символы Российской Федерации;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различать деревья, кустарники, травы; приводить примеры (в пределах изученного);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различать прошлое, настоящее, будущее.</w:t>
      </w:r>
    </w:p>
    <w:p w:rsidR="008C3F9D" w:rsidRPr="00E40298" w:rsidRDefault="008C3F9D" w:rsidP="00E300F2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различать информацию, представленную в тексте, графически, аудиовизуально;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читать информацию, представленную в схеме, таблице;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используя текстовую информацию, заполнять таблицы; дополнять схемы;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соотносить пример (рисунок, предложенную ситуацию) со временем протекания.</w:t>
      </w:r>
    </w:p>
    <w:p w:rsidR="008C3F9D" w:rsidRPr="00E40298" w:rsidRDefault="008C3F9D">
      <w:pPr>
        <w:spacing w:after="0" w:line="252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C3F9D" w:rsidRPr="00E40298" w:rsidRDefault="008C3F9D" w:rsidP="00E300F2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описывать современные события от имени их участника.</w:t>
      </w:r>
    </w:p>
    <w:p w:rsidR="008C3F9D" w:rsidRPr="00E40298" w:rsidRDefault="008C3F9D">
      <w:pPr>
        <w:spacing w:after="0" w:line="252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C3F9D" w:rsidRPr="00E40298" w:rsidRDefault="008C3F9D" w:rsidP="00E300F2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следовать образцу, предложенному плану и инструкции при решении учебной задачи;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контролировать с небольшой помощью учителя последовательность действий по решению учебной задачи;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8C3F9D" w:rsidRPr="00E40298" w:rsidRDefault="008C3F9D">
      <w:pPr>
        <w:spacing w:after="0" w:line="252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C3F9D" w:rsidRPr="00E40298" w:rsidRDefault="008C3F9D" w:rsidP="00E300F2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8C3F9D" w:rsidRPr="00E40298" w:rsidRDefault="008C3F9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C3F9D" w:rsidRPr="00E40298" w:rsidRDefault="008C3F9D" w:rsidP="00E300F2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8C3F9D" w:rsidRPr="00E40298" w:rsidRDefault="008C3F9D" w:rsidP="00E300F2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и общество.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8C3F9D" w:rsidRPr="00E40298" w:rsidRDefault="008C3F9D" w:rsidP="00E300F2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и природа.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Методы изучения природы. Карта мира. Материки и части света. 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Первоначальные представления о бактериях. 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Грибы: строение шляпочных грибов. Грибы съедобные и несъедобные. 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8C3F9D" w:rsidRPr="00E40298" w:rsidRDefault="008C3F9D" w:rsidP="00E300F2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Правила безопасной жизнедеятельности.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8C3F9D" w:rsidRPr="00E40298" w:rsidRDefault="008C3F9D">
      <w:pPr>
        <w:spacing w:after="0" w:line="252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C3F9D" w:rsidRPr="00E40298" w:rsidRDefault="008C3F9D" w:rsidP="00E300F2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УНИВЕРСАЛЬНЫЕ УЧЕБНЫЕ ДЕЙСТВИЯ </w:t>
      </w:r>
    </w:p>
    <w:p w:rsidR="008C3F9D" w:rsidRPr="00E40298" w:rsidRDefault="008C3F9D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C3F9D" w:rsidRPr="00E40298" w:rsidRDefault="008C3F9D" w:rsidP="00E300F2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8C3F9D" w:rsidRPr="00E40298" w:rsidRDefault="008C3F9D" w:rsidP="00E300F2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моделировать цепи питания в природном сообществе;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различать понятия «век», «столетие», «историческое время»;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соотносить историческое событие с датой (историческим периодом).</w:t>
      </w:r>
    </w:p>
    <w:p w:rsidR="008C3F9D" w:rsidRPr="00E40298" w:rsidRDefault="008C3F9D" w:rsidP="00E300F2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читать несложные планы, соотносить условные обозначения с изображёнными объектами;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безопасности при работе в информационной среде.</w:t>
      </w:r>
    </w:p>
    <w:p w:rsidR="008C3F9D" w:rsidRPr="00E40298" w:rsidRDefault="008C3F9D">
      <w:pPr>
        <w:spacing w:after="0" w:line="257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C3F9D" w:rsidRPr="00E40298" w:rsidRDefault="008C3F9D" w:rsidP="00E300F2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понятиях, соотносить понятия и термины с их краткой характеристикой: 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примеры, кратко характеризовать представителей разных царств природы;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называть признаки (характеризовать) животного (растения) как живого организма;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8C3F9D" w:rsidRPr="00E40298" w:rsidRDefault="008C3F9D">
      <w:pPr>
        <w:spacing w:after="0" w:line="257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C3F9D" w:rsidRPr="00E40298" w:rsidRDefault="008C3F9D" w:rsidP="00E300F2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причину возникающей трудности или ошибки, корректировать свои действия.</w:t>
      </w:r>
    </w:p>
    <w:p w:rsidR="008C3F9D" w:rsidRPr="00E40298" w:rsidRDefault="008C3F9D">
      <w:pPr>
        <w:spacing w:after="0" w:line="257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C3F9D" w:rsidRPr="00E40298" w:rsidRDefault="008C3F9D" w:rsidP="00E300F2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8C3F9D" w:rsidRPr="00E40298" w:rsidRDefault="008C3F9D">
      <w:pPr>
        <w:spacing w:after="0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C3F9D" w:rsidRPr="00E40298" w:rsidRDefault="008C3F9D" w:rsidP="00E300F2">
      <w:pPr>
        <w:spacing w:after="0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8C3F9D" w:rsidRPr="00E40298" w:rsidRDefault="008C3F9D" w:rsidP="00E300F2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и общество.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Общая характеристика родного края, важнейшие достопримечательности, знаменитые соотечественники.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История Отечества. «Лента времени» и историческая карта.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8C3F9D" w:rsidRPr="00E40298" w:rsidRDefault="008C3F9D" w:rsidP="00E300F2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и природа.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8C3F9D" w:rsidRPr="00E40298" w:rsidRDefault="008C3F9D" w:rsidP="00E300F2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Правила безопасной жизнедеятельности.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профилактика вредных привычек.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8C3F9D" w:rsidRPr="00E40298" w:rsidRDefault="008C3F9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C3F9D" w:rsidRPr="00E40298" w:rsidRDefault="008C3F9D" w:rsidP="00E300F2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УНИВЕРСАЛЬНЫЕ УЧЕБНЫЕ ДЕЙСТВИЯ 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C3F9D" w:rsidRPr="00E40298" w:rsidRDefault="008C3F9D" w:rsidP="00E300F2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8C3F9D" w:rsidRPr="00E40298" w:rsidRDefault="008C3F9D" w:rsidP="00E300F2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последовательность этапов возрастного развития человека;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соотносить объекты природы с принадлежностью к определённой природной зоне;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природные объекты по принадлежности к природной зоне;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8C3F9D" w:rsidRPr="00E40298" w:rsidRDefault="008C3F9D" w:rsidP="00E300F2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8C3F9D" w:rsidRPr="00E40298" w:rsidRDefault="008C3F9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C3F9D" w:rsidRPr="00E40298" w:rsidRDefault="008C3F9D" w:rsidP="00E300F2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8C3F9D" w:rsidRPr="00E40298" w:rsidRDefault="008C3F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составлять небольшие тексты «Права и обязанности гражданина Российской Федерации»;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:rsidR="008C3F9D" w:rsidRPr="00E40298" w:rsidRDefault="008C3F9D">
      <w:pPr>
        <w:spacing w:after="0" w:line="257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C3F9D" w:rsidRPr="00E40298" w:rsidRDefault="008C3F9D" w:rsidP="00E300F2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планировать алгоритм решения учебной задачи; 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 и возможные ошибки;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принимать оценку своей работы; планировать работу над ошибками;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ошибки в своей и чужих работах, устанавливать их причины.</w:t>
      </w:r>
    </w:p>
    <w:p w:rsidR="008C3F9D" w:rsidRPr="00E40298" w:rsidRDefault="008C3F9D">
      <w:pPr>
        <w:spacing w:after="0" w:line="257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C3F9D" w:rsidRPr="00E40298" w:rsidRDefault="008C3F9D" w:rsidP="00E300F2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8C3F9D" w:rsidRPr="00E40298" w:rsidRDefault="008C3F9D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8C3F9D" w:rsidRPr="00AF2BE1" w:rsidRDefault="008C3F9D">
      <w:pPr>
        <w:rPr>
          <w:lang w:val="ru-RU"/>
        </w:rPr>
        <w:sectPr w:rsidR="008C3F9D" w:rsidRPr="00AF2BE1">
          <w:pgSz w:w="11906" w:h="16383"/>
          <w:pgMar w:top="1134" w:right="850" w:bottom="1134" w:left="1701" w:header="720" w:footer="720" w:gutter="0"/>
          <w:cols w:space="720"/>
        </w:sectPr>
      </w:pPr>
    </w:p>
    <w:p w:rsidR="008C3F9D" w:rsidRPr="00E40298" w:rsidRDefault="008C3F9D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8" w:name="block-52877810"/>
      <w:bookmarkEnd w:id="8"/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ОКРУЖАЮЩЕМУ МИРУ НА УРОВНЕ НАЧАЛЬНОГО ОБЩЕГО ОБРАЗОВАНИЯ</w:t>
      </w:r>
    </w:p>
    <w:p w:rsidR="008C3F9D" w:rsidRPr="00E40298" w:rsidRDefault="008C3F9D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8C3F9D" w:rsidRPr="00E40298" w:rsidRDefault="008C3F9D" w:rsidP="00E300F2">
      <w:pPr>
        <w:spacing w:after="0" w:line="269" w:lineRule="auto"/>
        <w:ind w:left="120"/>
        <w:jc w:val="both"/>
        <w:outlineLvl w:val="0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C3F9D" w:rsidRPr="00E40298" w:rsidRDefault="008C3F9D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8C3F9D" w:rsidRPr="00E40298" w:rsidRDefault="008C3F9D">
      <w:pPr>
        <w:spacing w:after="0"/>
        <w:ind w:left="12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1)</w:t>
      </w: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гражданско-патриотического воспитания:</w:t>
      </w:r>
    </w:p>
    <w:p w:rsidR="008C3F9D" w:rsidRPr="00E40298" w:rsidRDefault="008C3F9D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8C3F9D" w:rsidRPr="00E40298" w:rsidRDefault="008C3F9D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8C3F9D" w:rsidRPr="00E40298" w:rsidRDefault="008C3F9D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сопричастность к прошлому, настоящему и будущему своей страны и родного края;</w:t>
      </w:r>
    </w:p>
    <w:p w:rsidR="008C3F9D" w:rsidRPr="00E40298" w:rsidRDefault="008C3F9D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8C3F9D" w:rsidRPr="00E40298" w:rsidRDefault="008C3F9D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8C3F9D" w:rsidRPr="00E40298" w:rsidRDefault="008C3F9D">
      <w:pPr>
        <w:spacing w:after="0"/>
        <w:ind w:left="12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2)</w:t>
      </w: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:rsidR="008C3F9D" w:rsidRPr="00E40298" w:rsidRDefault="008C3F9D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8C3F9D" w:rsidRPr="00E40298" w:rsidRDefault="008C3F9D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8C3F9D" w:rsidRPr="00E40298" w:rsidRDefault="008C3F9D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8C3F9D" w:rsidRPr="00E40298" w:rsidRDefault="008C3F9D">
      <w:pPr>
        <w:spacing w:after="0"/>
        <w:ind w:left="12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3)</w:t>
      </w: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воспитания:</w:t>
      </w:r>
    </w:p>
    <w:p w:rsidR="008C3F9D" w:rsidRPr="00E40298" w:rsidRDefault="008C3F9D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8C3F9D" w:rsidRPr="00E40298" w:rsidRDefault="008C3F9D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8C3F9D" w:rsidRPr="00E40298" w:rsidRDefault="008C3F9D">
      <w:pPr>
        <w:numPr>
          <w:ilvl w:val="0"/>
          <w:numId w:val="3"/>
        </w:numPr>
        <w:spacing w:after="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4)</w:t>
      </w: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40298">
        <w:rPr>
          <w:rFonts w:ascii="Times New Roman" w:hAnsi="Times New Roman"/>
          <w:b/>
          <w:color w:val="000000"/>
          <w:spacing w:val="-6"/>
          <w:sz w:val="24"/>
          <w:szCs w:val="24"/>
          <w:lang w:val="ru-RU"/>
        </w:rPr>
        <w:t>физического воспитания, формирования культуры здоровья и эмоционального</w:t>
      </w: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благополучия:</w:t>
      </w:r>
    </w:p>
    <w:p w:rsidR="008C3F9D" w:rsidRPr="00E40298" w:rsidRDefault="008C3F9D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8C3F9D" w:rsidRPr="00E40298" w:rsidRDefault="008C3F9D">
      <w:pPr>
        <w:spacing w:after="0"/>
        <w:ind w:left="12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5)</w:t>
      </w: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8C3F9D" w:rsidRPr="00E40298" w:rsidRDefault="008C3F9D">
      <w:pPr>
        <w:spacing w:after="0"/>
        <w:ind w:left="12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6)</w:t>
      </w: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8C3F9D" w:rsidRPr="00E40298" w:rsidRDefault="008C3F9D">
      <w:pPr>
        <w:spacing w:after="0"/>
        <w:ind w:left="12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7)</w:t>
      </w: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8C3F9D" w:rsidRPr="00E40298" w:rsidRDefault="008C3F9D" w:rsidP="00E300F2">
      <w:pPr>
        <w:spacing w:after="0"/>
        <w:ind w:left="120"/>
        <w:jc w:val="both"/>
        <w:outlineLvl w:val="0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8C3F9D" w:rsidRPr="00E40298" w:rsidRDefault="008C3F9D" w:rsidP="00E300F2">
      <w:pPr>
        <w:spacing w:after="0" w:line="257" w:lineRule="auto"/>
        <w:ind w:left="120"/>
        <w:jc w:val="both"/>
        <w:outlineLvl w:val="0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8C3F9D" w:rsidRPr="00E40298" w:rsidRDefault="008C3F9D" w:rsidP="00E300F2">
      <w:pPr>
        <w:spacing w:after="0" w:line="257" w:lineRule="auto"/>
        <w:ind w:left="120"/>
        <w:jc w:val="both"/>
        <w:outlineLvl w:val="0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объединять части объекта (объекты) по определённому признаку;</w:t>
      </w:r>
    </w:p>
    <w:p w:rsidR="008C3F9D" w:rsidRPr="00E40298" w:rsidRDefault="008C3F9D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8C3F9D" w:rsidRPr="00E40298" w:rsidRDefault="008C3F9D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8C3F9D" w:rsidRPr="00E40298" w:rsidRDefault="008C3F9D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8C3F9D" w:rsidRPr="00E40298" w:rsidRDefault="008C3F9D" w:rsidP="00E300F2">
      <w:pPr>
        <w:spacing w:after="0" w:line="269" w:lineRule="auto"/>
        <w:ind w:left="120"/>
        <w:jc w:val="both"/>
        <w:outlineLvl w:val="0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8C3F9D" w:rsidRPr="00E40298" w:rsidRDefault="008C3F9D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8C3F9D" w:rsidRPr="00E40298" w:rsidRDefault="008C3F9D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экспериментам, проводимым под руководством учителя;</w:t>
      </w:r>
    </w:p>
    <w:p w:rsidR="008C3F9D" w:rsidRPr="00E40298" w:rsidRDefault="008C3F9D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8C3F9D" w:rsidRPr="00E40298" w:rsidRDefault="008C3F9D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8C3F9D" w:rsidRPr="00E40298" w:rsidRDefault="008C3F9D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8C3F9D" w:rsidRPr="00E40298" w:rsidRDefault="008C3F9D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8C3F9D" w:rsidRPr="00E40298" w:rsidRDefault="008C3F9D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8C3F9D" w:rsidRPr="00E40298" w:rsidRDefault="008C3F9D" w:rsidP="00E300F2">
      <w:pPr>
        <w:spacing w:after="0" w:line="269" w:lineRule="auto"/>
        <w:ind w:left="120"/>
        <w:jc w:val="both"/>
        <w:outlineLvl w:val="0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8C3F9D" w:rsidRPr="00E40298" w:rsidRDefault="008C3F9D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8C3F9D" w:rsidRPr="00E40298" w:rsidRDefault="008C3F9D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8C3F9D" w:rsidRPr="00E40298" w:rsidRDefault="008C3F9D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8C3F9D" w:rsidRPr="00E40298" w:rsidRDefault="008C3F9D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8C3F9D" w:rsidRPr="00E40298" w:rsidRDefault="008C3F9D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8C3F9D" w:rsidRPr="00E40298" w:rsidRDefault="008C3F9D">
      <w:pPr>
        <w:spacing w:after="0" w:line="269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8C3F9D" w:rsidRPr="00E40298" w:rsidRDefault="008C3F9D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8C3F9D" w:rsidRPr="00E40298" w:rsidRDefault="008C3F9D" w:rsidP="00E4029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8C3F9D" w:rsidRPr="00E40298" w:rsidRDefault="008C3F9D" w:rsidP="00E300F2">
      <w:pPr>
        <w:spacing w:after="0" w:line="252" w:lineRule="auto"/>
        <w:ind w:left="120"/>
        <w:jc w:val="both"/>
        <w:outlineLvl w:val="0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8C3F9D" w:rsidRPr="00E40298" w:rsidRDefault="008C3F9D" w:rsidP="00E300F2">
      <w:pPr>
        <w:spacing w:after="0" w:line="252" w:lineRule="auto"/>
        <w:ind w:left="120"/>
        <w:jc w:val="both"/>
        <w:outlineLvl w:val="0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8C3F9D" w:rsidRPr="00E40298" w:rsidRDefault="008C3F9D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8C3F9D" w:rsidRPr="00E40298" w:rsidRDefault="008C3F9D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8C3F9D" w:rsidRPr="00E40298" w:rsidRDefault="008C3F9D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8C3F9D" w:rsidRPr="00E40298" w:rsidRDefault="008C3F9D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8C3F9D" w:rsidRPr="00E40298" w:rsidRDefault="008C3F9D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8C3F9D" w:rsidRPr="00E40298" w:rsidRDefault="008C3F9D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8C3F9D" w:rsidRPr="00E40298" w:rsidRDefault="008C3F9D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8C3F9D" w:rsidRPr="00E40298" w:rsidRDefault="008C3F9D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8C3F9D" w:rsidRPr="00E40298" w:rsidRDefault="008C3F9D" w:rsidP="00E300F2">
      <w:pPr>
        <w:spacing w:after="0" w:line="252" w:lineRule="auto"/>
        <w:ind w:left="120"/>
        <w:jc w:val="both"/>
        <w:outlineLvl w:val="0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8C3F9D" w:rsidRPr="00E40298" w:rsidRDefault="008C3F9D" w:rsidP="00E300F2">
      <w:pPr>
        <w:spacing w:after="0" w:line="252" w:lineRule="auto"/>
        <w:ind w:left="120"/>
        <w:jc w:val="both"/>
        <w:outlineLvl w:val="0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8C3F9D" w:rsidRPr="00E40298" w:rsidRDefault="008C3F9D" w:rsidP="00E4029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планировать самостоятельно или с помощью учителя действия по решению учебной задачи;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</w:t>
      </w: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8C3F9D" w:rsidRPr="00E40298" w:rsidRDefault="008C3F9D" w:rsidP="00E300F2">
      <w:pPr>
        <w:spacing w:after="0" w:line="252" w:lineRule="auto"/>
        <w:ind w:left="120"/>
        <w:jc w:val="both"/>
        <w:outlineLvl w:val="0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 и самооценка:</w:t>
      </w:r>
    </w:p>
    <w:p w:rsidR="008C3F9D" w:rsidRPr="00E40298" w:rsidRDefault="008C3F9D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осуществлять контроль процесса и результата своей деятельности;</w:t>
      </w:r>
    </w:p>
    <w:p w:rsidR="008C3F9D" w:rsidRPr="00E40298" w:rsidRDefault="008C3F9D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8C3F9D" w:rsidRPr="00E40298" w:rsidRDefault="008C3F9D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действия при необходимости (с небольшой помощью учителя);</w:t>
      </w:r>
    </w:p>
    <w:p w:rsidR="008C3F9D" w:rsidRPr="00E40298" w:rsidRDefault="008C3F9D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8C3F9D" w:rsidRPr="00E40298" w:rsidRDefault="008C3F9D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объективно оценивать результаты своей деятельности, соотносить свою оценку с оценкой учителя;</w:t>
      </w:r>
    </w:p>
    <w:p w:rsidR="008C3F9D" w:rsidRPr="00E40298" w:rsidRDefault="008C3F9D" w:rsidP="00E40298">
      <w:pPr>
        <w:spacing w:after="0" w:line="252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оценивать целесообразность выбранных способов действия, при необходимости</w:t>
      </w: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 корректировать их.</w:t>
      </w:r>
    </w:p>
    <w:p w:rsidR="008C3F9D" w:rsidRPr="00E40298" w:rsidRDefault="008C3F9D" w:rsidP="00E300F2">
      <w:pPr>
        <w:spacing w:after="0" w:line="257" w:lineRule="auto"/>
        <w:ind w:left="120"/>
        <w:jc w:val="both"/>
        <w:outlineLvl w:val="0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работы.</w:t>
      </w:r>
    </w:p>
    <w:p w:rsidR="008C3F9D" w:rsidRPr="00E40298" w:rsidRDefault="008C3F9D" w:rsidP="00E300F2">
      <w:pPr>
        <w:spacing w:after="0"/>
        <w:ind w:left="120"/>
        <w:jc w:val="both"/>
        <w:outlineLvl w:val="0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</w:t>
      </w: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1 классе</w:t>
      </w: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воспроизводить название своего населённого пункта, региона, страны;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ухода за комнатными растениями и домашними животными;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для ответов на вопросы небольшие тексты о природе и обществе;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использования электронных средств, оснащенных экраном;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здорового питания и личной гигиены;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поведения пешехода;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поведения в природе;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во</w:t>
      </w: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2 классе</w:t>
      </w: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изученных традиций, обычаев и праздников народов родного края;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важных событий прошлого и настоящего родного края; 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трудовой деятельности и профессий жителей родного края;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группировать изученные объекты живой и неживой природы по предложенным признакам;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сравнивать объекты живой и неживой природы на основе внешних признаков;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на местности по местным природным признакам, Солнцу, компасу;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создавать по заданному плану развёрнутые высказывания о природе и обществе;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для ответов на вопросы небольшие тексты о природе и обществе;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соблюдать режим дня и питания;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</w:t>
      </w: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3 классе</w:t>
      </w:r>
      <w:r w:rsidRPr="00E40298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различать государственную символику Российской Федерации (гимн, герб, флаг);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уважение к государственным символам России и своего региона;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показывать на карте мира материки, изученные страны мира;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различать расходы и доходы семейного бюджета;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группировать изученные объекты живой и неживой природы, проводить простейшую классификацию;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сравнивать по заданному количеству признаков объекты живой и неживой природы;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основы профилактики заболеваний;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поведения во дворе жилого дома;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нравственного поведения на природе;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возможных мошеннических действиях при общении в мессенджерах.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E40298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классе</w:t>
      </w: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нравственного поведения в социуме;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показывать на исторической карте места изученных исторических событий;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изученных событий на «ленте времени»;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права и обязанности гражданина Российской Федерации;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называть экологические проблемы и определять пути их решения;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нравственного поведения на природе;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осознавать возможные последствия вредных привычек для здоровья и жизни человека;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осуществлять безопасный поиск образовательных ресурсов и верифицированной</w:t>
      </w: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информации в Интернете;</w:t>
      </w:r>
    </w:p>
    <w:p w:rsidR="008C3F9D" w:rsidRPr="00E40298" w:rsidRDefault="008C3F9D">
      <w:pPr>
        <w:spacing w:after="0" w:line="257" w:lineRule="auto"/>
        <w:ind w:firstLine="600"/>
        <w:jc w:val="both"/>
        <w:rPr>
          <w:sz w:val="24"/>
          <w:szCs w:val="24"/>
          <w:lang w:val="ru-RU"/>
        </w:rPr>
      </w:pPr>
      <w:r w:rsidRPr="00E40298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8C3F9D" w:rsidRPr="00AF2BE1" w:rsidRDefault="008C3F9D">
      <w:pPr>
        <w:rPr>
          <w:lang w:val="ru-RU"/>
        </w:rPr>
        <w:sectPr w:rsidR="008C3F9D" w:rsidRPr="00AF2BE1">
          <w:pgSz w:w="11906" w:h="16383"/>
          <w:pgMar w:top="1134" w:right="850" w:bottom="1134" w:left="1701" w:header="720" w:footer="720" w:gutter="0"/>
          <w:cols w:space="720"/>
        </w:sectPr>
      </w:pPr>
    </w:p>
    <w:p w:rsidR="008C3F9D" w:rsidRDefault="008C3F9D" w:rsidP="00E300F2">
      <w:pPr>
        <w:spacing w:after="0"/>
        <w:ind w:left="120"/>
        <w:outlineLvl w:val="0"/>
      </w:pPr>
      <w:bookmarkStart w:id="9" w:name="block-52877808"/>
      <w:bookmarkEnd w:id="9"/>
      <w:r w:rsidRPr="00AF2BE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C3F9D" w:rsidRDefault="008C3F9D" w:rsidP="00E300F2">
      <w:pPr>
        <w:spacing w:after="0"/>
        <w:ind w:left="120"/>
        <w:outlineLvl w:val="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82"/>
        <w:gridCol w:w="4729"/>
        <w:gridCol w:w="1563"/>
        <w:gridCol w:w="1841"/>
        <w:gridCol w:w="1910"/>
        <w:gridCol w:w="2694"/>
      </w:tblGrid>
      <w:tr w:rsidR="008C3F9D" w:rsidRPr="00AD742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F9D" w:rsidRPr="00AD7424" w:rsidRDefault="008C3F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F9D" w:rsidRPr="00AD7424" w:rsidRDefault="008C3F9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F9D" w:rsidRPr="00AD7424" w:rsidRDefault="008C3F9D"/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/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/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/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/>
        </w:tc>
      </w:tr>
    </w:tbl>
    <w:p w:rsidR="008C3F9D" w:rsidRDefault="008C3F9D">
      <w:pPr>
        <w:sectPr w:rsidR="008C3F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3F9D" w:rsidRDefault="008C3F9D" w:rsidP="00E300F2">
      <w:pPr>
        <w:spacing w:after="0"/>
        <w:ind w:left="120"/>
        <w:outlineLvl w:val="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42"/>
        <w:gridCol w:w="1841"/>
        <w:gridCol w:w="1910"/>
        <w:gridCol w:w="2837"/>
      </w:tblGrid>
      <w:tr w:rsidR="008C3F9D" w:rsidRPr="00AD742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F9D" w:rsidRPr="00AD7424" w:rsidRDefault="008C3F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F9D" w:rsidRPr="00AD7424" w:rsidRDefault="008C3F9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F9D" w:rsidRPr="00AD7424" w:rsidRDefault="008C3F9D"/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/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/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/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/>
        </w:tc>
      </w:tr>
    </w:tbl>
    <w:p w:rsidR="008C3F9D" w:rsidRDefault="008C3F9D">
      <w:pPr>
        <w:sectPr w:rsidR="008C3F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3F9D" w:rsidRDefault="008C3F9D" w:rsidP="00E300F2">
      <w:pPr>
        <w:spacing w:after="0"/>
        <w:ind w:left="120"/>
        <w:outlineLvl w:val="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42"/>
        <w:gridCol w:w="1841"/>
        <w:gridCol w:w="1910"/>
        <w:gridCol w:w="2837"/>
      </w:tblGrid>
      <w:tr w:rsidR="008C3F9D" w:rsidRPr="00AD742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F9D" w:rsidRPr="00AD7424" w:rsidRDefault="008C3F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F9D" w:rsidRPr="00AD7424" w:rsidRDefault="008C3F9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F9D" w:rsidRPr="00AD7424" w:rsidRDefault="008C3F9D"/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C3F9D" w:rsidRPr="00E4029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F9D" w:rsidRPr="00E4029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F9D" w:rsidRPr="00E4029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/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C3F9D" w:rsidRPr="00E4029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F9D" w:rsidRPr="00E4029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F9D" w:rsidRPr="00E4029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F9D" w:rsidRPr="00E4029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F9D" w:rsidRPr="00E4029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F9D" w:rsidRPr="00E4029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/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C3F9D" w:rsidRPr="00E4029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F9D" w:rsidRPr="00E4029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/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/>
        </w:tc>
      </w:tr>
    </w:tbl>
    <w:p w:rsidR="008C3F9D" w:rsidRDefault="008C3F9D">
      <w:pPr>
        <w:sectPr w:rsidR="008C3F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3F9D" w:rsidRDefault="008C3F9D" w:rsidP="00E300F2">
      <w:pPr>
        <w:spacing w:after="0"/>
        <w:ind w:left="120"/>
        <w:outlineLvl w:val="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65"/>
        <w:gridCol w:w="4646"/>
        <w:gridCol w:w="1602"/>
        <w:gridCol w:w="1841"/>
        <w:gridCol w:w="1910"/>
        <w:gridCol w:w="2765"/>
      </w:tblGrid>
      <w:tr w:rsidR="008C3F9D" w:rsidRPr="00AD7424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F9D" w:rsidRPr="00AD7424" w:rsidRDefault="008C3F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F9D" w:rsidRPr="00AD7424" w:rsidRDefault="008C3F9D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F9D" w:rsidRPr="00AD7424" w:rsidRDefault="008C3F9D"/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C3F9D" w:rsidRPr="00E4029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C3F9D" w:rsidRPr="00E4029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C3F9D" w:rsidRPr="00E4029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/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C3F9D" w:rsidRPr="00E4029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C3F9D" w:rsidRPr="00E4029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C3F9D" w:rsidRPr="00E4029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C3F9D" w:rsidRPr="00E4029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/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C3F9D" w:rsidRPr="00E4029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C3F9D" w:rsidRPr="00E4029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/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/>
        </w:tc>
      </w:tr>
    </w:tbl>
    <w:p w:rsidR="008C3F9D" w:rsidRDefault="008C3F9D">
      <w:pPr>
        <w:sectPr w:rsidR="008C3F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3F9D" w:rsidRDefault="008C3F9D">
      <w:pPr>
        <w:sectPr w:rsidR="008C3F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3F9D" w:rsidRPr="00A8364C" w:rsidRDefault="008C3F9D" w:rsidP="00E300F2">
      <w:pPr>
        <w:spacing w:after="0"/>
        <w:ind w:left="120"/>
        <w:outlineLvl w:val="0"/>
        <w:rPr>
          <w:sz w:val="20"/>
          <w:szCs w:val="20"/>
          <w:lang w:val="ru-RU"/>
        </w:rPr>
      </w:pPr>
      <w:bookmarkStart w:id="10" w:name="block-52877812"/>
      <w:bookmarkEnd w:id="10"/>
      <w:r w:rsidRPr="00AF2BE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8364C">
        <w:rPr>
          <w:rFonts w:ascii="Times New Roman" w:hAnsi="Times New Roman"/>
          <w:b/>
          <w:color w:val="000000"/>
          <w:sz w:val="18"/>
          <w:szCs w:val="18"/>
          <w:lang w:val="ru-RU"/>
        </w:rPr>
        <w:t>ВАРИАНТ 1</w:t>
      </w:r>
      <w:r w:rsidRPr="00AF2BE1">
        <w:rPr>
          <w:rFonts w:ascii="Times New Roman" w:hAnsi="Times New Roman"/>
          <w:b/>
          <w:color w:val="000000"/>
          <w:sz w:val="28"/>
          <w:lang w:val="ru-RU"/>
        </w:rPr>
        <w:t xml:space="preserve">. ПОУРОЧНОЕ ПЛАНИРОВАНИЕ </w:t>
      </w:r>
      <w:r w:rsidRPr="00A8364C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(УЧЕБНИК ОКРУЖАЮЩИЙ МИР, 1-4 КЛАССЫ, В 2 ЧАСТЯХ, ПЛЕШАКОВ А.А.) </w:t>
      </w:r>
    </w:p>
    <w:p w:rsidR="008C3F9D" w:rsidRDefault="008C3F9D" w:rsidP="00E300F2">
      <w:pPr>
        <w:spacing w:after="0"/>
        <w:ind w:left="120"/>
        <w:outlineLvl w:val="0"/>
        <w:rPr>
          <w:rFonts w:ascii="Times New Roman" w:hAnsi="Times New Roman"/>
          <w:b/>
          <w:color w:val="000000"/>
          <w:sz w:val="28"/>
          <w:lang w:val="ru-RU"/>
        </w:rPr>
      </w:pPr>
      <w:r w:rsidRPr="00AF2BE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40298">
        <w:rPr>
          <w:rFonts w:ascii="Times New Roman" w:hAnsi="Times New Roman"/>
          <w:b/>
          <w:color w:val="000000"/>
          <w:sz w:val="28"/>
          <w:lang w:val="ru-RU"/>
        </w:rPr>
        <w:t xml:space="preserve">1 КЛАСС </w:t>
      </w:r>
    </w:p>
    <w:p w:rsidR="008C3F9D" w:rsidRPr="008A6BB1" w:rsidRDefault="008C3F9D" w:rsidP="00E40298">
      <w:pPr>
        <w:spacing w:after="0"/>
        <w:ind w:left="120"/>
        <w:rPr>
          <w:sz w:val="20"/>
          <w:szCs w:val="20"/>
          <w:lang w:val="ru-RU"/>
        </w:rPr>
      </w:pPr>
      <w:r w:rsidRPr="008A6BB1">
        <w:rPr>
          <w:rFonts w:ascii="Times New Roman" w:hAnsi="Times New Roman"/>
          <w:b/>
          <w:color w:val="000000"/>
          <w:sz w:val="20"/>
          <w:szCs w:val="20"/>
          <w:lang w:val="ru-RU"/>
        </w:rPr>
        <w:t>ВАРИАНТ 1</w:t>
      </w:r>
      <w:r w:rsidRPr="003D5EEF">
        <w:rPr>
          <w:rFonts w:ascii="Times New Roman" w:hAnsi="Times New Roman"/>
          <w:b/>
          <w:color w:val="000000"/>
          <w:sz w:val="28"/>
          <w:lang w:val="ru-RU"/>
        </w:rPr>
        <w:t xml:space="preserve">. ПОУРОЧНОЕ ПЛАНИРОВАНИЕ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 </w:t>
      </w:r>
      <w:r w:rsidRPr="003D5EEF">
        <w:rPr>
          <w:rFonts w:ascii="Times New Roman" w:hAnsi="Times New Roman"/>
          <w:b/>
          <w:color w:val="000000"/>
          <w:sz w:val="28"/>
          <w:lang w:val="ru-RU"/>
        </w:rPr>
        <w:t>ОКРУЖАЮЩИЙ МИР</w:t>
      </w:r>
      <w:r w:rsidRPr="008A6BB1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, 1-4 КЛАССЫ, В 2 ЧАСТЯХ, ПЛЕШАКОВ А.А. </w:t>
      </w:r>
    </w:p>
    <w:p w:rsidR="008C3F9D" w:rsidRDefault="008C3F9D" w:rsidP="00E40298">
      <w:pPr>
        <w:spacing w:after="0"/>
        <w:ind w:left="120"/>
        <w:outlineLvl w:val="0"/>
      </w:pPr>
      <w:r w:rsidRPr="003D5EE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38"/>
        <w:gridCol w:w="4670"/>
        <w:gridCol w:w="1491"/>
        <w:gridCol w:w="1751"/>
        <w:gridCol w:w="1886"/>
        <w:gridCol w:w="3404"/>
      </w:tblGrid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  <w:r w:rsidRPr="00F723D3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3F9D" w:rsidRPr="00F723D3" w:rsidRDefault="008C3F9D" w:rsidP="000C5508">
            <w:pPr>
              <w:spacing w:after="0"/>
              <w:ind w:left="135"/>
            </w:pPr>
          </w:p>
        </w:tc>
        <w:tc>
          <w:tcPr>
            <w:tcW w:w="4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  <w:r w:rsidRPr="00F723D3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3F9D" w:rsidRPr="00F723D3" w:rsidRDefault="008C3F9D" w:rsidP="000C5508">
            <w:pPr>
              <w:spacing w:after="0"/>
              <w:ind w:left="135"/>
            </w:pPr>
          </w:p>
        </w:tc>
        <w:tc>
          <w:tcPr>
            <w:tcW w:w="1188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23D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3754" w:type="dxa"/>
            <w:gridSpan w:val="2"/>
            <w:tcBorders>
              <w:left w:val="single" w:sz="4" w:space="0" w:color="auto"/>
            </w:tcBorders>
            <w:vAlign w:val="center"/>
          </w:tcPr>
          <w:p w:rsidR="008C3F9D" w:rsidRPr="00F723D3" w:rsidRDefault="008C3F9D" w:rsidP="000C550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723D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b/>
                <w:lang w:val="ru-RU"/>
              </w:rPr>
            </w:pPr>
            <w:r w:rsidRPr="00F723D3">
              <w:rPr>
                <w:b/>
                <w:lang w:val="ru-RU"/>
              </w:rPr>
              <w:t>Примечание</w:t>
            </w: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F9D" w:rsidRPr="00F723D3" w:rsidRDefault="008C3F9D" w:rsidP="000C55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F9D" w:rsidRPr="00F723D3" w:rsidRDefault="008C3F9D" w:rsidP="000C5508"/>
        </w:tc>
        <w:tc>
          <w:tcPr>
            <w:tcW w:w="1188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  <w:tc>
          <w:tcPr>
            <w:tcW w:w="184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b/>
                <w:lang w:val="ru-RU"/>
              </w:rPr>
            </w:pPr>
            <w:r w:rsidRPr="00F723D3">
              <w:rPr>
                <w:b/>
                <w:lang w:val="ru-RU"/>
              </w:rPr>
              <w:t>По плану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b/>
                <w:lang w:val="ru-RU"/>
              </w:rPr>
            </w:pPr>
            <w:r w:rsidRPr="00F723D3">
              <w:rPr>
                <w:b/>
                <w:lang w:val="ru-RU"/>
              </w:rPr>
              <w:t>По факту</w:t>
            </w: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C3F9D" w:rsidRPr="00F723D3" w:rsidRDefault="008C3F9D" w:rsidP="000C5508"/>
        </w:tc>
      </w:tr>
      <w:tr w:rsidR="008C3F9D" w:rsidRPr="00F723D3" w:rsidTr="000C5508">
        <w:trPr>
          <w:trHeight w:val="705"/>
          <w:tblCellSpacing w:w="20" w:type="nil"/>
        </w:trPr>
        <w:tc>
          <w:tcPr>
            <w:tcW w:w="86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85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5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Федерация. Что такое Родина?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Родина: от края и до края. Символы России Народы России. Народов дружная семья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lang w:val="ru-RU"/>
              </w:rPr>
              <w:t>Практическая работа №1</w:t>
            </w: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Ты – пешеход! Знаки дорожного движения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занятия№2</w:t>
            </w:r>
            <w:r w:rsidRPr="00F723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:</w:t>
            </w: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измерение температуры воздуха и воды в разных условиях (в комнате, на улице)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lang w:val="ru-RU"/>
              </w:rPr>
              <w:t>Практическая работа №2</w:t>
            </w: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 Прогулки на природе. Правила поведения в природе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  <w:p w:rsidR="008C3F9D" w:rsidRPr="00F723D3" w:rsidRDefault="008C3F9D" w:rsidP="000C550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8C3F9D" w:rsidRPr="00F723D3" w:rsidRDefault="008C3F9D" w:rsidP="000C550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</w:p>
        </w:tc>
        <w:tc>
          <w:tcPr>
            <w:tcW w:w="356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</w:pPr>
          </w:p>
        </w:tc>
      </w:tr>
      <w:tr w:rsidR="008C3F9D" w:rsidRPr="00F723D3" w:rsidTr="000C55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58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</w:pP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к/р</w:t>
            </w: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>
            <w:pPr>
              <w:spacing w:after="0"/>
              <w:ind w:left="135"/>
              <w:jc w:val="center"/>
              <w:rPr>
                <w:lang w:val="ru-RU"/>
              </w:rPr>
            </w:pPr>
            <w:r w:rsidRPr="00F723D3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  <w:r w:rsidRPr="00F723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C3F9D" w:rsidRPr="00F723D3" w:rsidRDefault="008C3F9D" w:rsidP="000C5508"/>
        </w:tc>
      </w:tr>
    </w:tbl>
    <w:p w:rsidR="008C3F9D" w:rsidRDefault="008C3F9D" w:rsidP="00E40298"/>
    <w:p w:rsidR="008C3F9D" w:rsidRPr="00E40298" w:rsidRDefault="008C3F9D" w:rsidP="00E300F2">
      <w:pPr>
        <w:spacing w:after="0"/>
        <w:ind w:left="120"/>
        <w:outlineLvl w:val="0"/>
        <w:rPr>
          <w:lang w:val="ru-RU"/>
        </w:rPr>
      </w:pPr>
    </w:p>
    <w:p w:rsidR="008C3F9D" w:rsidRDefault="008C3F9D">
      <w:pPr>
        <w:sectPr w:rsidR="008C3F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3F9D" w:rsidRDefault="008C3F9D" w:rsidP="00E300F2">
      <w:pPr>
        <w:spacing w:after="0"/>
        <w:ind w:left="120"/>
        <w:outlineLvl w:val="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735"/>
        <w:gridCol w:w="6025"/>
        <w:gridCol w:w="900"/>
        <w:gridCol w:w="1064"/>
        <w:gridCol w:w="1276"/>
        <w:gridCol w:w="1846"/>
        <w:gridCol w:w="2086"/>
      </w:tblGrid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6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3240" w:type="dxa"/>
            <w:gridSpan w:val="3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F9D" w:rsidRPr="00AD7424" w:rsidRDefault="008C3F9D"/>
        </w:tc>
        <w:tc>
          <w:tcPr>
            <w:tcW w:w="60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F9D" w:rsidRPr="00AD7424" w:rsidRDefault="008C3F9D"/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18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F9D" w:rsidRPr="00AD7424" w:rsidRDefault="008C3F9D"/>
        </w:tc>
        <w:tc>
          <w:tcPr>
            <w:tcW w:w="20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F9D" w:rsidRPr="00AD7424" w:rsidRDefault="008C3F9D"/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«Где мы живём?»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«Человек и природа»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02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08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6760" w:type="dxa"/>
            <w:gridSpan w:val="2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932" w:type="dxa"/>
            <w:gridSpan w:val="2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/>
        </w:tc>
      </w:tr>
    </w:tbl>
    <w:p w:rsidR="008C3F9D" w:rsidRDefault="008C3F9D">
      <w:pPr>
        <w:sectPr w:rsidR="008C3F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3F9D" w:rsidRDefault="008C3F9D" w:rsidP="00E300F2">
      <w:pPr>
        <w:spacing w:after="0"/>
        <w:ind w:left="120"/>
        <w:outlineLvl w:val="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715"/>
        <w:gridCol w:w="5685"/>
        <w:gridCol w:w="720"/>
        <w:gridCol w:w="1096"/>
        <w:gridCol w:w="1244"/>
        <w:gridCol w:w="1620"/>
        <w:gridCol w:w="2960"/>
      </w:tblGrid>
      <w:tr w:rsidR="008C3F9D" w:rsidRPr="00AD7424" w:rsidTr="00A8364C">
        <w:trPr>
          <w:trHeight w:val="144"/>
          <w:tblCellSpacing w:w="20" w:type="nil"/>
        </w:trPr>
        <w:tc>
          <w:tcPr>
            <w:tcW w:w="7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56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3060" w:type="dxa"/>
            <w:gridSpan w:val="3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F9D" w:rsidRPr="00AD7424" w:rsidRDefault="008C3F9D"/>
        </w:tc>
        <w:tc>
          <w:tcPr>
            <w:tcW w:w="56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F9D" w:rsidRPr="00AD7424" w:rsidRDefault="008C3F9D"/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ты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 р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ты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16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F9D" w:rsidRPr="00AD7424" w:rsidRDefault="008C3F9D"/>
        </w:tc>
        <w:tc>
          <w:tcPr>
            <w:tcW w:w="29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F9D" w:rsidRPr="00AD7424" w:rsidRDefault="008C3F9D"/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«Многообразие растений и животных»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«Человек – часть природы.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AD742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B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 w:rsidRPr="00AD742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«Наша Родина – Российская Федерация»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5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685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6400" w:type="dxa"/>
            <w:gridSpan w:val="2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09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580" w:type="dxa"/>
            <w:gridSpan w:val="2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/>
        </w:tc>
      </w:tr>
    </w:tbl>
    <w:p w:rsidR="008C3F9D" w:rsidRDefault="008C3F9D">
      <w:pPr>
        <w:sectPr w:rsidR="008C3F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3F9D" w:rsidRDefault="008C3F9D" w:rsidP="00E300F2">
      <w:pPr>
        <w:spacing w:after="0"/>
        <w:ind w:left="120"/>
        <w:outlineLvl w:val="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718"/>
        <w:gridCol w:w="5682"/>
        <w:gridCol w:w="900"/>
        <w:gridCol w:w="916"/>
        <w:gridCol w:w="1244"/>
        <w:gridCol w:w="1620"/>
        <w:gridCol w:w="2960"/>
      </w:tblGrid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56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3060" w:type="dxa"/>
            <w:gridSpan w:val="3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F9D" w:rsidRPr="00AD7424" w:rsidRDefault="008C3F9D"/>
        </w:tc>
        <w:tc>
          <w:tcPr>
            <w:tcW w:w="568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F9D" w:rsidRPr="00AD7424" w:rsidRDefault="008C3F9D"/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>Все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го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16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F9D" w:rsidRPr="00AD7424" w:rsidRDefault="008C3F9D"/>
        </w:tc>
        <w:tc>
          <w:tcPr>
            <w:tcW w:w="29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F9D" w:rsidRPr="00AD7424" w:rsidRDefault="008C3F9D"/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2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8414</w:t>
              </w:r>
              <w:r w:rsidRPr="00E40298">
                <w:rPr>
                  <w:rFonts w:ascii="Times New Roman" w:hAnsi="Times New Roman"/>
                  <w:u w:val="single"/>
                </w:rPr>
                <w:t>d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1</w:t>
              </w:r>
              <w:r w:rsidRPr="00E40298">
                <w:rPr>
                  <w:rFonts w:ascii="Times New Roman" w:hAnsi="Times New Roman"/>
                  <w:u w:val="single"/>
                </w:rPr>
                <w:t>c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3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8414</w:t>
              </w:r>
              <w:r w:rsidRPr="00E40298">
                <w:rPr>
                  <w:rFonts w:ascii="Times New Roman" w:hAnsi="Times New Roman"/>
                  <w:u w:val="single"/>
                </w:rPr>
                <w:t>eca</w:t>
              </w:r>
            </w:hyperlink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</w:pPr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4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8418</w:t>
              </w:r>
              <w:r w:rsidRPr="00E40298">
                <w:rPr>
                  <w:rFonts w:ascii="Times New Roman" w:hAnsi="Times New Roman"/>
                  <w:u w:val="single"/>
                </w:rPr>
                <w:t>dc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2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5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8415118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6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8415</w:t>
              </w:r>
              <w:r w:rsidRPr="00E40298">
                <w:rPr>
                  <w:rFonts w:ascii="Times New Roman" w:hAnsi="Times New Roman"/>
                  <w:u w:val="single"/>
                </w:rPr>
                <w:t>b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9</w:t>
              </w:r>
              <w:r w:rsidRPr="00E40298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7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841580</w:t>
              </w:r>
              <w:r w:rsidRPr="00E40298">
                <w:rPr>
                  <w:rFonts w:ascii="Times New Roman" w:hAnsi="Times New Roman"/>
                  <w:u w:val="single"/>
                </w:rPr>
                <w:t>c</w:t>
              </w:r>
            </w:hyperlink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</w:pPr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8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8415636</w:t>
              </w:r>
            </w:hyperlink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</w:pPr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79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8418</w:t>
              </w:r>
              <w:r w:rsidRPr="00E40298">
                <w:rPr>
                  <w:rFonts w:ascii="Times New Roman" w:hAnsi="Times New Roman"/>
                  <w:u w:val="single"/>
                </w:rPr>
                <w:t>dc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2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0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8415</w:t>
              </w:r>
              <w:r w:rsidRPr="00E40298">
                <w:rPr>
                  <w:rFonts w:ascii="Times New Roman" w:hAnsi="Times New Roman"/>
                  <w:u w:val="single"/>
                </w:rPr>
                <w:t>da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2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1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8415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50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2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8416306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3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84164</w:t>
              </w:r>
              <w:r w:rsidRPr="00E40298">
                <w:rPr>
                  <w:rFonts w:ascii="Times New Roman" w:hAnsi="Times New Roman"/>
                  <w:u w:val="single"/>
                </w:rPr>
                <w:t>be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4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8416180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5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8416996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6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8416</w:t>
              </w:r>
              <w:r w:rsidRPr="00E40298">
                <w:rPr>
                  <w:rFonts w:ascii="Times New Roman" w:hAnsi="Times New Roman"/>
                  <w:u w:val="single"/>
                </w:rPr>
                <w:t>b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58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7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8416</w:t>
              </w:r>
              <w:r w:rsidRPr="00E40298">
                <w:rPr>
                  <w:rFonts w:ascii="Times New Roman" w:hAnsi="Times New Roman"/>
                  <w:u w:val="single"/>
                </w:rPr>
                <w:t>cfc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8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8416</w:t>
              </w:r>
              <w:r w:rsidRPr="00E40298">
                <w:rPr>
                  <w:rFonts w:ascii="Times New Roman" w:hAnsi="Times New Roman"/>
                  <w:u w:val="single"/>
                </w:rPr>
                <w:t>fae</w:t>
              </w:r>
            </w:hyperlink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</w:pPr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89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8417</w:t>
              </w:r>
              <w:r w:rsidRPr="00E40298">
                <w:rPr>
                  <w:rFonts w:ascii="Times New Roman" w:hAnsi="Times New Roman"/>
                  <w:u w:val="single"/>
                </w:rPr>
                <w:t>b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34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0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8417</w:t>
              </w:r>
              <w:r w:rsidRPr="00E40298">
                <w:rPr>
                  <w:rFonts w:ascii="Times New Roman" w:hAnsi="Times New Roman"/>
                  <w:u w:val="single"/>
                </w:rPr>
                <w:t>d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1</w:t>
              </w:r>
              <w:r w:rsidRPr="00E40298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1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8417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08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2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84181</w:t>
              </w:r>
              <w:r w:rsidRPr="00E40298">
                <w:rPr>
                  <w:rFonts w:ascii="Times New Roman" w:hAnsi="Times New Roman"/>
                  <w:u w:val="single"/>
                </w:rPr>
                <w:t>ce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3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84185</w:t>
              </w:r>
              <w:r w:rsidRPr="00E40298">
                <w:rPr>
                  <w:rFonts w:ascii="Times New Roman" w:hAnsi="Times New Roman"/>
                  <w:u w:val="single"/>
                </w:rPr>
                <w:t>ac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4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8417526</w:t>
              </w:r>
            </w:hyperlink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«Формы земной поверхности и водоёмы»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«Природные зоны»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</w:pPr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5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8419</w:t>
              </w:r>
              <w:r w:rsidRPr="00E40298">
                <w:rPr>
                  <w:rFonts w:ascii="Times New Roman" w:hAnsi="Times New Roman"/>
                  <w:u w:val="single"/>
                </w:rPr>
                <w:t>c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54</w:t>
              </w:r>
            </w:hyperlink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</w:pPr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6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8419894</w:t>
              </w:r>
            </w:hyperlink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</w:pPr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7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</w:t>
              </w:r>
              <w:r w:rsidRPr="00E40298">
                <w:rPr>
                  <w:rFonts w:ascii="Times New Roman" w:hAnsi="Times New Roman"/>
                  <w:u w:val="single"/>
                </w:rPr>
                <w:t>b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284</w:t>
              </w:r>
            </w:hyperlink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</w:pPr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8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</w:t>
              </w:r>
              <w:r w:rsidRPr="00E40298">
                <w:rPr>
                  <w:rFonts w:ascii="Times New Roman" w:hAnsi="Times New Roman"/>
                  <w:u w:val="single"/>
                </w:rPr>
                <w:t>b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4</w:t>
              </w:r>
              <w:r w:rsidRPr="00E40298">
                <w:rPr>
                  <w:rFonts w:ascii="Times New Roman" w:hAnsi="Times New Roman"/>
                  <w:u w:val="single"/>
                </w:rPr>
                <w:t>aa</w:t>
              </w:r>
            </w:hyperlink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9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</w:t>
              </w:r>
              <w:r w:rsidRPr="00E40298">
                <w:rPr>
                  <w:rFonts w:ascii="Times New Roman" w:hAnsi="Times New Roman"/>
                  <w:u w:val="single"/>
                </w:rPr>
                <w:t>c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56</w:t>
              </w:r>
              <w:r w:rsidRPr="00E40298">
                <w:rPr>
                  <w:rFonts w:ascii="Times New Roman" w:hAnsi="Times New Roman"/>
                  <w:u w:val="single"/>
                </w:rPr>
                <w:t>c</w:t>
              </w:r>
            </w:hyperlink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</w:pPr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0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</w:t>
              </w:r>
              <w:r w:rsidRPr="00E40298">
                <w:rPr>
                  <w:rFonts w:ascii="Times New Roman" w:hAnsi="Times New Roman"/>
                  <w:u w:val="single"/>
                </w:rPr>
                <w:t>c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800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1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</w:t>
              </w:r>
              <w:r w:rsidRPr="00E40298">
                <w:rPr>
                  <w:rFonts w:ascii="Times New Roman" w:hAnsi="Times New Roman"/>
                  <w:u w:val="single"/>
                </w:rPr>
                <w:t>c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9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4</w:t>
              </w:r>
            </w:hyperlink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</w:pPr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2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</w:t>
              </w:r>
              <w:r w:rsidRPr="00E40298">
                <w:rPr>
                  <w:rFonts w:ascii="Times New Roman" w:hAnsi="Times New Roman"/>
                  <w:u w:val="single"/>
                </w:rPr>
                <w:t>dac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3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</w:t>
              </w:r>
              <w:r w:rsidRPr="00E40298">
                <w:rPr>
                  <w:rFonts w:ascii="Times New Roman" w:hAnsi="Times New Roman"/>
                  <w:u w:val="single"/>
                </w:rPr>
                <w:t>d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188</w:t>
              </w:r>
            </w:hyperlink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</w:pPr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4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</w:t>
              </w:r>
              <w:r w:rsidRPr="00E40298">
                <w:rPr>
                  <w:rFonts w:ascii="Times New Roman" w:hAnsi="Times New Roman"/>
                  <w:u w:val="single"/>
                </w:rPr>
                <w:t>d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</w:t>
              </w:r>
              <w:r w:rsidRPr="00E40298">
                <w:rPr>
                  <w:rFonts w:ascii="Times New Roman" w:hAnsi="Times New Roman"/>
                  <w:u w:val="single"/>
                </w:rPr>
                <w:t>ea</w:t>
              </w:r>
            </w:hyperlink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5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</w:t>
              </w:r>
              <w:r w:rsidRPr="00E40298">
                <w:rPr>
                  <w:rFonts w:ascii="Times New Roman" w:hAnsi="Times New Roman"/>
                  <w:u w:val="single"/>
                </w:rPr>
                <w:t>d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336</w:t>
              </w:r>
            </w:hyperlink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«История Отечества» / Всероссийская проверочная работа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</w:pPr>
          </w:p>
        </w:tc>
      </w:tr>
      <w:tr w:rsidR="008C3F9D" w:rsidRPr="00E40298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E40298" w:rsidRDefault="008C3F9D">
            <w:pPr>
              <w:spacing w:after="0"/>
              <w:ind w:left="135"/>
              <w:rPr>
                <w:lang w:val="ru-RU"/>
              </w:rPr>
            </w:pPr>
            <w:r w:rsidRPr="00E4029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6">
              <w:r w:rsidRPr="00E40298">
                <w:rPr>
                  <w:rFonts w:ascii="Times New Roman" w:hAnsi="Times New Roman"/>
                  <w:u w:val="single"/>
                </w:rPr>
                <w:t>https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E40298">
                <w:rPr>
                  <w:rFonts w:ascii="Times New Roman" w:hAnsi="Times New Roman"/>
                  <w:u w:val="single"/>
                </w:rPr>
                <w:t>m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edsoo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r w:rsidRPr="00E40298">
                <w:rPr>
                  <w:rFonts w:ascii="Times New Roman" w:hAnsi="Times New Roman"/>
                  <w:u w:val="single"/>
                </w:rPr>
                <w:t>ru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E40298">
                <w:rPr>
                  <w:rFonts w:ascii="Times New Roman" w:hAnsi="Times New Roman"/>
                  <w:u w:val="single"/>
                </w:rPr>
                <w:t>f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841</w:t>
              </w:r>
              <w:r w:rsidRPr="00E40298">
                <w:rPr>
                  <w:rFonts w:ascii="Times New Roman" w:hAnsi="Times New Roman"/>
                  <w:u w:val="single"/>
                </w:rPr>
                <w:t>dc</w:t>
              </w:r>
              <w:r w:rsidRPr="00E40298">
                <w:rPr>
                  <w:rFonts w:ascii="Times New Roman" w:hAnsi="Times New Roman"/>
                  <w:u w:val="single"/>
                  <w:lang w:val="ru-RU"/>
                </w:rPr>
                <w:t>50</w:t>
              </w:r>
            </w:hyperlink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682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"Оценим свои достижения"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</w:pPr>
          </w:p>
        </w:tc>
      </w:tr>
      <w:tr w:rsidR="008C3F9D" w:rsidRPr="00AD7424" w:rsidTr="00A8364C">
        <w:trPr>
          <w:trHeight w:val="144"/>
          <w:tblCellSpacing w:w="20" w:type="nil"/>
        </w:trPr>
        <w:tc>
          <w:tcPr>
            <w:tcW w:w="6400" w:type="dxa"/>
            <w:gridSpan w:val="2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135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13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580" w:type="dxa"/>
            <w:gridSpan w:val="2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/>
        </w:tc>
      </w:tr>
    </w:tbl>
    <w:p w:rsidR="008C3F9D" w:rsidRDefault="008C3F9D">
      <w:pPr>
        <w:sectPr w:rsidR="008C3F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3F9D" w:rsidRDefault="008C3F9D">
      <w:pPr>
        <w:sectPr w:rsidR="008C3F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3F9D" w:rsidRDefault="008C3F9D">
      <w:pPr>
        <w:sectPr w:rsidR="008C3F9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52877811"/>
      <w:bookmarkEnd w:id="11"/>
    </w:p>
    <w:p w:rsidR="008C3F9D" w:rsidRPr="00A8364C" w:rsidRDefault="008C3F9D" w:rsidP="00A8364C">
      <w:pPr>
        <w:spacing w:before="199" w:after="199" w:line="336" w:lineRule="auto"/>
        <w:ind w:left="120"/>
        <w:rPr>
          <w:lang w:val="ru-RU"/>
        </w:rPr>
      </w:pPr>
      <w:bookmarkStart w:id="12" w:name="block-52877813"/>
      <w:bookmarkEnd w:id="12"/>
      <w:r w:rsidRPr="00AF2BE1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  <w:r>
        <w:rPr>
          <w:lang w:val="ru-RU"/>
        </w:rPr>
        <w:t xml:space="preserve">  </w:t>
      </w:r>
      <w:r w:rsidRPr="00A8364C">
        <w:rPr>
          <w:rFonts w:ascii="Times New Roman" w:hAnsi="Times New Roman"/>
          <w:b/>
          <w:color w:val="000000"/>
          <w:sz w:val="28"/>
          <w:lang w:val="ru-RU"/>
        </w:rPr>
        <w:t>ОБРАЗОВАТЕЛЬНОЙ ПРОГРАММЫ</w:t>
      </w:r>
      <w:r>
        <w:rPr>
          <w:lang w:val="ru-RU"/>
        </w:rPr>
        <w:t xml:space="preserve">                                                              </w:t>
      </w:r>
      <w:r w:rsidRPr="00A8364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719"/>
        <w:gridCol w:w="7661"/>
      </w:tblGrid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272"/>
            </w:pPr>
            <w:r w:rsidRPr="00A836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результата 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272"/>
              <w:rPr>
                <w:lang w:val="ru-RU"/>
              </w:rPr>
            </w:pPr>
            <w:r w:rsidRPr="00AF2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C3F9D" w:rsidRPr="00AD7424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8C3F9D" w:rsidRPr="00AD7424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8C3F9D" w:rsidRPr="00AD7424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8C3F9D" w:rsidRDefault="008C3F9D" w:rsidP="00A8364C">
      <w:pPr>
        <w:spacing w:before="199" w:after="199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719"/>
        <w:gridCol w:w="7661"/>
      </w:tblGrid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272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272"/>
              <w:rPr>
                <w:lang w:val="ru-RU"/>
              </w:rPr>
            </w:pPr>
            <w:r w:rsidRPr="00AF2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C3F9D" w:rsidRPr="00AD7424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48" w:lineRule="auto"/>
              <w:ind w:left="365"/>
              <w:jc w:val="both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8C3F9D" w:rsidRPr="00AD7424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12" w:lineRule="auto"/>
              <w:ind w:left="365"/>
              <w:jc w:val="both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8C3F9D" w:rsidRPr="00AD7424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12" w:lineRule="auto"/>
              <w:ind w:left="365"/>
              <w:jc w:val="both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8C3F9D" w:rsidRDefault="008C3F9D" w:rsidP="00A8364C">
      <w:pPr>
        <w:spacing w:before="199" w:after="199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719"/>
        <w:gridCol w:w="7661"/>
      </w:tblGrid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272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272"/>
              <w:rPr>
                <w:lang w:val="ru-RU"/>
              </w:rPr>
            </w:pPr>
            <w:r w:rsidRPr="00AF2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C3F9D" w:rsidRPr="00AD7424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8C3F9D" w:rsidRPr="00AD7424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8C3F9D" w:rsidRPr="00AD7424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12" w:lineRule="auto"/>
              <w:ind w:left="365"/>
              <w:jc w:val="both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8C3F9D" w:rsidRPr="00AF2BE1" w:rsidRDefault="008C3F9D">
      <w:pPr>
        <w:spacing w:after="0"/>
        <w:ind w:left="120"/>
        <w:rPr>
          <w:lang w:val="ru-RU"/>
        </w:rPr>
      </w:pPr>
    </w:p>
    <w:p w:rsidR="008C3F9D" w:rsidRDefault="008C3F9D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C3F9D" w:rsidRDefault="008C3F9D" w:rsidP="00E300F2">
      <w:pPr>
        <w:spacing w:before="199" w:after="199"/>
        <w:ind w:left="120"/>
        <w:outlineLvl w:val="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719"/>
        <w:gridCol w:w="7661"/>
      </w:tblGrid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272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272"/>
              <w:rPr>
                <w:lang w:val="ru-RU"/>
              </w:rPr>
            </w:pPr>
            <w:r w:rsidRPr="00AF2B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8C3F9D" w:rsidRPr="00AD7424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8C3F9D" w:rsidRPr="00AD7424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8C3F9D" w:rsidRPr="00AD7424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8C3F9D" w:rsidRPr="00AD7424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12" w:lineRule="auto"/>
              <w:ind w:left="365"/>
              <w:jc w:val="both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8C3F9D" w:rsidRPr="00E40298" w:rsidTr="00A8364C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661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8C3F9D" w:rsidRPr="00AF2BE1" w:rsidRDefault="008C3F9D">
      <w:pPr>
        <w:rPr>
          <w:lang w:val="ru-RU"/>
        </w:rPr>
        <w:sectPr w:rsidR="008C3F9D" w:rsidRPr="00AF2BE1">
          <w:pgSz w:w="11906" w:h="16383"/>
          <w:pgMar w:top="1134" w:right="850" w:bottom="1134" w:left="1701" w:header="720" w:footer="720" w:gutter="0"/>
          <w:cols w:space="720"/>
        </w:sectPr>
      </w:pPr>
    </w:p>
    <w:p w:rsidR="008C3F9D" w:rsidRDefault="008C3F9D" w:rsidP="00E300F2">
      <w:pPr>
        <w:spacing w:before="199" w:after="199"/>
        <w:ind w:left="120"/>
        <w:outlineLvl w:val="0"/>
      </w:pPr>
      <w:bookmarkStart w:id="13" w:name="block-52877814"/>
      <w:bookmarkEnd w:id="13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8C3F9D" w:rsidRDefault="008C3F9D" w:rsidP="00E300F2">
      <w:pPr>
        <w:spacing w:before="199" w:after="199"/>
        <w:ind w:left="120"/>
        <w:outlineLvl w:val="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97"/>
        <w:gridCol w:w="8383"/>
      </w:tblGrid>
      <w:tr w:rsidR="008C3F9D" w:rsidRPr="00AD7424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272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272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C3F9D" w:rsidRPr="00AD7424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C3F9D" w:rsidRPr="00E40298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8C3F9D" w:rsidRPr="00E40298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8C3F9D" w:rsidRPr="00E40298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8C3F9D" w:rsidRPr="00AD7424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8C3F9D" w:rsidRPr="00AD7424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8C3F9D" w:rsidRPr="00AD7424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8C3F9D" w:rsidRPr="00AD7424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8C3F9D" w:rsidRPr="00AD7424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</w:tr>
      <w:tr w:rsidR="008C3F9D" w:rsidRPr="00AD7424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8C3F9D" w:rsidRPr="00AD7424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8C3F9D" w:rsidRPr="00AD7424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C3F9D" w:rsidRPr="00E40298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8C3F9D" w:rsidRPr="00E40298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8C3F9D" w:rsidRPr="00E40298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8C3F9D" w:rsidRPr="00AD7424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8C3F9D" w:rsidRPr="00E40298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8C3F9D" w:rsidRPr="00AD7424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называние, краткое описание).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Лиственные и хвойные растения. Дикорастущие и культурные растения</w:t>
            </w:r>
          </w:p>
        </w:tc>
      </w:tr>
      <w:tr w:rsidR="008C3F9D" w:rsidRPr="00E40298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8C3F9D" w:rsidRPr="00E40298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8C3F9D" w:rsidRPr="00E40298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8C3F9D" w:rsidRPr="00AD7424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C3F9D" w:rsidRPr="00E40298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8C3F9D" w:rsidRPr="00E40298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8C3F9D" w:rsidRPr="00E40298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8C3F9D" w:rsidRPr="00E40298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8C3F9D" w:rsidRDefault="008C3F9D" w:rsidP="00A8364C">
      <w:pPr>
        <w:spacing w:before="199" w:after="199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33"/>
        <w:gridCol w:w="8347"/>
      </w:tblGrid>
      <w:tr w:rsidR="008C3F9D" w:rsidRPr="00AD74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272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272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C3F9D" w:rsidRPr="00AD74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12" w:lineRule="auto"/>
              <w:ind w:left="36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C3F9D" w:rsidRPr="00AD74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12" w:lineRule="auto"/>
              <w:ind w:left="365"/>
              <w:jc w:val="both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8C3F9D" w:rsidRPr="00AD74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12" w:lineRule="auto"/>
              <w:ind w:left="365"/>
              <w:jc w:val="both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8C3F9D" w:rsidRPr="00AD74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12" w:lineRule="auto"/>
              <w:ind w:left="365"/>
              <w:jc w:val="both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8C3F9D" w:rsidRPr="00E402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8C3F9D" w:rsidRPr="00E402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8C3F9D" w:rsidRPr="00AD74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12" w:lineRule="auto"/>
              <w:ind w:left="365"/>
              <w:jc w:val="both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8C3F9D" w:rsidRPr="00E402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8C3F9D" w:rsidRPr="00E402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8C3F9D" w:rsidRPr="00E402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8C3F9D" w:rsidRPr="00E402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8C3F9D" w:rsidRPr="00AD74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12" w:lineRule="auto"/>
              <w:ind w:left="36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C3F9D" w:rsidRPr="00E402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8C3F9D" w:rsidRPr="00E402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8C3F9D" w:rsidRPr="00AD74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12" w:lineRule="auto"/>
              <w:ind w:left="365"/>
              <w:jc w:val="both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8C3F9D" w:rsidRPr="00AD74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12" w:lineRule="auto"/>
              <w:ind w:left="365"/>
              <w:jc w:val="both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8C3F9D" w:rsidRPr="00AD74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12" w:lineRule="auto"/>
              <w:ind w:left="365"/>
              <w:jc w:val="both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8C3F9D" w:rsidRPr="00AD74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12" w:lineRule="auto"/>
              <w:ind w:left="365"/>
              <w:jc w:val="both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8C3F9D" w:rsidRPr="00E402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8C3F9D" w:rsidRPr="00E402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8C3F9D" w:rsidRPr="00E402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8C3F9D" w:rsidRPr="00E402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8C3F9D" w:rsidRPr="00AD74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12" w:lineRule="auto"/>
              <w:ind w:left="36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C3F9D" w:rsidRPr="00E402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8C3F9D" w:rsidRPr="00E402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8C3F9D" w:rsidRPr="00AD742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12" w:lineRule="auto"/>
              <w:ind w:left="365"/>
              <w:jc w:val="both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8C3F9D" w:rsidRPr="00E4029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8C3F9D" w:rsidRDefault="008C3F9D" w:rsidP="00A8364C">
      <w:pPr>
        <w:spacing w:before="199" w:after="199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97"/>
        <w:gridCol w:w="8383"/>
      </w:tblGrid>
      <w:tr w:rsidR="008C3F9D" w:rsidRPr="00AD7424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272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272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C3F9D" w:rsidRPr="00AD7424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C3F9D" w:rsidRPr="00E40298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8C3F9D" w:rsidRPr="00E40298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8C3F9D" w:rsidRPr="00AD7424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8C3F9D" w:rsidRPr="00E40298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8C3F9D" w:rsidRPr="00AD7424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8C3F9D" w:rsidRPr="00E40298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8C3F9D" w:rsidRPr="00AD7424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8C3F9D" w:rsidRPr="00E40298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8C3F9D" w:rsidRPr="00AD7424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C3F9D" w:rsidRPr="00AD7424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8C3F9D" w:rsidRPr="00E40298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8C3F9D" w:rsidRPr="00E40298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8C3F9D" w:rsidRPr="00E40298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8C3F9D" w:rsidRPr="00AD7424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8C3F9D" w:rsidRPr="00AD7424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8C3F9D" w:rsidRPr="00E40298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8C3F9D" w:rsidRPr="00AD7424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8C3F9D" w:rsidRPr="00E40298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8C3F9D" w:rsidRPr="00AD7424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8C3F9D" w:rsidRPr="00AD7424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8C3F9D" w:rsidRPr="00E40298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8C3F9D" w:rsidRPr="00AD7424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8C3F9D" w:rsidRPr="00E40298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8C3F9D" w:rsidRPr="00AD7424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8C3F9D" w:rsidRPr="00E40298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8C3F9D" w:rsidRPr="00AD7424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8C3F9D" w:rsidRPr="00AD7424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8C3F9D" w:rsidRPr="00AD7424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8C3F9D" w:rsidRPr="00AD7424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C3F9D" w:rsidRPr="00AD7424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8C3F9D" w:rsidRPr="00E40298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8C3F9D" w:rsidRPr="00E40298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8C3F9D" w:rsidRPr="00E40298" w:rsidTr="00A8364C">
        <w:trPr>
          <w:trHeight w:val="144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38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8C3F9D" w:rsidRDefault="008C3F9D" w:rsidP="00A8364C">
      <w:pPr>
        <w:spacing w:before="199" w:after="199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77"/>
        <w:gridCol w:w="8203"/>
      </w:tblGrid>
      <w:tr w:rsidR="008C3F9D" w:rsidRPr="00AD7424" w:rsidTr="00A8364C">
        <w:trPr>
          <w:trHeight w:val="144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272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20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/>
              <w:ind w:left="272"/>
            </w:pPr>
            <w:r w:rsidRPr="00AD7424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C3F9D" w:rsidRPr="00AD7424" w:rsidTr="00A8364C">
        <w:trPr>
          <w:trHeight w:val="144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20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C3F9D" w:rsidRPr="00AD7424" w:rsidTr="00A8364C">
        <w:trPr>
          <w:trHeight w:val="144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20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8C3F9D" w:rsidRPr="00AD7424" w:rsidTr="00A8364C">
        <w:trPr>
          <w:trHeight w:val="144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20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8C3F9D" w:rsidRPr="00E40298" w:rsidTr="00A8364C">
        <w:trPr>
          <w:trHeight w:val="144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20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8C3F9D" w:rsidRPr="00E40298" w:rsidTr="00A8364C">
        <w:trPr>
          <w:trHeight w:val="144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20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8C3F9D" w:rsidRPr="00E40298" w:rsidTr="00A8364C">
        <w:trPr>
          <w:trHeight w:val="144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20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8C3F9D" w:rsidRPr="00E40298" w:rsidTr="00A8364C">
        <w:trPr>
          <w:trHeight w:val="144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20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8C3F9D" w:rsidRPr="00E40298" w:rsidTr="00A8364C">
        <w:trPr>
          <w:trHeight w:val="144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20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8C3F9D" w:rsidRPr="00E40298" w:rsidTr="00A8364C">
        <w:trPr>
          <w:trHeight w:val="144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820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8C3F9D" w:rsidRPr="00E40298" w:rsidTr="00A8364C">
        <w:trPr>
          <w:trHeight w:val="144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820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8C3F9D" w:rsidRPr="00E40298" w:rsidTr="00A8364C">
        <w:trPr>
          <w:trHeight w:val="144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820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8C3F9D" w:rsidRPr="00E40298" w:rsidTr="00A8364C">
        <w:trPr>
          <w:trHeight w:val="144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820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8C3F9D" w:rsidRPr="00AD7424" w:rsidTr="00A8364C">
        <w:trPr>
          <w:trHeight w:val="144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20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C3F9D" w:rsidRPr="00E40298" w:rsidTr="00A8364C">
        <w:trPr>
          <w:trHeight w:val="144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20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8C3F9D" w:rsidRPr="00E40298" w:rsidTr="00A8364C">
        <w:trPr>
          <w:trHeight w:val="144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20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 w:rsidR="008C3F9D" w:rsidRPr="00E40298" w:rsidTr="00A8364C">
        <w:trPr>
          <w:trHeight w:val="144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20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8C3F9D" w:rsidRPr="00E40298" w:rsidTr="00A8364C">
        <w:trPr>
          <w:trHeight w:val="144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20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8C3F9D" w:rsidRPr="00E40298" w:rsidTr="00A8364C">
        <w:trPr>
          <w:trHeight w:val="144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20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8C3F9D" w:rsidRPr="00E40298" w:rsidTr="00A8364C">
        <w:trPr>
          <w:trHeight w:val="144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20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8C3F9D" w:rsidRPr="00E40298" w:rsidTr="00A8364C">
        <w:trPr>
          <w:trHeight w:val="144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20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8C3F9D" w:rsidRPr="00AD7424" w:rsidTr="00A8364C">
        <w:trPr>
          <w:trHeight w:val="144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20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both"/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 w:rsidRPr="00AD7424"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8C3F9D" w:rsidRPr="00E40298" w:rsidTr="00A8364C">
        <w:trPr>
          <w:trHeight w:val="144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20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8C3F9D" w:rsidRPr="00E40298" w:rsidTr="00A8364C">
        <w:trPr>
          <w:trHeight w:val="144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20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8C3F9D" w:rsidRPr="00AD7424" w:rsidTr="00A8364C">
        <w:trPr>
          <w:trHeight w:val="144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203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C3F9D" w:rsidRPr="00E40298" w:rsidTr="00A8364C">
        <w:trPr>
          <w:trHeight w:val="144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20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8C3F9D" w:rsidRPr="00E40298" w:rsidTr="00A8364C">
        <w:trPr>
          <w:trHeight w:val="144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20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8C3F9D" w:rsidRPr="00E40298" w:rsidTr="00A8364C">
        <w:trPr>
          <w:trHeight w:val="144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20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8C3F9D" w:rsidRPr="00E40298" w:rsidTr="00A8364C">
        <w:trPr>
          <w:trHeight w:val="144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8C3F9D" w:rsidRPr="00AD7424" w:rsidRDefault="008C3F9D">
            <w:pPr>
              <w:spacing w:after="0" w:line="336" w:lineRule="auto"/>
              <w:ind w:left="365"/>
              <w:jc w:val="center"/>
            </w:pPr>
            <w:r w:rsidRPr="00AD7424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203" w:type="dxa"/>
            <w:tcMar>
              <w:top w:w="50" w:type="dxa"/>
              <w:left w:w="100" w:type="dxa"/>
            </w:tcMar>
            <w:vAlign w:val="center"/>
          </w:tcPr>
          <w:p w:rsidR="008C3F9D" w:rsidRPr="00AF2BE1" w:rsidRDefault="008C3F9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F2BE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8C3F9D" w:rsidRPr="00AF2BE1" w:rsidRDefault="008C3F9D">
      <w:pPr>
        <w:rPr>
          <w:lang w:val="ru-RU"/>
        </w:rPr>
        <w:sectPr w:rsidR="008C3F9D" w:rsidRPr="00AF2BE1">
          <w:pgSz w:w="11906" w:h="16383"/>
          <w:pgMar w:top="1134" w:right="850" w:bottom="1134" w:left="1701" w:header="720" w:footer="720" w:gutter="0"/>
          <w:cols w:space="720"/>
        </w:sectPr>
      </w:pPr>
    </w:p>
    <w:p w:rsidR="008C3F9D" w:rsidRPr="00AF2BE1" w:rsidRDefault="008C3F9D">
      <w:pPr>
        <w:spacing w:after="0" w:line="480" w:lineRule="auto"/>
        <w:ind w:left="120"/>
        <w:rPr>
          <w:lang w:val="ru-RU"/>
        </w:rPr>
      </w:pPr>
      <w:bookmarkStart w:id="14" w:name="block-52877815"/>
      <w:bookmarkEnd w:id="14"/>
    </w:p>
    <w:p w:rsidR="008C3F9D" w:rsidRPr="00AF2BE1" w:rsidRDefault="008C3F9D">
      <w:pPr>
        <w:rPr>
          <w:lang w:val="ru-RU"/>
        </w:rPr>
        <w:sectPr w:rsidR="008C3F9D" w:rsidRPr="00AF2BE1">
          <w:pgSz w:w="11906" w:h="16383"/>
          <w:pgMar w:top="1134" w:right="850" w:bottom="1134" w:left="1701" w:header="720" w:footer="720" w:gutter="0"/>
          <w:cols w:space="720"/>
        </w:sectPr>
      </w:pPr>
    </w:p>
    <w:p w:rsidR="008C3F9D" w:rsidRPr="00AF2BE1" w:rsidRDefault="008C3F9D">
      <w:pPr>
        <w:rPr>
          <w:lang w:val="ru-RU"/>
        </w:rPr>
      </w:pPr>
    </w:p>
    <w:sectPr w:rsidR="008C3F9D" w:rsidRPr="00AF2BE1" w:rsidSect="002659B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C0A6F"/>
    <w:multiLevelType w:val="multilevel"/>
    <w:tmpl w:val="DE68FCC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0E24608"/>
    <w:multiLevelType w:val="multilevel"/>
    <w:tmpl w:val="E050F3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94E4D45"/>
    <w:multiLevelType w:val="multilevel"/>
    <w:tmpl w:val="249484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490C"/>
    <w:rsid w:val="000C5508"/>
    <w:rsid w:val="000D4161"/>
    <w:rsid w:val="000E6D86"/>
    <w:rsid w:val="002659B2"/>
    <w:rsid w:val="003922C4"/>
    <w:rsid w:val="003D5EEF"/>
    <w:rsid w:val="004E6975"/>
    <w:rsid w:val="00715BAB"/>
    <w:rsid w:val="00812900"/>
    <w:rsid w:val="0086502D"/>
    <w:rsid w:val="008A6BB1"/>
    <w:rsid w:val="008C3F9D"/>
    <w:rsid w:val="00961CEF"/>
    <w:rsid w:val="00991FF6"/>
    <w:rsid w:val="00A8364C"/>
    <w:rsid w:val="00A91FB5"/>
    <w:rsid w:val="00A967D9"/>
    <w:rsid w:val="00AD7424"/>
    <w:rsid w:val="00AF2BE1"/>
    <w:rsid w:val="00C53FFE"/>
    <w:rsid w:val="00C8490C"/>
    <w:rsid w:val="00E300F2"/>
    <w:rsid w:val="00E40298"/>
    <w:rsid w:val="00EF5AB3"/>
    <w:rsid w:val="00F44F5E"/>
    <w:rsid w:val="00F72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AB3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F5AB3"/>
    <w:pPr>
      <w:keepNext/>
      <w:keepLines/>
      <w:spacing w:before="48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F5AB3"/>
    <w:pPr>
      <w:keepNext/>
      <w:keepLines/>
      <w:spacing w:before="200"/>
      <w:outlineLvl w:val="1"/>
    </w:pPr>
    <w:rPr>
      <w:rFonts w:ascii="Calibri Light" w:eastAsia="Times New Roman" w:hAnsi="Calibri Light"/>
      <w:b/>
      <w:bCs/>
      <w:color w:val="4472C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F5AB3"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4472C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F5AB3"/>
    <w:pPr>
      <w:keepNext/>
      <w:keepLines/>
      <w:spacing w:before="200"/>
      <w:outlineLvl w:val="3"/>
    </w:pPr>
    <w:rPr>
      <w:rFonts w:ascii="Calibri Light" w:eastAsia="Times New Roman" w:hAnsi="Calibri Light"/>
      <w:b/>
      <w:bCs/>
      <w:i/>
      <w:iCs/>
      <w:color w:val="4472C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F5AB3"/>
    <w:rPr>
      <w:rFonts w:ascii="Calibri Light" w:hAnsi="Calibri Light" w:cs="Times New Roman"/>
      <w:b/>
      <w:bCs/>
      <w:color w:val="2F5496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F5AB3"/>
    <w:rPr>
      <w:rFonts w:ascii="Calibri Light" w:hAnsi="Calibri Light" w:cs="Times New Roman"/>
      <w:b/>
      <w:bCs/>
      <w:color w:val="4472C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F5AB3"/>
    <w:rPr>
      <w:rFonts w:ascii="Calibri Light" w:hAnsi="Calibri Light" w:cs="Times New Roman"/>
      <w:b/>
      <w:bCs/>
      <w:color w:val="4472C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F5AB3"/>
    <w:rPr>
      <w:rFonts w:ascii="Calibri Light" w:hAnsi="Calibri Light" w:cs="Times New Roman"/>
      <w:b/>
      <w:bCs/>
      <w:i/>
      <w:iCs/>
      <w:color w:val="4472C4"/>
    </w:rPr>
  </w:style>
  <w:style w:type="paragraph" w:styleId="Header">
    <w:name w:val="header"/>
    <w:basedOn w:val="Normal"/>
    <w:link w:val="HeaderChar"/>
    <w:uiPriority w:val="99"/>
    <w:rsid w:val="00EF5A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F5AB3"/>
    <w:rPr>
      <w:rFonts w:cs="Times New Roman"/>
    </w:rPr>
  </w:style>
  <w:style w:type="paragraph" w:styleId="NormalIndent">
    <w:name w:val="Normal Indent"/>
    <w:basedOn w:val="Normal"/>
    <w:uiPriority w:val="99"/>
    <w:rsid w:val="00EF5AB3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EF5AB3"/>
    <w:pPr>
      <w:numPr>
        <w:ilvl w:val="1"/>
      </w:numPr>
      <w:ind w:left="86"/>
    </w:pPr>
    <w:rPr>
      <w:rFonts w:ascii="Calibri Light" w:eastAsia="Times New Roman" w:hAnsi="Calibri Light"/>
      <w:i/>
      <w:iCs/>
      <w:color w:val="4472C4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F5AB3"/>
    <w:rPr>
      <w:rFonts w:ascii="Calibri Light" w:hAnsi="Calibri Light" w:cs="Times New Roman"/>
      <w:i/>
      <w:iCs/>
      <w:color w:val="4472C4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EF5AB3"/>
    <w:pPr>
      <w:pBdr>
        <w:bottom w:val="single" w:sz="8" w:space="4" w:color="4472C4"/>
      </w:pBdr>
      <w:spacing w:after="300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EF5AB3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EF5AB3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2659B2"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99"/>
    <w:rsid w:val="002659B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EF5AB3"/>
    <w:pPr>
      <w:spacing w:line="240" w:lineRule="auto"/>
    </w:pPr>
    <w:rPr>
      <w:b/>
      <w:bCs/>
      <w:color w:val="4472C4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rsid w:val="00E300F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16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0f9f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47" Type="http://schemas.openxmlformats.org/officeDocument/2006/relationships/hyperlink" Target="https://m.edsoo.ru/f840ef2a" TargetMode="External"/><Relationship Id="rId63" Type="http://schemas.openxmlformats.org/officeDocument/2006/relationships/hyperlink" Target="https://m.edsoo.ru/f841254e" TargetMode="External"/><Relationship Id="rId68" Type="http://schemas.openxmlformats.org/officeDocument/2006/relationships/hyperlink" Target="https://m.edsoo.ru/f8413c3c" TargetMode="External"/><Relationship Id="rId84" Type="http://schemas.openxmlformats.org/officeDocument/2006/relationships/hyperlink" Target="https://m.edsoo.ru/f8416180" TargetMode="External"/><Relationship Id="rId89" Type="http://schemas.openxmlformats.org/officeDocument/2006/relationships/hyperlink" Target="https://m.edsoo.ru/f8417b3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850" TargetMode="External"/><Relationship Id="rId29" Type="http://schemas.openxmlformats.org/officeDocument/2006/relationships/hyperlink" Target="https://m.edsoo.ru/f84123aa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32" Type="http://schemas.openxmlformats.org/officeDocument/2006/relationships/hyperlink" Target="https://m.edsoo.ru/f840d328" TargetMode="External"/><Relationship Id="rId37" Type="http://schemas.openxmlformats.org/officeDocument/2006/relationships/hyperlink" Target="https://m.edsoo.ru/f840df26" TargetMode="External"/><Relationship Id="rId40" Type="http://schemas.openxmlformats.org/officeDocument/2006/relationships/hyperlink" Target="https://m.edsoo.ru/f840e41c" TargetMode="External"/><Relationship Id="rId45" Type="http://schemas.openxmlformats.org/officeDocument/2006/relationships/hyperlink" Target="https://m.edsoo.ru/f840ebe2" TargetMode="External"/><Relationship Id="rId53" Type="http://schemas.openxmlformats.org/officeDocument/2006/relationships/hyperlink" Target="https://m.edsoo.ru/f8410dd4" TargetMode="External"/><Relationship Id="rId58" Type="http://schemas.openxmlformats.org/officeDocument/2006/relationships/hyperlink" Target="https://m.edsoo.ru/f8411f90" TargetMode="External"/><Relationship Id="rId66" Type="http://schemas.openxmlformats.org/officeDocument/2006/relationships/hyperlink" Target="https://m.edsoo.ru/f8412a1c" TargetMode="External"/><Relationship Id="rId74" Type="http://schemas.openxmlformats.org/officeDocument/2006/relationships/hyperlink" Target="https://m.edsoo.ru/f8418dc2" TargetMode="External"/><Relationship Id="rId79" Type="http://schemas.openxmlformats.org/officeDocument/2006/relationships/hyperlink" Target="https://m.edsoo.ru/f8418dc2" TargetMode="External"/><Relationship Id="rId87" Type="http://schemas.openxmlformats.org/officeDocument/2006/relationships/hyperlink" Target="https://m.edsoo.ru/f8416cfc" TargetMode="External"/><Relationship Id="rId102" Type="http://schemas.openxmlformats.org/officeDocument/2006/relationships/hyperlink" Target="https://m.edsoo.ru/f841dac0" TargetMode="External"/><Relationship Id="rId5" Type="http://schemas.openxmlformats.org/officeDocument/2006/relationships/hyperlink" Target="https://m.edsoo.ru/7f4116e4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90" Type="http://schemas.openxmlformats.org/officeDocument/2006/relationships/hyperlink" Target="https://m.edsoo.ru/f8417d1e" TargetMode="External"/><Relationship Id="rId95" Type="http://schemas.openxmlformats.org/officeDocument/2006/relationships/hyperlink" Target="https://m.edsoo.ru/f8419c54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0ff74" TargetMode="External"/><Relationship Id="rId30" Type="http://schemas.openxmlformats.org/officeDocument/2006/relationships/hyperlink" Target="https://m.edsoo.ru/f840c7ca" TargetMode="External"/><Relationship Id="rId35" Type="http://schemas.openxmlformats.org/officeDocument/2006/relationships/hyperlink" Target="https://m.edsoo.ru/f840d03a" TargetMode="External"/><Relationship Id="rId43" Type="http://schemas.openxmlformats.org/officeDocument/2006/relationships/hyperlink" Target="https://m.edsoo.ru/f840ea16" TargetMode="External"/><Relationship Id="rId48" Type="http://schemas.openxmlformats.org/officeDocument/2006/relationships/hyperlink" Target="https://m.edsoo.ru/f840fde4" TargetMode="External"/><Relationship Id="rId56" Type="http://schemas.openxmlformats.org/officeDocument/2006/relationships/hyperlink" Target="https://m.edsoo.ru/f8410c3a" TargetMode="External"/><Relationship Id="rId64" Type="http://schemas.openxmlformats.org/officeDocument/2006/relationships/hyperlink" Target="https://m.edsoo.ru/f8412706" TargetMode="External"/><Relationship Id="rId69" Type="http://schemas.openxmlformats.org/officeDocument/2006/relationships/hyperlink" Target="https://m.edsoo.ru/f8413e30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105" Type="http://schemas.openxmlformats.org/officeDocument/2006/relationships/hyperlink" Target="https://m.edsoo.ru/f841d33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4d1c" TargetMode="External"/><Relationship Id="rId80" Type="http://schemas.openxmlformats.org/officeDocument/2006/relationships/hyperlink" Target="https://m.edsoo.ru/f8415da2" TargetMode="External"/><Relationship Id="rId85" Type="http://schemas.openxmlformats.org/officeDocument/2006/relationships/hyperlink" Target="https://m.edsoo.ru/f8416996" TargetMode="External"/><Relationship Id="rId93" Type="http://schemas.openxmlformats.org/officeDocument/2006/relationships/hyperlink" Target="https://m.edsoo.ru/f84185ac" TargetMode="External"/><Relationship Id="rId98" Type="http://schemas.openxmlformats.org/officeDocument/2006/relationships/hyperlink" Target="https://m.edsoo.ru/f841b4a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f840c162" TargetMode="External"/><Relationship Id="rId33" Type="http://schemas.openxmlformats.org/officeDocument/2006/relationships/hyperlink" Target="https://m.edsoo.ru/f840cb62" TargetMode="External"/><Relationship Id="rId38" Type="http://schemas.openxmlformats.org/officeDocument/2006/relationships/hyperlink" Target="https://m.edsoo.ru/f840e0de" TargetMode="External"/><Relationship Id="rId46" Type="http://schemas.openxmlformats.org/officeDocument/2006/relationships/hyperlink" Target="https://m.edsoo.ru/f840ed90" TargetMode="External"/><Relationship Id="rId59" Type="http://schemas.openxmlformats.org/officeDocument/2006/relationships/hyperlink" Target="https://m.edsoo.ru/f8411dd8" TargetMode="External"/><Relationship Id="rId67" Type="http://schemas.openxmlformats.org/officeDocument/2006/relationships/hyperlink" Target="https://m.edsoo.ru/f8412ef4" TargetMode="External"/><Relationship Id="rId103" Type="http://schemas.openxmlformats.org/officeDocument/2006/relationships/hyperlink" Target="https://m.edsoo.ru/f841d188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54" Type="http://schemas.openxmlformats.org/officeDocument/2006/relationships/hyperlink" Target="https://m.edsoo.ru/f8410aa0" TargetMode="External"/><Relationship Id="rId62" Type="http://schemas.openxmlformats.org/officeDocument/2006/relationships/hyperlink" Target="https://m.edsoo.ru/f84112c0" TargetMode="External"/><Relationship Id="rId70" Type="http://schemas.openxmlformats.org/officeDocument/2006/relationships/hyperlink" Target="https://m.edsoo.ru/f84140ba" TargetMode="External"/><Relationship Id="rId75" Type="http://schemas.openxmlformats.org/officeDocument/2006/relationships/hyperlink" Target="https://m.edsoo.ru/f8415118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Relationship Id="rId91" Type="http://schemas.openxmlformats.org/officeDocument/2006/relationships/hyperlink" Target="https://m.edsoo.ru/f8417f08" TargetMode="External"/><Relationship Id="rId96" Type="http://schemas.openxmlformats.org/officeDocument/2006/relationships/hyperlink" Target="https://m.edsoo.ru/f841989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330e" TargetMode="External"/><Relationship Id="rId36" Type="http://schemas.openxmlformats.org/officeDocument/2006/relationships/hyperlink" Target="https://m.edsoo.ru/f840da26" TargetMode="External"/><Relationship Id="rId49" Type="http://schemas.openxmlformats.org/officeDocument/2006/relationships/hyperlink" Target="https://m.edsoo.ru/f840f240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44" Type="http://schemas.openxmlformats.org/officeDocument/2006/relationships/hyperlink" Target="https://m.edsoo.ru/f840ea16" TargetMode="External"/><Relationship Id="rId52" Type="http://schemas.openxmlformats.org/officeDocument/2006/relationships/hyperlink" Target="https://m.edsoo.ru/f84116c6" TargetMode="External"/><Relationship Id="rId60" Type="http://schemas.openxmlformats.org/officeDocument/2006/relationships/hyperlink" Target="https://m.edsoo.ru/f8411c0c" TargetMode="External"/><Relationship Id="rId65" Type="http://schemas.openxmlformats.org/officeDocument/2006/relationships/hyperlink" Target="https://m.edsoo.ru/f8412896" TargetMode="External"/><Relationship Id="rId73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f8415636" TargetMode="External"/><Relationship Id="rId81" Type="http://schemas.openxmlformats.org/officeDocument/2006/relationships/hyperlink" Target="https://m.edsoo.ru/f8415f50" TargetMode="External"/><Relationship Id="rId86" Type="http://schemas.openxmlformats.org/officeDocument/2006/relationships/hyperlink" Target="https://m.edsoo.ru/f8416b58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34" Type="http://schemas.openxmlformats.org/officeDocument/2006/relationships/hyperlink" Target="https://m.edsoo.ru/f840ce78" TargetMode="External"/><Relationship Id="rId50" Type="http://schemas.openxmlformats.org/officeDocument/2006/relationships/hyperlink" Target="https://m.edsoo.ru/f84104ba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b9a" TargetMode="External"/><Relationship Id="rId97" Type="http://schemas.openxmlformats.org/officeDocument/2006/relationships/hyperlink" Target="https://m.edsoo.ru/f841b284" TargetMode="External"/><Relationship Id="rId104" Type="http://schemas.openxmlformats.org/officeDocument/2006/relationships/hyperlink" Target="https://m.edsoo.ru/f841d8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90</TotalTime>
  <Pages>73</Pages>
  <Words>16629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4</cp:revision>
  <cp:lastPrinted>2025-09-08T04:08:00Z</cp:lastPrinted>
  <dcterms:created xsi:type="dcterms:W3CDTF">2025-07-31T18:05:00Z</dcterms:created>
  <dcterms:modified xsi:type="dcterms:W3CDTF">2025-09-08T04:10:00Z</dcterms:modified>
</cp:coreProperties>
</file>