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7B1" w:rsidRPr="00EF4A17" w:rsidRDefault="000437B1" w:rsidP="00A006AB">
      <w:pPr>
        <w:spacing w:line="408" w:lineRule="auto"/>
        <w:ind w:left="120"/>
        <w:jc w:val="center"/>
        <w:outlineLvl w:val="0"/>
        <w:rPr>
          <w:lang w:val="ru-RU"/>
        </w:rPr>
      </w:pPr>
      <w:r w:rsidRPr="00EF4A17">
        <w:rPr>
          <w:b/>
          <w:color w:val="000000"/>
          <w:sz w:val="28"/>
          <w:lang w:val="ru-RU"/>
        </w:rPr>
        <w:t>МИНИСТЕРСТВО ПРОСВЕЩЕНИЯ РОССИЙСКОЙ ФЕДЕРАЦИИ</w:t>
      </w:r>
      <w:r w:rsidRPr="00EF4A17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</w:p>
    <w:p w:rsidR="000437B1" w:rsidRPr="00EF4A17" w:rsidRDefault="000437B1" w:rsidP="00A006AB">
      <w:pPr>
        <w:spacing w:line="240" w:lineRule="auto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bookmarkStart w:id="0" w:name="_Hlk145069142"/>
      <w:r w:rsidRPr="00EF4A17">
        <w:rPr>
          <w:rFonts w:ascii="Times New Roman" w:hAnsi="Times New Roman"/>
          <w:b/>
          <w:sz w:val="24"/>
          <w:szCs w:val="24"/>
          <w:lang w:val="ru-RU"/>
        </w:rPr>
        <w:t>Муниципальное бюджетное общеобразовательное учреждение</w:t>
      </w:r>
    </w:p>
    <w:p w:rsidR="000437B1" w:rsidRPr="00EF4A17" w:rsidRDefault="000437B1" w:rsidP="00A006AB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F4A17">
        <w:rPr>
          <w:rFonts w:ascii="Times New Roman" w:hAnsi="Times New Roman"/>
          <w:b/>
          <w:sz w:val="24"/>
          <w:szCs w:val="24"/>
          <w:lang w:val="ru-RU"/>
        </w:rPr>
        <w:t>«Ковыльненская средняя общеобразовательная школа им.А.Смолко»</w:t>
      </w:r>
    </w:p>
    <w:p w:rsidR="000437B1" w:rsidRPr="00EF4A17" w:rsidRDefault="000437B1" w:rsidP="00A006AB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F4A17">
        <w:rPr>
          <w:rFonts w:ascii="Times New Roman" w:hAnsi="Times New Roman"/>
          <w:b/>
          <w:sz w:val="24"/>
          <w:szCs w:val="24"/>
          <w:lang w:val="ru-RU"/>
        </w:rPr>
        <w:t>Раздольненского района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</w:t>
      </w:r>
      <w:r w:rsidRPr="00EF4A17">
        <w:rPr>
          <w:rFonts w:ascii="Times New Roman" w:hAnsi="Times New Roman"/>
          <w:b/>
          <w:sz w:val="24"/>
          <w:szCs w:val="24"/>
          <w:lang w:val="ru-RU"/>
        </w:rPr>
        <w:t>Республики Крым</w:t>
      </w:r>
      <w:bookmarkEnd w:id="0"/>
    </w:p>
    <w:p w:rsidR="000437B1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p w:rsidR="000437B1" w:rsidRPr="009A084B" w:rsidRDefault="000437B1" w:rsidP="00EF4A17">
      <w:pPr>
        <w:spacing w:after="0"/>
        <w:ind w:left="120"/>
        <w:jc w:val="center"/>
        <w:rPr>
          <w:lang w:val="ru-RU"/>
        </w:rPr>
      </w:pPr>
    </w:p>
    <w:p w:rsidR="000437B1" w:rsidRPr="009A084B" w:rsidRDefault="000437B1" w:rsidP="00EF4A17">
      <w:pPr>
        <w:spacing w:after="0" w:line="408" w:lineRule="auto"/>
        <w:ind w:left="120"/>
        <w:jc w:val="center"/>
        <w:rPr>
          <w:lang w:val="ru-RU"/>
        </w:rPr>
      </w:pPr>
      <w:r w:rsidRPr="009A084B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0437B1" w:rsidRPr="009A084B" w:rsidRDefault="000437B1" w:rsidP="00A006AB">
      <w:pPr>
        <w:spacing w:after="0" w:line="408" w:lineRule="auto"/>
        <w:ind w:left="120"/>
        <w:jc w:val="center"/>
        <w:rPr>
          <w:lang w:val="ru-RU"/>
        </w:rPr>
      </w:pPr>
      <w:r w:rsidRPr="009A084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A084B">
        <w:rPr>
          <w:rFonts w:ascii="Times New Roman" w:hAnsi="Times New Roman"/>
          <w:color w:val="000000"/>
          <w:sz w:val="28"/>
          <w:lang w:val="ru-RU"/>
        </w:rPr>
        <w:t xml:space="preserve"> 6889745)</w:t>
      </w:r>
    </w:p>
    <w:p w:rsidR="000437B1" w:rsidRPr="009A084B" w:rsidRDefault="000437B1" w:rsidP="00EF4A17">
      <w:pPr>
        <w:spacing w:after="0" w:line="408" w:lineRule="auto"/>
        <w:ind w:left="120"/>
        <w:jc w:val="center"/>
        <w:rPr>
          <w:lang w:val="ru-RU"/>
        </w:rPr>
      </w:pPr>
      <w:r w:rsidRPr="009A084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0437B1" w:rsidRPr="00EF4A17" w:rsidRDefault="000437B1" w:rsidP="00EF4A17">
      <w:pPr>
        <w:tabs>
          <w:tab w:val="left" w:pos="4485"/>
        </w:tabs>
        <w:rPr>
          <w:rFonts w:ascii="Times New Roman" w:hAnsi="Times New Roman"/>
          <w:sz w:val="24"/>
          <w:szCs w:val="24"/>
          <w:lang w:val="ru-RU"/>
        </w:rPr>
      </w:pPr>
      <w:r w:rsidRPr="00EF4A17">
        <w:rPr>
          <w:rFonts w:ascii="Times New Roman" w:hAnsi="Times New Roman"/>
          <w:sz w:val="24"/>
          <w:szCs w:val="24"/>
          <w:lang w:val="ru-RU"/>
        </w:rPr>
        <w:tab/>
        <w:t xml:space="preserve">   </w:t>
      </w:r>
      <w:r w:rsidRPr="00EF4A17">
        <w:rPr>
          <w:rFonts w:ascii="Times New Roman" w:hAnsi="Times New Roman"/>
          <w:b/>
          <w:bCs/>
          <w:sz w:val="24"/>
          <w:szCs w:val="24"/>
          <w:lang w:val="ru-RU"/>
        </w:rPr>
        <w:t>1-4 классы</w:t>
      </w:r>
    </w:p>
    <w:p w:rsidR="000437B1" w:rsidRPr="00EF4A17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p w:rsidR="000437B1" w:rsidRPr="00EF4A17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p w:rsidR="000437B1" w:rsidRPr="00EF4A17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p w:rsidR="000437B1" w:rsidRPr="00EF4A17" w:rsidRDefault="000437B1" w:rsidP="00A006AB">
      <w:pPr>
        <w:tabs>
          <w:tab w:val="left" w:pos="3555"/>
        </w:tabs>
        <w:outlineLvl w:val="0"/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</w:pPr>
      <w:r w:rsidRPr="00EF4A17">
        <w:rPr>
          <w:rFonts w:ascii="Times New Roman" w:hAnsi="Times New Roman"/>
          <w:sz w:val="24"/>
          <w:szCs w:val="24"/>
          <w:lang w:val="ru-RU"/>
        </w:rPr>
        <w:tab/>
        <w:t xml:space="preserve">            </w:t>
      </w:r>
      <w:r w:rsidRPr="00EF4A17">
        <w:rPr>
          <w:rFonts w:ascii="Times New Roman" w:hAnsi="Times New Roman"/>
          <w:b/>
          <w:bCs/>
          <w:sz w:val="24"/>
          <w:szCs w:val="24"/>
          <w:lang w:val="ru-RU"/>
        </w:rPr>
        <w:t>Срок реализации :2025-2030 учебный год</w:t>
      </w:r>
    </w:p>
    <w:p w:rsidR="000437B1" w:rsidRPr="00EF4A17" w:rsidRDefault="000437B1" w:rsidP="00EF4A17">
      <w:pPr>
        <w:tabs>
          <w:tab w:val="left" w:pos="3555"/>
        </w:tabs>
        <w:rPr>
          <w:rFonts w:ascii="Times New Roman" w:hAnsi="Times New Roman"/>
          <w:sz w:val="24"/>
          <w:szCs w:val="24"/>
          <w:lang w:val="ru-RU"/>
        </w:rPr>
      </w:pPr>
      <w:r w:rsidRPr="00EF4A17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0437B1" w:rsidRPr="00EF4A17" w:rsidRDefault="000437B1" w:rsidP="00EF4A17">
      <w:pPr>
        <w:tabs>
          <w:tab w:val="left" w:pos="3555"/>
        </w:tabs>
        <w:rPr>
          <w:rFonts w:ascii="Times New Roman" w:hAnsi="Times New Roman"/>
          <w:sz w:val="24"/>
          <w:szCs w:val="24"/>
          <w:lang w:val="ru-RU"/>
        </w:rPr>
      </w:pPr>
    </w:p>
    <w:p w:rsidR="000437B1" w:rsidRPr="00EF4A17" w:rsidRDefault="000437B1" w:rsidP="00EF4A17">
      <w:pPr>
        <w:tabs>
          <w:tab w:val="left" w:pos="3555"/>
        </w:tabs>
        <w:spacing w:line="240" w:lineRule="auto"/>
        <w:ind w:left="354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_Hlk145077105"/>
      <w:r>
        <w:rPr>
          <w:rFonts w:ascii="Times New Roman" w:hAnsi="Times New Roman"/>
          <w:sz w:val="24"/>
          <w:szCs w:val="24"/>
          <w:lang w:val="ru-RU"/>
        </w:rPr>
        <w:t xml:space="preserve">Данная    </w:t>
      </w:r>
      <w:r w:rsidRPr="00EF4A17">
        <w:rPr>
          <w:rFonts w:ascii="Times New Roman" w:hAnsi="Times New Roman"/>
          <w:sz w:val="24"/>
          <w:szCs w:val="24"/>
          <w:lang w:val="ru-RU"/>
        </w:rPr>
        <w:t>рабочая программа соответствует</w:t>
      </w:r>
    </w:p>
    <w:p w:rsidR="000437B1" w:rsidRPr="00EF4A17" w:rsidRDefault="000437B1" w:rsidP="00EF4A17">
      <w:pPr>
        <w:tabs>
          <w:tab w:val="left" w:pos="3555"/>
        </w:tabs>
        <w:spacing w:line="240" w:lineRule="auto"/>
        <w:ind w:left="2124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2" w:name="_Hlk145071545"/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EF4A17">
        <w:rPr>
          <w:rFonts w:ascii="Times New Roman" w:hAnsi="Times New Roman"/>
          <w:sz w:val="24"/>
          <w:szCs w:val="24"/>
          <w:lang w:val="ru-RU"/>
        </w:rPr>
        <w:t>федеральной образовательной программе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sz w:val="24"/>
          <w:szCs w:val="24"/>
          <w:lang w:val="ru-RU"/>
        </w:rPr>
        <w:t xml:space="preserve">начального      общего </w:t>
      </w:r>
      <w:r w:rsidRPr="00EF4A17">
        <w:rPr>
          <w:rFonts w:ascii="Times New Roman" w:hAnsi="Times New Roman"/>
          <w:sz w:val="24"/>
          <w:szCs w:val="24"/>
          <w:lang w:val="ru-RU"/>
        </w:rPr>
        <w:t xml:space="preserve">образования, утвержденной приказом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EF4A17">
        <w:rPr>
          <w:rFonts w:ascii="Times New Roman" w:hAnsi="Times New Roman"/>
          <w:sz w:val="24"/>
          <w:szCs w:val="24"/>
          <w:lang w:val="ru-RU"/>
        </w:rPr>
        <w:t>Министерства просвещения Российской Федерации от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</w:t>
      </w:r>
      <w:r w:rsidRPr="00EF4A17">
        <w:rPr>
          <w:rFonts w:ascii="Times New Roman" w:hAnsi="Times New Roman"/>
          <w:sz w:val="24"/>
          <w:szCs w:val="24"/>
          <w:lang w:val="ru-RU"/>
        </w:rPr>
        <w:t>18.05.2023 г. №370</w:t>
      </w:r>
    </w:p>
    <w:bookmarkEnd w:id="1"/>
    <w:p w:rsidR="000437B1" w:rsidRPr="00EF4A17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bookmarkEnd w:id="2"/>
    <w:p w:rsidR="000437B1" w:rsidRPr="00EF4A17" w:rsidRDefault="000437B1" w:rsidP="00EF4A17">
      <w:pPr>
        <w:rPr>
          <w:rFonts w:ascii="Times New Roman" w:hAnsi="Times New Roman"/>
          <w:sz w:val="24"/>
          <w:szCs w:val="24"/>
          <w:lang w:val="ru-RU"/>
        </w:rPr>
      </w:pPr>
    </w:p>
    <w:p w:rsidR="000437B1" w:rsidRDefault="000437B1" w:rsidP="00EF4A17">
      <w:pPr>
        <w:tabs>
          <w:tab w:val="left" w:pos="3555"/>
        </w:tabs>
        <w:rPr>
          <w:rFonts w:ascii="Times New Roman" w:hAnsi="Times New Roman"/>
          <w:sz w:val="24"/>
          <w:szCs w:val="24"/>
          <w:lang w:val="ru-RU"/>
        </w:rPr>
      </w:pPr>
      <w:r w:rsidRPr="00EF4A17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</w:t>
      </w:r>
    </w:p>
    <w:p w:rsidR="000437B1" w:rsidRDefault="000437B1" w:rsidP="00EF4A17">
      <w:pPr>
        <w:tabs>
          <w:tab w:val="left" w:pos="3555"/>
        </w:tabs>
        <w:rPr>
          <w:rFonts w:ascii="Times New Roman" w:hAnsi="Times New Roman"/>
          <w:sz w:val="24"/>
          <w:szCs w:val="24"/>
          <w:lang w:val="ru-RU"/>
        </w:rPr>
      </w:pPr>
    </w:p>
    <w:p w:rsidR="000437B1" w:rsidRPr="00EF4A17" w:rsidRDefault="000437B1" w:rsidP="00EF4A17">
      <w:pPr>
        <w:tabs>
          <w:tab w:val="left" w:pos="3555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</w:t>
      </w:r>
      <w:r w:rsidRPr="00EF4A17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EF4A17">
        <w:rPr>
          <w:rFonts w:ascii="Times New Roman" w:hAnsi="Times New Roman"/>
          <w:color w:val="FF0000"/>
          <w:sz w:val="24"/>
          <w:szCs w:val="24"/>
          <w:lang w:val="ru-RU"/>
        </w:rPr>
        <w:t xml:space="preserve">  </w:t>
      </w:r>
      <w:r w:rsidRPr="00EF4A17">
        <w:rPr>
          <w:rFonts w:ascii="Times New Roman" w:hAnsi="Times New Roman"/>
          <w:b/>
          <w:bCs/>
          <w:sz w:val="24"/>
          <w:szCs w:val="24"/>
          <w:lang w:val="ru-RU"/>
        </w:rPr>
        <w:t>с. Ковыльное-</w:t>
      </w:r>
      <w:smartTag w:uri="urn:schemas-microsoft-com:office:smarttags" w:element="metricconverter">
        <w:smartTagPr>
          <w:attr w:name="ProductID" w:val="2025 г"/>
        </w:smartTagPr>
        <w:r w:rsidRPr="00EF4A17">
          <w:rPr>
            <w:rFonts w:ascii="Times New Roman" w:hAnsi="Times New Roman"/>
            <w:b/>
            <w:bCs/>
            <w:sz w:val="24"/>
            <w:szCs w:val="24"/>
            <w:lang w:val="ru-RU"/>
          </w:rPr>
          <w:t>2025 г</w:t>
        </w:r>
      </w:smartTag>
      <w:r w:rsidRPr="00EF4A17">
        <w:rPr>
          <w:rFonts w:ascii="Times New Roman" w:hAnsi="Times New Roman"/>
          <w:sz w:val="24"/>
          <w:szCs w:val="24"/>
          <w:lang w:val="ru-RU"/>
        </w:rPr>
        <w:t>.</w:t>
      </w:r>
    </w:p>
    <w:p w:rsidR="000437B1" w:rsidRPr="009A084B" w:rsidRDefault="000437B1">
      <w:pPr>
        <w:spacing w:after="0" w:line="264" w:lineRule="auto"/>
        <w:ind w:left="120"/>
        <w:jc w:val="both"/>
        <w:rPr>
          <w:lang w:val="ru-RU"/>
        </w:rPr>
      </w:pPr>
      <w:bookmarkStart w:id="3" w:name="block-52877180"/>
      <w:bookmarkEnd w:id="3"/>
    </w:p>
    <w:p w:rsidR="000437B1" w:rsidRDefault="000437B1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37B1" w:rsidRDefault="000437B1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37B1" w:rsidRDefault="000437B1" w:rsidP="00EF4A17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4" w:name="_Toc141079005"/>
      <w:bookmarkEnd w:id="4"/>
    </w:p>
    <w:p w:rsidR="000437B1" w:rsidRPr="00A006AB" w:rsidRDefault="000437B1">
      <w:pPr>
        <w:spacing w:after="0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ПОЯСНИТЕЛЬНАЯ ЗАПИСКА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Содержание программы по изобразительному искусству структурировано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5" w:name="3b6b0d1b-a3e8-474a-8c9a-11f43040876f"/>
      <w:bookmarkEnd w:id="5"/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rPr>
          <w:rFonts w:ascii="Times New Roman" w:hAnsi="Times New Roman"/>
          <w:sz w:val="24"/>
          <w:szCs w:val="24"/>
          <w:lang w:val="ru-RU"/>
        </w:rPr>
        <w:sectPr w:rsidR="000437B1" w:rsidRPr="00A006AB">
          <w:footerReference w:type="even" r:id="rId7"/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bookmarkStart w:id="6" w:name="block-52877177"/>
      <w:bookmarkEnd w:id="6"/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  <w:bookmarkStart w:id="7" w:name="_Toc141079007"/>
      <w:bookmarkEnd w:id="7"/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Расположение изображения на листе. Выбор вертикального или горизонтального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формата листа в зависимости от содержания изображения.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Разные виды линий. Линейный рисунок. Графические материалы для линейного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рисунка и их особенности. Приёмы рисования линией.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Графическое пятно (ахроматическое) и представление о силуэте. Формирование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видения целостности. Цельная форма и её части.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Орнамент, характерный для игрушек одного из наиболее известных народных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художественных промыслов: дымковская или каргопольская игрушка (или по выбору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учителя с учётом местных промыслов).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из личного опыта обучающихся и оценка эмоционального содержания произведений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8" w:name="_Toc141079008"/>
      <w:bookmarkEnd w:id="8"/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0437B1" w:rsidRPr="00A006AB" w:rsidRDefault="000437B1" w:rsidP="00A006AB">
      <w:pPr>
        <w:spacing w:after="0" w:line="269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0437B1" w:rsidRPr="00A006AB" w:rsidRDefault="000437B1" w:rsidP="00A006AB">
      <w:pPr>
        <w:spacing w:after="0" w:line="269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0437B1" w:rsidRPr="00A006AB" w:rsidRDefault="000437B1" w:rsidP="00A006AB">
      <w:pPr>
        <w:spacing w:after="0" w:line="269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 w:line="269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животных (например, кошки, собаки, медвежонка) с передачей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характерной пластики движения. Соблюдение цельности формы, её преобразование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добавление деталей.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0437B1" w:rsidRPr="00A006AB" w:rsidRDefault="000437B1" w:rsidP="00EF4A17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  <w:bookmarkStart w:id="9" w:name="_Toc141079009"/>
      <w:bookmarkEnd w:id="9"/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Натюрморт из простых предметов с натуры или по представлению.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«Натюрморт-автопортрет» из предметов, характеризующих личность обучающегося.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Зарисовки исторических памятников и архитектурных достопримечательностей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Picture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006AB">
        <w:rPr>
          <w:rFonts w:ascii="Times New Roman" w:hAnsi="Times New Roman"/>
          <w:color w:val="000000"/>
          <w:sz w:val="24"/>
          <w:szCs w:val="24"/>
        </w:rPr>
        <w:t>Manager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0437B1" w:rsidRPr="00A006AB" w:rsidRDefault="000437B1" w:rsidP="00EF4A17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  <w:bookmarkStart w:id="10" w:name="_Toc141079010"/>
      <w:bookmarkEnd w:id="10"/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Правила линейной и воздушной перспективы: уменьшение размера изображения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мере удаления от первого плана, смягчения цветового и тонального контрастов.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скульптурными памятниками героям и мемориальными комплексами.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Женский и мужской костюмы в традициях разных народов.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A006AB">
        <w:rPr>
          <w:rFonts w:ascii="Times New Roman" w:hAnsi="Times New Roman"/>
          <w:color w:val="000000"/>
          <w:sz w:val="24"/>
          <w:szCs w:val="24"/>
        </w:rPr>
        <w:t>GIF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PowerPoint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rPr>
          <w:rFonts w:ascii="Times New Roman" w:hAnsi="Times New Roman"/>
          <w:sz w:val="24"/>
          <w:szCs w:val="24"/>
          <w:lang w:val="ru-RU"/>
        </w:rPr>
        <w:sectPr w:rsidR="000437B1" w:rsidRPr="00A006AB">
          <w:pgSz w:w="11906" w:h="16383"/>
          <w:pgMar w:top="1134" w:right="850" w:bottom="1134" w:left="1701" w:header="720" w:footer="720" w:gutter="0"/>
          <w:cols w:space="720"/>
        </w:sectPr>
      </w:pP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1" w:name="block-52877174"/>
      <w:bookmarkEnd w:id="11"/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духовно-нравственное развитие обучающихся;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в художественно-творческой деятельности. Навыки исследовательской деятельности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развиваются при выполнении заданий культурно-исторической направленности.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13" w:name="_Toc141079013"/>
      <w:bookmarkEnd w:id="13"/>
    </w:p>
    <w:p w:rsidR="000437B1" w:rsidRPr="00A006AB" w:rsidRDefault="000437B1">
      <w:pPr>
        <w:spacing w:after="0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437B1" w:rsidRPr="00A006AB" w:rsidRDefault="000437B1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форму предмета, конструкции;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обобщать форму составной конструкции;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обобщенный образ реальности при построении плоской композиции; 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0437B1" w:rsidRPr="00A006AB" w:rsidRDefault="000437B1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электронные образовательные ресурсы;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работать с электронными учебниками и учебными пособиями;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0437B1" w:rsidRPr="00A006AB" w:rsidRDefault="000437B1">
      <w:pPr>
        <w:spacing w:after="0" w:line="252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демонстрировать и объяснять результаты своего творческого, художественного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исследовательского опыта;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0437B1" w:rsidRPr="00A006AB" w:rsidRDefault="000437B1">
      <w:pPr>
        <w:spacing w:after="0" w:line="252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соблюдать порядок в окружающем пространстве и бережно относясь к используемым материалам;</w:t>
      </w:r>
    </w:p>
    <w:p w:rsidR="000437B1" w:rsidRPr="00A006AB" w:rsidRDefault="000437B1" w:rsidP="0057373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14" w:name="_Toc124264882"/>
      <w:bookmarkStart w:id="15" w:name="_Toc141079014"/>
      <w:bookmarkEnd w:id="14"/>
      <w:bookmarkEnd w:id="15"/>
    </w:p>
    <w:p w:rsidR="000437B1" w:rsidRPr="00A006AB" w:rsidRDefault="000437B1">
      <w:pPr>
        <w:spacing w:after="0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Приобретать опыт пространственного макетирования (сказочный город) в форме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коллективной игровой деятельности.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6" w:name="_TOC_250003"/>
      <w:bookmarkEnd w:id="16"/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изменениях скульптурного образа при осмотре произведения с разных сторон.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0437B1" w:rsidRPr="00A006AB" w:rsidRDefault="000437B1" w:rsidP="00A006AB">
      <w:pPr>
        <w:spacing w:after="0" w:line="257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0437B1" w:rsidRPr="00A006AB" w:rsidRDefault="000437B1" w:rsidP="00A006AB">
      <w:pPr>
        <w:spacing w:after="0" w:line="257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0437B1" w:rsidRPr="00A006AB" w:rsidRDefault="000437B1">
      <w:pPr>
        <w:spacing w:after="0" w:line="257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7" w:name="_TOC_250002"/>
      <w:bookmarkEnd w:id="17"/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Изображать красками портрет человека с использованием натуры или представлению.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Создать в виде рисунков или объёмных аппликаций из цветной бумаги эскизы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разнообразных малых архитектурных форм, наполняющих городское пространство.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жанры живописи, графики и скульптуры, определяемые предметом изображения.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значения музеев и называть, указывать, где находятся и чему </w:t>
      </w:r>
      <w:r w:rsidRPr="00A006AB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посвящены их коллекции: Государственная Третьяковская галерея, Государственный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 w:rsidRPr="00A006AB">
        <w:rPr>
          <w:rFonts w:ascii="Times New Roman" w:hAnsi="Times New Roman"/>
          <w:color w:val="000000"/>
          <w:sz w:val="24"/>
          <w:szCs w:val="24"/>
        </w:rPr>
        <w:t>Picture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006AB">
        <w:rPr>
          <w:rFonts w:ascii="Times New Roman" w:hAnsi="Times New Roman"/>
          <w:color w:val="000000"/>
          <w:sz w:val="24"/>
          <w:szCs w:val="24"/>
        </w:rPr>
        <w:t>Manager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437B1" w:rsidRPr="00A006AB" w:rsidRDefault="000437B1" w:rsidP="00A006AB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0437B1" w:rsidRPr="00A006AB" w:rsidRDefault="000437B1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0437B1" w:rsidRPr="00A006AB" w:rsidRDefault="000437B1" w:rsidP="00A006AB">
      <w:pPr>
        <w:spacing w:after="0" w:line="252" w:lineRule="auto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0437B1" w:rsidRPr="00A006AB" w:rsidRDefault="000437B1">
      <w:pPr>
        <w:spacing w:after="0" w:line="252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0437B1" w:rsidRPr="00A006AB" w:rsidRDefault="000437B1" w:rsidP="00A006AB">
      <w:pPr>
        <w:spacing w:after="0"/>
        <w:ind w:left="120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Paint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A006AB">
        <w:rPr>
          <w:rFonts w:ascii="Times New Roman" w:hAnsi="Times New Roman"/>
          <w:color w:val="000000"/>
          <w:sz w:val="24"/>
          <w:szCs w:val="24"/>
        </w:rPr>
        <w:t>GIF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-анимации.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A006AB">
        <w:rPr>
          <w:rFonts w:ascii="Times New Roman" w:hAnsi="Times New Roman"/>
          <w:color w:val="000000"/>
          <w:sz w:val="24"/>
          <w:szCs w:val="24"/>
        </w:rPr>
        <w:t>PowerPoint</w:t>
      </w: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0437B1" w:rsidRPr="00A006AB" w:rsidRDefault="000437B1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A006AB">
        <w:rPr>
          <w:rFonts w:ascii="Times New Roman" w:hAnsi="Times New Roman"/>
          <w:color w:val="000000"/>
          <w:sz w:val="24"/>
          <w:szCs w:val="24"/>
          <w:lang w:val="ru-RU"/>
        </w:rPr>
        <w:t>Совершать виртуальные тематические путешествия по художественным музеям мира.</w:t>
      </w:r>
    </w:p>
    <w:p w:rsidR="000437B1" w:rsidRPr="00A006AB" w:rsidRDefault="000437B1">
      <w:pPr>
        <w:rPr>
          <w:rFonts w:ascii="Times New Roman" w:hAnsi="Times New Roman"/>
          <w:sz w:val="24"/>
          <w:szCs w:val="24"/>
          <w:lang w:val="ru-RU"/>
        </w:rPr>
        <w:sectPr w:rsidR="000437B1" w:rsidRPr="00A006AB">
          <w:pgSz w:w="11906" w:h="16383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316BC6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bookmarkStart w:id="18" w:name="block-52877175"/>
      <w:bookmarkEnd w:id="18"/>
      <w:r w:rsidRPr="00A006A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Ты учишься изображать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Ты украшаешь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Ты строишь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CC0F39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CC0F39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F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Default="000437B1" w:rsidP="00316BC6">
      <w:pPr>
        <w:spacing w:after="0"/>
        <w:ind w:left="120"/>
        <w:outlineLvl w:val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316BC6">
      <w:pPr>
        <w:spacing w:after="0"/>
        <w:ind w:left="120"/>
        <w:outlineLvl w:val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A006AB" w:rsidRDefault="000437B1" w:rsidP="00316BC6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243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243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243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433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437B1" w:rsidRPr="00573731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243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163"/>
        <w:gridCol w:w="5237"/>
        <w:gridCol w:w="961"/>
        <w:gridCol w:w="1841"/>
        <w:gridCol w:w="1338"/>
        <w:gridCol w:w="3500"/>
      </w:tblGrid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11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316BC6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9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0437B1" w:rsidRPr="00316BC6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в твоем доме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0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0437B1" w:rsidRPr="00316BC6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1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0437B1" w:rsidRPr="00316BC6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зрелище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2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0437B1" w:rsidRPr="00316BC6" w:rsidTr="00316BC6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музей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3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6400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7B1" w:rsidRPr="00573731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Default="000437B1" w:rsidP="00316BC6">
      <w:pPr>
        <w:spacing w:after="0"/>
        <w:ind w:left="120"/>
        <w:outlineLvl w:val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A006AB" w:rsidRDefault="000437B1" w:rsidP="00316BC6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163"/>
        <w:gridCol w:w="4548"/>
        <w:gridCol w:w="1651"/>
        <w:gridCol w:w="2098"/>
        <w:gridCol w:w="1260"/>
        <w:gridCol w:w="3294"/>
      </w:tblGrid>
      <w:tr w:rsidR="000437B1" w:rsidRPr="00A006AB" w:rsidTr="00805F78">
        <w:trPr>
          <w:trHeight w:val="144"/>
          <w:tblCellSpacing w:w="20" w:type="nil"/>
        </w:trPr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9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805F78">
        <w:trPr>
          <w:trHeight w:val="144"/>
          <w:tblCellSpacing w:w="20" w:type="nil"/>
        </w:trPr>
        <w:tc>
          <w:tcPr>
            <w:tcW w:w="11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805F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805F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 w:rsidP="00805F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316BC6" w:rsidTr="00805F78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4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</w:tr>
      <w:tr w:rsidR="000437B1" w:rsidRPr="00316BC6" w:rsidTr="00805F78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Истоки 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5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</w:tr>
      <w:tr w:rsidR="000437B1" w:rsidRPr="00316BC6" w:rsidTr="00805F78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6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</w:tr>
      <w:tr w:rsidR="000437B1" w:rsidRPr="00316BC6" w:rsidTr="00805F78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Каждый народ –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7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</w:tr>
      <w:tr w:rsidR="000437B1" w:rsidRPr="00316BC6" w:rsidTr="00805F78">
        <w:trPr>
          <w:trHeight w:val="144"/>
          <w:tblCellSpacing w:w="20" w:type="nil"/>
        </w:trPr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316BC6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8">
              <w:r w:rsidRPr="00316BC6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</w:tr>
      <w:tr w:rsidR="000437B1" w:rsidRPr="00A006AB" w:rsidTr="00805F78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09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94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805F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5645D3" w:rsidRDefault="000437B1" w:rsidP="00573731">
      <w:pPr>
        <w:spacing w:after="0"/>
        <w:ind w:left="120"/>
        <w:outlineLvl w:val="0"/>
        <w:rPr>
          <w:lang w:val="ru-RU"/>
        </w:rPr>
      </w:pPr>
      <w:r w:rsidRPr="00C15DD3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ПО ПРЕДМЕТУ ИЗО</w:t>
      </w:r>
    </w:p>
    <w:p w:rsidR="000437B1" w:rsidRPr="00C15DD3" w:rsidRDefault="000437B1" w:rsidP="00573731">
      <w:pPr>
        <w:spacing w:after="0"/>
        <w:ind w:left="120"/>
        <w:outlineLvl w:val="0"/>
        <w:rPr>
          <w:lang w:val="ru-RU"/>
        </w:rPr>
      </w:pPr>
      <w:r w:rsidRPr="00C15DD3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039"/>
        <w:gridCol w:w="8421"/>
        <w:gridCol w:w="720"/>
        <w:gridCol w:w="1080"/>
        <w:gridCol w:w="1214"/>
        <w:gridCol w:w="1948"/>
      </w:tblGrid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7B1" w:rsidRPr="009A6498" w:rsidRDefault="000437B1" w:rsidP="00573731">
            <w:pPr>
              <w:spacing w:after="0"/>
              <w:ind w:left="135"/>
            </w:pPr>
          </w:p>
        </w:tc>
        <w:tc>
          <w:tcPr>
            <w:tcW w:w="8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7B1" w:rsidRPr="009A6498" w:rsidRDefault="000437B1" w:rsidP="00573731">
            <w:pPr>
              <w:spacing w:after="0"/>
              <w:ind w:left="135"/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час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37B1" w:rsidRPr="009A6498" w:rsidRDefault="000437B1" w:rsidP="0057373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64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64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9A6498" w:rsidRDefault="000437B1" w:rsidP="00573731"/>
        </w:tc>
        <w:tc>
          <w:tcPr>
            <w:tcW w:w="84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9A6498" w:rsidRDefault="000437B1" w:rsidP="00573731"/>
        </w:tc>
        <w:tc>
          <w:tcPr>
            <w:tcW w:w="720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  <w:tc>
          <w:tcPr>
            <w:tcW w:w="108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64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По плану </w:t>
            </w: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64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 факту</w:t>
            </w:r>
          </w:p>
        </w:tc>
        <w:tc>
          <w:tcPr>
            <w:tcW w:w="1948" w:type="dxa"/>
            <w:vMerge/>
            <w:tcMar>
              <w:top w:w="50" w:type="dxa"/>
              <w:left w:w="100" w:type="dxa"/>
            </w:tcMar>
          </w:tcPr>
          <w:p w:rsidR="000437B1" w:rsidRPr="009A6498" w:rsidRDefault="000437B1" w:rsidP="00573731"/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Дети любят рисовать. Восприятие произведений детского изобразительного творчества «Изображения всюду вокруг нас».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316BC6">
            <w:pPr>
              <w:spacing w:after="0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316BC6">
            <w:pPr>
              <w:spacing w:after="0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в объёме». Лепка.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(Целостность формы)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и то, что невидимо (настроение)».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«Мир полон украшений». «Цветы» Художественное восприятие окружающей действительности: узоры в природе.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Выразительные свойства цвета. Коллективная работа: изображение наклейками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Понятие симметрии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Монотипия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«Украшения птиц». Выразительные средства объёмной аппликации.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316BC6">
            <w:pPr>
              <w:spacing w:after="0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«Нарядные узоры на глиняных игрушках».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Художественные промыслы России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«Дома бывают разными». Структура и элементы здания.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Работа печатками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Игровое графическое изображение разных предметов в качестве домиков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Изображение животных из геометрических фигур аппликация из цветной бумаги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«Город, в котором мы живём». Коллективное панно: объемная аппликация и графическое изображение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. .«Три Брата-Мастера всегда трудятся вместе»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редакторы. Инструменты графического редактора Рисунок в графическом редакторе. Осваиваем инструменты цифрового редактора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«Времена года». Каждое время года имеет свой цвет.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>29</w:t>
            </w:r>
            <w:bookmarkStart w:id="19" w:name="_GoBack"/>
            <w:bookmarkEnd w:id="19"/>
          </w:p>
        </w:tc>
        <w:tc>
          <w:tcPr>
            <w:tcW w:w="8421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</w:pPr>
          </w:p>
        </w:tc>
      </w:tr>
      <w:tr w:rsidR="000437B1" w:rsidRPr="009A6498" w:rsidTr="00573731">
        <w:trPr>
          <w:trHeight w:val="144"/>
          <w:tblCellSpacing w:w="20" w:type="nil"/>
        </w:trPr>
        <w:tc>
          <w:tcPr>
            <w:tcW w:w="9460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rPr>
                <w:lang w:val="ru-RU"/>
              </w:rPr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498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4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>
            <w:pPr>
              <w:spacing w:after="0"/>
              <w:ind w:left="135"/>
              <w:jc w:val="center"/>
            </w:pPr>
            <w:r w:rsidRPr="009A649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37B1" w:rsidRPr="009A6498" w:rsidRDefault="000437B1" w:rsidP="00573731"/>
        </w:tc>
      </w:tr>
    </w:tbl>
    <w:p w:rsidR="000437B1" w:rsidRDefault="000437B1" w:rsidP="00573731"/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bookmarkStart w:id="20" w:name="block-52877178"/>
      <w:bookmarkEnd w:id="20"/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982"/>
        <w:gridCol w:w="6858"/>
        <w:gridCol w:w="900"/>
        <w:gridCol w:w="1080"/>
        <w:gridCol w:w="1080"/>
        <w:gridCol w:w="2520"/>
      </w:tblGrid>
      <w:tr w:rsidR="000437B1" w:rsidRPr="00A006AB" w:rsidTr="002A7797">
        <w:trPr>
          <w:trHeight w:val="144"/>
          <w:tblCellSpacing w:w="20" w:type="nil"/>
        </w:trPr>
        <w:tc>
          <w:tcPr>
            <w:tcW w:w="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025FF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 w:rsidP="00025FF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4459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Пастель, восковые мелки или акварель.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Выразительные свойства художественных материалов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аппликация? Ритм пятен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Инструменты графических редакторов. Выразительные средства линии.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Линейный рисунок на экране компьютера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Бумага, ножницы, клей. Конструирование из бумаги.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Бумагопластика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Украшение и фантазия. Природные мотивы в декоративных украшениях.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Кружево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Постройка и фантазия. Конструируем из бумаги подводный мир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Постройка и фантазия. Строим из бумаги сказочный город.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Образ архитектурной постройки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характера разных животных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Как изобразить характер персонажа. Добрые и злые сказочные персонажи.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Женский образ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Цвет звонкий, яркий и цвет тихий, мягкий.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Выразительные свойства цвета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ритм линий. Графические художественные материалы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Ритм пятен. Полет птиц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пропорции. Сочетание объемов в пространстве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GIF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316BC6">
        <w:trPr>
          <w:trHeight w:val="144"/>
          <w:tblCellSpacing w:w="20" w:type="nil"/>
        </w:trPr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8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573731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468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913"/>
        <w:gridCol w:w="6387"/>
        <w:gridCol w:w="720"/>
        <w:gridCol w:w="900"/>
        <w:gridCol w:w="1080"/>
        <w:gridCol w:w="180"/>
        <w:gridCol w:w="56"/>
        <w:gridCol w:w="180"/>
        <w:gridCol w:w="3004"/>
      </w:tblGrid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025FF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7B1" w:rsidRPr="00A006AB" w:rsidRDefault="000437B1" w:rsidP="00025FF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  <w:p w:rsidR="000437B1" w:rsidRPr="00A006AB" w:rsidRDefault="000437B1" w:rsidP="00025FF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 w:rsidP="00025F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A7797">
        <w:trPr>
          <w:trHeight w:val="568"/>
          <w:tblCellSpacing w:w="20" w:type="nil"/>
        </w:trPr>
        <w:tc>
          <w:tcPr>
            <w:tcW w:w="9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 w:rsidP="002A7797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900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37B1" w:rsidRPr="00025FFC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:rsidR="000437B1" w:rsidRPr="00025FFC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420" w:type="dxa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Мастера изображения, постройки и украшения.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 восприятие окружающей действительности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316BC6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Твои игрушки. Игрушки создает художник.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«Одушевление» неожиданных материалов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19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https://m.edsoo.ru/8a14a932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0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https://m.edsoo.ru/8a14af2c</w:t>
              </w:r>
            </w:hyperlink>
          </w:p>
        </w:tc>
      </w:tr>
      <w:tr w:rsidR="000437B1" w:rsidRPr="00D735D4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Обои и шторы у тебя дома.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Орнамент инструментами цифровой графики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1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https://m.edsoo.ru/8a14cd18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Мамин платок. Орнамент на ткани.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Выразительные свойства орнамента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2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https://m.edsoo.ru/8a14b2c4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3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https://m.edsoo.ru/8a14b166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AE3852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https://m.edsoo.ru/8a1494d8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5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https://m.edsoo.ru/8a14c0e8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6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https://m.edsoo.ru/8a1496ae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7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https://m.edsoo.ru/8a14929e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Памятники архитектуры. Образ архитектурной постройки.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Художник-архитектор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28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https://m.edsoo.ru/8a14c35e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9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https://m.edsoo.ru/8a14b490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AE385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Парки, скверы, бульвары. Художник-ландшафтный архитектор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0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https://m.edsoo.ru/8a14b6e8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1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https://m.edsoo.ru/8a14b8e6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Витрины. Декоративно-прикладное искусство в жизни человека.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Бумагопластика или аппликация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2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https://m.edsoo.ru/8a14ba1c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3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https://m.edsoo.ru/8a14bd46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4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https://m.edsoo.ru/8a14a19e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5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https://m.edsoo.ru/8a14a45a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Театр кукол. Выразительные средства объёмного изображения.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материалов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6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https://m.edsoo.ru/8a14a7f2</w:t>
              </w:r>
            </w:hyperlink>
          </w:p>
        </w:tc>
      </w:tr>
      <w:tr w:rsidR="000437B1" w:rsidRPr="00AE3852" w:rsidTr="00AE3852">
        <w:trPr>
          <w:trHeight w:val="243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 w:rsidP="00AE385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Афиша и плакат. Изображение и текст.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Выразительные свойства плаката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7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https://m.edsoo.ru/8a14982a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8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https://m.edsoo.ru/8a14a626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39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https://m.edsoo.ru/8a14d0d8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0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https://m.edsoo.ru/8a14ca48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1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https://m.edsoo.ru/8a14c71e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Картина-пейзаж. Настроение в пейзаже.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Картины великих русских пейзажистов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2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https://m.edsoo.ru/8a149c3a</w:t>
              </w:r>
            </w:hyperlink>
            <w:r w:rsidRPr="00AE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3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https://m.edsoo.ru/8a14c890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4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https://m.edsoo.ru/8a149eb0</w:t>
              </w:r>
            </w:hyperlink>
          </w:p>
        </w:tc>
      </w:tr>
      <w:tr w:rsidR="000437B1" w:rsidRPr="00AE3852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Картина-натюрморт. Натюрморты известных художников.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О чем рассказали натюрморты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5">
              <w:r w:rsidRPr="00AE3852">
                <w:rPr>
                  <w:rFonts w:ascii="Times New Roman" w:hAnsi="Times New Roman"/>
                  <w:sz w:val="24"/>
                  <w:szCs w:val="24"/>
                  <w:u w:val="single"/>
                </w:rPr>
                <w:t>https://m.edsoo.ru/8a149abe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E3852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Pr="00AE3852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https://m.edsoo.ru/8a14acca</w:t>
              </w:r>
            </w:hyperlink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387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выставка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7300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5400" w:type="dxa"/>
            <w:gridSpan w:val="6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A006AB" w:rsidRDefault="000437B1" w:rsidP="00A006AB">
      <w:pPr>
        <w:spacing w:after="0"/>
        <w:ind w:left="120"/>
        <w:outlineLvl w:val="0"/>
        <w:rPr>
          <w:rFonts w:ascii="Times New Roman" w:hAnsi="Times New Roman"/>
          <w:sz w:val="24"/>
          <w:szCs w:val="24"/>
        </w:rPr>
      </w:pPr>
      <w:r w:rsidRPr="00A006AB">
        <w:rPr>
          <w:rFonts w:ascii="Times New Roman" w:hAnsi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Ind w:w="-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40"/>
        <w:gridCol w:w="6660"/>
        <w:gridCol w:w="720"/>
        <w:gridCol w:w="900"/>
        <w:gridCol w:w="900"/>
        <w:gridCol w:w="3600"/>
      </w:tblGrid>
      <w:tr w:rsidR="000437B1" w:rsidRPr="00FE062D" w:rsidTr="002A7797">
        <w:trPr>
          <w:trHeight w:val="511"/>
          <w:tblCellSpacing w:w="20" w:type="nil"/>
        </w:trPr>
        <w:tc>
          <w:tcPr>
            <w:tcW w:w="5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37B1" w:rsidRPr="00A006AB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vAlign w:val="center"/>
          </w:tcPr>
          <w:p w:rsidR="000437B1" w:rsidRPr="00A006AB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Примечание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цифровые образовательные ресурсы</w:t>
            </w:r>
            <w:r w:rsidRPr="00A006A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0437B1" w:rsidRPr="00FE062D" w:rsidTr="002A7797">
        <w:trPr>
          <w:trHeight w:val="29"/>
          <w:tblCellSpacing w:w="20" w:type="nil"/>
        </w:trPr>
        <w:tc>
          <w:tcPr>
            <w:tcW w:w="540" w:type="dxa"/>
            <w:vMerge/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0" w:type="dxa"/>
            <w:vMerge/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7B1" w:rsidRPr="00573731" w:rsidRDefault="000437B1" w:rsidP="00A006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</w:tcPr>
          <w:p w:rsidR="000437B1" w:rsidRPr="00A006AB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437B1" w:rsidRPr="00573731" w:rsidTr="002A7797">
        <w:trPr>
          <w:trHeight w:val="20"/>
          <w:tblCellSpacing w:w="20" w:type="nil"/>
        </w:trPr>
        <w:tc>
          <w:tcPr>
            <w:tcW w:w="540" w:type="dxa"/>
            <w:vMerge/>
            <w:tcMar>
              <w:top w:w="50" w:type="dxa"/>
              <w:left w:w="100" w:type="dxa"/>
            </w:tcMar>
          </w:tcPr>
          <w:p w:rsidR="000437B1" w:rsidRPr="00573731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60" w:type="dxa"/>
            <w:vMerge/>
            <w:tcMar>
              <w:top w:w="50" w:type="dxa"/>
              <w:left w:w="100" w:type="dxa"/>
            </w:tcMar>
          </w:tcPr>
          <w:p w:rsidR="000437B1" w:rsidRPr="00573731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  <w:vMerge/>
            <w:tcMar>
              <w:top w:w="50" w:type="dxa"/>
              <w:left w:w="100" w:type="dxa"/>
            </w:tcMar>
            <w:vAlign w:val="center"/>
          </w:tcPr>
          <w:p w:rsidR="000437B1" w:rsidRPr="00573731" w:rsidRDefault="000437B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0437B1" w:rsidRPr="00573731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0437B1" w:rsidRPr="00573731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600" w:type="dxa"/>
            <w:vMerge/>
            <w:tcMar>
              <w:top w:w="50" w:type="dxa"/>
              <w:left w:w="100" w:type="dxa"/>
            </w:tcMar>
          </w:tcPr>
          <w:p w:rsidR="000437B1" w:rsidRPr="00573731" w:rsidRDefault="000437B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Деревня – деревянный мир. Конструкция и декор избы. </w:t>
            </w:r>
            <w:r w:rsidRPr="00D735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Единство красоты и пользы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7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dd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Пейзаж родной земли. Красота среднерусской природы.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перспективного построения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48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d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ca</w:t>
              </w:r>
            </w:hyperlink>
            <w:r w:rsidRPr="002A7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9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150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90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D735D4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 w:rsidRPr="00D735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(Высота линии горизонта)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5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50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630</w:t>
              </w:r>
            </w:hyperlink>
            <w:r w:rsidRPr="002A7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1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eafa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52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151070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Красота человека: традиционная красота мужского образа.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Добрый молодец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53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ede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8</w:t>
              </w:r>
            </w:hyperlink>
            <w:r w:rsidRPr="002A7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4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d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7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b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8</w:t>
              </w:r>
            </w:hyperlink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Народные праздники - образ радости и счастливой жизни.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Коллективное панно. Сюжетная композиция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57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fcca</w:t>
              </w:r>
            </w:hyperlink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838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Города Русской земли. Конструкция древнего города.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Пространство городской среды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db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60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ec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6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Пир в теремных палатах. Коллективное панно.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Сюжетная композиция. Аппликация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Архитектура народов мира. Народы гор и степей. Пейзаж и традиционное жилище. Сакля.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Юрта – конструкция и символика в постройке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61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270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человека в природе гор и степей. Красота пейзажа с традиционными постройками.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Сюжетная композиция живописными или графическими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народов мира. Образ природы в японской культуре.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Пагода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Изображение человека в японском искусстве.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Традиционные праздники. Коллективное панно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62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036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Города в пустыне. Архитектура народов мира.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Мечеть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в пустыне. Символические знаки и особенности орнаментов декоративно-прикладного искусства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15074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151584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Панно «Олимпийские игры в Древней Греции».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Коллективная работа. Аппликация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E062D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Архитектура народов мира. Европейские средневековые города.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Готический собор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15088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c</w:t>
              </w:r>
            </w:hyperlink>
            <w:r w:rsidRPr="006F06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66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14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faa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Панно-аппликация «Площадь средневекового города»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67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151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7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</w:hyperlink>
            <w:r w:rsidRPr="002A7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8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151318</w:t>
              </w:r>
            </w:hyperlink>
            <w:r w:rsidRPr="002A7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9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150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80</w:t>
              </w:r>
            </w:hyperlink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Искусство объединяет народы. Тема материнства в искусстве народов.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Сюжетная композиция живописными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hyperlink r:id="rId70"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https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://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m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edsoo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/8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a</w:t>
              </w:r>
              <w:r w:rsidRPr="002A7797">
                <w:rPr>
                  <w:rFonts w:ascii="Times New Roman" w:hAnsi="Times New Roman"/>
                  <w:sz w:val="24"/>
                  <w:szCs w:val="24"/>
                  <w:u w:val="single"/>
                </w:rPr>
                <w:t>15006</w:t>
              </w:r>
              <w:r w:rsidRPr="006F0670">
                <w:rPr>
                  <w:rFonts w:ascii="Times New Roman" w:hAnsi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A006AB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6F0670" w:rsidRDefault="000437B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r w:rsidRPr="002A7797">
              <w:rPr>
                <w:rFonts w:ascii="Times New Roman" w:hAnsi="Times New Roman"/>
                <w:color w:val="000000"/>
              </w:rPr>
              <w:t>Сюжетная композиция живописными или графическими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0437B1" w:rsidRPr="002A7797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r w:rsidRPr="002A7797">
              <w:rPr>
                <w:rFonts w:ascii="Times New Roman" w:hAnsi="Times New Roman"/>
                <w:color w:val="000000"/>
              </w:rPr>
              <w:t>Лепка эскиза памятника героям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  <w:hyperlink r:id="rId71">
              <w:r w:rsidRPr="002A7797">
                <w:rPr>
                  <w:rFonts w:ascii="Times New Roman" w:hAnsi="Times New Roman"/>
                  <w:u w:val="single"/>
                </w:rPr>
                <w:t>https://m.edsoo.ru/8a150cb0</w:t>
              </w:r>
            </w:hyperlink>
            <w:r w:rsidRPr="002A7797">
              <w:rPr>
                <w:rFonts w:ascii="Times New Roman" w:hAnsi="Times New Roman"/>
              </w:rPr>
              <w:t xml:space="preserve"> </w:t>
            </w:r>
            <w:hyperlink r:id="rId72">
              <w:r w:rsidRPr="002A7797">
                <w:rPr>
                  <w:rFonts w:ascii="Times New Roman" w:hAnsi="Times New Roman"/>
                  <w:u w:val="single"/>
                </w:rPr>
                <w:t>https://m.edsoo.ru/8a14e4c4</w:t>
              </w:r>
            </w:hyperlink>
            <w:r w:rsidRPr="002A7797">
              <w:rPr>
                <w:rFonts w:ascii="Times New Roman" w:hAnsi="Times New Roman"/>
              </w:rPr>
              <w:t xml:space="preserve"> </w:t>
            </w:r>
            <w:hyperlink r:id="rId73">
              <w:r w:rsidRPr="002A7797">
                <w:rPr>
                  <w:rFonts w:ascii="Times New Roman" w:hAnsi="Times New Roman"/>
                  <w:u w:val="single"/>
                </w:rPr>
                <w:t>https://m.edsoo.ru/8a14e6b8</w:t>
              </w:r>
            </w:hyperlink>
          </w:p>
        </w:tc>
      </w:tr>
      <w:tr w:rsidR="000437B1" w:rsidRPr="006F0670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 xml:space="preserve">Тема «Юности и надежды» в искусстве. </w:t>
            </w:r>
            <w:r w:rsidRPr="002A7797">
              <w:rPr>
                <w:rFonts w:ascii="Times New Roman" w:hAnsi="Times New Roman"/>
                <w:color w:val="000000"/>
              </w:rPr>
              <w:t>Сюжетная композиция живописными материалами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0437B1" w:rsidRPr="00A006AB" w:rsidTr="002A7797">
        <w:trPr>
          <w:trHeight w:val="144"/>
          <w:tblCellSpacing w:w="20" w:type="nil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0437B1" w:rsidRPr="00A006AB" w:rsidRDefault="000437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6A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6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 xml:space="preserve">Изображение, украшение и постройка в жизни народов. </w:t>
            </w:r>
            <w:r w:rsidRPr="002A7797">
              <w:rPr>
                <w:rFonts w:ascii="Times New Roman" w:hAnsi="Times New Roman"/>
                <w:color w:val="000000"/>
              </w:rPr>
              <w:t>Урок-обобщение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0437B1" w:rsidRPr="00A006AB" w:rsidTr="00A006AB">
        <w:trPr>
          <w:cantSplit/>
          <w:trHeight w:val="700"/>
          <w:tblCellSpacing w:w="20" w:type="nil"/>
        </w:trPr>
        <w:tc>
          <w:tcPr>
            <w:tcW w:w="7200" w:type="dxa"/>
            <w:gridSpan w:val="2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0437B1" w:rsidRPr="002A7797" w:rsidRDefault="000437B1" w:rsidP="00C30978">
            <w:pPr>
              <w:spacing w:after="0"/>
              <w:ind w:left="135" w:right="113"/>
              <w:jc w:val="center"/>
              <w:rPr>
                <w:rFonts w:ascii="Times New Roman" w:hAnsi="Times New Roman"/>
              </w:rPr>
            </w:pPr>
            <w:r w:rsidRPr="002A7797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2A7797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5400" w:type="dxa"/>
            <w:gridSpan w:val="3"/>
            <w:tcMar>
              <w:top w:w="50" w:type="dxa"/>
              <w:left w:w="100" w:type="dxa"/>
            </w:tcMar>
            <w:vAlign w:val="center"/>
          </w:tcPr>
          <w:p w:rsidR="000437B1" w:rsidRPr="002A7797" w:rsidRDefault="000437B1">
            <w:pPr>
              <w:rPr>
                <w:rFonts w:ascii="Times New Roman" w:hAnsi="Times New Roman"/>
              </w:rPr>
            </w:pPr>
          </w:p>
        </w:tc>
      </w:tr>
    </w:tbl>
    <w:p w:rsidR="000437B1" w:rsidRPr="00A006AB" w:rsidRDefault="000437B1">
      <w:pPr>
        <w:rPr>
          <w:rFonts w:ascii="Times New Roman" w:hAnsi="Times New Roman"/>
          <w:sz w:val="24"/>
          <w:szCs w:val="24"/>
        </w:rPr>
        <w:sectPr w:rsidR="000437B1" w:rsidRPr="00A00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Default="000437B1">
      <w:pPr>
        <w:sectPr w:rsidR="000437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6"/>
          <w:szCs w:val="26"/>
          <w:lang w:val="ru-RU"/>
        </w:rPr>
      </w:pPr>
      <w:bookmarkStart w:id="21" w:name="block-52877179"/>
      <w:bookmarkEnd w:id="21"/>
      <w:r w:rsidRPr="00FE062D">
        <w:rPr>
          <w:rFonts w:ascii="Times New Roman" w:eastAsia="Times New Roman" w:hAnsi="Times New Roman"/>
          <w:b/>
          <w:sz w:val="26"/>
          <w:szCs w:val="26"/>
          <w:lang w:val="ru-RU"/>
        </w:rPr>
        <w:t>Муниципальное бюджетное общеобразовательное учреждение  «Ковыльненская средняя общеобразовательная школаим.А.Смолко»     Раздольненского района   Республики Крым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СОГЛАСОВАНО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 Заместитель директора по УВР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  «___»____________2024_г.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   _______________О.И.Трифанова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b/>
          <w:bCs/>
          <w:lang w:val="ru-RU"/>
        </w:rPr>
        <w:t xml:space="preserve">                                                           ПОУРОЧНОЕ </w:t>
      </w:r>
      <w:r w:rsidRPr="00FE062D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ПЛАНИРОВАНИЕ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                                          </w:t>
      </w:r>
      <w:r w:rsidRPr="00FE062D">
        <w:rPr>
          <w:rFonts w:ascii="Times New Roman" w:eastAsia="Times New Roman" w:hAnsi="Times New Roman"/>
          <w:sz w:val="24"/>
          <w:szCs w:val="24"/>
          <w:lang w:val="ru-RU"/>
        </w:rPr>
        <w:t>учебного предмета «Изобразительное искусство»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__________________________________________________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(учебного предмета, курса, внеурочной деятельности)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color w:val="FF0000"/>
          <w:sz w:val="24"/>
          <w:szCs w:val="24"/>
          <w:lang w:val="ru-RU"/>
        </w:rPr>
        <w:t xml:space="preserve">                                                                        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color w:val="FF0000"/>
          <w:sz w:val="24"/>
          <w:szCs w:val="24"/>
          <w:lang w:val="ru-RU"/>
        </w:rPr>
        <w:t xml:space="preserve">                                                              </w:t>
      </w:r>
      <w:r w:rsidRPr="00FE062D">
        <w:rPr>
          <w:rFonts w:ascii="Times New Roman" w:eastAsia="Times New Roman" w:hAnsi="Times New Roman"/>
          <w:sz w:val="24"/>
          <w:szCs w:val="24"/>
          <w:lang w:val="ru-RU"/>
        </w:rPr>
        <w:t>начальное общее образование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______________________________________________________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(уровень образования :начальное общее, основное общее, среднее общее)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          4 класс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   _______________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ind w:left="80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класс</w:t>
      </w:r>
    </w:p>
    <w:p w:rsidR="000437B1" w:rsidRPr="00FE062D" w:rsidRDefault="000437B1" w:rsidP="00FE062D">
      <w:pPr>
        <w:widowControl w:val="0"/>
        <w:tabs>
          <w:tab w:val="left" w:pos="3345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ab/>
        <w:t xml:space="preserve">        2025-2026 учебный год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_______________________________                             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    срок реализации</w:t>
      </w:r>
    </w:p>
    <w:p w:rsidR="000437B1" w:rsidRPr="00FE062D" w:rsidRDefault="000437B1" w:rsidP="00FE062D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437B1" w:rsidRPr="00FE062D" w:rsidRDefault="000437B1" w:rsidP="00FE062D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изобразительное искусство</w:t>
      </w: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» федеральной образовательной программы   основного общего образования, утвержденной приказом  Министерства просвещения Российской Федерации от                    </w:t>
      </w:r>
    </w:p>
    <w:p w:rsidR="000437B1" w:rsidRPr="00FE062D" w:rsidRDefault="000437B1" w:rsidP="00FE062D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>18.05.2023 г. №371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Составитель: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FE062D">
        <w:rPr>
          <w:rFonts w:ascii="Times New Roman" w:eastAsia="Times New Roman" w:hAnsi="Times New Roman"/>
          <w:sz w:val="24"/>
          <w:szCs w:val="24"/>
          <w:lang w:val="ru-RU"/>
        </w:rPr>
        <w:t>Учитель начальных классов Максимчук Г.И.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062D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                                                  (должность, Ф.И.О. учителя)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  <w:r w:rsidRPr="00FE062D">
        <w:rPr>
          <w:rFonts w:ascii="Times New Roman" w:eastAsia="Times New Roman" w:hAnsi="Times New Roman"/>
          <w:lang w:val="ru-RU"/>
        </w:rPr>
        <w:t xml:space="preserve">                                                           Ковыльное 2025г</w:t>
      </w: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Pr="00FE062D" w:rsidRDefault="000437B1" w:rsidP="00FE06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0437B1" w:rsidRDefault="000437B1" w:rsidP="00EA179B">
      <w:pPr>
        <w:spacing w:line="240" w:lineRule="auto"/>
        <w:rPr>
          <w:sz w:val="24"/>
          <w:szCs w:val="24"/>
          <w:lang w:val="ru-RU"/>
        </w:rPr>
      </w:pPr>
    </w:p>
    <w:p w:rsidR="000437B1" w:rsidRDefault="000437B1" w:rsidP="00EA179B">
      <w:pPr>
        <w:spacing w:line="240" w:lineRule="auto"/>
        <w:rPr>
          <w:sz w:val="24"/>
          <w:szCs w:val="24"/>
          <w:lang w:val="ru-RU"/>
        </w:rPr>
      </w:pPr>
    </w:p>
    <w:p w:rsidR="000437B1" w:rsidRPr="00FB5139" w:rsidRDefault="000437B1" w:rsidP="00EA179B">
      <w:pPr>
        <w:spacing w:line="240" w:lineRule="auto"/>
        <w:rPr>
          <w:sz w:val="24"/>
          <w:szCs w:val="24"/>
          <w:lang w:val="ru-RU"/>
        </w:rPr>
      </w:pPr>
      <w:r w:rsidRPr="00FB5139">
        <w:rPr>
          <w:sz w:val="24"/>
          <w:szCs w:val="24"/>
          <w:lang w:val="ru-RU"/>
        </w:rPr>
        <w:t xml:space="preserve">Рассмотрены на заседании методического </w:t>
      </w:r>
      <w:r w:rsidRPr="00FB5139">
        <w:rPr>
          <w:sz w:val="24"/>
          <w:szCs w:val="24"/>
          <w:lang w:val="ru-RU"/>
        </w:rPr>
        <w:tab/>
        <w:t xml:space="preserve">         Согласовано</w:t>
      </w:r>
      <w:r w:rsidRPr="00FB5139">
        <w:rPr>
          <w:lang w:val="ru-RU"/>
        </w:rPr>
        <w:t xml:space="preserve">                                                                                                       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sz w:val="24"/>
          <w:szCs w:val="24"/>
          <w:lang w:val="ru-RU"/>
        </w:rPr>
        <w:t>объединения</w:t>
      </w:r>
      <w:r w:rsidRPr="00F076CB">
        <w:rPr>
          <w:lang w:val="ru-RU"/>
        </w:rPr>
        <w:t xml:space="preserve">   учителей_________________                         Заместитель директора по УВР</w:t>
      </w:r>
      <w:r w:rsidRPr="00F076CB">
        <w:rPr>
          <w:lang w:val="ru-RU"/>
        </w:rPr>
        <w:br/>
        <w:t xml:space="preserve">______________________________________                  </w:t>
      </w:r>
      <w:r>
        <w:rPr>
          <w:lang w:val="ru-RU"/>
        </w:rPr>
        <w:t xml:space="preserve">         «____»_____________2025</w:t>
      </w:r>
      <w:r w:rsidRPr="00F076CB">
        <w:rPr>
          <w:lang w:val="ru-RU"/>
        </w:rPr>
        <w:t xml:space="preserve"> г.</w:t>
      </w:r>
    </w:p>
    <w:p w:rsidR="000437B1" w:rsidRPr="00F076CB" w:rsidRDefault="000437B1" w:rsidP="00EA179B">
      <w:pPr>
        <w:tabs>
          <w:tab w:val="left" w:pos="1965"/>
        </w:tabs>
        <w:spacing w:line="240" w:lineRule="auto"/>
        <w:jc w:val="both"/>
        <w:rPr>
          <w:sz w:val="24"/>
          <w:szCs w:val="24"/>
          <w:lang w:val="ru-RU"/>
        </w:rPr>
      </w:pPr>
      <w:r w:rsidRPr="00F076CB">
        <w:rPr>
          <w:sz w:val="24"/>
          <w:szCs w:val="24"/>
          <w:lang w:val="ru-RU"/>
        </w:rPr>
        <w:t>Протокол №____от __________________                       ____________О.И.Трифанова</w:t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  <w:r w:rsidRPr="00F076CB">
        <w:rPr>
          <w:sz w:val="26"/>
          <w:szCs w:val="26"/>
          <w:lang w:val="ru-RU"/>
        </w:rPr>
        <w:tab/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Pr="00F076CB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  <w:r w:rsidRPr="00845D81">
        <w:rPr>
          <w:rFonts w:ascii="Trebuchet MS"/>
          <w:sz w:val="28"/>
          <w:szCs w:val="28"/>
        </w:rPr>
        <w:t xml:space="preserve">                                                     </w:t>
      </w: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</w:p>
    <w:p w:rsidR="000437B1" w:rsidRDefault="000437B1" w:rsidP="00EA179B">
      <w:pPr>
        <w:pStyle w:val="BodyText"/>
        <w:spacing w:before="2"/>
        <w:jc w:val="center"/>
        <w:rPr>
          <w:rFonts w:ascii="Trebuchet MS"/>
          <w:sz w:val="28"/>
          <w:szCs w:val="28"/>
        </w:rPr>
      </w:pPr>
    </w:p>
    <w:p w:rsidR="000437B1" w:rsidRPr="00845D81" w:rsidRDefault="000437B1" w:rsidP="00EA179B">
      <w:pPr>
        <w:pStyle w:val="BodyText"/>
        <w:spacing w:before="2"/>
        <w:jc w:val="center"/>
        <w:outlineLvl w:val="0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Оценочные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материалы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для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проведения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текущего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</w:t>
      </w:r>
      <w:r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промежуточно</w:t>
      </w:r>
      <w:r>
        <w:rPr>
          <w:rFonts w:ascii="Trebuchet MS"/>
          <w:b/>
          <w:bCs/>
          <w:sz w:val="28"/>
          <w:szCs w:val="28"/>
        </w:rPr>
        <w:t>го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контроля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по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изобразительномуискусству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(</w:t>
      </w:r>
      <w:r w:rsidRPr="00845D81">
        <w:rPr>
          <w:rFonts w:ascii="Trebuchet MS"/>
          <w:b/>
          <w:bCs/>
          <w:sz w:val="28"/>
          <w:szCs w:val="28"/>
        </w:rPr>
        <w:t>предмет</w:t>
      </w:r>
      <w:r w:rsidRPr="00845D81">
        <w:rPr>
          <w:rFonts w:ascii="Trebuchet MS"/>
          <w:b/>
          <w:bCs/>
          <w:sz w:val="28"/>
          <w:szCs w:val="28"/>
        </w:rPr>
        <w:t>)</w:t>
      </w:r>
    </w:p>
    <w:p w:rsidR="000437B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Класс</w:t>
      </w:r>
      <w:r>
        <w:rPr>
          <w:rFonts w:ascii="Trebuchet MS"/>
          <w:b/>
          <w:bCs/>
          <w:sz w:val="28"/>
          <w:szCs w:val="28"/>
        </w:rPr>
        <w:t xml:space="preserve"> 2</w:t>
      </w:r>
    </w:p>
    <w:p w:rsidR="000437B1" w:rsidRDefault="000437B1" w:rsidP="00EA179B">
      <w:pPr>
        <w:pStyle w:val="BodyText"/>
        <w:spacing w:before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2025-2026</w:t>
      </w:r>
      <w:r w:rsidRPr="00845D81">
        <w:rPr>
          <w:b/>
          <w:bCs/>
          <w:sz w:val="28"/>
          <w:szCs w:val="28"/>
        </w:rPr>
        <w:t xml:space="preserve"> учебный год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b/>
          <w:bCs/>
          <w:sz w:val="28"/>
          <w:szCs w:val="28"/>
          <w:lang w:val="ru-RU"/>
        </w:rPr>
      </w:pPr>
      <w:r>
        <w:rPr>
          <w:lang w:val="ru-RU"/>
        </w:rPr>
        <w:t xml:space="preserve">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               Составитель:</w:t>
      </w:r>
    </w:p>
    <w:p w:rsidR="000437B1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</w:t>
      </w:r>
      <w:r>
        <w:rPr>
          <w:lang w:val="ru-RU"/>
        </w:rPr>
        <w:t xml:space="preserve">         Учитель   начальных классов 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Гафарова З.Г.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(должность, Ф.И.О.)</w:t>
      </w: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sz w:val="28"/>
          <w:szCs w:val="26"/>
          <w:lang w:val="ru-RU"/>
        </w:rPr>
      </w:pPr>
      <w:r w:rsidRPr="00F076CB">
        <w:rPr>
          <w:lang w:val="ru-RU"/>
        </w:rPr>
        <w:tab/>
      </w:r>
      <w:r w:rsidRPr="00F076CB">
        <w:rPr>
          <w:b/>
          <w:sz w:val="28"/>
          <w:szCs w:val="28"/>
          <w:lang w:val="ru-RU"/>
        </w:rPr>
        <w:t xml:space="preserve">                                           с. Ковыльное-202</w:t>
      </w:r>
      <w:r>
        <w:rPr>
          <w:b/>
          <w:sz w:val="28"/>
          <w:szCs w:val="28"/>
          <w:lang w:val="ru-RU"/>
        </w:rPr>
        <w:t>5</w:t>
      </w:r>
      <w:r w:rsidRPr="00F076CB">
        <w:rPr>
          <w:b/>
          <w:sz w:val="28"/>
          <w:szCs w:val="28"/>
          <w:lang w:val="ru-RU"/>
        </w:rPr>
        <w:t xml:space="preserve"> г.    </w:t>
      </w:r>
    </w:p>
    <w:p w:rsidR="000437B1" w:rsidRPr="00F076CB" w:rsidRDefault="000437B1" w:rsidP="00EA179B">
      <w:pPr>
        <w:tabs>
          <w:tab w:val="left" w:pos="4050"/>
        </w:tabs>
        <w:rPr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37B1" w:rsidRPr="00FB5139" w:rsidRDefault="000437B1" w:rsidP="00EA179B">
      <w:pPr>
        <w:widowControl w:val="0"/>
        <w:suppressAutoHyphens/>
        <w:autoSpaceDN w:val="0"/>
        <w:spacing w:after="0"/>
        <w:jc w:val="center"/>
        <w:rPr>
          <w:rFonts w:ascii="Times New Roman" w:hAnsi="Times New Roman"/>
          <w:kern w:val="3"/>
          <w:sz w:val="24"/>
          <w:szCs w:val="24"/>
          <w:lang w:val="ru-RU" w:eastAsia="ja-JP" w:bidi="fa-IR"/>
        </w:rPr>
      </w:pPr>
      <w:r w:rsidRPr="00FB5139">
        <w:rPr>
          <w:rFonts w:ascii="Times New Roman" w:hAnsi="Times New Roman"/>
          <w:kern w:val="3"/>
          <w:sz w:val="24"/>
          <w:szCs w:val="24"/>
          <w:lang w:val="ru-RU" w:eastAsia="ja-JP" w:bidi="fa-IR"/>
        </w:rPr>
        <w:t xml:space="preserve">Проверочная  работа по рисованию за </w:t>
      </w:r>
      <w:r w:rsidRPr="00FB5139">
        <w:rPr>
          <w:rFonts w:ascii="Times New Roman" w:hAnsi="Times New Roman"/>
          <w:kern w:val="3"/>
          <w:sz w:val="24"/>
          <w:szCs w:val="24"/>
          <w:lang w:eastAsia="ja-JP" w:bidi="fa-IR"/>
        </w:rPr>
        <w:t>III</w:t>
      </w:r>
      <w:r w:rsidRPr="00FB5139">
        <w:rPr>
          <w:rFonts w:ascii="Times New Roman" w:hAnsi="Times New Roman"/>
          <w:kern w:val="3"/>
          <w:sz w:val="24"/>
          <w:szCs w:val="24"/>
          <w:lang w:val="ru-RU" w:eastAsia="ja-JP" w:bidi="fa-IR"/>
        </w:rPr>
        <w:t xml:space="preserve"> четверть обучающихся</w:t>
      </w:r>
      <w:r w:rsidRPr="00FB5139">
        <w:rPr>
          <w:rFonts w:cs="Tahoma"/>
          <w:b/>
          <w:kern w:val="3"/>
          <w:sz w:val="24"/>
          <w:szCs w:val="24"/>
          <w:lang w:val="de-DE" w:eastAsia="ja-JP" w:bidi="fa-IR"/>
        </w:rPr>
        <w:t xml:space="preserve"> </w:t>
      </w:r>
      <w:r w:rsidRPr="00FB5139">
        <w:rPr>
          <w:rFonts w:ascii="Times New Roman" w:hAnsi="Times New Roman"/>
          <w:kern w:val="3"/>
          <w:sz w:val="24"/>
          <w:szCs w:val="24"/>
          <w:lang w:val="ru-RU" w:eastAsia="ja-JP" w:bidi="fa-IR"/>
        </w:rPr>
        <w:t xml:space="preserve">2  </w:t>
      </w:r>
      <w:r w:rsidRPr="00FB5139"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класса</w:t>
      </w:r>
      <w:r w:rsidRPr="00FB5139">
        <w:rPr>
          <w:rFonts w:ascii="Times New Roman" w:hAnsi="Times New Roman"/>
          <w:kern w:val="3"/>
          <w:sz w:val="24"/>
          <w:szCs w:val="24"/>
          <w:lang w:val="ru-RU" w:eastAsia="ja-JP" w:bidi="fa-IR"/>
        </w:rPr>
        <w:t xml:space="preserve"> (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1.Что надо приготовить к уроку, когда ты будешь рисовать красками?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 xml:space="preserve">2.Какие краски ты используешь на уроке рисования?            </w:t>
      </w:r>
      <w:r w:rsidRPr="00582F7F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5" o:spid="_x0000_i1025" type="#_x0000_t75" alt="http://imany-toys.by/images/items/385/1537000861.jpg" style="width:112.5pt;height:112.5pt;visibility:visible">
            <v:imagedata r:id="rId74" o:title=""/>
          </v:shape>
        </w:pict>
      </w:r>
      <w:r w:rsidRPr="00FB5139"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 w:rsidRPr="00582F7F">
        <w:rPr>
          <w:noProof/>
          <w:sz w:val="24"/>
          <w:szCs w:val="24"/>
          <w:lang w:eastAsia="ru-RU"/>
        </w:rPr>
        <w:pict>
          <v:shape id="Рисунок 36" o:spid="_x0000_i1026" type="#_x0000_t75" alt="https://static5.depositphotos.com/1004853/523/i/950/depositphotos_5233922-stock-photo-open-jars-with-gouache-paints.jpg" style="width:143.25pt;height:93.75pt;visibility:visible">
            <v:imagedata r:id="rId75" o:title=""/>
          </v:shape>
        </w:pic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3.</w:t>
      </w:r>
      <w:r w:rsidRPr="00FB5139">
        <w:rPr>
          <w:sz w:val="24"/>
          <w:szCs w:val="24"/>
          <w:lang w:val="ru-RU"/>
        </w:rPr>
        <w:t xml:space="preserve"> </w:t>
      </w:r>
      <w:r w:rsidRPr="00FB5139">
        <w:rPr>
          <w:rFonts w:ascii="Times New Roman" w:hAnsi="Times New Roman"/>
          <w:sz w:val="24"/>
          <w:szCs w:val="24"/>
          <w:lang w:val="ru-RU"/>
        </w:rPr>
        <w:t>Какие инструменты нужны для выполнения аппликации?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82F7F">
        <w:rPr>
          <w:noProof/>
          <w:sz w:val="24"/>
          <w:szCs w:val="24"/>
          <w:lang w:eastAsia="ru-RU"/>
        </w:rPr>
        <w:pict>
          <v:shape id="Рисунок 39" o:spid="_x0000_i1027" type="#_x0000_t75" alt="http://den-v-shkole.ru/wp-content/uploads/2016/03/yablonyaappl.jpg" style="width:116.25pt;height:150.75pt;flip:x;visibility:visible">
            <v:imagedata r:id="rId76" o:title=""/>
          </v:shape>
        </w:pic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4.Из чего слепили собаку?</w:t>
      </w:r>
    </w:p>
    <w:p w:rsidR="000437B1" w:rsidRPr="00FB5139" w:rsidRDefault="000437B1" w:rsidP="00EA179B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82F7F">
        <w:rPr>
          <w:noProof/>
          <w:sz w:val="24"/>
          <w:szCs w:val="24"/>
          <w:lang w:eastAsia="ru-RU"/>
        </w:rPr>
        <w:pict>
          <v:shape id="Рисунок 41" o:spid="_x0000_i1028" type="#_x0000_t75" alt="http://rukodelieinfo.ru/wp-content/uploads/2018/02/Podelki-iz-plastilina-2-19-768x576.jpg" style="width:132.75pt;height:95.25pt;visibility:visible">
            <v:imagedata r:id="rId77" o:title=""/>
          </v:shape>
        </w:pic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5.В какие цвета ты раскрасишь осенние листья?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 xml:space="preserve">6. Рассмотрите рисунок. Это: </w:t>
      </w:r>
    </w:p>
    <w:tbl>
      <w:tblPr>
        <w:tblW w:w="0" w:type="auto"/>
        <w:tblLook w:val="00A0"/>
      </w:tblPr>
      <w:tblGrid>
        <w:gridCol w:w="4594"/>
        <w:gridCol w:w="4649"/>
      </w:tblGrid>
      <w:tr w:rsidR="000437B1" w:rsidRPr="00FB5139" w:rsidTr="00961BCF">
        <w:tc>
          <w:tcPr>
            <w:tcW w:w="4672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39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  <w:p w:rsidR="000437B1" w:rsidRPr="00FB5139" w:rsidRDefault="000437B1" w:rsidP="00961B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39">
              <w:rPr>
                <w:rFonts w:ascii="Times New Roman" w:hAnsi="Times New Roman"/>
                <w:sz w:val="24"/>
                <w:szCs w:val="24"/>
              </w:rPr>
              <w:t>пейзаж</w:t>
            </w:r>
          </w:p>
          <w:p w:rsidR="000437B1" w:rsidRPr="00FB5139" w:rsidRDefault="000437B1" w:rsidP="00961B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39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  <w:p w:rsidR="000437B1" w:rsidRPr="00FB5139" w:rsidRDefault="000437B1" w:rsidP="00961B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39">
              <w:rPr>
                <w:rFonts w:ascii="Times New Roman" w:hAnsi="Times New Roman"/>
                <w:sz w:val="24"/>
                <w:szCs w:val="24"/>
              </w:rPr>
              <w:t>скульптура</w:t>
            </w:r>
          </w:p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29" type="#_x0000_t75" alt="http://fotohomka.ru/images/Jan/09/98942b6cfa474aa38ffdb842162c7433/1.jpg" style="width:182.25pt;height:128.25pt;visibility:visible">
                  <v:imagedata r:id="rId78" o:title="" croptop="4614f" cropbottom="4048f" cropleft="2942f" cropright="3733f"/>
                </v:shape>
              </w:pict>
            </w:r>
          </w:p>
        </w:tc>
      </w:tr>
    </w:tbl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 xml:space="preserve">7.Карандаши какого цвета тебе будут нужны, чтобы нарисовать веточку ели?              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8.Чего не хватает не рисунках?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82F7F">
        <w:rPr>
          <w:noProof/>
          <w:sz w:val="24"/>
          <w:szCs w:val="24"/>
          <w:lang w:eastAsia="ru-RU"/>
        </w:rPr>
        <w:pict>
          <v:shape id="Рисунок 37" o:spid="_x0000_i1030" type="#_x0000_t75" alt="https://pandia.ru/text/78/547/images/image034_1.gif" style="width:272.25pt;height:180.75pt;visibility:visible">
            <v:imagedata r:id="rId79" o:title=""/>
          </v:shape>
        </w:pic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9.Части каких предметов ты видишь?</w:t>
      </w:r>
    </w:p>
    <w:p w:rsidR="000437B1" w:rsidRPr="00FB5139" w:rsidRDefault="000437B1" w:rsidP="00EA179B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82F7F">
        <w:rPr>
          <w:noProof/>
          <w:sz w:val="24"/>
          <w:szCs w:val="24"/>
          <w:lang w:eastAsia="ru-RU"/>
        </w:rPr>
        <w:pict>
          <v:shape id="Рисунок 38" o:spid="_x0000_i1031" type="#_x0000_t75" alt="https://cdn2.arhivurokov.ru/multiurok/html/2018/11/15/s_5bed6aa65891c/998601_11.png" style="width:352.5pt;height:123.75pt;visibility:visible">
            <v:imagedata r:id="rId80" o:title=""/>
          </v:shape>
        </w:pict>
      </w: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10.  Как еще можно назвать картинки в детских книжках?</w:t>
      </w:r>
    </w:p>
    <w:p w:rsidR="000437B1" w:rsidRPr="00FB5139" w:rsidRDefault="000437B1" w:rsidP="00EA179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поделки</w:t>
      </w:r>
    </w:p>
    <w:p w:rsidR="000437B1" w:rsidRPr="00FB5139" w:rsidRDefault="000437B1" w:rsidP="00EA179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аппликации</w:t>
      </w:r>
    </w:p>
    <w:p w:rsidR="000437B1" w:rsidRPr="00FB5139" w:rsidRDefault="000437B1" w:rsidP="00EA179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иллюстрации</w:t>
      </w:r>
    </w:p>
    <w:p w:rsidR="000437B1" w:rsidRPr="00FB5139" w:rsidRDefault="000437B1" w:rsidP="00EA179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фотографии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11. Вспомните сказку «Колобок». Отметьте иллюстрацию к этой сказке.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20"/>
        <w:gridCol w:w="2335"/>
        <w:gridCol w:w="2278"/>
        <w:gridCol w:w="2310"/>
      </w:tblGrid>
      <w:tr w:rsidR="000437B1" w:rsidRPr="00FE062D" w:rsidTr="00961BCF">
        <w:tc>
          <w:tcPr>
            <w:tcW w:w="233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B5139" w:rsidTr="00961BCF">
        <w:tc>
          <w:tcPr>
            <w:tcW w:w="2336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32" type="#_x0000_t75" alt="http://masterpodelok.com/uploads/posts/2013-07-16/18524.jpg" style="width:100.5pt;height:75pt;visibility:visible">
                  <v:imagedata r:id="rId81" o:title=""/>
                </v:shape>
              </w:pict>
            </w:r>
          </w:p>
        </w:tc>
        <w:tc>
          <w:tcPr>
            <w:tcW w:w="2336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33" type="#_x0000_t75" alt="http://beautiful-all.narod.ru/Skazki/sk11/08.JPG" style="width:105.75pt;height:79.5pt;visibility:visible">
                  <v:imagedata r:id="rId82" o:title=""/>
                </v:shape>
              </w:pict>
            </w:r>
          </w:p>
        </w:tc>
        <w:tc>
          <w:tcPr>
            <w:tcW w:w="2336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34" type="#_x0000_t75" alt="http://cs621130.vk.me/v621130007/1b49/-vvEJY7E4RM.jpg" style="width:85.5pt;height:62.25pt;visibility:visible">
                  <v:imagedata r:id="rId83" o:title="" croptop="6720f" cropbottom="17713f" cropleft="19161f" cropright="5161f"/>
                </v:shape>
              </w:pict>
            </w:r>
          </w:p>
        </w:tc>
        <w:tc>
          <w:tcPr>
            <w:tcW w:w="2337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5" type="#_x0000_t75" alt="http://ru1.anyfad.com/items/t1@53fe1b3e-578b-416d-a7f8-48f8d5c93742/LISICA--krasivoe-i-umnoe-zhivotnoe.jpg" style="width:96.75pt;height:72.75pt;visibility:visible">
                  <v:imagedata r:id="rId84" o:title=""/>
                </v:shape>
              </w:pict>
            </w:r>
          </w:p>
        </w:tc>
      </w:tr>
    </w:tbl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</w:rPr>
        <w:t xml:space="preserve">12. Реальное изображение человека – это: </w:t>
      </w:r>
    </w:p>
    <w:p w:rsidR="000437B1" w:rsidRPr="00FB5139" w:rsidRDefault="000437B1" w:rsidP="00EA179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портрет</w:t>
      </w:r>
    </w:p>
    <w:p w:rsidR="000437B1" w:rsidRPr="00FB5139" w:rsidRDefault="000437B1" w:rsidP="00EA179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пейзаж</w:t>
      </w:r>
    </w:p>
    <w:p w:rsidR="000437B1" w:rsidRPr="00FB5139" w:rsidRDefault="000437B1" w:rsidP="00EA179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натюрморт</w:t>
      </w:r>
    </w:p>
    <w:p w:rsidR="000437B1" w:rsidRPr="00FB5139" w:rsidRDefault="000437B1" w:rsidP="00EA179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все ответы верны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13. Незнайка провел наклонные линии. Определите, где работа Незнайки.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3"/>
        <w:gridCol w:w="2125"/>
        <w:gridCol w:w="2121"/>
        <w:gridCol w:w="3320"/>
      </w:tblGrid>
      <w:tr w:rsidR="000437B1" w:rsidRPr="00FE062D" w:rsidTr="00961BCF">
        <w:tc>
          <w:tcPr>
            <w:tcW w:w="255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B5139" w:rsidTr="00961BCF">
        <w:tc>
          <w:tcPr>
            <w:tcW w:w="2556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20" o:spid="_x0000_i1036" type="#_x0000_t75" style="width:112.5pt;height:79.5pt;visibility:visible">
                  <v:imagedata r:id="rId85" o:title=""/>
                </v:shape>
              </w:pict>
            </w:r>
          </w:p>
        </w:tc>
        <w:tc>
          <w:tcPr>
            <w:tcW w:w="2234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21" o:spid="_x0000_i1037" type="#_x0000_t75" style="width:67.5pt;height:78pt;rotation:90;visibility:visible">
                  <v:imagedata r:id="rId85" o:title=""/>
                </v:shape>
              </w:pict>
            </w:r>
          </w:p>
        </w:tc>
        <w:tc>
          <w:tcPr>
            <w:tcW w:w="2301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22" o:spid="_x0000_i1038" type="#_x0000_t75" style="width:66pt;height:98.25pt;visibility:visible">
                  <v:imagedata r:id="rId86" o:title=""/>
                </v:shape>
              </w:pict>
            </w:r>
          </w:p>
        </w:tc>
        <w:tc>
          <w:tcPr>
            <w:tcW w:w="3336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39" type="#_x0000_t75" style="width:152.25pt;height:77.25pt;visibility:visible">
                  <v:imagedata r:id="rId87" o:title="" croptop="47683f" cropbottom="1211f" cropleft="2101f" cropright="41788f"/>
                </v:shape>
              </w:pict>
            </w:r>
          </w:p>
        </w:tc>
      </w:tr>
    </w:tbl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14. Определите, где художник использовал растительный орнамент.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7"/>
        <w:gridCol w:w="2310"/>
        <w:gridCol w:w="3141"/>
        <w:gridCol w:w="2471"/>
      </w:tblGrid>
      <w:tr w:rsidR="000437B1" w:rsidRPr="00FE062D" w:rsidTr="00961BCF">
        <w:tc>
          <w:tcPr>
            <w:tcW w:w="2252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3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38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B5139" w:rsidTr="00961BCF">
        <w:tc>
          <w:tcPr>
            <w:tcW w:w="2252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40" type="#_x0000_t75" alt="http://img1.liveinternet.ru/images/attach/c/1/55/879/55879603_Prodolnuyy_ornament.jpg" style="width:111.75pt;height:15pt;visibility:visible">
                  <v:imagedata r:id="rId88" o:title="" croptop="13149f" cropbottom="44545f"/>
                </v:shape>
              </w:pict>
            </w:r>
          </w:p>
        </w:tc>
        <w:tc>
          <w:tcPr>
            <w:tcW w:w="2386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1" o:spid="_x0000_i1041" type="#_x0000_t75" alt="http://st.depositphotos.com/1746419/2781/v/950/depositphotos_27811005-Folk-ornamental-pattern-with-horse.jpg" style="width:119.25pt;height:27.75pt;rotation:180;flip:y;visibility:visible">
                  <v:imagedata r:id="rId89" o:title="" croptop="15224f" cropbottom="34760f"/>
                </v:shape>
              </w:pict>
            </w:r>
          </w:p>
        </w:tc>
        <w:tc>
          <w:tcPr>
            <w:tcW w:w="3243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42" type="#_x0000_t75" alt="http://www.ukrfolkart.narod.ru/ukr_rosp/image4/t27.gif" style="width:166.5pt;height:26.25pt;visibility:visible">
                  <v:imagedata r:id="rId90" o:title="" croptop="12086f" cropbottom="43407f"/>
                </v:shape>
              </w:pict>
            </w:r>
          </w:p>
        </w:tc>
        <w:tc>
          <w:tcPr>
            <w:tcW w:w="2546" w:type="dxa"/>
          </w:tcPr>
          <w:p w:rsidR="000437B1" w:rsidRPr="00FB5139" w:rsidRDefault="000437B1" w:rsidP="00961B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3" o:spid="_x0000_i1043" type="#_x0000_t75" alt="http://img1.liveinternet.ru/images/attach/c/1/55/879/55879603_Prodolnuyy_ornament.jpg" style="width:128.25pt;height:20.25pt;flip:y;visibility:visible">
                  <v:imagedata r:id="rId91" o:title="" croptop="55416f" cropbottom="1209f"/>
                </v:shape>
              </w:pict>
            </w:r>
          </w:p>
        </w:tc>
      </w:tr>
    </w:tbl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 xml:space="preserve">15.  Ребята смешали две краски (жёлтую и синюю). </w:t>
      </w:r>
      <w:r w:rsidRPr="00FB5139">
        <w:rPr>
          <w:rFonts w:ascii="Times New Roman" w:hAnsi="Times New Roman"/>
          <w:sz w:val="24"/>
          <w:szCs w:val="24"/>
        </w:rPr>
        <w:t>Какой цвет они получили?</w:t>
      </w:r>
    </w:p>
    <w:tbl>
      <w:tblPr>
        <w:tblW w:w="0" w:type="auto"/>
        <w:tblLook w:val="00A0"/>
      </w:tblPr>
      <w:tblGrid>
        <w:gridCol w:w="3088"/>
        <w:gridCol w:w="3086"/>
        <w:gridCol w:w="3069"/>
      </w:tblGrid>
      <w:tr w:rsidR="000437B1" w:rsidRPr="00FB5139" w:rsidTr="00961BCF">
        <w:tc>
          <w:tcPr>
            <w:tcW w:w="3115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3" o:spid="_x0000_i1044" type="#_x0000_t75" alt="http://lenagold.ru/fon/clipart/k/kras/kras82.jpg" style="width:61.5pt;height:63pt;visibility:visible">
                  <v:imagedata r:id="rId92" o:title=""/>
                </v:shape>
              </w:pict>
            </w:r>
          </w:p>
        </w:tc>
        <w:tc>
          <w:tcPr>
            <w:tcW w:w="3115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4" o:spid="_x0000_i1045" type="#_x0000_t75" alt="http://lenagold.ru/fon/clipart/k/kras/kras83.jpg" style="width:56.25pt;height:57.75pt;visibility:visible">
                  <v:imagedata r:id="rId93" o:title=""/>
                </v:shape>
              </w:pict>
            </w:r>
          </w:p>
        </w:tc>
        <w:tc>
          <w:tcPr>
            <w:tcW w:w="3115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7B1" w:rsidRPr="00FB5139" w:rsidRDefault="000437B1" w:rsidP="00EA179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коричневый</w:t>
      </w:r>
    </w:p>
    <w:p w:rsidR="000437B1" w:rsidRPr="00FB5139" w:rsidRDefault="000437B1" w:rsidP="00EA179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черный</w:t>
      </w:r>
    </w:p>
    <w:p w:rsidR="000437B1" w:rsidRPr="00FB5139" w:rsidRDefault="000437B1" w:rsidP="00EA179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зеленый</w:t>
      </w:r>
    </w:p>
    <w:p w:rsidR="000437B1" w:rsidRPr="00FB5139" w:rsidRDefault="000437B1" w:rsidP="00EA179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красный</w:t>
      </w:r>
    </w:p>
    <w:p w:rsidR="000437B1" w:rsidRPr="00FB5139" w:rsidRDefault="000437B1" w:rsidP="00EA17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37B1" w:rsidRPr="00FB5139" w:rsidRDefault="000437B1" w:rsidP="00EA179B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D735D4">
        <w:rPr>
          <w:sz w:val="24"/>
          <w:szCs w:val="24"/>
          <w:lang w:val="ru-RU"/>
        </w:rPr>
        <w:t xml:space="preserve">16.  Прочитайте отрывок из стихотворения Ивана Сурикова. </w:t>
      </w:r>
      <w:r w:rsidRPr="00FB5139">
        <w:rPr>
          <w:sz w:val="24"/>
          <w:szCs w:val="24"/>
          <w:lang w:val="ru-RU"/>
        </w:rPr>
        <w:t>Определите, какая из картин будет передавать настроение этого стихотворения.</w:t>
      </w:r>
    </w:p>
    <w:p w:rsidR="000437B1" w:rsidRPr="00FB5139" w:rsidRDefault="000437B1" w:rsidP="00EA179B">
      <w:pPr>
        <w:pStyle w:val="NormalWeb"/>
        <w:spacing w:before="0" w:beforeAutospacing="0" w:after="0" w:afterAutospacing="0"/>
        <w:rPr>
          <w:i/>
        </w:rPr>
      </w:pPr>
      <w:r w:rsidRPr="00FB5139">
        <w:rPr>
          <w:i/>
        </w:rPr>
        <w:t>Белый снег, пушистый в воздухе кружится</w:t>
      </w:r>
      <w:r w:rsidRPr="00FB5139">
        <w:rPr>
          <w:rStyle w:val="apple-converted-space"/>
          <w:i/>
        </w:rPr>
        <w:t> </w:t>
      </w:r>
      <w:r w:rsidRPr="00FB5139">
        <w:rPr>
          <w:i/>
        </w:rPr>
        <w:br/>
        <w:t>И на землю тихо падает, ложится.</w:t>
      </w:r>
      <w:r w:rsidRPr="00FB5139">
        <w:rPr>
          <w:rStyle w:val="apple-converted-space"/>
          <w:i/>
        </w:rPr>
        <w:t> </w:t>
      </w:r>
      <w:r w:rsidRPr="00FB5139">
        <w:rPr>
          <w:i/>
        </w:rPr>
        <w:br/>
        <w:t>И под утро снегом поле побелело,</w:t>
      </w:r>
      <w:r w:rsidRPr="00FB5139">
        <w:rPr>
          <w:rStyle w:val="apple-converted-space"/>
          <w:i/>
        </w:rPr>
        <w:t> </w:t>
      </w:r>
      <w:r w:rsidRPr="00FB5139">
        <w:rPr>
          <w:i/>
        </w:rPr>
        <w:br/>
        <w:t>Точно пеленою все его одело.</w:t>
      </w:r>
    </w:p>
    <w:p w:rsidR="000437B1" w:rsidRPr="00FB5139" w:rsidRDefault="000437B1" w:rsidP="00EA179B">
      <w:pPr>
        <w:pStyle w:val="NormalWeb"/>
        <w:spacing w:before="0" w:beforeAutospacing="0" w:after="0" w:afterAutospacing="0"/>
        <w:rPr>
          <w:rStyle w:val="apple-converted-space"/>
          <w:i/>
        </w:rPr>
      </w:pPr>
      <w:r w:rsidRPr="00FB5139">
        <w:rPr>
          <w:i/>
        </w:rPr>
        <w:t>Темный лес что шапкой принакрылся чудной</w:t>
      </w:r>
      <w:r w:rsidRPr="00FB5139">
        <w:rPr>
          <w:rStyle w:val="apple-converted-space"/>
          <w:i/>
        </w:rPr>
        <w:t> </w:t>
      </w:r>
      <w:r w:rsidRPr="00FB5139">
        <w:rPr>
          <w:i/>
        </w:rPr>
        <w:br/>
        <w:t>И заснул под нею крепко, непробудно…</w:t>
      </w:r>
      <w:r w:rsidRPr="00FB5139">
        <w:rPr>
          <w:rStyle w:val="apple-converted-space"/>
          <w:i/>
        </w:rPr>
        <w:t> </w:t>
      </w:r>
    </w:p>
    <w:p w:rsidR="000437B1" w:rsidRPr="00FB5139" w:rsidRDefault="000437B1" w:rsidP="00EA179B">
      <w:pPr>
        <w:pStyle w:val="NormalWeb"/>
        <w:spacing w:before="0" w:beforeAutospacing="0" w:after="0" w:afterAutospacing="0"/>
        <w:rPr>
          <w:i/>
        </w:rPr>
      </w:pPr>
    </w:p>
    <w:tbl>
      <w:tblPr>
        <w:tblW w:w="1056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41"/>
        <w:gridCol w:w="2641"/>
        <w:gridCol w:w="2641"/>
        <w:gridCol w:w="2641"/>
      </w:tblGrid>
      <w:tr w:rsidR="000437B1" w:rsidRPr="00FE062D" w:rsidTr="00961BCF">
        <w:tc>
          <w:tcPr>
            <w:tcW w:w="2641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437B1" w:rsidRPr="00FB5139" w:rsidRDefault="000437B1" w:rsidP="00961BC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7B1" w:rsidRPr="00FB5139" w:rsidTr="00961BCF">
        <w:tc>
          <w:tcPr>
            <w:tcW w:w="2641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6" o:spid="_x0000_i1046" type="#_x0000_t75" alt="http://lingvostranovedcheskiy.academic.ru/pictures/lingvostranovedcheskiy/120-233_(128-241)_img_384.jpg" style="width:128.25pt;height:81pt;rotation:180;flip:y;visibility:visible">
                  <v:imagedata r:id="rId94" o:title=""/>
                </v:shape>
              </w:pict>
            </w:r>
          </w:p>
        </w:tc>
        <w:tc>
          <w:tcPr>
            <w:tcW w:w="2641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47" type="#_x0000_t75" alt="http://palitra-ru.ru/uploads/images/Gallery/rhkondratenko/utro-zimoj-1901.jpg" style="width:124.5pt;height:88.5pt;visibility:visible">
                  <v:imagedata r:id="rId95" o:title=""/>
                </v:shape>
              </w:pict>
            </w:r>
          </w:p>
        </w:tc>
        <w:tc>
          <w:tcPr>
            <w:tcW w:w="2641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8" type="#_x0000_t75" alt="http://www.bibliotekar.ru/kKuindzhi/30.files/image001.jpg" style="width:123.75pt;height:88.5pt;visibility:visible">
                  <v:imagedata r:id="rId96" o:title=""/>
                </v:shape>
              </w:pict>
            </w:r>
          </w:p>
        </w:tc>
        <w:tc>
          <w:tcPr>
            <w:tcW w:w="2641" w:type="dxa"/>
          </w:tcPr>
          <w:p w:rsidR="000437B1" w:rsidRPr="00FB5139" w:rsidRDefault="000437B1" w:rsidP="00961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F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5" o:spid="_x0000_i1049" type="#_x0000_t75" alt="http://panovart.ru/images/stories/katalog/landscape/russian/l-r0004-2010-50-60g.jpg" style="width:123pt;height:87pt;visibility:visible">
                  <v:imagedata r:id="rId97" o:title="" cropbottom="9179f"/>
                </v:shape>
              </w:pict>
            </w:r>
          </w:p>
        </w:tc>
      </w:tr>
    </w:tbl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0437B1" w:rsidRPr="00FB5139" w:rsidRDefault="000437B1" w:rsidP="00EA179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Анализ результатов срезовой работы </w:t>
      </w:r>
    </w:p>
    <w:p w:rsidR="000437B1" w:rsidRPr="00FB5139" w:rsidRDefault="000437B1" w:rsidP="00EA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за </w:t>
      </w:r>
      <w:r w:rsidRPr="00FB5139">
        <w:rPr>
          <w:rFonts w:ascii="Times New Roman" w:hAnsi="Times New Roman"/>
          <w:color w:val="000000"/>
          <w:sz w:val="24"/>
          <w:szCs w:val="24"/>
          <w:lang w:eastAsia="ru-RU"/>
        </w:rPr>
        <w:t>III</w:t>
      </w: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четверть </w:t>
      </w:r>
    </w:p>
    <w:p w:rsidR="000437B1" w:rsidRPr="00D735D4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735D4">
        <w:rPr>
          <w:rFonts w:ascii="Times New Roman" w:hAnsi="Times New Roman"/>
          <w:color w:val="000000"/>
          <w:sz w:val="24"/>
          <w:szCs w:val="24"/>
          <w:lang w:val="ru-RU" w:eastAsia="ru-RU"/>
        </w:rPr>
        <w:t>учащихся: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>результаты: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справился с работой 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val="ru-RU" w:eastAsia="ru-RU"/>
        </w:rPr>
        <w:t>на 5______/______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eastAsia="ru-RU"/>
        </w:rPr>
        <w:t>на 4 ______/______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eastAsia="ru-RU"/>
        </w:rPr>
        <w:t>на3 _______/______</w:t>
      </w:r>
    </w:p>
    <w:p w:rsidR="000437B1" w:rsidRPr="00FB5139" w:rsidRDefault="000437B1" w:rsidP="00EA179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eastAsia="ru-RU"/>
        </w:rPr>
        <w:t>на 2 ______/______</w:t>
      </w:r>
    </w:p>
    <w:p w:rsidR="000437B1" w:rsidRPr="00FB5139" w:rsidRDefault="000437B1" w:rsidP="00EA179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B5139">
        <w:rPr>
          <w:rFonts w:ascii="Times New Roman" w:hAnsi="Times New Roman"/>
          <w:color w:val="000000"/>
          <w:sz w:val="24"/>
          <w:szCs w:val="24"/>
          <w:lang w:eastAsia="ru-RU"/>
        </w:rPr>
        <w:t>Типичные ошибки</w:t>
      </w:r>
    </w:p>
    <w:p w:rsidR="000437B1" w:rsidRPr="00FB5139" w:rsidRDefault="000437B1" w:rsidP="00EA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1276"/>
        <w:gridCol w:w="1417"/>
        <w:gridCol w:w="1276"/>
        <w:gridCol w:w="1276"/>
        <w:gridCol w:w="1276"/>
      </w:tblGrid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инструментов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цветов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Жанры изобразительного искусства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штриховки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Смешивание цветов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орнамента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7B1" w:rsidRPr="00FB5139" w:rsidTr="00961BCF">
        <w:tc>
          <w:tcPr>
            <w:tcW w:w="3085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Части целого</w:t>
            </w: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37B1" w:rsidRPr="00FB5139" w:rsidRDefault="000437B1" w:rsidP="00EA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line="240" w:lineRule="auto"/>
        <w:rPr>
          <w:sz w:val="24"/>
          <w:szCs w:val="24"/>
          <w:lang w:val="ru-RU"/>
        </w:rPr>
      </w:pPr>
      <w:r w:rsidRPr="00FB5139">
        <w:rPr>
          <w:sz w:val="24"/>
          <w:szCs w:val="24"/>
          <w:lang w:val="ru-RU"/>
        </w:rPr>
        <w:t xml:space="preserve">Рассмотрены на заседании методического </w:t>
      </w:r>
      <w:r w:rsidRPr="00FB5139">
        <w:rPr>
          <w:sz w:val="24"/>
          <w:szCs w:val="24"/>
          <w:lang w:val="ru-RU"/>
        </w:rPr>
        <w:tab/>
        <w:t xml:space="preserve">         Согласовано</w:t>
      </w:r>
      <w:r w:rsidRPr="00FB5139">
        <w:rPr>
          <w:lang w:val="ru-RU"/>
        </w:rPr>
        <w:t xml:space="preserve">                                                                                                       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sz w:val="24"/>
          <w:szCs w:val="24"/>
          <w:lang w:val="ru-RU"/>
        </w:rPr>
        <w:t>объединения</w:t>
      </w:r>
      <w:r w:rsidRPr="00F076CB">
        <w:rPr>
          <w:lang w:val="ru-RU"/>
        </w:rPr>
        <w:t xml:space="preserve">   учителей_________________                         Заместитель директора по УВР</w:t>
      </w:r>
      <w:r w:rsidRPr="00F076CB">
        <w:rPr>
          <w:lang w:val="ru-RU"/>
        </w:rPr>
        <w:br/>
        <w:t xml:space="preserve">______________________________________                  </w:t>
      </w:r>
      <w:r>
        <w:rPr>
          <w:lang w:val="ru-RU"/>
        </w:rPr>
        <w:t xml:space="preserve">         «____»_____________2025</w:t>
      </w:r>
      <w:r w:rsidRPr="00F076CB">
        <w:rPr>
          <w:lang w:val="ru-RU"/>
        </w:rPr>
        <w:t xml:space="preserve"> г.</w:t>
      </w:r>
    </w:p>
    <w:p w:rsidR="000437B1" w:rsidRPr="00F076CB" w:rsidRDefault="000437B1" w:rsidP="00EA179B">
      <w:pPr>
        <w:tabs>
          <w:tab w:val="left" w:pos="1965"/>
        </w:tabs>
        <w:spacing w:line="240" w:lineRule="auto"/>
        <w:jc w:val="both"/>
        <w:rPr>
          <w:sz w:val="24"/>
          <w:szCs w:val="24"/>
          <w:lang w:val="ru-RU"/>
        </w:rPr>
      </w:pPr>
      <w:r w:rsidRPr="00F076CB">
        <w:rPr>
          <w:sz w:val="24"/>
          <w:szCs w:val="24"/>
          <w:lang w:val="ru-RU"/>
        </w:rPr>
        <w:t>Протокол №____от __________________                       ____________О.И.Трифанова</w:t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  <w:r w:rsidRPr="00F076CB">
        <w:rPr>
          <w:sz w:val="26"/>
          <w:szCs w:val="26"/>
          <w:lang w:val="ru-RU"/>
        </w:rPr>
        <w:tab/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Pr="00F076CB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  <w:r w:rsidRPr="00845D81">
        <w:rPr>
          <w:rFonts w:ascii="Trebuchet MS"/>
          <w:sz w:val="28"/>
          <w:szCs w:val="28"/>
        </w:rPr>
        <w:t xml:space="preserve">                                                     </w:t>
      </w: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</w:p>
    <w:p w:rsidR="000437B1" w:rsidRDefault="000437B1" w:rsidP="00EA179B">
      <w:pPr>
        <w:pStyle w:val="BodyText"/>
        <w:spacing w:before="2"/>
        <w:jc w:val="center"/>
        <w:rPr>
          <w:rFonts w:ascii="Trebuchet MS"/>
          <w:sz w:val="28"/>
          <w:szCs w:val="28"/>
        </w:rPr>
      </w:pPr>
    </w:p>
    <w:p w:rsidR="000437B1" w:rsidRPr="00845D81" w:rsidRDefault="000437B1" w:rsidP="00EA179B">
      <w:pPr>
        <w:pStyle w:val="BodyText"/>
        <w:spacing w:before="2"/>
        <w:jc w:val="center"/>
        <w:outlineLvl w:val="0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Оценочные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материалы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для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проведения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текущего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</w:t>
      </w:r>
      <w:r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промежуточно</w:t>
      </w:r>
      <w:r>
        <w:rPr>
          <w:rFonts w:ascii="Trebuchet MS"/>
          <w:b/>
          <w:bCs/>
          <w:sz w:val="28"/>
          <w:szCs w:val="28"/>
        </w:rPr>
        <w:t>го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контроля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по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изобразительномуискусству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(</w:t>
      </w:r>
      <w:r w:rsidRPr="00845D81">
        <w:rPr>
          <w:rFonts w:ascii="Trebuchet MS"/>
          <w:b/>
          <w:bCs/>
          <w:sz w:val="28"/>
          <w:szCs w:val="28"/>
        </w:rPr>
        <w:t>предмет</w:t>
      </w:r>
      <w:r w:rsidRPr="00845D81">
        <w:rPr>
          <w:rFonts w:ascii="Trebuchet MS"/>
          <w:b/>
          <w:bCs/>
          <w:sz w:val="28"/>
          <w:szCs w:val="28"/>
        </w:rPr>
        <w:t>)</w:t>
      </w:r>
    </w:p>
    <w:p w:rsidR="000437B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Класс</w:t>
      </w:r>
      <w:r>
        <w:rPr>
          <w:rFonts w:ascii="Trebuchet MS"/>
          <w:b/>
          <w:bCs/>
          <w:sz w:val="28"/>
          <w:szCs w:val="28"/>
        </w:rPr>
        <w:t xml:space="preserve"> 3 </w:t>
      </w:r>
    </w:p>
    <w:p w:rsidR="000437B1" w:rsidRDefault="000437B1" w:rsidP="00EA179B">
      <w:pPr>
        <w:pStyle w:val="BodyText"/>
        <w:spacing w:before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2025-2026</w:t>
      </w:r>
      <w:r w:rsidRPr="00845D81">
        <w:rPr>
          <w:b/>
          <w:bCs/>
          <w:sz w:val="28"/>
          <w:szCs w:val="28"/>
        </w:rPr>
        <w:t xml:space="preserve"> учебный год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b/>
          <w:bCs/>
          <w:sz w:val="28"/>
          <w:szCs w:val="28"/>
          <w:lang w:val="ru-RU"/>
        </w:rPr>
      </w:pPr>
      <w:r>
        <w:rPr>
          <w:lang w:val="ru-RU"/>
        </w:rPr>
        <w:t xml:space="preserve">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               Составитель:</w:t>
      </w:r>
    </w:p>
    <w:p w:rsidR="000437B1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</w:t>
      </w:r>
      <w:r>
        <w:rPr>
          <w:lang w:val="ru-RU"/>
        </w:rPr>
        <w:t xml:space="preserve">         Учитель   начальных классов 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Бариева А.Ф.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(должность, Ф.И.О.)</w:t>
      </w: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sz w:val="28"/>
          <w:szCs w:val="26"/>
          <w:lang w:val="ru-RU"/>
        </w:rPr>
      </w:pPr>
      <w:r w:rsidRPr="00F076CB">
        <w:rPr>
          <w:lang w:val="ru-RU"/>
        </w:rPr>
        <w:tab/>
      </w:r>
      <w:r w:rsidRPr="00F076CB">
        <w:rPr>
          <w:b/>
          <w:sz w:val="28"/>
          <w:szCs w:val="28"/>
          <w:lang w:val="ru-RU"/>
        </w:rPr>
        <w:t xml:space="preserve">                                           с. Ковыльное-202</w:t>
      </w:r>
      <w:r>
        <w:rPr>
          <w:b/>
          <w:sz w:val="28"/>
          <w:szCs w:val="28"/>
          <w:lang w:val="ru-RU"/>
        </w:rPr>
        <w:t>5</w:t>
      </w:r>
      <w:r w:rsidRPr="00F076CB">
        <w:rPr>
          <w:b/>
          <w:sz w:val="28"/>
          <w:szCs w:val="28"/>
          <w:lang w:val="ru-RU"/>
        </w:rPr>
        <w:t xml:space="preserve"> г.    </w:t>
      </w: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B5139">
        <w:rPr>
          <w:rFonts w:ascii="Times New Roman" w:hAnsi="Times New Roman"/>
          <w:b/>
          <w:color w:val="000000"/>
          <w:sz w:val="24"/>
          <w:szCs w:val="24"/>
          <w:lang w:val="ru-RU"/>
        </w:rPr>
        <w:t>3  класс</w:t>
      </w:r>
    </w:p>
    <w:p w:rsidR="000437B1" w:rsidRPr="00FB5139" w:rsidRDefault="000437B1" w:rsidP="00EA179B">
      <w:pPr>
        <w:spacing w:after="0" w:line="240" w:lineRule="auto"/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</w:pP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t>Контрольная работа по изо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Вариант 1 Фамилия, имя_______________________________ Класс _____ Дата__________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Как называется картина, на которой изображается природа?-________________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Найдите соответствие: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Изображение человека 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А)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Архитектура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Изображение природы 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Б)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Натюрморт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Проекты зданий             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В)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 Портрет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Изображение «неживой природы»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Г)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Пейзаж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Украшение предметов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Д)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Скульптура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3. Что такое цветовой круг.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 ) расположение цветов по порядку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 ) размещение кисточек.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 ) смешение красок.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 Изображение лица человека это – </w:t>
      </w:r>
      <w:r w:rsidRPr="00FB5139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_________________________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5. Музеи изобразительного искусства: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А) Эрмитаж В) Третьяковская галерея Д) Кинотеатр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Б) Цирк Г) Лувр Е) Русский музей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6. Как называется картина, составленная из маленьких цветных квадратиков особого стекла (смальты)?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А) аппликация Б) мозаика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В) гравюра Г) репродукция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7. В какой росписи используются только белая и синяя краски?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А) Хохломская В) Гжель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Б) Городецкая Г) Дымковская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8.При смешивании красной и синей красок получается: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А) красный В ) желтый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Б )ф иолетовый Г ) зеленый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9. Картины, изображающие , различные предметы обихода, снедь, фрукты, цветы.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А) пейзаж Б) портрет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В) этюд Г) натюрморт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10. Из чего можно сделать игрушку?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А) вата, солома, глобус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Б) картон, принтер, мех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В) тряпка, вата, солома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</w:p>
    <w:p w:rsidR="000437B1" w:rsidRPr="00FB5139" w:rsidRDefault="000437B1" w:rsidP="00EA179B">
      <w:pPr>
        <w:spacing w:after="0" w:line="240" w:lineRule="auto"/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</w:pP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t>Вариант 2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  <w:t>Фамилия, имя_______________________________ Класс _____ Дата__________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Как называется картина, на которой изображаются фрукты?______________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Найдите соответствие:</w:t>
      </w:r>
      <w:r w:rsidRPr="00FB5139">
        <w:rPr>
          <w:rFonts w:ascii="Arial" w:hAnsi="Arial" w:cs="Arial"/>
          <w:b/>
          <w:bCs/>
          <w:color w:val="434343"/>
          <w:sz w:val="24"/>
          <w:szCs w:val="24"/>
          <w:shd w:val="clear" w:color="auto" w:fill="FFFFFF"/>
          <w:lang w:val="ru-RU" w:eastAsia="ru-RU"/>
        </w:rPr>
        <w:br/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Изображение человека 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А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Портрет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Изображение природы 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Б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Архитектура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Проекты зданий                 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В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 Скульптура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Изображение «неживой природы»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Г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Пейзаж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Украшение предметов                          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Натюрморт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3.Что такое цветовой круг.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 ) расположение цветов по порядку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Б ) размещение кисточек.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В ) смешение красок.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4. Изображение лица человека это – 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_________________________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5. Музеи изобразительного искусства: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Эрмитаж В) Третьяковская галерея Д) Кинотеатр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Б) Цирк Г) Лувр Е) Русский музей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6. Как называется композиция из разноцветного стекла, пропускающего свет и встроенного в оконный проём?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живопись В) мозаика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Б) витраж Г) скульптура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7. В какой росписи не используется белая и синяя краски?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Хохломская Б) Городецкая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Г) Дымковская В) Гжель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8.При смешивании красной и желтой красок получается: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красный Б) зеленый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В ) оранжевый Г ) желтый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9. Картины, изображающие, различные предметы обихода, снедь , фрукты, цветы.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пейзаж Б) портрет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В) этюд Г) натюрморт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10. Из чего нельзя сделать игрушку?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А) вата, солома, глобус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Б) картон, пух, мех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В) тряпка, вата, солома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Ключи к тексту КИМ.</w:t>
      </w:r>
    </w:p>
    <w:tbl>
      <w:tblPr>
        <w:tblW w:w="99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85"/>
        <w:gridCol w:w="3575"/>
        <w:gridCol w:w="5400"/>
      </w:tblGrid>
      <w:tr w:rsidR="000437B1" w:rsidRPr="00FB5139" w:rsidTr="00961BCF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№ задания</w:t>
            </w: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Вариант 1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Вариант 2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Пейзаж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Натюрморт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1-В; 2-Г; 3-А; 4-Б; 5- Д;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1-А; 2-Г; 3-Б; 4-Е; 5-В;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Портрет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Портрет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А; В; Е;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А; В; Е;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А; Г; Б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B51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0437B1" w:rsidRPr="00FB5139" w:rsidTr="00961BCF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7E7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37B1" w:rsidRPr="00FB5139" w:rsidRDefault="000437B1" w:rsidP="00961B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Критерии перевода количества баллов, набранных в результате выполнения КИМ, в отметку по пятибалльной шкале: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«5» - 100 -91% ( 12-11 баллов)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«4» - 83-66% ( 10-8 баллов)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«3» - 58-41% ( 7-5 баллов)</w:t>
      </w:r>
      <w:r w:rsidRPr="00FB513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br/>
        <w:t>«2» - менее 38% ( менее 5 баллов)</w:t>
      </w: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62"/>
        <w:gridCol w:w="4982"/>
      </w:tblGrid>
      <w:tr w:rsidR="000437B1" w:rsidRPr="00FB5139" w:rsidTr="00961BCF">
        <w:tc>
          <w:tcPr>
            <w:tcW w:w="5562" w:type="dxa"/>
          </w:tcPr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bCs/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Итоговое тестирование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по изобразительному искусству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3 класс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 ВАРИАНТ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Фамилия и имя учащегося _________________________________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</w:t>
            </w:r>
            <w:r w:rsidRPr="00FB5139">
              <w:rPr>
                <w:color w:val="000000"/>
              </w:rPr>
              <w:t>.</w:t>
            </w:r>
            <w:r w:rsidRPr="00FB5139">
              <w:rPr>
                <w:b/>
                <w:bCs/>
                <w:color w:val="000000"/>
              </w:rPr>
              <w:t>Какое из перечисленных понятий не обозначает вид изобразительного искусства?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графика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скульптура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кино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живопись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2</w:t>
            </w:r>
            <w:r w:rsidRPr="00FB5139">
              <w:rPr>
                <w:color w:val="000000"/>
              </w:rPr>
              <w:t>.</w:t>
            </w:r>
            <w:r w:rsidRPr="00FB5139">
              <w:rPr>
                <w:b/>
                <w:bCs/>
                <w:color w:val="000000"/>
              </w:rPr>
              <w:t>Сколько цветов можно выделить в радуге?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5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7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9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13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3.</w:t>
            </w:r>
            <w:r w:rsidRPr="00FB5139">
              <w:rPr>
                <w:color w:val="000000"/>
              </w:rPr>
              <w:t> </w:t>
            </w:r>
            <w:r w:rsidRPr="00FB5139">
              <w:rPr>
                <w:b/>
                <w:bCs/>
                <w:color w:val="000000"/>
              </w:rPr>
              <w:t>К какому жанру относится изображение птиц и животных?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пейзаж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бытовой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анималистический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натюрморт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4. Как называется картина, составленная из маленьких цветных квадратиков особого стекла (смальты)?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аппликация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мозаика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гравюра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репродукция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5.</w:t>
            </w:r>
            <w:r w:rsidRPr="00FB5139">
              <w:rPr>
                <w:color w:val="000000"/>
              </w:rPr>
              <w:t> </w:t>
            </w:r>
            <w:r w:rsidRPr="00FB5139">
              <w:rPr>
                <w:b/>
                <w:bCs/>
                <w:color w:val="000000"/>
              </w:rPr>
              <w:t>Рисунок, выполненный карандашом, углём, тушью или краской одного цвета, относят к …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графике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живописи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орнаменту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рельефу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6.</w:t>
            </w:r>
            <w:r w:rsidRPr="00FB5139">
              <w:rPr>
                <w:color w:val="000000"/>
              </w:rPr>
              <w:t> </w:t>
            </w:r>
            <w:r w:rsidRPr="00FB5139">
              <w:rPr>
                <w:b/>
                <w:bCs/>
                <w:color w:val="000000"/>
              </w:rPr>
              <w:t>Цвета, которые нельзя получить путём смешивания красок, называют…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основными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составными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тёплыми</w:t>
            </w:r>
          </w:p>
          <w:p w:rsidR="000437B1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холодными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7. Какой из перечисленных цветов не является основным?</w:t>
            </w:r>
            <w:r w:rsidRPr="00FB5139">
              <w:rPr>
                <w:color w:val="000000"/>
              </w:rPr>
              <w:t>а) жёлтыйб) красный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синий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зелёный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  <w:tc>
          <w:tcPr>
            <w:tcW w:w="4982" w:type="dxa"/>
          </w:tcPr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8. Белая бумага, дощечка для смешивания красок и получения нужного цвета есть…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мольберт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палитра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пастель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акварель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9. Что определяют как строительное искусство, зодчество, искусство проектировать?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архитектура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интерьер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графика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композиция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10. В какой росписи используются только белая и синяя краски?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Хохломская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Городецкая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Гжель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Дымковская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11. Картины, изображающие , различные предметы обихода, снедь, фрукты, цветы.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пейзаж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портрет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этюд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натюрморт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12. Живописное, графическое или скульптурное украшение из повторяющихся геометрических, растительных и животных элементов – это…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орнамент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репродукция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аппликация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колорит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13. При смешении каких цветов можно получить фиолетовый цвет?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красный и коричневый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красный и синий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красный и чёрный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синий и коричневый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14. Как называется композиция из разноцветного стекла, пропускающего свет и встроенного в оконный проём?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живопись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витраж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мозаика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скульптура</w:t>
            </w:r>
          </w:p>
        </w:tc>
      </w:tr>
    </w:tbl>
    <w:p w:rsidR="000437B1" w:rsidRPr="00FB5139" w:rsidRDefault="000437B1" w:rsidP="00EA179B">
      <w:pPr>
        <w:pStyle w:val="NormalWeb"/>
        <w:spacing w:before="0" w:beforeAutospacing="0" w:after="0" w:afterAutospacing="0"/>
        <w:contextualSpacing/>
        <w:rPr>
          <w:color w:val="000000"/>
        </w:rPr>
      </w:pPr>
    </w:p>
    <w:tbl>
      <w:tblPr>
        <w:tblW w:w="103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62"/>
        <w:gridCol w:w="4802"/>
      </w:tblGrid>
      <w:tr w:rsidR="000437B1" w:rsidRPr="00FB5139" w:rsidTr="00961BCF">
        <w:tc>
          <w:tcPr>
            <w:tcW w:w="5562" w:type="dxa"/>
          </w:tcPr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bCs/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Итоговое тестирование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по изобразительному искусству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3 класс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2 ВАРИАНТ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bCs/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Фамилия и имя учащегося _________________________________</w:t>
            </w: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bCs/>
                <w:color w:val="000000"/>
              </w:rPr>
              <w:t>Какое из перечисленных понятий не обозначает вид изобразительного искусства?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Cs/>
                <w:color w:val="000000"/>
              </w:rPr>
            </w:pPr>
            <w:r w:rsidRPr="00FB5139">
              <w:rPr>
                <w:bCs/>
                <w:color w:val="000000"/>
              </w:rPr>
              <w:t>А) скульптура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Cs/>
                <w:color w:val="000000"/>
              </w:rPr>
            </w:pPr>
            <w:r w:rsidRPr="00FB5139">
              <w:rPr>
                <w:bCs/>
                <w:color w:val="000000"/>
              </w:rPr>
              <w:t>Б) театр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живопись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графика</w:t>
            </w: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Сколько цветов можно выделить в радуге?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3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9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7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15</w:t>
            </w: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К какому жанру относится описание природы?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бытовой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пейзаж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натюрморт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анималистический</w:t>
            </w: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Как называется картина, основанная на вырезании различных форм?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мозаика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гравюра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аппликация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репродукция</w:t>
            </w: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Рисунок, выполненный с помощью красок разных цветов, относится к…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живопись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орнамент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рельеф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графика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EA179B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Цвета, которые можно получить от смешивания основных красок, называются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теплыми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основными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холодными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составными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7.Какой из перечисленных цветов не является основным?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оранжевый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желтый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красный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синий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  <w:tc>
          <w:tcPr>
            <w:tcW w:w="4802" w:type="dxa"/>
          </w:tcPr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 xml:space="preserve"> 8. Как называется подставка для рисования?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палитра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пастель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мольберт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акварель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9.Вид изобразительного искусства, основными средствами которого являются линии, контур, штрих?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графика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архитектура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композиция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интерьер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10.В какой росписи используют в основном красную и черную краски?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гжель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городецкая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дымковская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хохломская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11.Картны, изображающие, какого – либо человека, либо группы людей?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этюд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портрет</w:t>
            </w:r>
          </w:p>
          <w:p w:rsidR="000437B1" w:rsidRPr="00FB5139" w:rsidRDefault="000437B1" w:rsidP="00961BCF">
            <w:pPr>
              <w:pStyle w:val="NormalWeb"/>
              <w:tabs>
                <w:tab w:val="right" w:pos="4694"/>
              </w:tabs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натюрморт</w:t>
            </w:r>
            <w:r w:rsidRPr="00FB5139">
              <w:rPr>
                <w:color w:val="000000"/>
              </w:rPr>
              <w:tab/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пейзаж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12. Произведение предметов искусства путем фотографии или ручного воспроизведения оригинала?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аппликация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орнамент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В)репродукция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колорит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13. При смешивании каких цветов можно получить зеленый цвет?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красный и коричневый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красный и желтый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синий и красный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желтый и синий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FB5139">
              <w:rPr>
                <w:b/>
                <w:color w:val="000000"/>
              </w:rPr>
              <w:t>14. Композиция, произведения которого имеют объемную форму и выполняют из твердых или пластических материалов?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А) мозаика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Б) витраж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В) живопись</w:t>
            </w:r>
          </w:p>
          <w:p w:rsidR="000437B1" w:rsidRPr="00FB5139" w:rsidRDefault="000437B1" w:rsidP="00961BCF">
            <w:pPr>
              <w:pStyle w:val="NormalWe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5139">
              <w:rPr>
                <w:color w:val="000000"/>
              </w:rPr>
              <w:t>Г) скульптура</w:t>
            </w:r>
          </w:p>
        </w:tc>
      </w:tr>
    </w:tbl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line="240" w:lineRule="auto"/>
        <w:rPr>
          <w:sz w:val="24"/>
          <w:szCs w:val="24"/>
          <w:lang w:val="ru-RU"/>
        </w:rPr>
      </w:pPr>
      <w:r w:rsidRPr="00FB5139">
        <w:rPr>
          <w:sz w:val="24"/>
          <w:szCs w:val="24"/>
          <w:lang w:val="ru-RU"/>
        </w:rPr>
        <w:t xml:space="preserve">Рассмотрены на заседании методического </w:t>
      </w:r>
      <w:r w:rsidRPr="00FB5139">
        <w:rPr>
          <w:sz w:val="24"/>
          <w:szCs w:val="24"/>
          <w:lang w:val="ru-RU"/>
        </w:rPr>
        <w:tab/>
        <w:t xml:space="preserve">         Согласовано</w:t>
      </w:r>
      <w:r w:rsidRPr="00FB5139">
        <w:rPr>
          <w:lang w:val="ru-RU"/>
        </w:rPr>
        <w:t xml:space="preserve">                                                                                                       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sz w:val="24"/>
          <w:szCs w:val="24"/>
          <w:lang w:val="ru-RU"/>
        </w:rPr>
        <w:t>объединения</w:t>
      </w:r>
      <w:r w:rsidRPr="00F076CB">
        <w:rPr>
          <w:lang w:val="ru-RU"/>
        </w:rPr>
        <w:t xml:space="preserve">   учителей_________________                         Заместитель директора по УВР</w:t>
      </w:r>
      <w:r w:rsidRPr="00F076CB">
        <w:rPr>
          <w:lang w:val="ru-RU"/>
        </w:rPr>
        <w:br/>
        <w:t xml:space="preserve">______________________________________                  </w:t>
      </w:r>
      <w:r>
        <w:rPr>
          <w:lang w:val="ru-RU"/>
        </w:rPr>
        <w:t xml:space="preserve">         «____»_____________2025</w:t>
      </w:r>
      <w:r w:rsidRPr="00F076CB">
        <w:rPr>
          <w:lang w:val="ru-RU"/>
        </w:rPr>
        <w:t xml:space="preserve"> г.</w:t>
      </w:r>
    </w:p>
    <w:p w:rsidR="000437B1" w:rsidRPr="00F076CB" w:rsidRDefault="000437B1" w:rsidP="00EA179B">
      <w:pPr>
        <w:tabs>
          <w:tab w:val="left" w:pos="1965"/>
        </w:tabs>
        <w:spacing w:line="240" w:lineRule="auto"/>
        <w:jc w:val="both"/>
        <w:rPr>
          <w:sz w:val="24"/>
          <w:szCs w:val="24"/>
          <w:lang w:val="ru-RU"/>
        </w:rPr>
      </w:pPr>
      <w:r w:rsidRPr="00F076CB">
        <w:rPr>
          <w:sz w:val="24"/>
          <w:szCs w:val="24"/>
          <w:lang w:val="ru-RU"/>
        </w:rPr>
        <w:t>Протокол №____от __________________                       ____________О.И.Трифанова</w:t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  <w:r w:rsidRPr="00F076CB">
        <w:rPr>
          <w:sz w:val="26"/>
          <w:szCs w:val="26"/>
          <w:lang w:val="ru-RU"/>
        </w:rPr>
        <w:tab/>
      </w:r>
    </w:p>
    <w:p w:rsidR="000437B1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Pr="00F076CB" w:rsidRDefault="000437B1" w:rsidP="00EA179B">
      <w:pPr>
        <w:spacing w:line="240" w:lineRule="auto"/>
        <w:ind w:left="876" w:right="49" w:firstLine="566"/>
        <w:rPr>
          <w:sz w:val="24"/>
          <w:szCs w:val="24"/>
          <w:lang w:val="ru-RU"/>
        </w:rPr>
      </w:pP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  <w:r w:rsidRPr="00845D81">
        <w:rPr>
          <w:rFonts w:ascii="Trebuchet MS"/>
          <w:sz w:val="28"/>
          <w:szCs w:val="28"/>
        </w:rPr>
        <w:t xml:space="preserve">                                                     </w:t>
      </w:r>
    </w:p>
    <w:p w:rsidR="000437B1" w:rsidRDefault="000437B1" w:rsidP="00EA179B">
      <w:pPr>
        <w:pStyle w:val="BodyText"/>
        <w:spacing w:before="2"/>
        <w:rPr>
          <w:rFonts w:ascii="Trebuchet MS"/>
          <w:sz w:val="28"/>
          <w:szCs w:val="28"/>
        </w:rPr>
      </w:pPr>
    </w:p>
    <w:p w:rsidR="000437B1" w:rsidRDefault="000437B1" w:rsidP="00EA179B">
      <w:pPr>
        <w:pStyle w:val="BodyText"/>
        <w:spacing w:before="2"/>
        <w:jc w:val="center"/>
        <w:rPr>
          <w:rFonts w:ascii="Trebuchet MS"/>
          <w:sz w:val="28"/>
          <w:szCs w:val="28"/>
        </w:rPr>
      </w:pPr>
    </w:p>
    <w:p w:rsidR="000437B1" w:rsidRPr="00845D81" w:rsidRDefault="000437B1" w:rsidP="00EA179B">
      <w:pPr>
        <w:pStyle w:val="BodyText"/>
        <w:spacing w:before="2"/>
        <w:jc w:val="center"/>
        <w:outlineLvl w:val="0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Оценочные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материалы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для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проведения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текущего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</w:t>
      </w:r>
      <w:r>
        <w:rPr>
          <w:rFonts w:ascii="Trebuchet MS"/>
          <w:b/>
          <w:bCs/>
          <w:sz w:val="28"/>
          <w:szCs w:val="28"/>
        </w:rPr>
        <w:t xml:space="preserve"> </w:t>
      </w:r>
      <w:r w:rsidRPr="00845D81">
        <w:rPr>
          <w:rFonts w:ascii="Trebuchet MS"/>
          <w:b/>
          <w:bCs/>
          <w:sz w:val="28"/>
          <w:szCs w:val="28"/>
        </w:rPr>
        <w:t>промежуточно</w:t>
      </w:r>
      <w:r>
        <w:rPr>
          <w:rFonts w:ascii="Trebuchet MS"/>
          <w:b/>
          <w:bCs/>
          <w:sz w:val="28"/>
          <w:szCs w:val="28"/>
        </w:rPr>
        <w:t>го</w:t>
      </w:r>
      <w:r w:rsidRPr="00845D81"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контроля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по</w:t>
      </w:r>
      <w:r>
        <w:rPr>
          <w:rFonts w:ascii="Trebuchet MS"/>
          <w:b/>
          <w:bCs/>
          <w:sz w:val="28"/>
          <w:szCs w:val="28"/>
        </w:rPr>
        <w:t xml:space="preserve"> </w:t>
      </w:r>
      <w:r>
        <w:rPr>
          <w:rFonts w:ascii="Trebuchet MS"/>
          <w:b/>
          <w:bCs/>
          <w:sz w:val="28"/>
          <w:szCs w:val="28"/>
        </w:rPr>
        <w:t>изобразительному</w:t>
      </w:r>
      <w:r>
        <w:rPr>
          <w:rFonts w:ascii="Trebuchet MS"/>
          <w:b/>
          <w:bCs/>
          <w:sz w:val="28"/>
          <w:szCs w:val="28"/>
        </w:rPr>
        <w:t xml:space="preserve">  </w:t>
      </w:r>
      <w:r>
        <w:rPr>
          <w:rFonts w:ascii="Trebuchet MS"/>
          <w:b/>
          <w:bCs/>
          <w:sz w:val="28"/>
          <w:szCs w:val="28"/>
        </w:rPr>
        <w:t>искусству</w:t>
      </w:r>
    </w:p>
    <w:p w:rsidR="000437B1" w:rsidRPr="00845D8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(</w:t>
      </w:r>
      <w:r w:rsidRPr="00845D81">
        <w:rPr>
          <w:rFonts w:ascii="Trebuchet MS"/>
          <w:b/>
          <w:bCs/>
          <w:sz w:val="28"/>
          <w:szCs w:val="28"/>
        </w:rPr>
        <w:t>предмет</w:t>
      </w:r>
      <w:r w:rsidRPr="00845D81">
        <w:rPr>
          <w:rFonts w:ascii="Trebuchet MS"/>
          <w:b/>
          <w:bCs/>
          <w:sz w:val="28"/>
          <w:szCs w:val="28"/>
        </w:rPr>
        <w:t>)</w:t>
      </w:r>
    </w:p>
    <w:p w:rsidR="000437B1" w:rsidRDefault="000437B1" w:rsidP="00EA179B">
      <w:pPr>
        <w:pStyle w:val="BodyText"/>
        <w:spacing w:before="2"/>
        <w:jc w:val="center"/>
        <w:rPr>
          <w:rFonts w:ascii="Trebuchet MS"/>
          <w:b/>
          <w:bCs/>
          <w:sz w:val="28"/>
          <w:szCs w:val="28"/>
        </w:rPr>
      </w:pPr>
      <w:r w:rsidRPr="00845D81">
        <w:rPr>
          <w:rFonts w:ascii="Trebuchet MS"/>
          <w:b/>
          <w:bCs/>
          <w:sz w:val="28"/>
          <w:szCs w:val="28"/>
        </w:rPr>
        <w:t>Класс</w:t>
      </w:r>
      <w:r>
        <w:rPr>
          <w:rFonts w:ascii="Trebuchet MS"/>
          <w:b/>
          <w:bCs/>
          <w:sz w:val="28"/>
          <w:szCs w:val="28"/>
        </w:rPr>
        <w:t xml:space="preserve"> 4 </w:t>
      </w:r>
    </w:p>
    <w:p w:rsidR="000437B1" w:rsidRDefault="000437B1" w:rsidP="00EA179B">
      <w:pPr>
        <w:pStyle w:val="BodyText"/>
        <w:spacing w:before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2025-2026</w:t>
      </w:r>
      <w:r w:rsidRPr="00845D81">
        <w:rPr>
          <w:b/>
          <w:bCs/>
          <w:sz w:val="28"/>
          <w:szCs w:val="28"/>
        </w:rPr>
        <w:t xml:space="preserve"> учебный год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lang w:val="ru-RU"/>
        </w:rPr>
      </w:pPr>
    </w:p>
    <w:p w:rsidR="000437B1" w:rsidRPr="00F076CB" w:rsidRDefault="000437B1" w:rsidP="00EA179B">
      <w:pPr>
        <w:tabs>
          <w:tab w:val="left" w:pos="6435"/>
        </w:tabs>
        <w:spacing w:line="240" w:lineRule="auto"/>
        <w:rPr>
          <w:b/>
          <w:bCs/>
          <w:sz w:val="28"/>
          <w:szCs w:val="28"/>
          <w:lang w:val="ru-RU"/>
        </w:rPr>
      </w:pPr>
      <w:r>
        <w:rPr>
          <w:lang w:val="ru-RU"/>
        </w:rPr>
        <w:t xml:space="preserve">       </w:t>
      </w:r>
    </w:p>
    <w:p w:rsidR="000437B1" w:rsidRPr="00F076CB" w:rsidRDefault="000437B1" w:rsidP="00EA179B">
      <w:pPr>
        <w:spacing w:line="240" w:lineRule="auto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               Составитель:</w:t>
      </w:r>
    </w:p>
    <w:p w:rsidR="000437B1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</w:t>
      </w:r>
      <w:r>
        <w:rPr>
          <w:lang w:val="ru-RU"/>
        </w:rPr>
        <w:t xml:space="preserve">         Учитель   начальных классов 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Максимчук Г.И.</w:t>
      </w:r>
    </w:p>
    <w:p w:rsidR="000437B1" w:rsidRPr="00F076CB" w:rsidRDefault="000437B1" w:rsidP="00EA179B">
      <w:pPr>
        <w:spacing w:line="240" w:lineRule="auto"/>
        <w:jc w:val="center"/>
        <w:rPr>
          <w:lang w:val="ru-RU"/>
        </w:rPr>
      </w:pPr>
      <w:r w:rsidRPr="00F076CB">
        <w:rPr>
          <w:lang w:val="ru-RU"/>
        </w:rPr>
        <w:t xml:space="preserve">                                                                                              (должность, Ф.И.О.)</w:t>
      </w: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lang w:val="ru-RU"/>
        </w:rPr>
      </w:pPr>
    </w:p>
    <w:p w:rsidR="000437B1" w:rsidRPr="00F076CB" w:rsidRDefault="000437B1" w:rsidP="00EA179B">
      <w:pPr>
        <w:spacing w:line="240" w:lineRule="auto"/>
        <w:rPr>
          <w:sz w:val="28"/>
          <w:szCs w:val="26"/>
          <w:lang w:val="ru-RU"/>
        </w:rPr>
      </w:pPr>
      <w:r w:rsidRPr="00F076CB">
        <w:rPr>
          <w:lang w:val="ru-RU"/>
        </w:rPr>
        <w:tab/>
      </w:r>
      <w:r w:rsidRPr="00F076CB">
        <w:rPr>
          <w:b/>
          <w:sz w:val="28"/>
          <w:szCs w:val="28"/>
          <w:lang w:val="ru-RU"/>
        </w:rPr>
        <w:t xml:space="preserve">                                           с. Ковыльное-202</w:t>
      </w:r>
      <w:r>
        <w:rPr>
          <w:b/>
          <w:sz w:val="28"/>
          <w:szCs w:val="28"/>
          <w:lang w:val="ru-RU"/>
        </w:rPr>
        <w:t>5</w:t>
      </w:r>
      <w:r w:rsidRPr="00F076CB">
        <w:rPr>
          <w:b/>
          <w:sz w:val="28"/>
          <w:szCs w:val="28"/>
          <w:lang w:val="ru-RU"/>
        </w:rPr>
        <w:t xml:space="preserve"> г.    </w:t>
      </w: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B5139">
        <w:rPr>
          <w:rFonts w:ascii="Times New Roman" w:hAnsi="Times New Roman"/>
          <w:b/>
          <w:sz w:val="24"/>
          <w:szCs w:val="24"/>
          <w:lang w:val="ru-RU"/>
        </w:rPr>
        <w:t>Контрольные работы по изобразительному искусству за курс 4 класса</w:t>
      </w:r>
    </w:p>
    <w:p w:rsidR="000437B1" w:rsidRPr="00FB5139" w:rsidRDefault="000437B1" w:rsidP="00EA179B">
      <w:pPr>
        <w:ind w:left="720"/>
        <w:contextualSpacing/>
        <w:outlineLvl w:val="1"/>
        <w:rPr>
          <w:rFonts w:ascii="Times New Roman" w:hAnsi="Times New Roman"/>
          <w:b/>
          <w:bCs/>
          <w:i/>
          <w:sz w:val="24"/>
          <w:szCs w:val="24"/>
          <w:u w:val="single"/>
          <w:lang w:val="ru-RU" w:eastAsia="ru-RU"/>
        </w:rPr>
      </w:pPr>
      <w:r w:rsidRPr="00FB5139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I</w:t>
      </w:r>
      <w:r w:rsidRPr="00FB5139">
        <w:rPr>
          <w:rFonts w:ascii="Times New Roman" w:hAnsi="Times New Roman"/>
          <w:b/>
          <w:bCs/>
          <w:i/>
          <w:sz w:val="24"/>
          <w:szCs w:val="24"/>
          <w:u w:val="single"/>
          <w:lang w:val="ru-RU" w:eastAsia="ru-RU"/>
        </w:rPr>
        <w:t xml:space="preserve"> четверть.</w:t>
      </w:r>
    </w:p>
    <w:p w:rsidR="000437B1" w:rsidRPr="00FB5139" w:rsidRDefault="000437B1" w:rsidP="00EA179B">
      <w:pPr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FB5139">
        <w:rPr>
          <w:rFonts w:ascii="Times New Roman" w:hAnsi="Times New Roman"/>
          <w:b/>
          <w:sz w:val="24"/>
          <w:szCs w:val="24"/>
          <w:lang w:val="ru-RU"/>
        </w:rPr>
        <w:t>Входной контроль остаточных знаний</w:t>
      </w:r>
    </w:p>
    <w:p w:rsidR="000437B1" w:rsidRPr="00FB5139" w:rsidRDefault="000437B1" w:rsidP="00EA179B">
      <w:pPr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1. Какие цвета наиболее характерны для произведений гжельских мастеров:</w:t>
      </w:r>
      <w:r w:rsidRPr="00FB5139">
        <w:rPr>
          <w:rFonts w:ascii="Times New Roman" w:hAnsi="Times New Roman"/>
          <w:sz w:val="24"/>
          <w:szCs w:val="24"/>
          <w:lang w:val="ru-RU"/>
        </w:rPr>
        <w:br/>
        <w:t>а) Красный и золотой   б) Желтый и черный</w:t>
      </w:r>
      <w:r w:rsidRPr="00FB5139">
        <w:rPr>
          <w:rFonts w:ascii="Times New Roman" w:hAnsi="Times New Roman"/>
          <w:sz w:val="24"/>
          <w:szCs w:val="24"/>
          <w:lang w:val="ru-RU"/>
        </w:rPr>
        <w:br/>
        <w:t>в) Белый и синий           г) Оттенки зеленого.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2. Какой жанр является изображением картин природы: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пейзаж         б) портрет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в) натюрморт   г) батальный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3. Назови 3 основных  цвета в живописи:</w:t>
      </w:r>
      <w:r w:rsidRPr="00FB5139">
        <w:rPr>
          <w:rFonts w:ascii="Times New Roman" w:hAnsi="Times New Roman"/>
          <w:sz w:val="24"/>
          <w:szCs w:val="24"/>
          <w:lang w:val="ru-RU"/>
        </w:rPr>
        <w:br/>
        <w:t>а) красный, желтый, синий                   б) черный, белый, серый</w:t>
      </w:r>
      <w:r w:rsidRPr="00FB5139">
        <w:rPr>
          <w:rFonts w:ascii="Times New Roman" w:hAnsi="Times New Roman"/>
          <w:sz w:val="24"/>
          <w:szCs w:val="24"/>
          <w:lang w:val="ru-RU"/>
        </w:rPr>
        <w:br/>
        <w:t>в) оранжевый, фиолетовый, зеленый   г) красный, желтый, зеленый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4. Воображаемая линия, которая отделяет небо от земли: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штрих      б) горизонт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в) тень         г) граница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5. Какой цвет является тёплым: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серый         б) фиолетовый</w:t>
      </w:r>
    </w:p>
    <w:p w:rsidR="000437B1" w:rsidRPr="00EA179B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EA179B">
        <w:rPr>
          <w:rFonts w:ascii="Times New Roman" w:hAnsi="Times New Roman"/>
          <w:sz w:val="24"/>
          <w:szCs w:val="24"/>
          <w:lang w:val="ru-RU"/>
        </w:rPr>
        <w:t>в) синий         г) жёлтый</w:t>
      </w:r>
    </w:p>
    <w:p w:rsidR="000437B1" w:rsidRPr="00EA179B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6.  Какой жанр является изображением человека: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пейзаж         б) портрет</w:t>
      </w:r>
    </w:p>
    <w:p w:rsidR="000437B1" w:rsidRPr="00FB5139" w:rsidRDefault="000437B1" w:rsidP="00EA179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в) натюрморт   г) батальный.</w:t>
      </w:r>
    </w:p>
    <w:p w:rsidR="000437B1" w:rsidRPr="00FB5139" w:rsidRDefault="000437B1" w:rsidP="006F0670">
      <w:pPr>
        <w:ind w:left="720"/>
        <w:contextualSpacing/>
        <w:outlineLvl w:val="1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0437B1" w:rsidRPr="00FB5139" w:rsidRDefault="000437B1" w:rsidP="00EA179B">
      <w:pPr>
        <w:ind w:left="720"/>
        <w:contextualSpacing/>
        <w:outlineLvl w:val="1"/>
        <w:rPr>
          <w:rFonts w:ascii="Times New Roman" w:hAnsi="Times New Roman"/>
          <w:b/>
          <w:bCs/>
          <w:i/>
          <w:sz w:val="24"/>
          <w:szCs w:val="24"/>
          <w:u w:val="single"/>
          <w:lang w:val="ru-RU" w:eastAsia="ru-RU"/>
        </w:rPr>
      </w:pPr>
      <w:r w:rsidRPr="00FB5139">
        <w:rPr>
          <w:rFonts w:ascii="Times New Roman" w:hAnsi="Times New Roman"/>
          <w:b/>
          <w:bCs/>
          <w:i/>
          <w:sz w:val="24"/>
          <w:szCs w:val="24"/>
          <w:u w:val="single"/>
          <w:lang w:eastAsia="ru-RU"/>
        </w:rPr>
        <w:t>II</w:t>
      </w:r>
      <w:r w:rsidRPr="00FB5139">
        <w:rPr>
          <w:rFonts w:ascii="Times New Roman" w:hAnsi="Times New Roman"/>
          <w:b/>
          <w:bCs/>
          <w:i/>
          <w:sz w:val="24"/>
          <w:szCs w:val="24"/>
          <w:u w:val="single"/>
          <w:lang w:val="ru-RU" w:eastAsia="ru-RU"/>
        </w:rPr>
        <w:t xml:space="preserve"> четверть.</w:t>
      </w:r>
    </w:p>
    <w:p w:rsidR="000437B1" w:rsidRPr="00FB5139" w:rsidRDefault="000437B1" w:rsidP="00EA179B">
      <w:pPr>
        <w:ind w:left="720"/>
        <w:contextualSpacing/>
        <w:jc w:val="center"/>
        <w:outlineLvl w:val="1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Контрольная работа за </w:t>
      </w:r>
      <w:r w:rsidRPr="00FB5139">
        <w:rPr>
          <w:rFonts w:ascii="Times New Roman" w:hAnsi="Times New Roman"/>
          <w:b/>
          <w:bCs/>
          <w:sz w:val="24"/>
          <w:szCs w:val="24"/>
          <w:lang w:eastAsia="ru-RU"/>
        </w:rPr>
        <w:t>I</w:t>
      </w:r>
      <w:r w:rsidRPr="00FB5139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полугодие</w:t>
      </w:r>
    </w:p>
    <w:p w:rsidR="000437B1" w:rsidRPr="00EA179B" w:rsidRDefault="000437B1" w:rsidP="00EA179B">
      <w:pPr>
        <w:ind w:left="360"/>
        <w:contextualSpacing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EA179B">
        <w:rPr>
          <w:rFonts w:ascii="Times New Roman" w:hAnsi="Times New Roman"/>
          <w:bCs/>
          <w:sz w:val="24"/>
          <w:szCs w:val="24"/>
          <w:lang w:val="ru-RU" w:eastAsia="ru-RU"/>
        </w:rPr>
        <w:t>1. Пейзажист - это</w:t>
      </w:r>
    </w:p>
    <w:tbl>
      <w:tblPr>
        <w:tblW w:w="0" w:type="auto"/>
        <w:tblCellSpacing w:w="15" w:type="dxa"/>
        <w:tblLook w:val="00A0"/>
      </w:tblPr>
      <w:tblGrid>
        <w:gridCol w:w="615"/>
        <w:gridCol w:w="3385"/>
      </w:tblGrid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98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shd w:val="clear" w:color="auto" w:fill="E0FFE0"/>
                  <w:lang w:eastAsia="ru-RU"/>
                </w:rPr>
                <w:t>художник пишущий портрет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99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художник график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100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художник пишущий пейзаж</w:t>
              </w:r>
            </w:hyperlink>
          </w:p>
        </w:tc>
      </w:tr>
    </w:tbl>
    <w:p w:rsidR="000437B1" w:rsidRPr="00FB5139" w:rsidRDefault="000437B1" w:rsidP="00EA179B">
      <w:pPr>
        <w:spacing w:line="240" w:lineRule="auto"/>
        <w:ind w:left="360"/>
        <w:contextualSpacing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FB5139">
        <w:rPr>
          <w:rFonts w:ascii="Times New Roman" w:hAnsi="Times New Roman"/>
          <w:bCs/>
          <w:sz w:val="24"/>
          <w:szCs w:val="24"/>
          <w:lang w:eastAsia="ru-RU"/>
        </w:rPr>
        <w:t>2. В анималистическом жанре изображают...</w:t>
      </w:r>
    </w:p>
    <w:tbl>
      <w:tblPr>
        <w:tblW w:w="0" w:type="auto"/>
        <w:tblCellSpacing w:w="15" w:type="dxa"/>
        <w:tblLook w:val="00A0"/>
      </w:tblPr>
      <w:tblGrid>
        <w:gridCol w:w="615"/>
        <w:gridCol w:w="2198"/>
      </w:tblGrid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1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животных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2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shd w:val="clear" w:color="auto" w:fill="E0FFE0"/>
                  <w:lang w:eastAsia="ru-RU"/>
                </w:rPr>
                <w:t>боевые сражения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103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природу</w:t>
              </w:r>
            </w:hyperlink>
          </w:p>
        </w:tc>
      </w:tr>
    </w:tbl>
    <w:p w:rsidR="000437B1" w:rsidRPr="00FB5139" w:rsidRDefault="000437B1" w:rsidP="00EA179B">
      <w:pPr>
        <w:spacing w:line="240" w:lineRule="auto"/>
        <w:ind w:left="360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FB5139">
        <w:rPr>
          <w:rFonts w:ascii="Times New Roman" w:hAnsi="Times New Roman"/>
          <w:bCs/>
          <w:sz w:val="24"/>
          <w:szCs w:val="24"/>
          <w:lang w:eastAsia="ru-RU"/>
        </w:rPr>
        <w:t>3. Натюрморт - это...</w:t>
      </w:r>
    </w:p>
    <w:tbl>
      <w:tblPr>
        <w:tblW w:w="0" w:type="auto"/>
        <w:tblCellSpacing w:w="15" w:type="dxa"/>
        <w:tblLook w:val="00A0"/>
      </w:tblPr>
      <w:tblGrid>
        <w:gridCol w:w="615"/>
        <w:gridCol w:w="3469"/>
      </w:tblGrid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4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изображение архитектуры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5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изображение живой натуры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6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изображение мертвой натуры</w:t>
              </w:r>
            </w:hyperlink>
          </w:p>
        </w:tc>
      </w:tr>
    </w:tbl>
    <w:p w:rsidR="000437B1" w:rsidRPr="00FB5139" w:rsidRDefault="000437B1" w:rsidP="00EA179B">
      <w:pPr>
        <w:spacing w:line="240" w:lineRule="auto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437B1" w:rsidRPr="00FB5139" w:rsidRDefault="000437B1" w:rsidP="00EA179B">
      <w:pPr>
        <w:spacing w:line="240" w:lineRule="auto"/>
        <w:ind w:left="360"/>
        <w:contextualSpacing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FB5139">
        <w:rPr>
          <w:rFonts w:ascii="Times New Roman" w:hAnsi="Times New Roman"/>
          <w:bCs/>
          <w:sz w:val="24"/>
          <w:szCs w:val="24"/>
          <w:lang w:val="ru-RU" w:eastAsia="ru-RU"/>
        </w:rPr>
        <w:t>4. В переводе на русский язык слово анимал - означает</w:t>
      </w:r>
    </w:p>
    <w:tbl>
      <w:tblPr>
        <w:tblW w:w="0" w:type="auto"/>
        <w:tblCellSpacing w:w="15" w:type="dxa"/>
        <w:tblLook w:val="00A0"/>
      </w:tblPr>
      <w:tblGrid>
        <w:gridCol w:w="615"/>
        <w:gridCol w:w="1532"/>
      </w:tblGrid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7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животное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8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низенький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9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маленький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1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110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большой</w:t>
              </w:r>
            </w:hyperlink>
          </w:p>
        </w:tc>
      </w:tr>
    </w:tbl>
    <w:p w:rsidR="000437B1" w:rsidRPr="00FB5139" w:rsidRDefault="000437B1" w:rsidP="00EA179B">
      <w:pPr>
        <w:spacing w:line="240" w:lineRule="auto"/>
        <w:ind w:left="360"/>
        <w:contextualSpacing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FB5139">
        <w:rPr>
          <w:rFonts w:ascii="Times New Roman" w:hAnsi="Times New Roman"/>
          <w:bCs/>
          <w:sz w:val="24"/>
          <w:szCs w:val="24"/>
          <w:lang w:eastAsia="ru-RU"/>
        </w:rPr>
        <w:t>5. В жанре марина изображают…</w:t>
      </w:r>
    </w:p>
    <w:tbl>
      <w:tblPr>
        <w:tblW w:w="0" w:type="auto"/>
        <w:tblCellSpacing w:w="15" w:type="dxa"/>
        <w:tblLook w:val="00A0"/>
      </w:tblPr>
      <w:tblGrid>
        <w:gridCol w:w="615"/>
        <w:gridCol w:w="2046"/>
      </w:tblGrid>
      <w:tr w:rsidR="000437B1" w:rsidRPr="00FB5139" w:rsidTr="00961BCF">
        <w:trPr>
          <w:tblCellSpacing w:w="15" w:type="dxa"/>
        </w:trPr>
        <w:tc>
          <w:tcPr>
            <w:tcW w:w="5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11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водную стихию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5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12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архитектуру</w:t>
              </w:r>
            </w:hyperlink>
          </w:p>
        </w:tc>
      </w:tr>
      <w:tr w:rsidR="000437B1" w:rsidRPr="00FB5139" w:rsidTr="00961BCF">
        <w:trPr>
          <w:tblCellSpacing w:w="15" w:type="dxa"/>
        </w:trPr>
        <w:tc>
          <w:tcPr>
            <w:tcW w:w="5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51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37B1" w:rsidRPr="00FB5139" w:rsidRDefault="000437B1" w:rsidP="00961BCF">
            <w:p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13" w:history="1">
              <w:r w:rsidRPr="00FB5139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фигуры людей</w:t>
              </w:r>
            </w:hyperlink>
          </w:p>
        </w:tc>
      </w:tr>
    </w:tbl>
    <w:p w:rsidR="000437B1" w:rsidRPr="00FB5139" w:rsidRDefault="000437B1" w:rsidP="00EA179B">
      <w:pPr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FB5139">
        <w:rPr>
          <w:rFonts w:ascii="Times New Roman" w:hAnsi="Times New Roman"/>
          <w:b/>
          <w:i/>
          <w:sz w:val="24"/>
          <w:szCs w:val="24"/>
          <w:u w:val="single"/>
        </w:rPr>
        <w:t>IV четверть</w:t>
      </w:r>
    </w:p>
    <w:p w:rsidR="000437B1" w:rsidRPr="00FB5139" w:rsidRDefault="000437B1" w:rsidP="00EA179B">
      <w:pPr>
        <w:jc w:val="center"/>
        <w:rPr>
          <w:rFonts w:ascii="Times New Roman" w:hAnsi="Times New Roman"/>
          <w:b/>
          <w:sz w:val="24"/>
          <w:szCs w:val="24"/>
        </w:rPr>
      </w:pPr>
      <w:r w:rsidRPr="00FB5139">
        <w:rPr>
          <w:rFonts w:ascii="Times New Roman" w:hAnsi="Times New Roman"/>
          <w:b/>
          <w:sz w:val="24"/>
          <w:szCs w:val="24"/>
        </w:rPr>
        <w:t>Контрольная работа по итогам года</w:t>
      </w:r>
    </w:p>
    <w:p w:rsidR="000437B1" w:rsidRPr="00FB5139" w:rsidRDefault="000437B1" w:rsidP="006F0670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В городецкой росписи превалируют цвета:</w:t>
      </w:r>
    </w:p>
    <w:p w:rsidR="000437B1" w:rsidRPr="00FB5139" w:rsidRDefault="000437B1" w:rsidP="006F0670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белый, голубой, синий;                          В) Черный, синий, зеленый;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Б) Черный, красный, золотой;                    Г) Желтый, красный, зеленый.</w:t>
      </w:r>
    </w:p>
    <w:p w:rsidR="000437B1" w:rsidRPr="00FB5139" w:rsidRDefault="000437B1" w:rsidP="006F0670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Вдали предметы кажутся:</w:t>
      </w:r>
    </w:p>
    <w:p w:rsidR="000437B1" w:rsidRPr="00FB5139" w:rsidRDefault="000437B1" w:rsidP="006F0670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крупнее и бледнее;                                 В) мельче и ярче;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Б) крупнее и ярче;                                        Г) мельче и бледнее.</w:t>
      </w:r>
    </w:p>
    <w:p w:rsidR="000437B1" w:rsidRPr="00FB5139" w:rsidRDefault="000437B1" w:rsidP="006F0670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B5139">
        <w:rPr>
          <w:rFonts w:ascii="Times New Roman" w:hAnsi="Times New Roman"/>
          <w:sz w:val="24"/>
          <w:szCs w:val="24"/>
        </w:rPr>
        <w:t>Художник-анималист изображает:</w:t>
      </w:r>
    </w:p>
    <w:p w:rsidR="000437B1" w:rsidRPr="006F0670" w:rsidRDefault="000437B1" w:rsidP="006F0670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6F0670">
        <w:rPr>
          <w:rFonts w:ascii="Times New Roman" w:hAnsi="Times New Roman"/>
          <w:sz w:val="24"/>
          <w:szCs w:val="24"/>
          <w:lang w:val="ru-RU"/>
        </w:rPr>
        <w:t>А) людей;                                                       В) животных;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Б) предметы быта;                                         Г) море.</w:t>
      </w:r>
    </w:p>
    <w:p w:rsidR="000437B1" w:rsidRPr="00FB5139" w:rsidRDefault="000437B1" w:rsidP="006F0670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В картине «Утро в сосновом лесу» объединились жанры:</w:t>
      </w:r>
    </w:p>
    <w:p w:rsidR="000437B1" w:rsidRPr="00FB5139" w:rsidRDefault="000437B1" w:rsidP="006F0670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>А) марина и батальный;                               В) портрет и натюрморт;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Б) пейзаж и анимал;                                      Г) пейзаж и портрет.</w:t>
      </w:r>
    </w:p>
    <w:p w:rsidR="000437B1" w:rsidRPr="00FB5139" w:rsidRDefault="000437B1" w:rsidP="006F067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 xml:space="preserve">     5.    Найди пару контрастных цветов: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А) красный и оранжевый;                       В) чёрный и серый;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FB5139">
        <w:rPr>
          <w:rFonts w:ascii="Times New Roman" w:hAnsi="Times New Roman"/>
          <w:sz w:val="24"/>
          <w:szCs w:val="24"/>
          <w:lang w:val="ru-RU"/>
        </w:rPr>
        <w:t>Б) Красный и зелёный;                            Г) синий и фиолетовый.</w:t>
      </w:r>
    </w:p>
    <w:p w:rsidR="000437B1" w:rsidRPr="00FB5139" w:rsidRDefault="000437B1" w:rsidP="006F067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FB5139">
        <w:rPr>
          <w:rFonts w:ascii="Times New Roman" w:hAnsi="Times New Roman"/>
          <w:sz w:val="24"/>
          <w:szCs w:val="24"/>
          <w:lang w:val="ru-RU"/>
        </w:rPr>
        <w:t xml:space="preserve">     6.   В городецкой росписи часто изображают: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 xml:space="preserve"> А) коней и птиц;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В) коз и коров                                                                      </w:t>
      </w:r>
      <w:r w:rsidRPr="00FB5139">
        <w:rPr>
          <w:rFonts w:ascii="Times New Roman" w:hAnsi="Times New Roman"/>
          <w:sz w:val="24"/>
          <w:szCs w:val="24"/>
          <w:lang w:val="ru-RU"/>
        </w:rPr>
        <w:t>Б) кошек и собак;                                      Г) жуков и бабочек.</w:t>
      </w: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FB5139" w:rsidRDefault="000437B1" w:rsidP="00EA179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437B1" w:rsidRPr="00C30978" w:rsidRDefault="000437B1" w:rsidP="00EF4A17">
      <w:pPr>
        <w:rPr>
          <w:lang w:val="ru-RU"/>
        </w:rPr>
      </w:pPr>
    </w:p>
    <w:sectPr w:rsidR="000437B1" w:rsidRPr="00C30978" w:rsidSect="0076648E">
      <w:pgSz w:w="11907" w:h="16839" w:code="9"/>
      <w:pgMar w:top="709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7B1" w:rsidRDefault="000437B1" w:rsidP="002A7797">
      <w:pP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</w:pPr>
      <w: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  <w:separator/>
      </w:r>
    </w:p>
  </w:endnote>
  <w:endnote w:type="continuationSeparator" w:id="0">
    <w:p w:rsidR="000437B1" w:rsidRDefault="000437B1" w:rsidP="002A7797">
      <w:pP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</w:pPr>
      <w: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B1" w:rsidRDefault="000437B1" w:rsidP="002A77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37B1" w:rsidRDefault="000437B1" w:rsidP="002A779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7B1" w:rsidRDefault="000437B1" w:rsidP="002A77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45</w:t>
    </w:r>
    <w:r>
      <w:rPr>
        <w:rStyle w:val="PageNumber"/>
      </w:rPr>
      <w:fldChar w:fldCharType="end"/>
    </w:r>
  </w:p>
  <w:p w:rsidR="000437B1" w:rsidRDefault="000437B1" w:rsidP="002A779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7B1" w:rsidRDefault="000437B1" w:rsidP="002A7797">
      <w:pP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</w:pPr>
      <w: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  <w:separator/>
      </w:r>
    </w:p>
  </w:footnote>
  <w:footnote w:type="continuationSeparator" w:id="0">
    <w:p w:rsidR="000437B1" w:rsidRDefault="000437B1" w:rsidP="002A7797">
      <w:pP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</w:pPr>
      <w:r>
        <w:rPr>
          <w:rStyle w:val="Heading1Char"/>
          <w:rFonts w:ascii="Calibri" w:hAnsi="Calibri"/>
          <w:b w:val="0"/>
          <w:bCs w:val="0"/>
          <w:color w:val="auto"/>
          <w:sz w:val="22"/>
          <w:szCs w:val="22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11F8B"/>
    <w:multiLevelType w:val="hybridMultilevel"/>
    <w:tmpl w:val="824412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5B755A"/>
    <w:multiLevelType w:val="hybridMultilevel"/>
    <w:tmpl w:val="4156F4E6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5A4AF7"/>
    <w:multiLevelType w:val="hybridMultilevel"/>
    <w:tmpl w:val="73F89200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421E5C"/>
    <w:multiLevelType w:val="hybridMultilevel"/>
    <w:tmpl w:val="C62E7B94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C304FAB"/>
    <w:multiLevelType w:val="hybridMultilevel"/>
    <w:tmpl w:val="411C5B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E755756"/>
    <w:multiLevelType w:val="hybridMultilevel"/>
    <w:tmpl w:val="9476E230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F343AF"/>
    <w:multiLevelType w:val="hybridMultilevel"/>
    <w:tmpl w:val="CAD25438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0054A3"/>
    <w:multiLevelType w:val="hybridMultilevel"/>
    <w:tmpl w:val="B0B45B4C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BB55208"/>
    <w:multiLevelType w:val="hybridMultilevel"/>
    <w:tmpl w:val="A9F6F65A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7B7BDC"/>
    <w:multiLevelType w:val="hybridMultilevel"/>
    <w:tmpl w:val="B0B45B4C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418"/>
    <w:rsid w:val="00025FFC"/>
    <w:rsid w:val="000437B1"/>
    <w:rsid w:val="00093107"/>
    <w:rsid w:val="00095D96"/>
    <w:rsid w:val="000D4161"/>
    <w:rsid w:val="000E6D86"/>
    <w:rsid w:val="00151AE1"/>
    <w:rsid w:val="001A00F4"/>
    <w:rsid w:val="001B4794"/>
    <w:rsid w:val="001C084B"/>
    <w:rsid w:val="0024330C"/>
    <w:rsid w:val="002A7797"/>
    <w:rsid w:val="00316BC6"/>
    <w:rsid w:val="003613DB"/>
    <w:rsid w:val="00364418"/>
    <w:rsid w:val="003E43CD"/>
    <w:rsid w:val="00412048"/>
    <w:rsid w:val="00416363"/>
    <w:rsid w:val="004459A3"/>
    <w:rsid w:val="0047474B"/>
    <w:rsid w:val="004E6975"/>
    <w:rsid w:val="005154E7"/>
    <w:rsid w:val="00545A4C"/>
    <w:rsid w:val="005645D3"/>
    <w:rsid w:val="00573731"/>
    <w:rsid w:val="00582F7F"/>
    <w:rsid w:val="005A6234"/>
    <w:rsid w:val="006A1B4F"/>
    <w:rsid w:val="006F0670"/>
    <w:rsid w:val="006F25BC"/>
    <w:rsid w:val="0076648E"/>
    <w:rsid w:val="00782B9E"/>
    <w:rsid w:val="007B4898"/>
    <w:rsid w:val="00805853"/>
    <w:rsid w:val="00805F78"/>
    <w:rsid w:val="00845D81"/>
    <w:rsid w:val="0086502D"/>
    <w:rsid w:val="008E286E"/>
    <w:rsid w:val="0093036B"/>
    <w:rsid w:val="00961BCF"/>
    <w:rsid w:val="009A084B"/>
    <w:rsid w:val="009A164F"/>
    <w:rsid w:val="009A6498"/>
    <w:rsid w:val="00A006AB"/>
    <w:rsid w:val="00A36585"/>
    <w:rsid w:val="00AE3852"/>
    <w:rsid w:val="00B17276"/>
    <w:rsid w:val="00B539F2"/>
    <w:rsid w:val="00C15DD3"/>
    <w:rsid w:val="00C30978"/>
    <w:rsid w:val="00C5164A"/>
    <w:rsid w:val="00C53FFE"/>
    <w:rsid w:val="00CB1A24"/>
    <w:rsid w:val="00CC0F39"/>
    <w:rsid w:val="00CC5E69"/>
    <w:rsid w:val="00D40293"/>
    <w:rsid w:val="00D735D4"/>
    <w:rsid w:val="00D8614E"/>
    <w:rsid w:val="00DA4568"/>
    <w:rsid w:val="00DE37FE"/>
    <w:rsid w:val="00EA179B"/>
    <w:rsid w:val="00EF4A17"/>
    <w:rsid w:val="00F076CB"/>
    <w:rsid w:val="00F07D91"/>
    <w:rsid w:val="00F239F3"/>
    <w:rsid w:val="00F34FB9"/>
    <w:rsid w:val="00F76E0F"/>
    <w:rsid w:val="00F95D16"/>
    <w:rsid w:val="00FB5139"/>
    <w:rsid w:val="00FC7F63"/>
    <w:rsid w:val="00FE0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27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7276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7276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17276"/>
    <w:pPr>
      <w:keepNext/>
      <w:keepLines/>
      <w:spacing w:before="200"/>
      <w:outlineLvl w:val="2"/>
    </w:pPr>
    <w:rPr>
      <w:rFonts w:ascii="Calibri Light" w:eastAsia="Times New Roman" w:hAnsi="Calibri Light"/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17276"/>
    <w:pPr>
      <w:keepNext/>
      <w:keepLines/>
      <w:spacing w:before="200"/>
      <w:outlineLvl w:val="3"/>
    </w:pPr>
    <w:rPr>
      <w:rFonts w:ascii="Calibri Light" w:eastAsia="Times New Roman" w:hAnsi="Calibri Light"/>
      <w:b/>
      <w:bCs/>
      <w:i/>
      <w:iCs/>
      <w:color w:val="4472C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7276"/>
    <w:rPr>
      <w:rFonts w:ascii="Calibri Light" w:hAnsi="Calibri Light" w:cs="Times New Roman"/>
      <w:b/>
      <w:bCs/>
      <w:color w:val="2F549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17276"/>
    <w:rPr>
      <w:rFonts w:ascii="Calibri Light" w:hAnsi="Calibri Light" w:cs="Times New Roman"/>
      <w:b/>
      <w:bCs/>
      <w:color w:val="4472C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17276"/>
    <w:rPr>
      <w:rFonts w:ascii="Calibri Light" w:hAnsi="Calibri Light" w:cs="Times New Roman"/>
      <w:b/>
      <w:bCs/>
      <w:color w:val="4472C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17276"/>
    <w:rPr>
      <w:rFonts w:ascii="Calibri Light" w:hAnsi="Calibri Light" w:cs="Times New Roman"/>
      <w:b/>
      <w:bCs/>
      <w:i/>
      <w:iCs/>
      <w:color w:val="4472C4"/>
    </w:rPr>
  </w:style>
  <w:style w:type="paragraph" w:styleId="Header">
    <w:name w:val="header"/>
    <w:basedOn w:val="Normal"/>
    <w:link w:val="HeaderChar"/>
    <w:uiPriority w:val="99"/>
    <w:rsid w:val="00B172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17276"/>
    <w:rPr>
      <w:rFonts w:cs="Times New Roman"/>
    </w:rPr>
  </w:style>
  <w:style w:type="paragraph" w:styleId="NormalIndent">
    <w:name w:val="Normal Indent"/>
    <w:basedOn w:val="Normal"/>
    <w:uiPriority w:val="99"/>
    <w:rsid w:val="00B17276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B17276"/>
    <w:pPr>
      <w:numPr>
        <w:ilvl w:val="1"/>
      </w:numPr>
      <w:ind w:left="86"/>
    </w:pPr>
    <w:rPr>
      <w:rFonts w:ascii="Calibri Light" w:eastAsia="Times New Roman" w:hAnsi="Calibri Light"/>
      <w:i/>
      <w:iCs/>
      <w:color w:val="4472C4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17276"/>
    <w:rPr>
      <w:rFonts w:ascii="Calibri Light" w:hAnsi="Calibri Light" w:cs="Times New Roman"/>
      <w:i/>
      <w:iCs/>
      <w:color w:val="4472C4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B17276"/>
    <w:pPr>
      <w:pBdr>
        <w:bottom w:val="single" w:sz="8" w:space="4" w:color="4472C4"/>
      </w:pBdr>
      <w:spacing w:after="300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17276"/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B17276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FC7F63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FC7F6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17276"/>
    <w:pPr>
      <w:spacing w:line="240" w:lineRule="auto"/>
    </w:pPr>
    <w:rPr>
      <w:b/>
      <w:bCs/>
      <w:color w:val="4472C4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A006A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51AE1"/>
    <w:rPr>
      <w:rFonts w:ascii="Times New Roman" w:hAnsi="Times New Roman" w:cs="Times New Roman"/>
      <w:sz w:val="2"/>
      <w:lang w:val="en-US" w:eastAsia="en-US"/>
    </w:rPr>
  </w:style>
  <w:style w:type="paragraph" w:styleId="ListParagraph">
    <w:name w:val="List Paragraph"/>
    <w:basedOn w:val="Normal"/>
    <w:uiPriority w:val="99"/>
    <w:qFormat/>
    <w:rsid w:val="00EA179B"/>
    <w:pPr>
      <w:spacing w:after="160" w:line="259" w:lineRule="auto"/>
      <w:ind w:left="720"/>
      <w:contextualSpacing/>
    </w:pPr>
    <w:rPr>
      <w:lang w:val="ru-RU"/>
    </w:rPr>
  </w:style>
  <w:style w:type="character" w:customStyle="1" w:styleId="apple-converted-space">
    <w:name w:val="apple-converted-space"/>
    <w:basedOn w:val="DefaultParagraphFont"/>
    <w:uiPriority w:val="99"/>
    <w:rsid w:val="00EA179B"/>
    <w:rPr>
      <w:rFonts w:cs="Times New Roman"/>
    </w:rPr>
  </w:style>
  <w:style w:type="paragraph" w:styleId="NormalWeb">
    <w:name w:val="Normal (Web)"/>
    <w:basedOn w:val="Normal"/>
    <w:uiPriority w:val="99"/>
    <w:rsid w:val="00EA17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EA17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179B"/>
    <w:rPr>
      <w:rFonts w:eastAsia="Times New Roman" w:cs="Times New Roman"/>
      <w:sz w:val="24"/>
      <w:szCs w:val="24"/>
      <w:lang w:val="ru-RU" w:eastAsia="en-US" w:bidi="ar-SA"/>
    </w:rPr>
  </w:style>
  <w:style w:type="paragraph" w:styleId="Footer">
    <w:name w:val="footer"/>
    <w:basedOn w:val="Normal"/>
    <w:link w:val="FooterChar"/>
    <w:uiPriority w:val="99"/>
    <w:rsid w:val="002A779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2F7F"/>
    <w:rPr>
      <w:rFonts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2A77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96ae" TargetMode="External"/><Relationship Id="rId21" Type="http://schemas.openxmlformats.org/officeDocument/2006/relationships/hyperlink" Target="https://m.edsoo.ru/8a14cd18" TargetMode="External"/><Relationship Id="rId42" Type="http://schemas.openxmlformats.org/officeDocument/2006/relationships/hyperlink" Target="https://m.edsoo.ru/8a149c3a" TargetMode="External"/><Relationship Id="rId47" Type="http://schemas.openxmlformats.org/officeDocument/2006/relationships/hyperlink" Target="https://m.edsoo.ru/8a14dd4e" TargetMode="External"/><Relationship Id="rId63" Type="http://schemas.openxmlformats.org/officeDocument/2006/relationships/hyperlink" Target="https://m.edsoo.ru/8a15074c" TargetMode="External"/><Relationship Id="rId68" Type="http://schemas.openxmlformats.org/officeDocument/2006/relationships/hyperlink" Target="https://m.edsoo.ru/8a151318" TargetMode="External"/><Relationship Id="rId84" Type="http://schemas.openxmlformats.org/officeDocument/2006/relationships/image" Target="media/image11.jpeg"/><Relationship Id="rId89" Type="http://schemas.openxmlformats.org/officeDocument/2006/relationships/image" Target="media/image16.jpeg"/><Relationship Id="rId112" Type="http://schemas.openxmlformats.org/officeDocument/2006/relationships/hyperlink" Target="http://www.proshkolu.ru/" TargetMode="External"/><Relationship Id="rId16" Type="http://schemas.openxmlformats.org/officeDocument/2006/relationships/hyperlink" Target="https://m.edsoo.ru/7f4129ea" TargetMode="External"/><Relationship Id="rId107" Type="http://schemas.openxmlformats.org/officeDocument/2006/relationships/hyperlink" Target="http://www.proshkolu.ru/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94d8" TargetMode="External"/><Relationship Id="rId32" Type="http://schemas.openxmlformats.org/officeDocument/2006/relationships/hyperlink" Target="https://m.edsoo.ru/8a14ba1c" TargetMode="External"/><Relationship Id="rId37" Type="http://schemas.openxmlformats.org/officeDocument/2006/relationships/hyperlink" Target="https://m.edsoo.ru/8a14982a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9abe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f83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image" Target="media/image1.jpeg"/><Relationship Id="rId79" Type="http://schemas.openxmlformats.org/officeDocument/2006/relationships/image" Target="media/image6.png"/><Relationship Id="rId87" Type="http://schemas.openxmlformats.org/officeDocument/2006/relationships/image" Target="media/image14.png"/><Relationship Id="rId102" Type="http://schemas.openxmlformats.org/officeDocument/2006/relationships/hyperlink" Target="http://www.proshkolu.ru/" TargetMode="External"/><Relationship Id="rId110" Type="http://schemas.openxmlformats.org/officeDocument/2006/relationships/hyperlink" Target="http://www.proshkolu.ru/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m.edsoo.ru/8a14f270" TargetMode="External"/><Relationship Id="rId82" Type="http://schemas.openxmlformats.org/officeDocument/2006/relationships/image" Target="media/image9.jpeg"/><Relationship Id="rId90" Type="http://schemas.openxmlformats.org/officeDocument/2006/relationships/image" Target="media/image17.png"/><Relationship Id="rId95" Type="http://schemas.openxmlformats.org/officeDocument/2006/relationships/image" Target="media/image22.jpeg"/><Relationship Id="rId19" Type="http://schemas.openxmlformats.org/officeDocument/2006/relationships/hyperlink" Target="https://m.edsoo.ru/8a14a93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929e" TargetMode="External"/><Relationship Id="rId30" Type="http://schemas.openxmlformats.org/officeDocument/2006/relationships/hyperlink" Target="https://m.edsoo.ru/8a14b6e8" TargetMode="External"/><Relationship Id="rId35" Type="http://schemas.openxmlformats.org/officeDocument/2006/relationships/hyperlink" Target="https://m.edsoo.ru/8a14a45a" TargetMode="External"/><Relationship Id="rId43" Type="http://schemas.openxmlformats.org/officeDocument/2006/relationships/hyperlink" Target="https://m.edsoo.ru/8a14c890" TargetMode="External"/><Relationship Id="rId48" Type="http://schemas.openxmlformats.org/officeDocument/2006/relationships/hyperlink" Target="https://m.edsoo.ru/8a14d4ca" TargetMode="External"/><Relationship Id="rId56" Type="http://schemas.openxmlformats.org/officeDocument/2006/relationships/hyperlink" Target="https://m.edsoo.ru/8a14e938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0a80" TargetMode="External"/><Relationship Id="rId77" Type="http://schemas.openxmlformats.org/officeDocument/2006/relationships/image" Target="media/image4.jpeg"/><Relationship Id="rId100" Type="http://schemas.openxmlformats.org/officeDocument/2006/relationships/hyperlink" Target="http://www.proshkolu.ru/" TargetMode="External"/><Relationship Id="rId105" Type="http://schemas.openxmlformats.org/officeDocument/2006/relationships/hyperlink" Target="http://www.proshkolu.ru/" TargetMode="External"/><Relationship Id="rId113" Type="http://schemas.openxmlformats.org/officeDocument/2006/relationships/hyperlink" Target="http://www.proshkolu.ru/" TargetMode="External"/><Relationship Id="rId8" Type="http://schemas.openxmlformats.org/officeDocument/2006/relationships/footer" Target="footer2.xm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80" Type="http://schemas.openxmlformats.org/officeDocument/2006/relationships/image" Target="media/image7.png"/><Relationship Id="rId85" Type="http://schemas.openxmlformats.org/officeDocument/2006/relationships/image" Target="media/image12.emf"/><Relationship Id="rId93" Type="http://schemas.openxmlformats.org/officeDocument/2006/relationships/image" Target="media/image20.jpeg"/><Relationship Id="rId98" Type="http://schemas.openxmlformats.org/officeDocument/2006/relationships/hyperlink" Target="http://www.proshkol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m.edsoo.ru/8a14c0e8" TargetMode="External"/><Relationship Id="rId33" Type="http://schemas.openxmlformats.org/officeDocument/2006/relationships/hyperlink" Target="https://m.edsoo.ru/8a14bd46" TargetMode="External"/><Relationship Id="rId38" Type="http://schemas.openxmlformats.org/officeDocument/2006/relationships/hyperlink" Target="https://m.edsoo.ru/8a14a626" TargetMode="External"/><Relationship Id="rId46" Type="http://schemas.openxmlformats.org/officeDocument/2006/relationships/hyperlink" Target="https://m.edsoo.ru/8a14acca" TargetMode="External"/><Relationship Id="rId59" Type="http://schemas.openxmlformats.org/officeDocument/2006/relationships/hyperlink" Target="https://m.edsoo.ru/8a14db64" TargetMode="External"/><Relationship Id="rId67" Type="http://schemas.openxmlformats.org/officeDocument/2006/relationships/hyperlink" Target="https://m.edsoo.ru/8a151a7a" TargetMode="External"/><Relationship Id="rId103" Type="http://schemas.openxmlformats.org/officeDocument/2006/relationships/hyperlink" Target="http://www.proshkolu.ru/" TargetMode="External"/><Relationship Id="rId108" Type="http://schemas.openxmlformats.org/officeDocument/2006/relationships/hyperlink" Target="http://www.proshkolu.ru/" TargetMode="External"/><Relationship Id="rId20" Type="http://schemas.openxmlformats.org/officeDocument/2006/relationships/hyperlink" Target="https://m.edsoo.ru/8a14af2c" TargetMode="External"/><Relationship Id="rId41" Type="http://schemas.openxmlformats.org/officeDocument/2006/relationships/hyperlink" Target="https://m.edsoo.ru/8a14c71e" TargetMode="External"/><Relationship Id="rId54" Type="http://schemas.openxmlformats.org/officeDocument/2006/relationships/hyperlink" Target="https://m.edsoo.ru/8a14d7b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image" Target="media/image2.jpeg"/><Relationship Id="rId83" Type="http://schemas.openxmlformats.org/officeDocument/2006/relationships/image" Target="media/image10.jpeg"/><Relationship Id="rId88" Type="http://schemas.openxmlformats.org/officeDocument/2006/relationships/image" Target="media/image15.jpeg"/><Relationship Id="rId91" Type="http://schemas.openxmlformats.org/officeDocument/2006/relationships/image" Target="media/image18.jpeg"/><Relationship Id="rId96" Type="http://schemas.openxmlformats.org/officeDocument/2006/relationships/image" Target="media/image23.jpeg"/><Relationship Id="rId111" Type="http://schemas.openxmlformats.org/officeDocument/2006/relationships/hyperlink" Target="http://www.proshkol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b166" TargetMode="External"/><Relationship Id="rId28" Type="http://schemas.openxmlformats.org/officeDocument/2006/relationships/hyperlink" Target="https://m.edsoo.ru/8a14c35e" TargetMode="External"/><Relationship Id="rId36" Type="http://schemas.openxmlformats.org/officeDocument/2006/relationships/hyperlink" Target="https://m.edsoo.ru/8a14a7f2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cca" TargetMode="External"/><Relationship Id="rId106" Type="http://schemas.openxmlformats.org/officeDocument/2006/relationships/hyperlink" Target="http://www.proshkolu.ru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b8e6" TargetMode="External"/><Relationship Id="rId44" Type="http://schemas.openxmlformats.org/officeDocument/2006/relationships/hyperlink" Target="https://m.edsoo.ru/8a149eb0" TargetMode="External"/><Relationship Id="rId52" Type="http://schemas.openxmlformats.org/officeDocument/2006/relationships/hyperlink" Target="https://m.edsoo.ru/8a151070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78" Type="http://schemas.openxmlformats.org/officeDocument/2006/relationships/image" Target="media/image5.jpeg"/><Relationship Id="rId81" Type="http://schemas.openxmlformats.org/officeDocument/2006/relationships/image" Target="media/image8.jpeg"/><Relationship Id="rId86" Type="http://schemas.openxmlformats.org/officeDocument/2006/relationships/image" Target="media/image13.emf"/><Relationship Id="rId94" Type="http://schemas.openxmlformats.org/officeDocument/2006/relationships/image" Target="media/image21.jpeg"/><Relationship Id="rId99" Type="http://schemas.openxmlformats.org/officeDocument/2006/relationships/hyperlink" Target="http://www.proshkolu.ru/" TargetMode="External"/><Relationship Id="rId101" Type="http://schemas.openxmlformats.org/officeDocument/2006/relationships/hyperlink" Target="http://www.proshkol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m.edsoo.ru/8a14d0d8" TargetMode="External"/><Relationship Id="rId109" Type="http://schemas.openxmlformats.org/officeDocument/2006/relationships/hyperlink" Target="http://www.proshkolu.ru/" TargetMode="External"/><Relationship Id="rId34" Type="http://schemas.openxmlformats.org/officeDocument/2006/relationships/hyperlink" Target="https://m.edsoo.ru/8a14a19e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76" Type="http://schemas.openxmlformats.org/officeDocument/2006/relationships/image" Target="media/image3.jpeg"/><Relationship Id="rId97" Type="http://schemas.openxmlformats.org/officeDocument/2006/relationships/image" Target="media/image24.jpeg"/><Relationship Id="rId104" Type="http://schemas.openxmlformats.org/officeDocument/2006/relationships/hyperlink" Target="http://www.proshkolu.ru/" TargetMode="External"/><Relationship Id="rId7" Type="http://schemas.openxmlformats.org/officeDocument/2006/relationships/footer" Target="footer1.xml"/><Relationship Id="rId71" Type="http://schemas.openxmlformats.org/officeDocument/2006/relationships/hyperlink" Target="https://m.edsoo.ru/8a150cb0" TargetMode="External"/><Relationship Id="rId92" Type="http://schemas.openxmlformats.org/officeDocument/2006/relationships/image" Target="media/image19.jpeg"/><Relationship Id="rId2" Type="http://schemas.openxmlformats.org/officeDocument/2006/relationships/styles" Target="styles.xml"/><Relationship Id="rId29" Type="http://schemas.openxmlformats.org/officeDocument/2006/relationships/hyperlink" Target="https://m.edsoo.ru/8a14b4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164</TotalTime>
  <Pages>59</Pages>
  <Words>15214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11</cp:revision>
  <cp:lastPrinted>2025-09-07T14:47:00Z</cp:lastPrinted>
  <dcterms:created xsi:type="dcterms:W3CDTF">2025-07-31T18:04:00Z</dcterms:created>
  <dcterms:modified xsi:type="dcterms:W3CDTF">2025-09-08T00:22:00Z</dcterms:modified>
</cp:coreProperties>
</file>