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456" w:rsidRDefault="00F93456" w:rsidP="00C17AC5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МУНИЦИПАЛЬНОЕ ОБЩЕОБРАЗОВАТЕЛЬНОЕ УЧРЕЖДЕНИЕ </w:t>
      </w:r>
    </w:p>
    <w:p w:rsidR="00F93456" w:rsidRDefault="00F93456" w:rsidP="00C17AC5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ГОРОДА ДЖАНКОЯ РЕСПУБЛИКИ КРЫМ «СРЕДНЯЯ ШКОЛА №3 </w:t>
      </w:r>
    </w:p>
    <w:p w:rsidR="00F93456" w:rsidRDefault="00F93456" w:rsidP="00C17AC5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ИМЕНИ ГЕРОЯ СОВЕТСКОГО СОЮЗА Я.И. ЧАПИЧЕВА»</w:t>
      </w:r>
    </w:p>
    <w:p w:rsidR="00F93456" w:rsidRDefault="00F93456" w:rsidP="00C17AC5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shd w:val="clear" w:color="auto" w:fill="00FF00"/>
        </w:rPr>
      </w:pPr>
    </w:p>
    <w:p w:rsidR="00F93456" w:rsidRDefault="00F93456" w:rsidP="00C17AC5">
      <w:pPr>
        <w:shd w:val="clear" w:color="auto" w:fill="FFFFFF"/>
        <w:spacing w:line="100" w:lineRule="atLeast"/>
        <w:ind w:left="29" w:hanging="29"/>
        <w:jc w:val="both"/>
        <w:rPr>
          <w:iCs/>
          <w:color w:val="000000"/>
          <w:sz w:val="28"/>
          <w:szCs w:val="28"/>
          <w:shd w:val="clear" w:color="auto" w:fill="00FF00"/>
        </w:rPr>
      </w:pPr>
    </w:p>
    <w:tbl>
      <w:tblPr>
        <w:tblW w:w="0" w:type="auto"/>
        <w:tblInd w:w="29" w:type="dxa"/>
        <w:tblLook w:val="01E0"/>
      </w:tblPr>
      <w:tblGrid>
        <w:gridCol w:w="6199"/>
        <w:gridCol w:w="3636"/>
        <w:gridCol w:w="4922"/>
      </w:tblGrid>
      <w:tr w:rsidR="00F93456" w:rsidTr="00C17AC5">
        <w:tc>
          <w:tcPr>
            <w:tcW w:w="6199" w:type="dxa"/>
          </w:tcPr>
          <w:p w:rsidR="00F93456" w:rsidRDefault="00F9345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F93456" w:rsidRDefault="00F9345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 заседании ШМО учителей</w:t>
            </w:r>
          </w:p>
          <w:p w:rsidR="00F93456" w:rsidRDefault="00F93456">
            <w:pPr>
              <w:pStyle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начальных классов </w:t>
            </w:r>
          </w:p>
          <w:p w:rsidR="00F93456" w:rsidRDefault="00F93456">
            <w:pPr>
              <w:pStyle w:val="NoSpacing"/>
              <w:widowControl w:val="0"/>
              <w:suppressAutoHyphens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8.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08.202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г. № 1 </w:t>
            </w:r>
          </w:p>
          <w:p w:rsidR="00F93456" w:rsidRDefault="00F9345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F93456" w:rsidRDefault="00F93456">
            <w:pPr>
              <w:pStyle w:val="NoSpacing"/>
              <w:widowControl w:val="0"/>
              <w:rPr>
                <w:rFonts w:cs="Courier New"/>
                <w:color w:val="000000"/>
              </w:rPr>
            </w:pPr>
          </w:p>
        </w:tc>
        <w:tc>
          <w:tcPr>
            <w:tcW w:w="3636" w:type="dxa"/>
          </w:tcPr>
          <w:p w:rsidR="00F93456" w:rsidRDefault="00F93456">
            <w:pPr>
              <w:widowControl w:val="0"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СОГЛАСОВАНО</w:t>
            </w:r>
          </w:p>
          <w:p w:rsidR="00F93456" w:rsidRDefault="00F93456">
            <w:pPr>
              <w:pStyle w:val="msonormalcxspmiddle"/>
              <w:widowControl w:val="0"/>
              <w:rPr>
                <w:rFonts w:cs="Courier New"/>
                <w:color w:val="000000"/>
                <w:sz w:val="20"/>
                <w:szCs w:val="20"/>
              </w:rPr>
            </w:pPr>
            <w:r>
              <w:rPr>
                <w:rFonts w:cs="Courier New"/>
                <w:color w:val="000000"/>
                <w:sz w:val="20"/>
                <w:szCs w:val="20"/>
              </w:rPr>
              <w:t>Зам.директора  по УР</w:t>
            </w:r>
          </w:p>
          <w:p w:rsidR="00F93456" w:rsidRPr="00A61985" w:rsidRDefault="00F93456" w:rsidP="00A61985">
            <w:pPr>
              <w:widowControl w:val="0"/>
              <w:rPr>
                <w:rFonts w:cs="Courier New"/>
                <w:color w:val="000000"/>
                <w:lang w:val="en-US"/>
              </w:rPr>
            </w:pPr>
            <w:r>
              <w:t>_________Э.САджиасанова</w:t>
            </w:r>
          </w:p>
          <w:p w:rsidR="00F93456" w:rsidRDefault="00F93456">
            <w:pPr>
              <w:pStyle w:val="msonormalcxsplast"/>
              <w:widowControl w:val="0"/>
              <w:rPr>
                <w:rFonts w:cs="Courier New"/>
                <w:color w:val="000000"/>
                <w:sz w:val="20"/>
                <w:szCs w:val="20"/>
              </w:rPr>
            </w:pPr>
            <w:r>
              <w:rPr>
                <w:rFonts w:cs="Courier New"/>
                <w:color w:val="000000"/>
                <w:sz w:val="20"/>
                <w:szCs w:val="20"/>
              </w:rPr>
              <w:t>28.08.2026г</w:t>
            </w:r>
          </w:p>
        </w:tc>
        <w:tc>
          <w:tcPr>
            <w:tcW w:w="4922" w:type="dxa"/>
          </w:tcPr>
          <w:p w:rsidR="00F93456" w:rsidRDefault="00F9345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УТВЕРЖДЕНО</w:t>
            </w:r>
          </w:p>
          <w:p w:rsidR="00F93456" w:rsidRDefault="00F9345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МОУ «СШ №3 им Я.И.Чапичева»</w:t>
            </w:r>
          </w:p>
          <w:p w:rsidR="00F93456" w:rsidRDefault="00F9345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             Приказ от 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.08.202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г.  №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223</w:t>
            </w:r>
          </w:p>
          <w:p w:rsidR="00F93456" w:rsidRDefault="00F93456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</w:tc>
      </w:tr>
      <w:tr w:rsidR="00F93456" w:rsidTr="00C17AC5">
        <w:trPr>
          <w:trHeight w:val="1259"/>
        </w:trPr>
        <w:tc>
          <w:tcPr>
            <w:tcW w:w="6199" w:type="dxa"/>
          </w:tcPr>
          <w:p w:rsidR="00F93456" w:rsidRDefault="00F93456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ook w:val="0000"/>
            </w:tblPr>
            <w:tblGrid>
              <w:gridCol w:w="5738"/>
            </w:tblGrid>
            <w:tr w:rsidR="00F93456">
              <w:trPr>
                <w:trHeight w:val="266"/>
              </w:trPr>
              <w:tc>
                <w:tcPr>
                  <w:tcW w:w="57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3456" w:rsidRDefault="00F93456">
                  <w:pPr>
                    <w:pStyle w:val="1"/>
                    <w:jc w:val="both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СОГЛАСОВАНО    </w:t>
                  </w:r>
                </w:p>
              </w:tc>
            </w:tr>
            <w:tr w:rsidR="00F93456">
              <w:trPr>
                <w:trHeight w:val="813"/>
              </w:trPr>
              <w:tc>
                <w:tcPr>
                  <w:tcW w:w="57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3456" w:rsidRDefault="00F93456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Родители(законные представители)</w:t>
                  </w:r>
                </w:p>
                <w:p w:rsidR="00F93456" w:rsidRDefault="00F93456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_________________ </w:t>
                  </w:r>
                </w:p>
                <w:p w:rsidR="00F93456" w:rsidRDefault="00F93456">
                  <w:pPr>
                    <w:pStyle w:val="1"/>
                    <w:jc w:val="both"/>
                  </w:pPr>
                  <w:r>
                    <w:rPr>
                      <w:rFonts w:ascii="Times New Roman" w:hAnsi="Times New Roman" w:cs="Courier New"/>
                      <w:color w:val="000000"/>
                      <w:sz w:val="24"/>
                      <w:szCs w:val="24"/>
                    </w:rPr>
                    <w:t>28.08.2026 г</w:t>
                  </w:r>
                </w:p>
              </w:tc>
            </w:tr>
          </w:tbl>
          <w:p w:rsidR="00F93456" w:rsidRDefault="00F93456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F93456" w:rsidRDefault="00F9345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2" w:type="dxa"/>
          </w:tcPr>
          <w:p w:rsidR="00F93456" w:rsidRDefault="00F93456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F93456" w:rsidRDefault="00F93456" w:rsidP="00C17AC5">
      <w:pPr>
        <w:shd w:val="clear" w:color="auto" w:fill="FFFFFF"/>
        <w:spacing w:line="100" w:lineRule="atLeast"/>
        <w:ind w:left="29" w:hanging="29"/>
        <w:jc w:val="both"/>
        <w:rPr>
          <w:iCs/>
          <w:color w:val="000000"/>
          <w:sz w:val="28"/>
          <w:szCs w:val="28"/>
          <w:shd w:val="clear" w:color="auto" w:fill="00FF00"/>
        </w:rPr>
      </w:pPr>
    </w:p>
    <w:p w:rsidR="00F93456" w:rsidRDefault="00F93456" w:rsidP="00C17AC5">
      <w:pPr>
        <w:shd w:val="clear" w:color="auto" w:fill="FFFFFF"/>
        <w:spacing w:line="100" w:lineRule="atLeast"/>
        <w:rPr>
          <w:color w:val="000000"/>
          <w:sz w:val="32"/>
          <w:szCs w:val="32"/>
        </w:rPr>
      </w:pPr>
    </w:p>
    <w:p w:rsidR="00F93456" w:rsidRDefault="00F93456" w:rsidP="00C17AC5">
      <w:pPr>
        <w:shd w:val="clear" w:color="auto" w:fill="FFFFFF"/>
        <w:spacing w:line="100" w:lineRule="atLeast"/>
        <w:rPr>
          <w:color w:val="000000"/>
          <w:sz w:val="32"/>
          <w:szCs w:val="32"/>
        </w:rPr>
      </w:pPr>
    </w:p>
    <w:p w:rsidR="00F93456" w:rsidRDefault="00F93456" w:rsidP="00C17AC5">
      <w:pPr>
        <w:shd w:val="clear" w:color="auto" w:fill="FFFFFF"/>
        <w:spacing w:line="100" w:lineRule="atLeast"/>
        <w:jc w:val="center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КАЛЕНДАРНО-ТЕМАТИЧЕСКОЕ  ПЛАНИРОВАНИЕ</w:t>
      </w:r>
    </w:p>
    <w:p w:rsidR="00F93456" w:rsidRDefault="00F93456" w:rsidP="00C17AC5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</w:t>
      </w:r>
      <w:r w:rsidRPr="00A61985">
        <w:rPr>
          <w:color w:val="000000"/>
        </w:rPr>
        <w:t xml:space="preserve">                      </w:t>
      </w:r>
      <w:r>
        <w:rPr>
          <w:color w:val="000000"/>
        </w:rPr>
        <w:t>ПО УЧЕБНОМУ ПРЕДМЕТУ  « Труд.Технология  »</w:t>
      </w:r>
    </w:p>
    <w:p w:rsidR="00F93456" w:rsidRDefault="00F93456" w:rsidP="00C17AC5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Для  4-А класса</w:t>
      </w:r>
    </w:p>
    <w:p w:rsidR="00F93456" w:rsidRDefault="00F93456" w:rsidP="00C17AC5">
      <w:pPr>
        <w:shd w:val="clear" w:color="auto" w:fill="FFFFFF"/>
        <w:spacing w:line="100" w:lineRule="atLeast"/>
        <w:rPr>
          <w:color w:val="000000"/>
        </w:rPr>
      </w:pPr>
    </w:p>
    <w:p w:rsidR="00F93456" w:rsidRDefault="00F93456" w:rsidP="00C17AC5">
      <w:pPr>
        <w:spacing w:after="200" w:line="276" w:lineRule="auto"/>
        <w:rPr>
          <w:color w:val="000000"/>
        </w:rPr>
      </w:pPr>
      <w:r>
        <w:rPr>
          <w:color w:val="000000"/>
        </w:rPr>
        <w:t xml:space="preserve">                                                          (составлено на основе ФАОН НОО для  обучающихся с РАС ( вариант 8.2 ))</w:t>
      </w:r>
    </w:p>
    <w:p w:rsidR="00F93456" w:rsidRDefault="00F93456" w:rsidP="00C17AC5">
      <w:pPr>
        <w:spacing w:after="200" w:line="276" w:lineRule="auto"/>
        <w:rPr>
          <w:color w:val="000000"/>
        </w:rPr>
      </w:pPr>
    </w:p>
    <w:p w:rsidR="00F93456" w:rsidRDefault="00F93456" w:rsidP="00C17AC5">
      <w:pPr>
        <w:spacing w:after="200" w:line="276" w:lineRule="auto"/>
        <w:rPr>
          <w:color w:val="00000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Составитель:</w:t>
      </w:r>
      <w:r>
        <w:rPr>
          <w:color w:val="000000"/>
        </w:rPr>
        <w:t xml:space="preserve"> Керимова Э.Ф</w:t>
      </w:r>
    </w:p>
    <w:p w:rsidR="00F93456" w:rsidRDefault="00F93456" w:rsidP="00C17AC5">
      <w:pPr>
        <w:spacing w:after="200" w:line="276" w:lineRule="auto"/>
        <w:rPr>
          <w:color w:val="000000"/>
        </w:rPr>
      </w:pPr>
    </w:p>
    <w:p w:rsidR="00F93456" w:rsidRDefault="00F93456" w:rsidP="00C17AC5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</w:t>
      </w:r>
      <w:r>
        <w:rPr>
          <w:bCs/>
          <w:sz w:val="28"/>
          <w:szCs w:val="28"/>
        </w:rPr>
        <w:t>Джанкой 2026</w:t>
      </w:r>
    </w:p>
    <w:p w:rsidR="00F93456" w:rsidRDefault="00F93456" w:rsidP="0012106F">
      <w:pPr>
        <w:keepNext/>
        <w:spacing w:line="100" w:lineRule="atLeast"/>
      </w:pPr>
    </w:p>
    <w:p w:rsidR="00F93456" w:rsidRDefault="00F93456" w:rsidP="00BF0C0C"/>
    <w:p w:rsidR="00F93456" w:rsidRDefault="00F93456" w:rsidP="00BF0C0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"/>
        <w:gridCol w:w="4542"/>
        <w:gridCol w:w="1438"/>
        <w:gridCol w:w="1972"/>
        <w:gridCol w:w="1046"/>
        <w:gridCol w:w="1392"/>
        <w:gridCol w:w="3758"/>
      </w:tblGrid>
      <w:tr w:rsidR="00F93456" w:rsidTr="00C17AC5">
        <w:trPr>
          <w:trHeight w:val="300"/>
        </w:trPr>
        <w:tc>
          <w:tcPr>
            <w:tcW w:w="648" w:type="dxa"/>
            <w:vMerge w:val="restart"/>
          </w:tcPr>
          <w:p w:rsidR="00F93456" w:rsidRPr="002C3529" w:rsidRDefault="00F93456" w:rsidP="007B22D1">
            <w:pPr>
              <w:spacing w:line="276" w:lineRule="auto"/>
            </w:pPr>
            <w:r w:rsidRPr="002C3529">
              <w:rPr>
                <w:b/>
              </w:rPr>
              <w:t xml:space="preserve">№ </w:t>
            </w:r>
          </w:p>
        </w:tc>
        <w:tc>
          <w:tcPr>
            <w:tcW w:w="4680" w:type="dxa"/>
            <w:vMerge w:val="restart"/>
          </w:tcPr>
          <w:p w:rsidR="00F93456" w:rsidRPr="002C3529" w:rsidRDefault="00F93456" w:rsidP="007B22D1">
            <w:pPr>
              <w:spacing w:line="276" w:lineRule="auto"/>
              <w:jc w:val="center"/>
            </w:pPr>
            <w:r w:rsidRPr="002C3529">
              <w:rPr>
                <w:b/>
              </w:rPr>
              <w:t>Тема урока</w:t>
            </w:r>
          </w:p>
        </w:tc>
        <w:tc>
          <w:tcPr>
            <w:tcW w:w="3420" w:type="dxa"/>
            <w:gridSpan w:val="2"/>
          </w:tcPr>
          <w:p w:rsidR="00F93456" w:rsidRPr="002C3529" w:rsidRDefault="00F93456" w:rsidP="007B22D1">
            <w:pPr>
              <w:jc w:val="center"/>
            </w:pPr>
            <w:r w:rsidRPr="002C3529">
              <w:rPr>
                <w:b/>
              </w:rPr>
              <w:t xml:space="preserve">Кол -во </w:t>
            </w:r>
            <w:r>
              <w:rPr>
                <w:b/>
              </w:rPr>
              <w:t>ч</w:t>
            </w:r>
            <w:r w:rsidRPr="002C3529">
              <w:rPr>
                <w:b/>
              </w:rPr>
              <w:t>асов</w:t>
            </w:r>
          </w:p>
        </w:tc>
        <w:tc>
          <w:tcPr>
            <w:tcW w:w="2520" w:type="dxa"/>
            <w:gridSpan w:val="2"/>
            <w:vMerge w:val="restart"/>
          </w:tcPr>
          <w:p w:rsidR="00F93456" w:rsidRDefault="00F93456" w:rsidP="007B22D1">
            <w:pPr>
              <w:spacing w:line="276" w:lineRule="auto"/>
              <w:jc w:val="center"/>
              <w:rPr>
                <w:b/>
              </w:rPr>
            </w:pPr>
            <w:r w:rsidRPr="002C3529">
              <w:rPr>
                <w:b/>
              </w:rPr>
              <w:t xml:space="preserve">Дата </w:t>
            </w:r>
          </w:p>
          <w:p w:rsidR="00F93456" w:rsidRPr="002C3529" w:rsidRDefault="00F93456" w:rsidP="00C17AC5">
            <w:pPr>
              <w:spacing w:line="276" w:lineRule="auto"/>
            </w:pPr>
            <w:r w:rsidRPr="002C3529">
              <w:rPr>
                <w:b/>
              </w:rPr>
              <w:t>По плану</w:t>
            </w:r>
            <w:r>
              <w:rPr>
                <w:b/>
              </w:rPr>
              <w:t xml:space="preserve">  </w:t>
            </w:r>
            <w:r w:rsidRPr="0081672A">
              <w:rPr>
                <w:b/>
              </w:rPr>
              <w:t>По факту</w:t>
            </w:r>
          </w:p>
        </w:tc>
        <w:tc>
          <w:tcPr>
            <w:tcW w:w="3518" w:type="dxa"/>
            <w:vMerge w:val="restart"/>
          </w:tcPr>
          <w:p w:rsidR="00F93456" w:rsidRDefault="00F93456" w:rsidP="007B22D1">
            <w:pPr>
              <w:spacing w:line="276" w:lineRule="auto"/>
              <w:jc w:val="center"/>
            </w:pPr>
            <w:r>
              <w:rPr>
                <w:b/>
                <w:color w:val="000000"/>
              </w:rPr>
              <w:t>Электронные цифровые образовательные ресурсы</w:t>
            </w:r>
          </w:p>
        </w:tc>
      </w:tr>
      <w:tr w:rsidR="00F93456" w:rsidTr="00C17AC5">
        <w:trPr>
          <w:trHeight w:val="330"/>
        </w:trPr>
        <w:tc>
          <w:tcPr>
            <w:tcW w:w="648" w:type="dxa"/>
            <w:vMerge/>
          </w:tcPr>
          <w:p w:rsidR="00F93456" w:rsidRPr="002C3529" w:rsidRDefault="00F93456" w:rsidP="007B22D1">
            <w:pPr>
              <w:spacing w:line="276" w:lineRule="auto"/>
              <w:rPr>
                <w:b/>
              </w:rPr>
            </w:pPr>
          </w:p>
        </w:tc>
        <w:tc>
          <w:tcPr>
            <w:tcW w:w="4680" w:type="dxa"/>
            <w:vMerge/>
          </w:tcPr>
          <w:p w:rsidR="00F93456" w:rsidRPr="002C3529" w:rsidRDefault="00F93456" w:rsidP="007B22D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440" w:type="dxa"/>
          </w:tcPr>
          <w:p w:rsidR="00F93456" w:rsidRPr="0081672A" w:rsidRDefault="00F93456" w:rsidP="008167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Аудиторская</w:t>
            </w:r>
          </w:p>
        </w:tc>
        <w:tc>
          <w:tcPr>
            <w:tcW w:w="1980" w:type="dxa"/>
          </w:tcPr>
          <w:p w:rsidR="00F93456" w:rsidRPr="0081672A" w:rsidRDefault="00F93456" w:rsidP="008167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Самостоятельная </w:t>
            </w:r>
          </w:p>
        </w:tc>
        <w:tc>
          <w:tcPr>
            <w:tcW w:w="2520" w:type="dxa"/>
            <w:gridSpan w:val="2"/>
            <w:vMerge/>
          </w:tcPr>
          <w:p w:rsidR="00F93456" w:rsidRPr="002C3529" w:rsidRDefault="00F93456" w:rsidP="007B22D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518" w:type="dxa"/>
            <w:vMerge/>
          </w:tcPr>
          <w:p w:rsidR="00F93456" w:rsidRDefault="00F93456" w:rsidP="007B22D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93456" w:rsidTr="00C17AC5">
        <w:trPr>
          <w:trHeight w:val="559"/>
        </w:trPr>
        <w:tc>
          <w:tcPr>
            <w:tcW w:w="648" w:type="dxa"/>
          </w:tcPr>
          <w:p w:rsidR="00F93456" w:rsidRPr="002C3529" w:rsidRDefault="00F93456" w:rsidP="007B22D1">
            <w:pPr>
              <w:spacing w:line="276" w:lineRule="auto"/>
            </w:pPr>
            <w:r w:rsidRPr="002C3529">
              <w:t>1</w:t>
            </w:r>
          </w:p>
        </w:tc>
        <w:tc>
          <w:tcPr>
            <w:tcW w:w="4680" w:type="dxa"/>
          </w:tcPr>
          <w:p w:rsidR="00F93456" w:rsidRPr="00C93454" w:rsidRDefault="00F93456" w:rsidP="00003132">
            <w:pPr>
              <w:rPr>
                <w:rFonts w:ascii="Calibri" w:hAnsi="Calibri"/>
              </w:rPr>
            </w:pPr>
            <w:r>
              <w:t>Упаковка для мелочей. Т.б. при работе с ножницами, клеем.</w:t>
            </w:r>
          </w:p>
        </w:tc>
        <w:tc>
          <w:tcPr>
            <w:tcW w:w="144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0" w:type="dxa"/>
          </w:tcPr>
          <w:p w:rsidR="00F93456" w:rsidRPr="002C3529" w:rsidRDefault="00F93456" w:rsidP="0081672A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F93456" w:rsidRPr="002C4575" w:rsidRDefault="00F93456" w:rsidP="00C17AC5">
            <w:pPr>
              <w:ind w:left="135"/>
              <w:rPr>
                <w:color w:val="0000FF"/>
              </w:rPr>
            </w:pPr>
            <w:hyperlink r:id="rId4" w:history="1">
              <w:r w:rsidRPr="002C4575">
                <w:rPr>
                  <w:rStyle w:val="Hyperlink"/>
                </w:rPr>
                <w:t>https://resh.edu.ru/subject/8/1/</w:t>
              </w:r>
            </w:hyperlink>
          </w:p>
          <w:p w:rsidR="00F93456" w:rsidRPr="00C17AC5" w:rsidRDefault="00F93456" w:rsidP="00C17AC5">
            <w:pPr>
              <w:ind w:left="135"/>
              <w:rPr>
                <w:color w:val="0000FF"/>
              </w:rPr>
            </w:pPr>
            <w:hyperlink r:id="rId5" w:history="1">
              <w:r w:rsidRPr="002C4575">
                <w:rPr>
                  <w:rStyle w:val="Hyperlink"/>
                </w:rPr>
                <w:t>https://pptcloud.ru/1klass/tehnologi</w:t>
              </w:r>
            </w:hyperlink>
          </w:p>
        </w:tc>
      </w:tr>
      <w:tr w:rsidR="00F93456" w:rsidTr="00C17AC5">
        <w:trPr>
          <w:trHeight w:val="285"/>
        </w:trPr>
        <w:tc>
          <w:tcPr>
            <w:tcW w:w="648" w:type="dxa"/>
          </w:tcPr>
          <w:p w:rsidR="00F93456" w:rsidRPr="002C3529" w:rsidRDefault="00F93456" w:rsidP="007B22D1">
            <w:pPr>
              <w:spacing w:line="276" w:lineRule="auto"/>
            </w:pPr>
            <w:r w:rsidRPr="002C3529">
              <w:t>2</w:t>
            </w:r>
          </w:p>
        </w:tc>
        <w:tc>
          <w:tcPr>
            <w:tcW w:w="4680" w:type="dxa"/>
          </w:tcPr>
          <w:p w:rsidR="00F93456" w:rsidRPr="00C93454" w:rsidRDefault="00F93456" w:rsidP="00003132">
            <w:pPr>
              <w:rPr>
                <w:rFonts w:ascii="Calibri" w:hAnsi="Calibri"/>
              </w:rPr>
            </w:pPr>
            <w:r>
              <w:t>Упаковка для сюрприза. Т.б. при работе с ножницами, клеем. Проверь себя.</w:t>
            </w:r>
          </w:p>
        </w:tc>
        <w:tc>
          <w:tcPr>
            <w:tcW w:w="144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0" w:type="dxa"/>
          </w:tcPr>
          <w:p w:rsidR="00F93456" w:rsidRPr="002C3529" w:rsidRDefault="00F93456" w:rsidP="0081672A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F93456" w:rsidRPr="002C3529" w:rsidRDefault="00F93456" w:rsidP="007B22D1">
            <w:pPr>
              <w:spacing w:line="276" w:lineRule="auto"/>
            </w:pP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F93456" w:rsidRPr="002C4575" w:rsidRDefault="00F93456" w:rsidP="00C17AC5">
            <w:pPr>
              <w:ind w:left="135"/>
              <w:rPr>
                <w:color w:val="0000FF"/>
              </w:rPr>
            </w:pPr>
            <w:hyperlink r:id="rId6" w:history="1">
              <w:r w:rsidRPr="002C4575">
                <w:rPr>
                  <w:rStyle w:val="Hyperlink"/>
                </w:rPr>
                <w:t>https://resh.edu.ru/subject/8/1/</w:t>
              </w:r>
            </w:hyperlink>
          </w:p>
          <w:p w:rsidR="00F93456" w:rsidRPr="00C17AC5" w:rsidRDefault="00F93456" w:rsidP="00C17AC5">
            <w:pPr>
              <w:ind w:left="135"/>
              <w:rPr>
                <w:color w:val="0000FF"/>
              </w:rPr>
            </w:pPr>
            <w:hyperlink r:id="rId7" w:history="1">
              <w:r w:rsidRPr="002C4575">
                <w:rPr>
                  <w:rStyle w:val="Hyperlink"/>
                </w:rPr>
                <w:t>https://pptcloud.ru/1klass/tehnologi</w:t>
              </w:r>
            </w:hyperlink>
          </w:p>
        </w:tc>
      </w:tr>
      <w:tr w:rsidR="00F93456" w:rsidTr="00C17AC5">
        <w:trPr>
          <w:trHeight w:val="240"/>
        </w:trPr>
        <w:tc>
          <w:tcPr>
            <w:tcW w:w="648" w:type="dxa"/>
          </w:tcPr>
          <w:p w:rsidR="00F93456" w:rsidRPr="002C3529" w:rsidRDefault="00F93456" w:rsidP="007B22D1">
            <w:pPr>
              <w:spacing w:line="276" w:lineRule="auto"/>
            </w:pPr>
            <w:r>
              <w:t>3</w:t>
            </w:r>
          </w:p>
        </w:tc>
        <w:tc>
          <w:tcPr>
            <w:tcW w:w="4680" w:type="dxa"/>
          </w:tcPr>
          <w:p w:rsidR="00F93456" w:rsidRPr="00C93454" w:rsidRDefault="00F93456" w:rsidP="00003132">
            <w:pPr>
              <w:rPr>
                <w:rFonts w:ascii="Calibri" w:hAnsi="Calibri"/>
              </w:rPr>
            </w:pPr>
            <w:r>
              <w:t>Плетёные салфетки. Т.б. при работе с ножницами, клеем.</w:t>
            </w:r>
          </w:p>
        </w:tc>
        <w:tc>
          <w:tcPr>
            <w:tcW w:w="144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0" w:type="dxa"/>
          </w:tcPr>
          <w:p w:rsidR="00F93456" w:rsidRPr="002C3529" w:rsidRDefault="00F93456" w:rsidP="0081672A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F93456" w:rsidRPr="002C4575" w:rsidRDefault="00F93456" w:rsidP="00C17AC5">
            <w:pPr>
              <w:ind w:left="135"/>
              <w:rPr>
                <w:color w:val="0000FF"/>
              </w:rPr>
            </w:pPr>
            <w:hyperlink r:id="rId8" w:history="1">
              <w:r w:rsidRPr="002C4575">
                <w:rPr>
                  <w:rStyle w:val="Hyperlink"/>
                </w:rPr>
                <w:t>https://resh.edu.ru/subject/8/1/</w:t>
              </w:r>
            </w:hyperlink>
          </w:p>
          <w:p w:rsidR="00F93456" w:rsidRPr="00C17AC5" w:rsidRDefault="00F93456" w:rsidP="00C17AC5">
            <w:pPr>
              <w:ind w:left="135"/>
              <w:rPr>
                <w:color w:val="0000FF"/>
              </w:rPr>
            </w:pPr>
            <w:hyperlink r:id="rId9" w:history="1">
              <w:r w:rsidRPr="002C4575">
                <w:rPr>
                  <w:rStyle w:val="Hyperlink"/>
                </w:rPr>
                <w:t>https://pptcloud.ru/1klass/tehnologi</w:t>
              </w:r>
            </w:hyperlink>
          </w:p>
        </w:tc>
      </w:tr>
      <w:tr w:rsidR="00F93456" w:rsidTr="00C17AC5">
        <w:tc>
          <w:tcPr>
            <w:tcW w:w="648" w:type="dxa"/>
          </w:tcPr>
          <w:p w:rsidR="00F93456" w:rsidRPr="002C3529" w:rsidRDefault="00F93456" w:rsidP="007B22D1">
            <w:pPr>
              <w:spacing w:line="276" w:lineRule="auto"/>
            </w:pPr>
            <w:r>
              <w:t>4</w:t>
            </w:r>
          </w:p>
        </w:tc>
        <w:tc>
          <w:tcPr>
            <w:tcW w:w="4680" w:type="dxa"/>
          </w:tcPr>
          <w:p w:rsidR="00F93456" w:rsidRPr="00C93454" w:rsidRDefault="00F93456" w:rsidP="00003132">
            <w:pPr>
              <w:rPr>
                <w:rFonts w:ascii="Calibri" w:hAnsi="Calibri"/>
              </w:rPr>
            </w:pPr>
            <w:r>
              <w:t xml:space="preserve"> Цветы из креповой бумаги. Т.б. при работе с ножницами, клеем.</w:t>
            </w:r>
          </w:p>
        </w:tc>
        <w:tc>
          <w:tcPr>
            <w:tcW w:w="144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0" w:type="dxa"/>
          </w:tcPr>
          <w:p w:rsidR="00F93456" w:rsidRPr="002C3529" w:rsidRDefault="00F93456" w:rsidP="0081672A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F93456" w:rsidRPr="002C3529" w:rsidRDefault="00F93456" w:rsidP="007B22D1">
            <w:pPr>
              <w:spacing w:line="276" w:lineRule="auto"/>
            </w:pP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F93456" w:rsidRPr="002C4575" w:rsidRDefault="00F93456" w:rsidP="00C17AC5">
            <w:pPr>
              <w:ind w:left="135"/>
              <w:rPr>
                <w:color w:val="0000FF"/>
              </w:rPr>
            </w:pPr>
            <w:hyperlink r:id="rId10" w:history="1">
              <w:r w:rsidRPr="002C4575">
                <w:rPr>
                  <w:rStyle w:val="Hyperlink"/>
                </w:rPr>
                <w:t>https://resh.edu.ru/subject/8/1/</w:t>
              </w:r>
            </w:hyperlink>
          </w:p>
          <w:p w:rsidR="00F93456" w:rsidRPr="00C17AC5" w:rsidRDefault="00F93456" w:rsidP="00C17AC5">
            <w:pPr>
              <w:ind w:left="135"/>
              <w:rPr>
                <w:color w:val="0000FF"/>
              </w:rPr>
            </w:pPr>
            <w:hyperlink r:id="rId11" w:history="1">
              <w:r w:rsidRPr="002C4575">
                <w:rPr>
                  <w:rStyle w:val="Hyperlink"/>
                </w:rPr>
                <w:t>https://pptcloud.ru/1klass/tehnologi</w:t>
              </w:r>
            </w:hyperlink>
          </w:p>
        </w:tc>
      </w:tr>
      <w:tr w:rsidR="00F93456" w:rsidTr="00C17AC5">
        <w:tc>
          <w:tcPr>
            <w:tcW w:w="648" w:type="dxa"/>
          </w:tcPr>
          <w:p w:rsidR="00F93456" w:rsidRDefault="00F93456" w:rsidP="007B22D1">
            <w:pPr>
              <w:spacing w:line="276" w:lineRule="auto"/>
            </w:pPr>
            <w:r>
              <w:t>5</w:t>
            </w:r>
          </w:p>
        </w:tc>
        <w:tc>
          <w:tcPr>
            <w:tcW w:w="4680" w:type="dxa"/>
          </w:tcPr>
          <w:p w:rsidR="00F93456" w:rsidRPr="0091468A" w:rsidRDefault="00F93456" w:rsidP="00003132">
            <w:r w:rsidRPr="0091468A">
              <w:rPr>
                <w:color w:val="000000"/>
              </w:rPr>
              <w:t>Сувениры на проволочных кольцах. Т.б. при работе с проволокой, ножницами.</w:t>
            </w:r>
          </w:p>
        </w:tc>
        <w:tc>
          <w:tcPr>
            <w:tcW w:w="144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0" w:type="dxa"/>
          </w:tcPr>
          <w:p w:rsidR="00F93456" w:rsidRDefault="00F93456" w:rsidP="0081672A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F93456" w:rsidRPr="002C3529" w:rsidRDefault="00F93456" w:rsidP="007B22D1">
            <w:pPr>
              <w:spacing w:line="276" w:lineRule="auto"/>
            </w:pP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F93456" w:rsidRPr="002C4575" w:rsidRDefault="00F93456" w:rsidP="00C17AC5">
            <w:pPr>
              <w:ind w:left="135"/>
              <w:rPr>
                <w:color w:val="0000FF"/>
              </w:rPr>
            </w:pPr>
            <w:hyperlink r:id="rId12" w:history="1">
              <w:r w:rsidRPr="002C4575">
                <w:rPr>
                  <w:rStyle w:val="Hyperlink"/>
                </w:rPr>
                <w:t>https://resh.edu.ru/subject/8/1/</w:t>
              </w:r>
            </w:hyperlink>
          </w:p>
          <w:p w:rsidR="00F93456" w:rsidRDefault="00F93456" w:rsidP="00C17AC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F93456" w:rsidTr="00C17AC5">
        <w:tc>
          <w:tcPr>
            <w:tcW w:w="648" w:type="dxa"/>
          </w:tcPr>
          <w:p w:rsidR="00F93456" w:rsidRDefault="00F93456" w:rsidP="007B22D1">
            <w:pPr>
              <w:spacing w:line="276" w:lineRule="auto"/>
            </w:pPr>
            <w:r>
              <w:t>6</w:t>
            </w:r>
          </w:p>
        </w:tc>
        <w:tc>
          <w:tcPr>
            <w:tcW w:w="4680" w:type="dxa"/>
          </w:tcPr>
          <w:p w:rsidR="00F93456" w:rsidRPr="0091468A" w:rsidRDefault="00F93456" w:rsidP="00003132">
            <w:r w:rsidRPr="0091468A">
              <w:rPr>
                <w:color w:val="000000"/>
              </w:rPr>
              <w:t>Интерьеры разных времён. Художественная техника «декупаж». Т.б. при работе с ножницами, клеем.</w:t>
            </w:r>
          </w:p>
        </w:tc>
        <w:tc>
          <w:tcPr>
            <w:tcW w:w="144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0" w:type="dxa"/>
          </w:tcPr>
          <w:p w:rsidR="00F93456" w:rsidRDefault="00F93456" w:rsidP="0081672A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F93456" w:rsidRPr="002C3529" w:rsidRDefault="00F93456" w:rsidP="007B22D1">
            <w:pPr>
              <w:spacing w:line="276" w:lineRule="auto"/>
            </w:pP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F93456" w:rsidRPr="002C4575" w:rsidRDefault="00F93456" w:rsidP="00C17AC5">
            <w:pPr>
              <w:ind w:left="135"/>
              <w:rPr>
                <w:color w:val="0000FF"/>
              </w:rPr>
            </w:pPr>
            <w:hyperlink r:id="rId13" w:history="1">
              <w:r w:rsidRPr="002C4575">
                <w:rPr>
                  <w:rStyle w:val="Hyperlink"/>
                </w:rPr>
                <w:t>https://resh.edu.ru/subject/8/1/</w:t>
              </w:r>
            </w:hyperlink>
          </w:p>
          <w:p w:rsidR="00F93456" w:rsidRDefault="00F93456" w:rsidP="00C17AC5">
            <w:pPr>
              <w:spacing w:line="276" w:lineRule="auto"/>
              <w:rPr>
                <w:sz w:val="28"/>
                <w:szCs w:val="28"/>
              </w:rPr>
            </w:pPr>
            <w:hyperlink r:id="rId14" w:history="1">
              <w:r w:rsidRPr="002C4575">
                <w:rPr>
                  <w:rStyle w:val="Hyperlink"/>
                </w:rPr>
                <w:t>https://pptcloud.ru/1klass/tehnologi</w:t>
              </w:r>
            </w:hyperlink>
          </w:p>
        </w:tc>
      </w:tr>
      <w:tr w:rsidR="00F93456" w:rsidTr="00C17AC5">
        <w:tc>
          <w:tcPr>
            <w:tcW w:w="648" w:type="dxa"/>
          </w:tcPr>
          <w:p w:rsidR="00F93456" w:rsidRDefault="00F93456" w:rsidP="007B22D1">
            <w:pPr>
              <w:spacing w:line="276" w:lineRule="auto"/>
            </w:pPr>
            <w:r>
              <w:t>7</w:t>
            </w:r>
          </w:p>
        </w:tc>
        <w:tc>
          <w:tcPr>
            <w:tcW w:w="4680" w:type="dxa"/>
          </w:tcPr>
          <w:p w:rsidR="00F93456" w:rsidRPr="0091468A" w:rsidRDefault="00F93456" w:rsidP="00003132">
            <w:r w:rsidRPr="0091468A">
              <w:rPr>
                <w:color w:val="000000"/>
              </w:rPr>
              <w:t>Изделия из полимеров Т.б. при работе с ножницами. Проверим себя.</w:t>
            </w:r>
          </w:p>
        </w:tc>
        <w:tc>
          <w:tcPr>
            <w:tcW w:w="144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0" w:type="dxa"/>
          </w:tcPr>
          <w:p w:rsidR="00F93456" w:rsidRDefault="00F93456" w:rsidP="0081672A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F93456" w:rsidRPr="002C3529" w:rsidRDefault="00F93456" w:rsidP="007B22D1">
            <w:pPr>
              <w:spacing w:line="276" w:lineRule="auto"/>
            </w:pP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F93456" w:rsidRDefault="00F93456" w:rsidP="00C17AC5">
            <w:pPr>
              <w:spacing w:line="276" w:lineRule="auto"/>
              <w:rPr>
                <w:sz w:val="28"/>
                <w:szCs w:val="28"/>
              </w:rPr>
            </w:pPr>
            <w:hyperlink r:id="rId15" w:history="1">
              <w:r w:rsidRPr="002C4575">
                <w:rPr>
                  <w:rStyle w:val="Hyperlink"/>
                </w:rPr>
                <w:t>https://pptcloud.ru/1klass/tehnologi</w:t>
              </w:r>
            </w:hyperlink>
          </w:p>
        </w:tc>
      </w:tr>
      <w:tr w:rsidR="00F93456" w:rsidTr="00C17AC5">
        <w:trPr>
          <w:trHeight w:val="255"/>
        </w:trPr>
        <w:tc>
          <w:tcPr>
            <w:tcW w:w="648" w:type="dxa"/>
          </w:tcPr>
          <w:p w:rsidR="00F93456" w:rsidRPr="002C3529" w:rsidRDefault="00F93456" w:rsidP="007B22D1">
            <w:pPr>
              <w:spacing w:line="276" w:lineRule="auto"/>
            </w:pPr>
            <w:r>
              <w:t>8</w:t>
            </w:r>
          </w:p>
        </w:tc>
        <w:tc>
          <w:tcPr>
            <w:tcW w:w="4680" w:type="dxa"/>
          </w:tcPr>
          <w:p w:rsidR="00F93456" w:rsidRPr="00C93454" w:rsidRDefault="00F93456" w:rsidP="00003132">
            <w:pPr>
              <w:rPr>
                <w:rFonts w:ascii="Calibri" w:hAnsi="Calibri"/>
              </w:rPr>
            </w:pPr>
            <w:r>
              <w:t>Игрушки из трубочек для коктейля.</w:t>
            </w:r>
          </w:p>
        </w:tc>
        <w:tc>
          <w:tcPr>
            <w:tcW w:w="144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980" w:type="dxa"/>
          </w:tcPr>
          <w:p w:rsidR="00F93456" w:rsidRPr="002C3529" w:rsidRDefault="00F93456" w:rsidP="0081672A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F93456" w:rsidRDefault="00F93456" w:rsidP="00C17AC5">
            <w:pPr>
              <w:spacing w:line="276" w:lineRule="auto"/>
              <w:rPr>
                <w:sz w:val="28"/>
                <w:szCs w:val="28"/>
              </w:rPr>
            </w:pPr>
            <w:hyperlink r:id="rId16" w:history="1">
              <w:r w:rsidRPr="002C4575">
                <w:rPr>
                  <w:rStyle w:val="Hyperlink"/>
                </w:rPr>
                <w:t>https://resh.edu.ru/subject/8/1/</w:t>
              </w:r>
            </w:hyperlink>
            <w:r>
              <w:rPr>
                <w:sz w:val="28"/>
                <w:szCs w:val="28"/>
              </w:rPr>
              <w:t xml:space="preserve"> </w:t>
            </w:r>
          </w:p>
        </w:tc>
      </w:tr>
      <w:tr w:rsidR="00F93456" w:rsidTr="00C17AC5">
        <w:trPr>
          <w:trHeight w:val="255"/>
        </w:trPr>
        <w:tc>
          <w:tcPr>
            <w:tcW w:w="648" w:type="dxa"/>
          </w:tcPr>
          <w:p w:rsidR="00F93456" w:rsidRDefault="00F93456" w:rsidP="007B22D1">
            <w:pPr>
              <w:spacing w:line="276" w:lineRule="auto"/>
            </w:pPr>
            <w:r>
              <w:t>9</w:t>
            </w:r>
          </w:p>
        </w:tc>
        <w:tc>
          <w:tcPr>
            <w:tcW w:w="4680" w:type="dxa"/>
          </w:tcPr>
          <w:p w:rsidR="00F93456" w:rsidRDefault="00F93456" w:rsidP="00003132">
            <w:r>
              <w:t>Игрушки из зубочисток. Проверь себя.</w:t>
            </w:r>
          </w:p>
        </w:tc>
        <w:tc>
          <w:tcPr>
            <w:tcW w:w="144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0" w:type="dxa"/>
          </w:tcPr>
          <w:p w:rsidR="00F93456" w:rsidRDefault="00F93456" w:rsidP="000031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F93456" w:rsidRPr="00C17AC5" w:rsidRDefault="00F93456" w:rsidP="00C17AC5">
            <w:pPr>
              <w:ind w:left="135"/>
              <w:rPr>
                <w:color w:val="0000FF"/>
              </w:rPr>
            </w:pPr>
            <w:hyperlink r:id="rId17" w:history="1">
              <w:r w:rsidRPr="002C4575">
                <w:rPr>
                  <w:rStyle w:val="Hyperlink"/>
                </w:rPr>
                <w:t>https://resh.edu.ru/subject/8/1/</w:t>
              </w:r>
            </w:hyperlink>
          </w:p>
        </w:tc>
      </w:tr>
      <w:tr w:rsidR="00F93456" w:rsidTr="00C17AC5">
        <w:trPr>
          <w:trHeight w:val="255"/>
        </w:trPr>
        <w:tc>
          <w:tcPr>
            <w:tcW w:w="648" w:type="dxa"/>
          </w:tcPr>
          <w:p w:rsidR="00F93456" w:rsidRDefault="00F93456" w:rsidP="007B22D1">
            <w:pPr>
              <w:spacing w:line="276" w:lineRule="auto"/>
            </w:pPr>
            <w:r>
              <w:t>10</w:t>
            </w:r>
          </w:p>
        </w:tc>
        <w:tc>
          <w:tcPr>
            <w:tcW w:w="4680" w:type="dxa"/>
          </w:tcPr>
          <w:p w:rsidR="00F93456" w:rsidRPr="0091468A" w:rsidRDefault="00F93456" w:rsidP="00003132">
            <w:r w:rsidRPr="0091468A">
              <w:rPr>
                <w:color w:val="000000"/>
              </w:rPr>
              <w:t>Новогодние традиции. Т.б. при работе с ножницами, клеем.</w:t>
            </w: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0" w:type="dxa"/>
          </w:tcPr>
          <w:p w:rsidR="00F93456" w:rsidRDefault="00F93456" w:rsidP="0000313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F93456" w:rsidRPr="002C4575" w:rsidRDefault="00F93456" w:rsidP="00C17AC5">
            <w:pPr>
              <w:ind w:left="135"/>
              <w:rPr>
                <w:color w:val="0000FF"/>
              </w:rPr>
            </w:pPr>
            <w:hyperlink r:id="rId18" w:history="1">
              <w:r w:rsidRPr="002C4575">
                <w:rPr>
                  <w:rStyle w:val="Hyperlink"/>
                </w:rPr>
                <w:t>https://resh.edu.ru/subject/8/1/</w:t>
              </w:r>
            </w:hyperlink>
          </w:p>
          <w:p w:rsidR="00F93456" w:rsidRDefault="00F93456" w:rsidP="00C17AC5">
            <w:pPr>
              <w:spacing w:line="276" w:lineRule="auto"/>
              <w:rPr>
                <w:sz w:val="28"/>
                <w:szCs w:val="28"/>
              </w:rPr>
            </w:pPr>
            <w:hyperlink r:id="rId19" w:history="1">
              <w:r w:rsidRPr="002C4575">
                <w:rPr>
                  <w:rStyle w:val="Hyperlink"/>
                </w:rPr>
                <w:t>https://pptcloud.ru/1klass/tehnologi</w:t>
              </w:r>
            </w:hyperlink>
          </w:p>
        </w:tc>
      </w:tr>
      <w:tr w:rsidR="00F93456" w:rsidTr="00C17AC5">
        <w:trPr>
          <w:trHeight w:val="255"/>
        </w:trPr>
        <w:tc>
          <w:tcPr>
            <w:tcW w:w="648" w:type="dxa"/>
          </w:tcPr>
          <w:p w:rsidR="00F93456" w:rsidRDefault="00F93456" w:rsidP="007B22D1">
            <w:pPr>
              <w:spacing w:line="276" w:lineRule="auto"/>
            </w:pPr>
            <w:r>
              <w:t>11</w:t>
            </w:r>
          </w:p>
        </w:tc>
        <w:tc>
          <w:tcPr>
            <w:tcW w:w="4680" w:type="dxa"/>
          </w:tcPr>
          <w:p w:rsidR="00F93456" w:rsidRPr="00003132" w:rsidRDefault="00F93456" w:rsidP="00003132">
            <w:pPr>
              <w:rPr>
                <w:b/>
              </w:rPr>
            </w:pPr>
            <w:r>
              <w:t>История игрушек. Игрушка -попрыгушка. Т.б. при работе с ножницами, клеем.</w:t>
            </w:r>
          </w:p>
        </w:tc>
        <w:tc>
          <w:tcPr>
            <w:tcW w:w="1440" w:type="dxa"/>
          </w:tcPr>
          <w:p w:rsidR="00F93456" w:rsidRPr="00003132" w:rsidRDefault="00F93456" w:rsidP="007B22D1">
            <w:pPr>
              <w:spacing w:line="276" w:lineRule="auto"/>
              <w:jc w:val="center"/>
            </w:pPr>
            <w:r w:rsidRPr="00003132">
              <w:t>1</w:t>
            </w:r>
          </w:p>
        </w:tc>
        <w:tc>
          <w:tcPr>
            <w:tcW w:w="1980" w:type="dxa"/>
          </w:tcPr>
          <w:p w:rsidR="00F93456" w:rsidRDefault="00F93456" w:rsidP="0081672A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F93456" w:rsidRDefault="00F93456" w:rsidP="00C17AC5">
            <w:pPr>
              <w:spacing w:line="276" w:lineRule="auto"/>
              <w:rPr>
                <w:sz w:val="28"/>
                <w:szCs w:val="28"/>
              </w:rPr>
            </w:pPr>
            <w:hyperlink r:id="rId20" w:history="1">
              <w:r w:rsidRPr="002C4575">
                <w:rPr>
                  <w:rStyle w:val="Hyperlink"/>
                </w:rPr>
                <w:t>https://pptcloud.ru/1klass/tehnologi</w:t>
              </w:r>
            </w:hyperlink>
          </w:p>
        </w:tc>
      </w:tr>
      <w:tr w:rsidR="00F93456" w:rsidTr="00C17AC5">
        <w:trPr>
          <w:trHeight w:val="255"/>
        </w:trPr>
        <w:tc>
          <w:tcPr>
            <w:tcW w:w="648" w:type="dxa"/>
          </w:tcPr>
          <w:p w:rsidR="00F93456" w:rsidRDefault="00F93456" w:rsidP="007B22D1">
            <w:pPr>
              <w:spacing w:line="276" w:lineRule="auto"/>
            </w:pPr>
            <w:r>
              <w:t>12</w:t>
            </w:r>
          </w:p>
        </w:tc>
        <w:tc>
          <w:tcPr>
            <w:tcW w:w="4680" w:type="dxa"/>
          </w:tcPr>
          <w:p w:rsidR="00F93456" w:rsidRDefault="00F93456" w:rsidP="00003132">
            <w:r>
              <w:t>Качающиеся игрушки. Т.б. при работе с ножницами, клеем.</w:t>
            </w:r>
          </w:p>
        </w:tc>
        <w:tc>
          <w:tcPr>
            <w:tcW w:w="1440" w:type="dxa"/>
          </w:tcPr>
          <w:p w:rsidR="00F93456" w:rsidRPr="00003132" w:rsidRDefault="00F93456" w:rsidP="007B22D1">
            <w:pPr>
              <w:spacing w:line="276" w:lineRule="auto"/>
              <w:jc w:val="center"/>
            </w:pPr>
            <w:r w:rsidRPr="00003132">
              <w:t>1</w:t>
            </w:r>
          </w:p>
        </w:tc>
        <w:tc>
          <w:tcPr>
            <w:tcW w:w="1980" w:type="dxa"/>
          </w:tcPr>
          <w:p w:rsidR="00F93456" w:rsidRDefault="00F93456" w:rsidP="0081672A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F93456" w:rsidRDefault="00F93456" w:rsidP="00C17AC5">
            <w:pPr>
              <w:spacing w:line="276" w:lineRule="auto"/>
              <w:rPr>
                <w:sz w:val="28"/>
                <w:szCs w:val="28"/>
              </w:rPr>
            </w:pPr>
            <w:hyperlink r:id="rId21" w:history="1">
              <w:r w:rsidRPr="002C4575">
                <w:rPr>
                  <w:rStyle w:val="Hyperlink"/>
                </w:rPr>
                <w:t>https://pptcloud.ru/1klass/tehnologi</w:t>
              </w:r>
            </w:hyperlink>
          </w:p>
        </w:tc>
      </w:tr>
      <w:tr w:rsidR="00F93456" w:rsidTr="00C17AC5">
        <w:trPr>
          <w:trHeight w:val="255"/>
        </w:trPr>
        <w:tc>
          <w:tcPr>
            <w:tcW w:w="648" w:type="dxa"/>
          </w:tcPr>
          <w:p w:rsidR="00F93456" w:rsidRDefault="00F93456" w:rsidP="007B22D1">
            <w:pPr>
              <w:spacing w:line="276" w:lineRule="auto"/>
            </w:pPr>
            <w:r>
              <w:t>13</w:t>
            </w:r>
          </w:p>
        </w:tc>
        <w:tc>
          <w:tcPr>
            <w:tcW w:w="4680" w:type="dxa"/>
          </w:tcPr>
          <w:p w:rsidR="00F93456" w:rsidRPr="0091468A" w:rsidRDefault="00F93456" w:rsidP="00003132">
            <w:r w:rsidRPr="0091468A">
              <w:rPr>
                <w:color w:val="000000"/>
              </w:rPr>
              <w:t>Подвижная игрушка щелкунчик. Т.б. при работе с ножницами, клеем, шилом, проволокой</w:t>
            </w:r>
          </w:p>
        </w:tc>
        <w:tc>
          <w:tcPr>
            <w:tcW w:w="1440" w:type="dxa"/>
          </w:tcPr>
          <w:p w:rsidR="00F93456" w:rsidRPr="00003132" w:rsidRDefault="00F93456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0" w:type="dxa"/>
          </w:tcPr>
          <w:p w:rsidR="00F93456" w:rsidRDefault="00F93456" w:rsidP="0081672A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F93456" w:rsidRPr="002C4575" w:rsidRDefault="00F93456" w:rsidP="00C17AC5">
            <w:pPr>
              <w:ind w:left="135"/>
              <w:rPr>
                <w:color w:val="0000FF"/>
              </w:rPr>
            </w:pPr>
            <w:hyperlink r:id="rId22" w:history="1">
              <w:r w:rsidRPr="002C4575">
                <w:rPr>
                  <w:rStyle w:val="Hyperlink"/>
                </w:rPr>
                <w:t>https://resh.edu.ru/subject/8/1/</w:t>
              </w:r>
            </w:hyperlink>
          </w:p>
          <w:p w:rsidR="00F93456" w:rsidRDefault="00F93456" w:rsidP="00C17AC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F93456" w:rsidTr="00C17AC5">
        <w:trPr>
          <w:trHeight w:val="255"/>
        </w:trPr>
        <w:tc>
          <w:tcPr>
            <w:tcW w:w="648" w:type="dxa"/>
          </w:tcPr>
          <w:p w:rsidR="00F93456" w:rsidRDefault="00F93456" w:rsidP="007B22D1">
            <w:pPr>
              <w:spacing w:line="276" w:lineRule="auto"/>
            </w:pPr>
            <w:r>
              <w:t>14</w:t>
            </w:r>
          </w:p>
        </w:tc>
        <w:tc>
          <w:tcPr>
            <w:tcW w:w="4680" w:type="dxa"/>
          </w:tcPr>
          <w:p w:rsidR="00F93456" w:rsidRPr="0091468A" w:rsidRDefault="00F93456" w:rsidP="00003132">
            <w:r w:rsidRPr="0091468A">
              <w:rPr>
                <w:color w:val="000000"/>
              </w:rPr>
              <w:t>Подвижная игрушка щелкунчик. Т.б. при работе с ножницами, клеем, шилом, проволокой</w:t>
            </w:r>
          </w:p>
        </w:tc>
        <w:tc>
          <w:tcPr>
            <w:tcW w:w="1440" w:type="dxa"/>
          </w:tcPr>
          <w:p w:rsidR="00F93456" w:rsidRPr="00003132" w:rsidRDefault="00F93456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0" w:type="dxa"/>
          </w:tcPr>
          <w:p w:rsidR="00F93456" w:rsidRDefault="00F93456" w:rsidP="0081672A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F93456" w:rsidRPr="002C4575" w:rsidRDefault="00F93456" w:rsidP="00C17AC5">
            <w:pPr>
              <w:ind w:left="135"/>
              <w:rPr>
                <w:color w:val="0000FF"/>
              </w:rPr>
            </w:pPr>
            <w:hyperlink r:id="rId23" w:history="1">
              <w:r w:rsidRPr="002C4575">
                <w:rPr>
                  <w:rStyle w:val="Hyperlink"/>
                </w:rPr>
                <w:t>https://resh.edu.ru/subject/8/1/</w:t>
              </w:r>
            </w:hyperlink>
          </w:p>
          <w:p w:rsidR="00F93456" w:rsidRDefault="00F93456" w:rsidP="00C17AC5">
            <w:pPr>
              <w:spacing w:line="276" w:lineRule="auto"/>
              <w:rPr>
                <w:sz w:val="28"/>
                <w:szCs w:val="28"/>
              </w:rPr>
            </w:pPr>
            <w:hyperlink r:id="rId24" w:history="1">
              <w:r w:rsidRPr="002C4575">
                <w:rPr>
                  <w:rStyle w:val="Hyperlink"/>
                </w:rPr>
                <w:t>https://pptcloud.ru/1klass/tehnologi</w:t>
              </w:r>
            </w:hyperlink>
          </w:p>
        </w:tc>
      </w:tr>
      <w:tr w:rsidR="00F93456" w:rsidTr="00C17AC5">
        <w:trPr>
          <w:trHeight w:val="255"/>
        </w:trPr>
        <w:tc>
          <w:tcPr>
            <w:tcW w:w="648" w:type="dxa"/>
          </w:tcPr>
          <w:p w:rsidR="00F93456" w:rsidRDefault="00F93456" w:rsidP="007B22D1">
            <w:pPr>
              <w:spacing w:line="276" w:lineRule="auto"/>
            </w:pPr>
            <w:r>
              <w:t>15</w:t>
            </w:r>
          </w:p>
        </w:tc>
        <w:tc>
          <w:tcPr>
            <w:tcW w:w="4680" w:type="dxa"/>
          </w:tcPr>
          <w:p w:rsidR="00F93456" w:rsidRPr="0091468A" w:rsidRDefault="00F93456" w:rsidP="00003132">
            <w:r w:rsidRPr="0091468A">
              <w:rPr>
                <w:color w:val="000000"/>
              </w:rPr>
              <w:t>Игрушка с рычажным механизмом. Т.б. при работе с ножницами, клеем, шилом, проволокой</w:t>
            </w:r>
          </w:p>
        </w:tc>
        <w:tc>
          <w:tcPr>
            <w:tcW w:w="1440" w:type="dxa"/>
          </w:tcPr>
          <w:p w:rsidR="00F93456" w:rsidRPr="00003132" w:rsidRDefault="00F93456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0" w:type="dxa"/>
          </w:tcPr>
          <w:p w:rsidR="00F93456" w:rsidRDefault="00F93456" w:rsidP="0081672A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F93456" w:rsidRPr="002C4575" w:rsidRDefault="00F93456" w:rsidP="00C17AC5">
            <w:pPr>
              <w:ind w:left="135"/>
              <w:rPr>
                <w:color w:val="0000FF"/>
              </w:rPr>
            </w:pPr>
            <w:hyperlink r:id="rId25" w:history="1">
              <w:r w:rsidRPr="002C4575">
                <w:rPr>
                  <w:rStyle w:val="Hyperlink"/>
                </w:rPr>
                <w:t>https://resh.edu.ru/subject/8/1/</w:t>
              </w:r>
            </w:hyperlink>
          </w:p>
          <w:p w:rsidR="00F93456" w:rsidRDefault="00F93456" w:rsidP="00C17AC5">
            <w:pPr>
              <w:spacing w:line="276" w:lineRule="auto"/>
              <w:rPr>
                <w:sz w:val="28"/>
                <w:szCs w:val="28"/>
              </w:rPr>
            </w:pPr>
            <w:hyperlink r:id="rId26" w:history="1">
              <w:r w:rsidRPr="002C4575">
                <w:rPr>
                  <w:rStyle w:val="Hyperlink"/>
                </w:rPr>
                <w:t>https://pptcloud.ru/1klass/tehnologi</w:t>
              </w:r>
            </w:hyperlink>
          </w:p>
        </w:tc>
      </w:tr>
      <w:tr w:rsidR="00F93456" w:rsidTr="00C17AC5">
        <w:trPr>
          <w:trHeight w:val="255"/>
        </w:trPr>
        <w:tc>
          <w:tcPr>
            <w:tcW w:w="648" w:type="dxa"/>
          </w:tcPr>
          <w:p w:rsidR="00F93456" w:rsidRDefault="00F93456" w:rsidP="007B22D1">
            <w:pPr>
              <w:spacing w:line="276" w:lineRule="auto"/>
            </w:pPr>
            <w:r>
              <w:t>16</w:t>
            </w:r>
          </w:p>
        </w:tc>
        <w:tc>
          <w:tcPr>
            <w:tcW w:w="4680" w:type="dxa"/>
          </w:tcPr>
          <w:p w:rsidR="00F93456" w:rsidRPr="0091468A" w:rsidRDefault="00F93456" w:rsidP="00003132">
            <w:r w:rsidRPr="0091468A">
              <w:rPr>
                <w:color w:val="000000"/>
              </w:rPr>
              <w:t>Игрушка с рычажным механизмом. Т.б. при работе с ножницами, клеем, шилом, проволокой</w:t>
            </w:r>
          </w:p>
        </w:tc>
        <w:tc>
          <w:tcPr>
            <w:tcW w:w="1440" w:type="dxa"/>
          </w:tcPr>
          <w:p w:rsidR="00F93456" w:rsidRPr="00003132" w:rsidRDefault="00F93456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0" w:type="dxa"/>
          </w:tcPr>
          <w:p w:rsidR="00F93456" w:rsidRDefault="00F93456" w:rsidP="0081672A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F93456" w:rsidRPr="002C4575" w:rsidRDefault="00F93456" w:rsidP="00C17AC5">
            <w:pPr>
              <w:ind w:left="135"/>
              <w:rPr>
                <w:color w:val="0000FF"/>
              </w:rPr>
            </w:pPr>
            <w:hyperlink r:id="rId27" w:history="1">
              <w:r w:rsidRPr="002C4575">
                <w:rPr>
                  <w:rStyle w:val="Hyperlink"/>
                </w:rPr>
                <w:t>https://resh.edu.ru/subject/8/1/</w:t>
              </w:r>
            </w:hyperlink>
          </w:p>
          <w:p w:rsidR="00F93456" w:rsidRDefault="00F93456" w:rsidP="00C17AC5">
            <w:pPr>
              <w:spacing w:line="276" w:lineRule="auto"/>
              <w:rPr>
                <w:sz w:val="28"/>
                <w:szCs w:val="28"/>
              </w:rPr>
            </w:pPr>
            <w:hyperlink r:id="rId28" w:history="1">
              <w:r w:rsidRPr="002C4575">
                <w:rPr>
                  <w:rStyle w:val="Hyperlink"/>
                </w:rPr>
                <w:t>https://pptcloud.ru/1klass/tehnologi</w:t>
              </w:r>
            </w:hyperlink>
          </w:p>
        </w:tc>
      </w:tr>
      <w:tr w:rsidR="00F93456" w:rsidTr="00C17AC5">
        <w:trPr>
          <w:trHeight w:val="255"/>
        </w:trPr>
        <w:tc>
          <w:tcPr>
            <w:tcW w:w="648" w:type="dxa"/>
          </w:tcPr>
          <w:p w:rsidR="00F93456" w:rsidRDefault="00F93456" w:rsidP="007B22D1">
            <w:pPr>
              <w:spacing w:line="276" w:lineRule="auto"/>
            </w:pPr>
            <w:r>
              <w:t>17</w:t>
            </w:r>
          </w:p>
        </w:tc>
        <w:tc>
          <w:tcPr>
            <w:tcW w:w="4680" w:type="dxa"/>
          </w:tcPr>
          <w:p w:rsidR="00F93456" w:rsidRDefault="00F93456" w:rsidP="00003132">
            <w:r>
              <w:t>Итоговый урок</w:t>
            </w:r>
          </w:p>
        </w:tc>
        <w:tc>
          <w:tcPr>
            <w:tcW w:w="1440" w:type="dxa"/>
          </w:tcPr>
          <w:p w:rsidR="00F93456" w:rsidRPr="00003132" w:rsidRDefault="00F93456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0" w:type="dxa"/>
          </w:tcPr>
          <w:p w:rsidR="00F93456" w:rsidRDefault="00F93456" w:rsidP="0081672A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F93456" w:rsidTr="00C17AC5">
        <w:trPr>
          <w:trHeight w:val="270"/>
        </w:trPr>
        <w:tc>
          <w:tcPr>
            <w:tcW w:w="648" w:type="dxa"/>
          </w:tcPr>
          <w:p w:rsidR="00F93456" w:rsidRDefault="00F93456" w:rsidP="007B22D1">
            <w:pPr>
              <w:spacing w:line="276" w:lineRule="auto"/>
            </w:pPr>
          </w:p>
        </w:tc>
        <w:tc>
          <w:tcPr>
            <w:tcW w:w="4680" w:type="dxa"/>
          </w:tcPr>
          <w:p w:rsidR="00F93456" w:rsidRPr="005C1B73" w:rsidRDefault="00F93456" w:rsidP="007B22D1">
            <w:pPr>
              <w:spacing w:line="276" w:lineRule="auto"/>
              <w:rPr>
                <w:b/>
              </w:rPr>
            </w:pPr>
            <w:r w:rsidRPr="005C1B73">
              <w:rPr>
                <w:b/>
              </w:rPr>
              <w:t xml:space="preserve">Итого </w:t>
            </w:r>
          </w:p>
        </w:tc>
        <w:tc>
          <w:tcPr>
            <w:tcW w:w="1440" w:type="dxa"/>
          </w:tcPr>
          <w:p w:rsidR="00F93456" w:rsidRPr="0081672A" w:rsidRDefault="00F93456" w:rsidP="0091468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980" w:type="dxa"/>
          </w:tcPr>
          <w:p w:rsidR="00F93456" w:rsidRPr="0081672A" w:rsidRDefault="00F93456" w:rsidP="007B22D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080" w:type="dxa"/>
          </w:tcPr>
          <w:p w:rsidR="00F93456" w:rsidRPr="002C3529" w:rsidRDefault="00F93456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F93456" w:rsidRDefault="00F93456" w:rsidP="007B22D1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Default="00F93456" w:rsidP="00BF0C0C"/>
    <w:p w:rsidR="00F93456" w:rsidRPr="0081672A" w:rsidRDefault="00F93456" w:rsidP="00BF0C0C"/>
    <w:p w:rsidR="00F93456" w:rsidRDefault="00F93456" w:rsidP="00BF0C0C">
      <w:pPr>
        <w:spacing w:line="100" w:lineRule="atLeast"/>
        <w:jc w:val="center"/>
        <w:rPr>
          <w:b/>
        </w:rPr>
      </w:pPr>
    </w:p>
    <w:p w:rsidR="00F93456" w:rsidRDefault="00F93456" w:rsidP="00BF0C0C">
      <w:pPr>
        <w:spacing w:line="100" w:lineRule="atLeast"/>
        <w:jc w:val="center"/>
        <w:rPr>
          <w:b/>
        </w:rPr>
      </w:pPr>
      <w:r>
        <w:rPr>
          <w:b/>
        </w:rPr>
        <w:t>ЛИСТ КОРРЕКТИРОВКИ</w:t>
      </w:r>
    </w:p>
    <w:p w:rsidR="00F93456" w:rsidRDefault="00F93456" w:rsidP="00BF0C0C">
      <w:pPr>
        <w:spacing w:line="100" w:lineRule="atLeast"/>
        <w:jc w:val="center"/>
        <w:rPr>
          <w:b/>
        </w:rPr>
      </w:pPr>
      <w:r>
        <w:rPr>
          <w:b/>
        </w:rPr>
        <w:t xml:space="preserve">КАЛЕНДАРНО-ТЕМАТИЧЕСКОГО ПЛАНИРОВАНИЯ </w:t>
      </w:r>
    </w:p>
    <w:p w:rsidR="00F93456" w:rsidRDefault="00F93456" w:rsidP="00BF0C0C">
      <w:pPr>
        <w:spacing w:line="100" w:lineRule="atLeast"/>
        <w:rPr>
          <w:b/>
        </w:rPr>
      </w:pPr>
      <w:r>
        <w:rPr>
          <w:b/>
        </w:rPr>
        <w:t xml:space="preserve">Учитель                                Предмет                   Класс </w:t>
      </w:r>
    </w:p>
    <w:p w:rsidR="00F93456" w:rsidRDefault="00F93456" w:rsidP="00BF0C0C">
      <w:pPr>
        <w:spacing w:line="100" w:lineRule="atLeast"/>
        <w:rPr>
          <w:b/>
        </w:rPr>
      </w:pPr>
    </w:p>
    <w:p w:rsidR="00F93456" w:rsidRDefault="00F93456" w:rsidP="00BF0C0C">
      <w:pPr>
        <w:spacing w:line="100" w:lineRule="atLeast"/>
        <w:rPr>
          <w:b/>
        </w:rPr>
      </w:pPr>
    </w:p>
    <w:p w:rsidR="00F93456" w:rsidRDefault="00F93456" w:rsidP="00BF0C0C">
      <w:pPr>
        <w:spacing w:line="100" w:lineRule="atLeast"/>
      </w:pPr>
    </w:p>
    <w:tbl>
      <w:tblPr>
        <w:tblW w:w="15004" w:type="dxa"/>
        <w:tblLayout w:type="fixed"/>
        <w:tblLook w:val="00A0"/>
      </w:tblPr>
      <w:tblGrid>
        <w:gridCol w:w="1526"/>
        <w:gridCol w:w="1276"/>
        <w:gridCol w:w="1134"/>
        <w:gridCol w:w="4677"/>
        <w:gridCol w:w="1134"/>
        <w:gridCol w:w="1985"/>
        <w:gridCol w:w="3272"/>
      </w:tblGrid>
      <w:tr w:rsidR="00F93456" w:rsidTr="007A3418">
        <w:trPr>
          <w:trHeight w:val="697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___ четверть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По рабочей программе</w:t>
            </w:r>
          </w:p>
        </w:tc>
        <w:tc>
          <w:tcPr>
            <w:tcW w:w="6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Корректировка</w:t>
            </w:r>
          </w:p>
        </w:tc>
      </w:tr>
      <w:tr w:rsidR="00F93456" w:rsidTr="007A3418">
        <w:trPr>
          <w:trHeight w:val="12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плану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факту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33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Тема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Причина коррекции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Способ коррекции</w:t>
            </w:r>
          </w:p>
        </w:tc>
      </w:tr>
      <w:tr w:rsidR="00F93456" w:rsidTr="007A3418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F93456" w:rsidTr="007A3418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F93456" w:rsidTr="007A3418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F93456" w:rsidTr="007A3418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F93456" w:rsidTr="007A3418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F93456" w:rsidTr="007A3418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F93456" w:rsidTr="007A3418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F93456" w:rsidTr="007A3418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F93456" w:rsidTr="007A3418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F93456" w:rsidTr="007A3418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F93456" w:rsidTr="007A3418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F93456" w:rsidTr="007A3418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456" w:rsidRDefault="00F9345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</w:tbl>
    <w:p w:rsidR="00F93456" w:rsidRDefault="00F93456" w:rsidP="00BF0C0C"/>
    <w:p w:rsidR="00F93456" w:rsidRDefault="00F93456"/>
    <w:sectPr w:rsidR="00F93456" w:rsidSect="00BF0C0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C0C"/>
    <w:rsid w:val="00003132"/>
    <w:rsid w:val="00036232"/>
    <w:rsid w:val="00084CE5"/>
    <w:rsid w:val="000D6D76"/>
    <w:rsid w:val="0012106F"/>
    <w:rsid w:val="00176BFB"/>
    <w:rsid w:val="00213722"/>
    <w:rsid w:val="00263F5A"/>
    <w:rsid w:val="00284072"/>
    <w:rsid w:val="002A07A2"/>
    <w:rsid w:val="002C3529"/>
    <w:rsid w:val="002C4575"/>
    <w:rsid w:val="0030661E"/>
    <w:rsid w:val="00335CF4"/>
    <w:rsid w:val="003B0B1F"/>
    <w:rsid w:val="003C6FA0"/>
    <w:rsid w:val="003E4456"/>
    <w:rsid w:val="003F17B6"/>
    <w:rsid w:val="00423538"/>
    <w:rsid w:val="00423A84"/>
    <w:rsid w:val="00452ECC"/>
    <w:rsid w:val="004A6110"/>
    <w:rsid w:val="004B4B98"/>
    <w:rsid w:val="00510D9E"/>
    <w:rsid w:val="00516C2C"/>
    <w:rsid w:val="005C1B73"/>
    <w:rsid w:val="005D69DC"/>
    <w:rsid w:val="0068107C"/>
    <w:rsid w:val="00686238"/>
    <w:rsid w:val="006F596B"/>
    <w:rsid w:val="00766571"/>
    <w:rsid w:val="007A3418"/>
    <w:rsid w:val="007B22D1"/>
    <w:rsid w:val="0081672A"/>
    <w:rsid w:val="00823BC3"/>
    <w:rsid w:val="008D64FB"/>
    <w:rsid w:val="0091468A"/>
    <w:rsid w:val="00937BD0"/>
    <w:rsid w:val="00955F2E"/>
    <w:rsid w:val="009A0FB8"/>
    <w:rsid w:val="009E0B93"/>
    <w:rsid w:val="00A044F8"/>
    <w:rsid w:val="00A07944"/>
    <w:rsid w:val="00A216C2"/>
    <w:rsid w:val="00A4088A"/>
    <w:rsid w:val="00A61985"/>
    <w:rsid w:val="00A643B6"/>
    <w:rsid w:val="00B033F2"/>
    <w:rsid w:val="00B37C1D"/>
    <w:rsid w:val="00B649C2"/>
    <w:rsid w:val="00B7191D"/>
    <w:rsid w:val="00B87D8E"/>
    <w:rsid w:val="00BD7350"/>
    <w:rsid w:val="00BF0C0C"/>
    <w:rsid w:val="00C17AC5"/>
    <w:rsid w:val="00C467FF"/>
    <w:rsid w:val="00C810EC"/>
    <w:rsid w:val="00C93454"/>
    <w:rsid w:val="00D4692E"/>
    <w:rsid w:val="00D86A29"/>
    <w:rsid w:val="00D900C8"/>
    <w:rsid w:val="00D91798"/>
    <w:rsid w:val="00DA2F23"/>
    <w:rsid w:val="00DA71E5"/>
    <w:rsid w:val="00E11772"/>
    <w:rsid w:val="00E118BD"/>
    <w:rsid w:val="00E15CCF"/>
    <w:rsid w:val="00E56322"/>
    <w:rsid w:val="00EE1924"/>
    <w:rsid w:val="00F42D1A"/>
    <w:rsid w:val="00F93456"/>
    <w:rsid w:val="00FC0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C0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BF0C0C"/>
    <w:rPr>
      <w:lang w:eastAsia="en-US"/>
    </w:rPr>
  </w:style>
  <w:style w:type="paragraph" w:styleId="NormalWeb">
    <w:name w:val="Normal (Web)"/>
    <w:basedOn w:val="Normal"/>
    <w:uiPriority w:val="99"/>
    <w:rsid w:val="00BF0C0C"/>
    <w:pPr>
      <w:spacing w:before="100" w:beforeAutospacing="1" w:after="100" w:afterAutospacing="1"/>
    </w:pPr>
  </w:style>
  <w:style w:type="paragraph" w:customStyle="1" w:styleId="1">
    <w:name w:val="Без интервала1"/>
    <w:uiPriority w:val="99"/>
    <w:rsid w:val="000D6D76"/>
    <w:pPr>
      <w:suppressAutoHyphens/>
    </w:pPr>
    <w:rPr>
      <w:kern w:val="1"/>
      <w:lang w:eastAsia="ar-SA"/>
    </w:rPr>
  </w:style>
  <w:style w:type="paragraph" w:customStyle="1" w:styleId="c6">
    <w:name w:val="c6"/>
    <w:basedOn w:val="Normal"/>
    <w:uiPriority w:val="99"/>
    <w:rsid w:val="00C93454"/>
    <w:pPr>
      <w:spacing w:before="100" w:beforeAutospacing="1" w:after="100" w:afterAutospacing="1"/>
    </w:pPr>
  </w:style>
  <w:style w:type="character" w:customStyle="1" w:styleId="c1">
    <w:name w:val="c1"/>
    <w:basedOn w:val="DefaultParagraphFont"/>
    <w:uiPriority w:val="99"/>
    <w:rsid w:val="00C93454"/>
    <w:rPr>
      <w:rFonts w:cs="Times New Roman"/>
    </w:rPr>
  </w:style>
  <w:style w:type="paragraph" w:customStyle="1" w:styleId="msonormalcxspmiddle">
    <w:name w:val="msonormalcxspmiddle"/>
    <w:basedOn w:val="Normal"/>
    <w:uiPriority w:val="99"/>
    <w:rsid w:val="00C17AC5"/>
    <w:pPr>
      <w:spacing w:before="100" w:beforeAutospacing="1" w:after="100" w:afterAutospacing="1"/>
    </w:pPr>
    <w:rPr>
      <w:rFonts w:eastAsia="Calibri"/>
    </w:rPr>
  </w:style>
  <w:style w:type="paragraph" w:customStyle="1" w:styleId="msonormalcxsplast">
    <w:name w:val="msonormalcxsplast"/>
    <w:basedOn w:val="Normal"/>
    <w:uiPriority w:val="99"/>
    <w:rsid w:val="00C17AC5"/>
    <w:pPr>
      <w:spacing w:before="100" w:beforeAutospacing="1" w:after="100" w:afterAutospacing="1"/>
    </w:pPr>
    <w:rPr>
      <w:rFonts w:eastAsia="Calibri"/>
    </w:rPr>
  </w:style>
  <w:style w:type="character" w:styleId="Hyperlink">
    <w:name w:val="Hyperlink"/>
    <w:basedOn w:val="DefaultParagraphFont"/>
    <w:uiPriority w:val="99"/>
    <w:rsid w:val="00C17AC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90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8/1/" TargetMode="External"/><Relationship Id="rId13" Type="http://schemas.openxmlformats.org/officeDocument/2006/relationships/hyperlink" Target="https://resh.edu.ru/subject/8/1/" TargetMode="External"/><Relationship Id="rId18" Type="http://schemas.openxmlformats.org/officeDocument/2006/relationships/hyperlink" Target="https://resh.edu.ru/subject/8/1/" TargetMode="External"/><Relationship Id="rId26" Type="http://schemas.openxmlformats.org/officeDocument/2006/relationships/hyperlink" Target="https://pptcloud.ru/1klass/tehnolog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pptcloud.ru/1klass/tehnologi" TargetMode="External"/><Relationship Id="rId7" Type="http://schemas.openxmlformats.org/officeDocument/2006/relationships/hyperlink" Target="https://pptcloud.ru/1klass/tehnologi" TargetMode="External"/><Relationship Id="rId12" Type="http://schemas.openxmlformats.org/officeDocument/2006/relationships/hyperlink" Target="https://resh.edu.ru/subject/8/1/" TargetMode="External"/><Relationship Id="rId17" Type="http://schemas.openxmlformats.org/officeDocument/2006/relationships/hyperlink" Target="https://resh.edu.ru/subject/8/1/" TargetMode="External"/><Relationship Id="rId25" Type="http://schemas.openxmlformats.org/officeDocument/2006/relationships/hyperlink" Target="https://resh.edu.ru/subject/8/1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esh.edu.ru/subject/8/1/" TargetMode="External"/><Relationship Id="rId20" Type="http://schemas.openxmlformats.org/officeDocument/2006/relationships/hyperlink" Target="https://pptcloud.ru/1klass/tehnologi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resh.edu.ru/subject/8/1/" TargetMode="External"/><Relationship Id="rId11" Type="http://schemas.openxmlformats.org/officeDocument/2006/relationships/hyperlink" Target="https://pptcloud.ru/1klass/tehnologi" TargetMode="External"/><Relationship Id="rId24" Type="http://schemas.openxmlformats.org/officeDocument/2006/relationships/hyperlink" Target="https://pptcloud.ru/1klass/tehnologi" TargetMode="External"/><Relationship Id="rId5" Type="http://schemas.openxmlformats.org/officeDocument/2006/relationships/hyperlink" Target="https://pptcloud.ru/1klass/tehnologi" TargetMode="External"/><Relationship Id="rId15" Type="http://schemas.openxmlformats.org/officeDocument/2006/relationships/hyperlink" Target="https://pptcloud.ru/1klass/tehnologi" TargetMode="External"/><Relationship Id="rId23" Type="http://schemas.openxmlformats.org/officeDocument/2006/relationships/hyperlink" Target="https://resh.edu.ru/subject/8/1/" TargetMode="External"/><Relationship Id="rId28" Type="http://schemas.openxmlformats.org/officeDocument/2006/relationships/hyperlink" Target="https://pptcloud.ru/1klass/tehnologi" TargetMode="External"/><Relationship Id="rId10" Type="http://schemas.openxmlformats.org/officeDocument/2006/relationships/hyperlink" Target="https://resh.edu.ru/subject/8/1/" TargetMode="External"/><Relationship Id="rId19" Type="http://schemas.openxmlformats.org/officeDocument/2006/relationships/hyperlink" Target="https://pptcloud.ru/1klass/tehnologi" TargetMode="External"/><Relationship Id="rId4" Type="http://schemas.openxmlformats.org/officeDocument/2006/relationships/hyperlink" Target="https://resh.edu.ru/subject/8/1/" TargetMode="External"/><Relationship Id="rId9" Type="http://schemas.openxmlformats.org/officeDocument/2006/relationships/hyperlink" Target="https://pptcloud.ru/1klass/tehnologi" TargetMode="External"/><Relationship Id="rId14" Type="http://schemas.openxmlformats.org/officeDocument/2006/relationships/hyperlink" Target="https://pptcloud.ru/1klass/tehnologi" TargetMode="External"/><Relationship Id="rId22" Type="http://schemas.openxmlformats.org/officeDocument/2006/relationships/hyperlink" Target="https://resh.edu.ru/subject/8/1/" TargetMode="External"/><Relationship Id="rId27" Type="http://schemas.openxmlformats.org/officeDocument/2006/relationships/hyperlink" Target="https://resh.edu.ru/subject/8/1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156</TotalTime>
  <Pages>5</Pages>
  <Words>769</Words>
  <Characters>4387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User</cp:lastModifiedBy>
  <cp:revision>40</cp:revision>
  <dcterms:created xsi:type="dcterms:W3CDTF">2018-08-28T17:01:00Z</dcterms:created>
  <dcterms:modified xsi:type="dcterms:W3CDTF">2026-09-18T19:46:00Z</dcterms:modified>
</cp:coreProperties>
</file>