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5F" w:rsidRDefault="0029375F" w:rsidP="00C811C6">
      <w:pPr>
        <w:pStyle w:val="a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61B7C">
        <w:rPr>
          <w:rFonts w:ascii="Times New Roman" w:hAnsi="Times New Roman" w:cs="Times New Roman"/>
          <w:b/>
          <w:bCs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477pt">
            <v:imagedata r:id="rId5" o:title=""/>
          </v:shape>
        </w:pict>
      </w:r>
    </w:p>
    <w:p w:rsidR="0029375F" w:rsidRDefault="0029375F" w:rsidP="00C811C6">
      <w:pPr>
        <w:pStyle w:val="a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9375F" w:rsidRPr="00C811C6" w:rsidRDefault="0029375F" w:rsidP="00C811C6">
      <w:pPr>
        <w:pStyle w:val="a"/>
        <w:rPr>
          <w:rFonts w:ascii="Times New Roman" w:hAnsi="Times New Roman" w:cs="Times New Roman"/>
          <w:b/>
          <w:bCs/>
          <w:sz w:val="24"/>
          <w:szCs w:val="24"/>
        </w:rPr>
      </w:pPr>
      <w:r w:rsidRPr="00C811C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 w:rsidRPr="00C811C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811C6">
        <w:rPr>
          <w:rFonts w:ascii="Times New Roman" w:hAnsi="Times New Roman" w:cs="Times New Roman"/>
          <w:b/>
          <w:bCs/>
          <w:sz w:val="24"/>
          <w:szCs w:val="24"/>
          <w:lang w:val="en-US"/>
        </w:rPr>
        <w:t>Календарно-тематическое планирование</w:t>
      </w:r>
    </w:p>
    <w:p w:rsidR="0029375F" w:rsidRPr="00C811C6" w:rsidRDefault="0029375F" w:rsidP="00C811C6">
      <w:pPr>
        <w:pStyle w:val="a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tbl>
      <w:tblPr>
        <w:tblW w:w="0" w:type="auto"/>
        <w:tblInd w:w="-77" w:type="dxa"/>
        <w:tblLayout w:type="fixed"/>
        <w:tblLook w:val="0000"/>
      </w:tblPr>
      <w:tblGrid>
        <w:gridCol w:w="720"/>
        <w:gridCol w:w="5765"/>
        <w:gridCol w:w="1440"/>
        <w:gridCol w:w="1440"/>
        <w:gridCol w:w="2160"/>
        <w:gridCol w:w="2160"/>
      </w:tblGrid>
      <w:tr w:rsidR="0029375F" w:rsidRPr="00EF508C" w:rsidTr="00C811C6">
        <w:trPr>
          <w:cantSplit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Тема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Кол. часов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  Теория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</w:p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9375F" w:rsidRPr="00EF508C" w:rsidTr="00C811C6">
        <w:trPr>
          <w:trHeight w:val="4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Здоровый образ жизни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42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Здоровье в порядке- спасибо зарядке!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Личная гигиена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40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Профилактика травматизма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28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осанки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C811C6" w:rsidRDefault="0029375F" w:rsidP="00C811C6">
            <w:pPr>
              <w:pStyle w:val="a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1C6">
              <w:rPr>
                <w:rFonts w:ascii="Times New Roman" w:hAnsi="Times New Roman" w:cs="Times New Roman"/>
                <w:sz w:val="24"/>
                <w:szCs w:val="24"/>
              </w:rPr>
              <w:t xml:space="preserve">  Старинные подвижные игры  </w:t>
            </w:r>
            <w:r w:rsidRPr="00C811C6"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  <w:t>«Двенадцать палочек»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«Катание яиц»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«Чижик»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Профилактика травматизма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3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«Пустое место»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«Городки»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«Пятнашки»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0"/>
                <w:rFonts w:ascii="Times New Roman" w:hAnsi="Times New Roman"/>
                <w:bCs/>
                <w:smallCap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0"/>
                <w:bCs/>
                <w:smallCaps/>
                <w:color w:val="000000"/>
              </w:rPr>
              <w:t>«Волки и овцы»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«Намотай ленту»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«Лапта»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«Без соли соль»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«Чет-нечет»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«Серый волк»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</w:pPr>
            <w:r w:rsidRPr="00EF508C">
              <w:rPr>
                <w:rStyle w:val="font21"/>
                <w:bCs/>
                <w:color w:val="000000"/>
              </w:rPr>
              <w:t>«Ловись, рыбка, большая и маленькая»</w:t>
            </w:r>
          </w:p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Профилактика травматизма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«Платок»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9375F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«Кто боится колдуна?»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«Догонялки на санках»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«Лучники»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6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0"/>
                <w:rFonts w:ascii="Times New Roman" w:hAnsi="Times New Roman"/>
                <w:bCs/>
                <w:smallCap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0"/>
                <w:bCs/>
                <w:smallCaps/>
                <w:color w:val="000000"/>
              </w:rPr>
              <w:t>«Волк»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font2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NormalWeb"/>
              <w:shd w:val="clear" w:color="auto" w:fill="FFFFFF"/>
              <w:spacing w:before="0" w:after="0"/>
              <w:jc w:val="both"/>
              <w:rPr>
                <w:bCs/>
              </w:rPr>
            </w:pPr>
            <w:r w:rsidRPr="00EF508C">
              <w:rPr>
                <w:rStyle w:val="font21"/>
                <w:bCs/>
                <w:color w:val="000000"/>
              </w:rPr>
              <w:t>«Камнепад»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c0c3"/>
                <w:rFonts w:ascii="Times New Roman" w:hAnsi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C811C6">
            <w:pPr>
              <w:pStyle w:val="c5c4"/>
              <w:spacing w:before="0" w:after="0"/>
            </w:pPr>
            <w:r w:rsidRPr="00EF508C">
              <w:rPr>
                <w:rStyle w:val="c0c3"/>
              </w:rPr>
              <w:t>«Шаровки»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814A91">
        <w:trPr>
          <w:trHeight w:val="33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c0"/>
                <w:rFonts w:ascii="Times New Roman" w:hAnsi="Times New Roman"/>
                <w:b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C811C6" w:rsidRDefault="0029375F" w:rsidP="00C811C6">
            <w:pPr>
              <w:pStyle w:val="Heading3"/>
              <w:spacing w:before="0" w:after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C811C6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>«Горелки»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4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c0"/>
                <w:rFonts w:ascii="Times New Roman" w:hAnsi="Times New Roman"/>
                <w:b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C811C6" w:rsidRDefault="0029375F" w:rsidP="00C811C6">
            <w:pPr>
              <w:pStyle w:val="Heading3"/>
              <w:spacing w:before="0" w:after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C811C6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>«Штандер»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814A91">
        <w:trPr>
          <w:trHeight w:val="2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c0"/>
                <w:rFonts w:ascii="Times New Roman" w:hAnsi="Times New Roman"/>
                <w:b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C811C6" w:rsidRDefault="0029375F" w:rsidP="00C811C6">
            <w:pPr>
              <w:pStyle w:val="Heading3"/>
              <w:spacing w:before="0" w:after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C811C6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>«Рыбки»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814A91">
        <w:trPr>
          <w:trHeight w:val="33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c0"/>
                <w:rFonts w:ascii="Times New Roman" w:hAnsi="Times New Roman"/>
                <w:b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C811C6" w:rsidRDefault="0029375F" w:rsidP="00692964">
            <w:pPr>
              <w:pStyle w:val="Heading3"/>
              <w:spacing w:before="0" w:after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C811C6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>«Бабки»</w:t>
            </w:r>
          </w:p>
          <w:p w:rsidR="0029375F" w:rsidRPr="00C811C6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40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Style w:val="c0"/>
                <w:rFonts w:ascii="Times New Roman" w:hAnsi="Times New Roman"/>
                <w:b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C811C6" w:rsidRDefault="0029375F" w:rsidP="00C811C6">
            <w:pPr>
              <w:pStyle w:val="Heading3"/>
              <w:spacing w:before="0" w:after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C811C6">
              <w:rPr>
                <w:rStyle w:val="c0"/>
                <w:rFonts w:ascii="Times New Roman" w:hAnsi="Times New Roman"/>
                <w:b w:val="0"/>
                <w:color w:val="auto"/>
                <w:sz w:val="24"/>
                <w:szCs w:val="24"/>
              </w:rPr>
              <w:t>«Казаки-разбойники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375F" w:rsidRPr="00EF508C" w:rsidTr="00C811C6">
        <w:trPr>
          <w:trHeight w:val="3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75F" w:rsidRPr="00EF508C" w:rsidRDefault="0029375F" w:rsidP="00692964">
            <w:pPr>
              <w:pStyle w:val="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0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75F" w:rsidRPr="00EF508C" w:rsidRDefault="0029375F" w:rsidP="00692964">
            <w:pPr>
              <w:pStyle w:val="a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9375F" w:rsidRPr="00EF508C" w:rsidRDefault="0029375F" w:rsidP="00C811C6">
      <w:pPr>
        <w:pStyle w:val="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75F" w:rsidRPr="00EF508C" w:rsidRDefault="0029375F" w:rsidP="00C811C6">
      <w:pPr>
        <w:pStyle w:val="a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9375F" w:rsidRDefault="0029375F">
      <w:pPr>
        <w:sectPr w:rsidR="00293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375F" w:rsidRPr="00754AB6" w:rsidRDefault="0029375F">
      <w:pPr>
        <w:sectPr w:rsidR="0029375F" w:rsidRPr="00754AB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0722688"/>
      <w:bookmarkEnd w:id="0"/>
    </w:p>
    <w:p w:rsidR="0029375F" w:rsidRPr="00754AB6" w:rsidRDefault="0029375F"/>
    <w:sectPr w:rsidR="0029375F" w:rsidRPr="00754AB6" w:rsidSect="00652E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5C7D"/>
    <w:multiLevelType w:val="hybridMultilevel"/>
    <w:tmpl w:val="EBC6D3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984152"/>
    <w:multiLevelType w:val="multilevel"/>
    <w:tmpl w:val="3B4C38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3D84F63"/>
    <w:multiLevelType w:val="multilevel"/>
    <w:tmpl w:val="A69A0E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098490D"/>
    <w:multiLevelType w:val="multilevel"/>
    <w:tmpl w:val="75A80A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DA86496"/>
    <w:multiLevelType w:val="multilevel"/>
    <w:tmpl w:val="3BCC88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0131F9E"/>
    <w:multiLevelType w:val="multilevel"/>
    <w:tmpl w:val="59E874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D584BB3"/>
    <w:multiLevelType w:val="hybridMultilevel"/>
    <w:tmpl w:val="153280A2"/>
    <w:lvl w:ilvl="0" w:tplc="7750C19C">
      <w:start w:val="2"/>
      <w:numFmt w:val="decimal"/>
      <w:lvlText w:val="%1"/>
      <w:lvlJc w:val="left"/>
      <w:pPr>
        <w:tabs>
          <w:tab w:val="num" w:pos="5940"/>
        </w:tabs>
        <w:ind w:left="59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380"/>
        </w:tabs>
        <w:ind w:left="7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100"/>
        </w:tabs>
        <w:ind w:left="8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820"/>
        </w:tabs>
        <w:ind w:left="8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9540"/>
        </w:tabs>
        <w:ind w:left="9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260"/>
        </w:tabs>
        <w:ind w:left="10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0980"/>
        </w:tabs>
        <w:ind w:left="10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700"/>
        </w:tabs>
        <w:ind w:left="11700" w:hanging="180"/>
      </w:pPr>
      <w:rPr>
        <w:rFonts w:cs="Times New Roman"/>
      </w:rPr>
    </w:lvl>
  </w:abstractNum>
  <w:abstractNum w:abstractNumId="7">
    <w:nsid w:val="64D803B2"/>
    <w:multiLevelType w:val="multilevel"/>
    <w:tmpl w:val="C85294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8B475D1"/>
    <w:multiLevelType w:val="multilevel"/>
    <w:tmpl w:val="66403D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0A2"/>
    <w:rsid w:val="001E141C"/>
    <w:rsid w:val="001E6535"/>
    <w:rsid w:val="0029375F"/>
    <w:rsid w:val="00361B7C"/>
    <w:rsid w:val="003953B7"/>
    <w:rsid w:val="005E6C94"/>
    <w:rsid w:val="00645200"/>
    <w:rsid w:val="00652EE4"/>
    <w:rsid w:val="00692964"/>
    <w:rsid w:val="00696410"/>
    <w:rsid w:val="006C47AB"/>
    <w:rsid w:val="00754AB6"/>
    <w:rsid w:val="008100A2"/>
    <w:rsid w:val="00814A91"/>
    <w:rsid w:val="00A10CA1"/>
    <w:rsid w:val="00AD6CAF"/>
    <w:rsid w:val="00C811C6"/>
    <w:rsid w:val="00EF508C"/>
    <w:rsid w:val="00FA25E0"/>
    <w:rsid w:val="00FC121A"/>
    <w:rsid w:val="00FD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EE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4520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4520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4520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4520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4520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4520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4520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45200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6452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5200"/>
    <w:rPr>
      <w:rFonts w:cs="Times New Roman"/>
    </w:rPr>
  </w:style>
  <w:style w:type="paragraph" w:styleId="NormalIndent">
    <w:name w:val="Normal Indent"/>
    <w:basedOn w:val="Normal"/>
    <w:uiPriority w:val="99"/>
    <w:rsid w:val="00645200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645200"/>
    <w:pPr>
      <w:numPr>
        <w:ilvl w:val="1"/>
      </w:numPr>
      <w:ind w:left="86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4520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64520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45200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645200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652EE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652E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645200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99"/>
    <w:qFormat/>
    <w:rsid w:val="001E141C"/>
    <w:pPr>
      <w:ind w:left="720"/>
      <w:contextualSpacing/>
    </w:pPr>
  </w:style>
  <w:style w:type="character" w:customStyle="1" w:styleId="c0">
    <w:name w:val="c0"/>
    <w:basedOn w:val="DefaultParagraphFont"/>
    <w:uiPriority w:val="99"/>
    <w:rsid w:val="00C811C6"/>
    <w:rPr>
      <w:rFonts w:cs="Times New Roman"/>
    </w:rPr>
  </w:style>
  <w:style w:type="character" w:customStyle="1" w:styleId="font21">
    <w:name w:val="font21"/>
    <w:basedOn w:val="DefaultParagraphFont"/>
    <w:uiPriority w:val="99"/>
    <w:rsid w:val="00C811C6"/>
    <w:rPr>
      <w:rFonts w:cs="Times New Roman"/>
    </w:rPr>
  </w:style>
  <w:style w:type="character" w:customStyle="1" w:styleId="font20">
    <w:name w:val="font20"/>
    <w:basedOn w:val="DefaultParagraphFont"/>
    <w:uiPriority w:val="99"/>
    <w:rsid w:val="00C811C6"/>
    <w:rPr>
      <w:rFonts w:cs="Times New Roman"/>
    </w:rPr>
  </w:style>
  <w:style w:type="character" w:customStyle="1" w:styleId="c0c3">
    <w:name w:val="c0 c3"/>
    <w:basedOn w:val="DefaultParagraphFont"/>
    <w:uiPriority w:val="99"/>
    <w:rsid w:val="00C811C6"/>
    <w:rPr>
      <w:rFonts w:cs="Times New Roman"/>
    </w:rPr>
  </w:style>
  <w:style w:type="paragraph" w:customStyle="1" w:styleId="a">
    <w:name w:val="Без интервала"/>
    <w:uiPriority w:val="99"/>
    <w:rsid w:val="00C811C6"/>
    <w:pPr>
      <w:suppressAutoHyphens/>
    </w:pPr>
    <w:rPr>
      <w:rFonts w:cs="Calibri"/>
      <w:lang w:eastAsia="zh-CN"/>
    </w:rPr>
  </w:style>
  <w:style w:type="paragraph" w:styleId="NormalWeb">
    <w:name w:val="Normal (Web)"/>
    <w:basedOn w:val="Normal"/>
    <w:uiPriority w:val="99"/>
    <w:rsid w:val="00C811C6"/>
    <w:pPr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c5c4">
    <w:name w:val="c5 c4"/>
    <w:basedOn w:val="Normal"/>
    <w:uiPriority w:val="99"/>
    <w:rsid w:val="00C811C6"/>
    <w:pPr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5</Pages>
  <Words>165</Words>
  <Characters>943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пупсик</dc:creator>
  <cp:keywords/>
  <dc:description/>
  <cp:lastModifiedBy>User</cp:lastModifiedBy>
  <cp:revision>9</cp:revision>
  <cp:lastPrinted>2024-09-17T13:45:00Z</cp:lastPrinted>
  <dcterms:created xsi:type="dcterms:W3CDTF">2024-09-04T19:34:00Z</dcterms:created>
  <dcterms:modified xsi:type="dcterms:W3CDTF">2024-09-19T13:21:00Z</dcterms:modified>
</cp:coreProperties>
</file>