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96D" w:rsidRDefault="0087696D">
      <w:pPr>
        <w:spacing w:after="70" w:line="240" w:lineRule="exact"/>
        <w:rPr>
          <w:rFonts w:ascii="Times New Roman" w:hAnsi="Times New Roman" w:cs="Times New Roman"/>
          <w:sz w:val="24"/>
          <w:szCs w:val="24"/>
        </w:rPr>
      </w:pPr>
      <w:bookmarkStart w:id="0" w:name="_page_3_0"/>
    </w:p>
    <w:bookmarkEnd w:id="0"/>
    <w:p w:rsidR="0087696D" w:rsidRPr="006579A0" w:rsidRDefault="0087696D" w:rsidP="00D35E3B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lang w:val="en-US"/>
        </w:rPr>
        <w:sectPr w:rsidR="0087696D" w:rsidRPr="006579A0" w:rsidSect="00D35E3B">
          <w:type w:val="continuous"/>
          <w:pgSz w:w="11920" w:h="16850"/>
          <w:pgMar w:top="760" w:right="578" w:bottom="0" w:left="1616" w:header="0" w:footer="0" w:gutter="0"/>
          <w:cols w:space="708"/>
        </w:sectPr>
      </w:pPr>
      <w:r w:rsidRPr="006579A0">
        <w:rPr>
          <w:rFonts w:ascii="Times New Roman" w:hAnsi="Times New Roman" w:cs="Times New Roman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665.25pt">
            <v:imagedata r:id="rId4" o:title=""/>
          </v:shape>
        </w:pict>
      </w:r>
    </w:p>
    <w:p w:rsidR="0087696D" w:rsidRDefault="0087696D">
      <w:pPr>
        <w:spacing w:line="240" w:lineRule="exact"/>
        <w:rPr>
          <w:sz w:val="24"/>
          <w:szCs w:val="24"/>
        </w:rPr>
      </w:pPr>
      <w:bookmarkStart w:id="1" w:name="_page_21_0"/>
    </w:p>
    <w:p w:rsidR="0087696D" w:rsidRDefault="0087696D">
      <w:pPr>
        <w:spacing w:line="240" w:lineRule="exact"/>
        <w:rPr>
          <w:sz w:val="24"/>
          <w:szCs w:val="24"/>
        </w:rPr>
      </w:pPr>
    </w:p>
    <w:p w:rsidR="0087696D" w:rsidRDefault="0087696D">
      <w:pPr>
        <w:spacing w:after="31" w:line="240" w:lineRule="exact"/>
        <w:rPr>
          <w:sz w:val="24"/>
          <w:szCs w:val="24"/>
        </w:rPr>
      </w:pPr>
    </w:p>
    <w:p w:rsidR="0087696D" w:rsidRDefault="0087696D">
      <w:pPr>
        <w:widowControl w:val="0"/>
        <w:spacing w:line="240" w:lineRule="auto"/>
        <w:ind w:left="3937" w:right="-20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32"/>
          <w:szCs w:val="32"/>
        </w:rPr>
        <w:t>Содержан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hAnsi="Times New Roman" w:cs="Times New Roman"/>
          <w:b/>
          <w:bCs/>
          <w:color w:val="000000"/>
          <w:w w:val="99"/>
          <w:sz w:val="32"/>
          <w:szCs w:val="32"/>
        </w:rPr>
        <w:t>е</w:t>
      </w:r>
    </w:p>
    <w:p w:rsidR="0087696D" w:rsidRDefault="0087696D">
      <w:pPr>
        <w:widowControl w:val="0"/>
        <w:spacing w:before="50" w:line="240" w:lineRule="auto"/>
        <w:ind w:right="-20"/>
        <w:rPr>
          <w:rFonts w:ascii="Times New Roman" w:hAnsi="Times New Roman" w:cs="Times New Roman"/>
          <w:color w:val="000000"/>
        </w:rPr>
      </w:pPr>
      <w:hyperlink w:anchor="_page_24_0">
        <w:r>
          <w:rPr>
            <w:rFonts w:ascii="Times New Roman" w:hAnsi="Times New Roman" w:cs="Times New Roman"/>
            <w:color w:val="000000"/>
            <w:sz w:val="24"/>
            <w:szCs w:val="24"/>
          </w:rPr>
          <w:t>Пояснитель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н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ая</w:t>
        </w:r>
        <w:r>
          <w:rPr>
            <w:rFonts w:ascii="Times New Roman" w:hAnsi="Times New Roman" w:cs="Times New Roman"/>
            <w:color w:val="000000"/>
            <w:spacing w:val="-3"/>
            <w:sz w:val="24"/>
            <w:szCs w:val="24"/>
          </w:rPr>
          <w:t xml:space="preserve"> </w:t>
        </w:r>
        <w:r>
          <w:rPr>
            <w:rFonts w:ascii="Times New Roman" w:hAnsi="Times New Roman" w:cs="Times New Roman"/>
            <w:color w:val="000000"/>
          </w:rPr>
          <w:t>з</w:t>
        </w:r>
        <w:r>
          <w:rPr>
            <w:rFonts w:ascii="Times New Roman" w:hAnsi="Times New Roman" w:cs="Times New Roman"/>
            <w:color w:val="000000"/>
            <w:w w:val="101"/>
          </w:rPr>
          <w:t>а</w:t>
        </w:r>
        <w:r>
          <w:rPr>
            <w:rFonts w:ascii="Times New Roman" w:hAnsi="Times New Roman" w:cs="Times New Roman"/>
            <w:color w:val="000000"/>
          </w:rPr>
          <w:t>пи</w:t>
        </w:r>
        <w:r>
          <w:rPr>
            <w:rFonts w:ascii="Times New Roman" w:hAnsi="Times New Roman" w:cs="Times New Roman"/>
            <w:color w:val="000000"/>
            <w:spacing w:val="-2"/>
            <w:w w:val="101"/>
          </w:rPr>
          <w:t>с</w:t>
        </w:r>
        <w:r>
          <w:rPr>
            <w:rFonts w:ascii="Times New Roman" w:hAnsi="Times New Roman" w:cs="Times New Roman"/>
            <w:color w:val="000000"/>
            <w:w w:val="101"/>
          </w:rPr>
          <w:t>ка</w:t>
        </w:r>
        <w:r>
          <w:rPr>
            <w:rFonts w:ascii="Times New Roman" w:hAnsi="Times New Roman" w:cs="Times New Roman"/>
            <w:color w:val="000000"/>
            <w:spacing w:val="3"/>
          </w:rPr>
          <w:t>.</w:t>
        </w:r>
        <w:r>
          <w:rPr>
            <w:rFonts w:ascii="Times New Roman" w:hAnsi="Times New Roman" w:cs="Times New Roman"/>
            <w:color w:val="000000"/>
          </w:rPr>
          <w:t>................................................................................................................................</w:t>
        </w:r>
        <w:r>
          <w:rPr>
            <w:rFonts w:ascii="Times New Roman" w:hAnsi="Times New Roman" w:cs="Times New Roman"/>
            <w:color w:val="000000"/>
            <w:spacing w:val="12"/>
          </w:rPr>
          <w:t>.</w:t>
        </w:r>
        <w:r>
          <w:rPr>
            <w:rFonts w:ascii="Times New Roman" w:hAnsi="Times New Roman" w:cs="Times New Roman"/>
            <w:color w:val="000000"/>
          </w:rPr>
          <w:t>3</w:t>
        </w:r>
      </w:hyperlink>
    </w:p>
    <w:p w:rsidR="0087696D" w:rsidRDefault="0087696D">
      <w:pPr>
        <w:widowControl w:val="0"/>
        <w:spacing w:before="100" w:line="240" w:lineRule="auto"/>
        <w:ind w:right="-20"/>
        <w:rPr>
          <w:rFonts w:ascii="Times New Roman" w:hAnsi="Times New Roman" w:cs="Times New Roman"/>
          <w:color w:val="000000"/>
        </w:rPr>
      </w:pPr>
      <w:hyperlink w:anchor="_page_26_0">
        <w:r>
          <w:rPr>
            <w:rFonts w:ascii="Times New Roman" w:hAnsi="Times New Roman" w:cs="Times New Roman"/>
            <w:color w:val="000000"/>
            <w:w w:val="101"/>
          </w:rPr>
          <w:t>С</w:t>
        </w:r>
        <w:r>
          <w:rPr>
            <w:rFonts w:ascii="Times New Roman" w:hAnsi="Times New Roman" w:cs="Times New Roman"/>
            <w:color w:val="000000"/>
          </w:rPr>
          <w:t>о</w:t>
        </w:r>
        <w:r>
          <w:rPr>
            <w:rFonts w:ascii="Times New Roman" w:hAnsi="Times New Roman" w:cs="Times New Roman"/>
            <w:color w:val="000000"/>
            <w:w w:val="101"/>
          </w:rPr>
          <w:t>де</w:t>
        </w:r>
        <w:r>
          <w:rPr>
            <w:rFonts w:ascii="Times New Roman" w:hAnsi="Times New Roman" w:cs="Times New Roman"/>
            <w:color w:val="000000"/>
            <w:spacing w:val="-1"/>
          </w:rPr>
          <w:t>р</w:t>
        </w:r>
        <w:r>
          <w:rPr>
            <w:rFonts w:ascii="Times New Roman" w:hAnsi="Times New Roman" w:cs="Times New Roman"/>
            <w:color w:val="000000"/>
            <w:w w:val="101"/>
          </w:rPr>
          <w:t>жа</w:t>
        </w:r>
        <w:r>
          <w:rPr>
            <w:rFonts w:ascii="Times New Roman" w:hAnsi="Times New Roman" w:cs="Times New Roman"/>
            <w:color w:val="000000"/>
          </w:rPr>
          <w:t>ни</w:t>
        </w:r>
        <w:r>
          <w:rPr>
            <w:rFonts w:ascii="Times New Roman" w:hAnsi="Times New Roman" w:cs="Times New Roman"/>
            <w:color w:val="000000"/>
            <w:spacing w:val="14"/>
            <w:w w:val="101"/>
          </w:rPr>
          <w:t>е</w:t>
        </w:r>
        <w:r>
          <w:rPr>
            <w:rFonts w:ascii="Times New Roman" w:hAnsi="Times New Roman" w:cs="Times New Roman"/>
            <w:color w:val="000000"/>
          </w:rPr>
          <w:t>...............................................................................................................................</w:t>
        </w:r>
        <w:r>
          <w:rPr>
            <w:rFonts w:ascii="Times New Roman" w:hAnsi="Times New Roman" w:cs="Times New Roman"/>
            <w:color w:val="000000"/>
            <w:spacing w:val="1"/>
          </w:rPr>
          <w:t>.</w:t>
        </w:r>
        <w:r>
          <w:rPr>
            <w:rFonts w:ascii="Times New Roman" w:hAnsi="Times New Roman" w:cs="Times New Roman"/>
            <w:color w:val="000000"/>
          </w:rPr>
          <w:t>......................</w:t>
        </w:r>
        <w:r>
          <w:rPr>
            <w:rFonts w:ascii="Times New Roman" w:hAnsi="Times New Roman" w:cs="Times New Roman"/>
            <w:color w:val="000000"/>
            <w:spacing w:val="13"/>
          </w:rPr>
          <w:t>.</w:t>
        </w:r>
        <w:r>
          <w:rPr>
            <w:rFonts w:ascii="Times New Roman" w:hAnsi="Times New Roman" w:cs="Times New Roman"/>
            <w:color w:val="000000"/>
            <w:spacing w:val="1"/>
          </w:rPr>
          <w:t>4</w:t>
        </w:r>
      </w:hyperlink>
    </w:p>
    <w:p w:rsidR="0087696D" w:rsidRDefault="0087696D">
      <w:pPr>
        <w:widowControl w:val="0"/>
        <w:spacing w:before="100" w:line="240" w:lineRule="auto"/>
        <w:ind w:right="-20"/>
        <w:rPr>
          <w:rFonts w:ascii="Times New Roman" w:hAnsi="Times New Roman" w:cs="Times New Roman"/>
          <w:color w:val="000000"/>
        </w:rPr>
      </w:pPr>
      <w:hyperlink w:anchor="_page_30_0">
        <w:r>
          <w:rPr>
            <w:rFonts w:ascii="Times New Roman" w:hAnsi="Times New Roman" w:cs="Times New Roman"/>
            <w:color w:val="000000"/>
            <w:spacing w:val="-1"/>
          </w:rPr>
          <w:t>П</w:t>
        </w:r>
        <w:r>
          <w:rPr>
            <w:rFonts w:ascii="Times New Roman" w:hAnsi="Times New Roman" w:cs="Times New Roman"/>
            <w:color w:val="000000"/>
          </w:rPr>
          <w:t>л</w:t>
        </w:r>
        <w:r>
          <w:rPr>
            <w:rFonts w:ascii="Times New Roman" w:hAnsi="Times New Roman" w:cs="Times New Roman"/>
            <w:color w:val="000000"/>
            <w:w w:val="101"/>
          </w:rPr>
          <w:t>а</w:t>
        </w:r>
        <w:r>
          <w:rPr>
            <w:rFonts w:ascii="Times New Roman" w:hAnsi="Times New Roman" w:cs="Times New Roman"/>
            <w:color w:val="000000"/>
          </w:rPr>
          <w:t>ниру</w:t>
        </w:r>
        <w:r>
          <w:rPr>
            <w:rFonts w:ascii="Times New Roman" w:hAnsi="Times New Roman" w:cs="Times New Roman"/>
            <w:color w:val="000000"/>
            <w:w w:val="101"/>
          </w:rPr>
          <w:t>ем</w:t>
        </w:r>
        <w:r>
          <w:rPr>
            <w:rFonts w:ascii="Times New Roman" w:hAnsi="Times New Roman" w:cs="Times New Roman"/>
            <w:color w:val="000000"/>
            <w:spacing w:val="-2"/>
            <w:w w:val="101"/>
          </w:rPr>
          <w:t>ы</w:t>
        </w:r>
        <w:r>
          <w:rPr>
            <w:rFonts w:ascii="Times New Roman" w:hAnsi="Times New Roman" w:cs="Times New Roman"/>
            <w:color w:val="000000"/>
            <w:w w:val="101"/>
          </w:rPr>
          <w:t>е</w:t>
        </w:r>
        <w:r>
          <w:rPr>
            <w:rFonts w:ascii="Times New Roman" w:hAnsi="Times New Roman" w:cs="Times New Roman"/>
            <w:color w:val="000000"/>
          </w:rPr>
          <w:t xml:space="preserve"> </w:t>
        </w:r>
        <w:r>
          <w:rPr>
            <w:rFonts w:ascii="Times New Roman" w:hAnsi="Times New Roman" w:cs="Times New Roman"/>
            <w:color w:val="000000"/>
            <w:spacing w:val="-1"/>
          </w:rPr>
          <w:t>р</w:t>
        </w:r>
        <w:r>
          <w:rPr>
            <w:rFonts w:ascii="Times New Roman" w:hAnsi="Times New Roman" w:cs="Times New Roman"/>
            <w:color w:val="000000"/>
            <w:w w:val="101"/>
          </w:rPr>
          <w:t>е</w:t>
        </w:r>
        <w:r>
          <w:rPr>
            <w:rFonts w:ascii="Times New Roman" w:hAnsi="Times New Roman" w:cs="Times New Roman"/>
            <w:color w:val="000000"/>
          </w:rPr>
          <w:t>зульт</w:t>
        </w:r>
        <w:r>
          <w:rPr>
            <w:rFonts w:ascii="Times New Roman" w:hAnsi="Times New Roman" w:cs="Times New Roman"/>
            <w:color w:val="000000"/>
            <w:w w:val="101"/>
          </w:rPr>
          <w:t>а</w:t>
        </w:r>
        <w:r>
          <w:rPr>
            <w:rFonts w:ascii="Times New Roman" w:hAnsi="Times New Roman" w:cs="Times New Roman"/>
            <w:color w:val="000000"/>
            <w:spacing w:val="-3"/>
          </w:rPr>
          <w:t>т</w:t>
        </w:r>
        <w:r>
          <w:rPr>
            <w:rFonts w:ascii="Times New Roman" w:hAnsi="Times New Roman" w:cs="Times New Roman"/>
            <w:color w:val="000000"/>
            <w:w w:val="101"/>
          </w:rPr>
          <w:t>ы</w:t>
        </w:r>
        <w:r>
          <w:rPr>
            <w:rFonts w:ascii="Times New Roman" w:hAnsi="Times New Roman" w:cs="Times New Roman"/>
            <w:color w:val="000000"/>
            <w:spacing w:val="-4"/>
          </w:rPr>
          <w:t xml:space="preserve"> </w:t>
        </w:r>
        <w:r>
          <w:rPr>
            <w:rFonts w:ascii="Times New Roman" w:hAnsi="Times New Roman" w:cs="Times New Roman"/>
            <w:color w:val="000000"/>
          </w:rPr>
          <w:t>о</w:t>
        </w:r>
        <w:r>
          <w:rPr>
            <w:rFonts w:ascii="Times New Roman" w:hAnsi="Times New Roman" w:cs="Times New Roman"/>
            <w:color w:val="000000"/>
            <w:w w:val="101"/>
          </w:rPr>
          <w:t>с</w:t>
        </w:r>
        <w:r>
          <w:rPr>
            <w:rFonts w:ascii="Times New Roman" w:hAnsi="Times New Roman" w:cs="Times New Roman"/>
            <w:color w:val="000000"/>
          </w:rPr>
          <w:t>во</w:t>
        </w:r>
        <w:r>
          <w:rPr>
            <w:rFonts w:ascii="Times New Roman" w:hAnsi="Times New Roman" w:cs="Times New Roman"/>
            <w:color w:val="000000"/>
            <w:w w:val="101"/>
          </w:rPr>
          <w:t>е</w:t>
        </w:r>
        <w:r>
          <w:rPr>
            <w:rFonts w:ascii="Times New Roman" w:hAnsi="Times New Roman" w:cs="Times New Roman"/>
            <w:color w:val="000000"/>
          </w:rPr>
          <w:t>ни</w:t>
        </w:r>
        <w:r>
          <w:rPr>
            <w:rFonts w:ascii="Times New Roman" w:hAnsi="Times New Roman" w:cs="Times New Roman"/>
            <w:color w:val="000000"/>
            <w:w w:val="101"/>
          </w:rPr>
          <w:t>я</w:t>
        </w:r>
        <w:r>
          <w:rPr>
            <w:rFonts w:ascii="Times New Roman" w:hAnsi="Times New Roman" w:cs="Times New Roman"/>
            <w:color w:val="000000"/>
            <w:spacing w:val="-3"/>
          </w:rPr>
          <w:t xml:space="preserve"> </w:t>
        </w:r>
        <w:r>
          <w:rPr>
            <w:rFonts w:ascii="Times New Roman" w:hAnsi="Times New Roman" w:cs="Times New Roman"/>
            <w:color w:val="000000"/>
          </w:rPr>
          <w:t>у</w:t>
        </w:r>
        <w:r>
          <w:rPr>
            <w:rFonts w:ascii="Times New Roman" w:hAnsi="Times New Roman" w:cs="Times New Roman"/>
            <w:color w:val="000000"/>
            <w:w w:val="101"/>
          </w:rPr>
          <w:t>чеб</w:t>
        </w:r>
        <w:r>
          <w:rPr>
            <w:rFonts w:ascii="Times New Roman" w:hAnsi="Times New Roman" w:cs="Times New Roman"/>
            <w:color w:val="000000"/>
          </w:rPr>
          <w:t>н</w:t>
        </w:r>
        <w:r>
          <w:rPr>
            <w:rFonts w:ascii="Times New Roman" w:hAnsi="Times New Roman" w:cs="Times New Roman"/>
            <w:color w:val="000000"/>
            <w:spacing w:val="-3"/>
          </w:rPr>
          <w:t>о</w:t>
        </w:r>
        <w:r>
          <w:rPr>
            <w:rFonts w:ascii="Times New Roman" w:hAnsi="Times New Roman" w:cs="Times New Roman"/>
            <w:color w:val="000000"/>
          </w:rPr>
          <w:t>го</w:t>
        </w:r>
        <w:r>
          <w:rPr>
            <w:rFonts w:ascii="Times New Roman" w:hAnsi="Times New Roman" w:cs="Times New Roman"/>
            <w:color w:val="000000"/>
            <w:spacing w:val="-1"/>
          </w:rPr>
          <w:t xml:space="preserve"> </w:t>
        </w:r>
        <w:r>
          <w:rPr>
            <w:rFonts w:ascii="Times New Roman" w:hAnsi="Times New Roman" w:cs="Times New Roman"/>
            <w:color w:val="000000"/>
            <w:w w:val="101"/>
          </w:rPr>
          <w:t>к</w:t>
        </w:r>
        <w:r>
          <w:rPr>
            <w:rFonts w:ascii="Times New Roman" w:hAnsi="Times New Roman" w:cs="Times New Roman"/>
            <w:color w:val="000000"/>
          </w:rPr>
          <w:t>ур</w:t>
        </w:r>
        <w:r>
          <w:rPr>
            <w:rFonts w:ascii="Times New Roman" w:hAnsi="Times New Roman" w:cs="Times New Roman"/>
            <w:color w:val="000000"/>
            <w:spacing w:val="-1"/>
            <w:w w:val="101"/>
          </w:rPr>
          <w:t>с</w:t>
        </w:r>
        <w:r>
          <w:rPr>
            <w:rFonts w:ascii="Times New Roman" w:hAnsi="Times New Roman" w:cs="Times New Roman"/>
            <w:color w:val="000000"/>
            <w:w w:val="101"/>
          </w:rPr>
          <w:t>а</w:t>
        </w:r>
        <w:r>
          <w:rPr>
            <w:rFonts w:ascii="Times New Roman" w:hAnsi="Times New Roman" w:cs="Times New Roman"/>
            <w:color w:val="000000"/>
            <w:spacing w:val="-1"/>
          </w:rPr>
          <w:t xml:space="preserve"> </w:t>
        </w:r>
        <w:r>
          <w:rPr>
            <w:rFonts w:ascii="Times New Roman" w:hAnsi="Times New Roman" w:cs="Times New Roman"/>
            <w:color w:val="000000"/>
          </w:rPr>
          <w:t>«Орл</w:t>
        </w:r>
        <w:r>
          <w:rPr>
            <w:rFonts w:ascii="Times New Roman" w:hAnsi="Times New Roman" w:cs="Times New Roman"/>
            <w:color w:val="000000"/>
            <w:w w:val="101"/>
          </w:rPr>
          <w:t>я</w:t>
        </w:r>
        <w:r>
          <w:rPr>
            <w:rFonts w:ascii="Times New Roman" w:hAnsi="Times New Roman" w:cs="Times New Roman"/>
            <w:color w:val="000000"/>
            <w:spacing w:val="-1"/>
          </w:rPr>
          <w:t>т</w:t>
        </w:r>
        <w:r>
          <w:rPr>
            <w:rFonts w:ascii="Times New Roman" w:hAnsi="Times New Roman" w:cs="Times New Roman"/>
            <w:color w:val="000000"/>
            <w:w w:val="101"/>
          </w:rPr>
          <w:t>а</w:t>
        </w:r>
        <w:r>
          <w:rPr>
            <w:rFonts w:ascii="Times New Roman" w:hAnsi="Times New Roman" w:cs="Times New Roman"/>
            <w:color w:val="000000"/>
          </w:rPr>
          <w:t xml:space="preserve"> Ро</w:t>
        </w:r>
        <w:r>
          <w:rPr>
            <w:rFonts w:ascii="Times New Roman" w:hAnsi="Times New Roman" w:cs="Times New Roman"/>
            <w:color w:val="000000"/>
            <w:w w:val="101"/>
          </w:rPr>
          <w:t>сс</w:t>
        </w:r>
        <w:r>
          <w:rPr>
            <w:rFonts w:ascii="Times New Roman" w:hAnsi="Times New Roman" w:cs="Times New Roman"/>
            <w:color w:val="000000"/>
          </w:rPr>
          <w:t>ии»...............................</w:t>
        </w:r>
        <w:r>
          <w:rPr>
            <w:rFonts w:ascii="Times New Roman" w:hAnsi="Times New Roman" w:cs="Times New Roman"/>
            <w:color w:val="000000"/>
            <w:spacing w:val="1"/>
          </w:rPr>
          <w:t>.</w:t>
        </w:r>
        <w:r>
          <w:rPr>
            <w:rFonts w:ascii="Times New Roman" w:hAnsi="Times New Roman" w:cs="Times New Roman"/>
            <w:color w:val="000000"/>
          </w:rPr>
          <w:t>......................</w:t>
        </w:r>
        <w:r>
          <w:rPr>
            <w:rFonts w:ascii="Times New Roman" w:hAnsi="Times New Roman" w:cs="Times New Roman"/>
            <w:color w:val="000000"/>
            <w:spacing w:val="13"/>
          </w:rPr>
          <w:t>.</w:t>
        </w:r>
        <w:r>
          <w:rPr>
            <w:rFonts w:ascii="Times New Roman" w:hAnsi="Times New Roman" w:cs="Times New Roman"/>
            <w:color w:val="000000"/>
          </w:rPr>
          <w:t>8</w:t>
        </w:r>
      </w:hyperlink>
    </w:p>
    <w:p w:rsidR="0087696D" w:rsidRDefault="0087696D">
      <w:pPr>
        <w:widowControl w:val="0"/>
        <w:tabs>
          <w:tab w:val="left" w:pos="2895"/>
        </w:tabs>
        <w:spacing w:before="100" w:line="240" w:lineRule="auto"/>
        <w:ind w:right="-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Темати</w:t>
      </w:r>
      <w:r>
        <w:rPr>
          <w:rFonts w:ascii="Times New Roman" w:hAnsi="Times New Roman" w:cs="Times New Roman"/>
          <w:color w:val="000000"/>
          <w:spacing w:val="-1"/>
        </w:rPr>
        <w:t>ч</w:t>
      </w:r>
      <w:r>
        <w:rPr>
          <w:rFonts w:ascii="Times New Roman" w:hAnsi="Times New Roman" w:cs="Times New Roman"/>
          <w:color w:val="000000"/>
        </w:rPr>
        <w:t>ес</w:t>
      </w:r>
      <w:r>
        <w:rPr>
          <w:rFonts w:ascii="Times New Roman" w:hAnsi="Times New Roman" w:cs="Times New Roman"/>
          <w:color w:val="000000"/>
          <w:spacing w:val="-2"/>
        </w:rPr>
        <w:t>к</w:t>
      </w:r>
      <w:r>
        <w:rPr>
          <w:rFonts w:ascii="Times New Roman" w:hAnsi="Times New Roman" w:cs="Times New Roman"/>
          <w:color w:val="000000"/>
        </w:rPr>
        <w:t>ое</w:t>
      </w:r>
      <w:r>
        <w:rPr>
          <w:rFonts w:ascii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п</w:t>
      </w:r>
      <w:r>
        <w:rPr>
          <w:rFonts w:ascii="Times New Roman" w:hAnsi="Times New Roman" w:cs="Times New Roman"/>
          <w:color w:val="000000"/>
          <w:spacing w:val="-3"/>
        </w:rPr>
        <w:t>л</w:t>
      </w:r>
      <w:r>
        <w:rPr>
          <w:rFonts w:ascii="Times New Roman" w:hAnsi="Times New Roman" w:cs="Times New Roman"/>
          <w:color w:val="000000"/>
        </w:rPr>
        <w:t>анирова</w:t>
      </w:r>
      <w:r>
        <w:rPr>
          <w:rFonts w:ascii="Times New Roman" w:hAnsi="Times New Roman" w:cs="Times New Roman"/>
          <w:color w:val="000000"/>
          <w:spacing w:val="-2"/>
        </w:rPr>
        <w:t>н</w:t>
      </w:r>
      <w:r>
        <w:rPr>
          <w:rFonts w:ascii="Times New Roman" w:hAnsi="Times New Roman" w:cs="Times New Roman"/>
          <w:color w:val="000000"/>
        </w:rPr>
        <w:t>ие</w:t>
      </w:r>
      <w:r>
        <w:rPr>
          <w:rFonts w:ascii="Times New Roman" w:hAnsi="Times New Roman" w:cs="Times New Roman"/>
          <w:color w:val="000000"/>
        </w:rPr>
        <w:tab/>
        <w:t>курс</w:t>
      </w:r>
      <w:r>
        <w:rPr>
          <w:rFonts w:ascii="Times New Roman" w:hAnsi="Times New Roman" w:cs="Times New Roman"/>
          <w:color w:val="000000"/>
          <w:spacing w:val="20"/>
        </w:rPr>
        <w:t>а</w:t>
      </w:r>
      <w:r>
        <w:rPr>
          <w:rFonts w:ascii="Times New Roman" w:hAnsi="Times New Roman" w:cs="Times New Roman"/>
          <w:color w:val="000000"/>
        </w:rPr>
        <w:t>...........................................................................................................</w:t>
      </w:r>
      <w:r>
        <w:rPr>
          <w:rFonts w:ascii="Times New Roman" w:hAnsi="Times New Roman" w:cs="Times New Roman"/>
          <w:color w:val="000000"/>
          <w:spacing w:val="12"/>
        </w:rPr>
        <w:t>.</w:t>
      </w:r>
      <w:r>
        <w:rPr>
          <w:rFonts w:ascii="Times New Roman" w:hAnsi="Times New Roman" w:cs="Times New Roman"/>
          <w:color w:val="000000"/>
          <w:spacing w:val="1"/>
        </w:rPr>
        <w:t>14</w:t>
      </w: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9" w:line="220" w:lineRule="exact"/>
        <w:rPr>
          <w:rFonts w:ascii="Times New Roman" w:hAnsi="Times New Roman" w:cs="Times New Roman"/>
        </w:rPr>
      </w:pPr>
    </w:p>
    <w:p w:rsidR="0087696D" w:rsidRDefault="0087696D">
      <w:pPr>
        <w:widowControl w:val="0"/>
        <w:spacing w:line="240" w:lineRule="auto"/>
        <w:ind w:left="4765" w:right="-20"/>
        <w:rPr>
          <w:rFonts w:ascii="Times New Roman" w:hAnsi="Times New Roman" w:cs="Times New Roman"/>
          <w:color w:val="000000"/>
        </w:rPr>
        <w:sectPr w:rsidR="0087696D">
          <w:pgSz w:w="11920" w:h="16850"/>
          <w:pgMar w:top="1134" w:right="850" w:bottom="0" w:left="1418" w:header="0" w:footer="0" w:gutter="0"/>
          <w:cols w:space="708"/>
        </w:sectPr>
      </w:pPr>
      <w:r>
        <w:rPr>
          <w:rFonts w:ascii="Times New Roman" w:hAnsi="Times New Roman" w:cs="Times New Roman"/>
          <w:color w:val="000000"/>
        </w:rPr>
        <w:t>2</w:t>
      </w:r>
      <w:bookmarkEnd w:id="1"/>
    </w:p>
    <w:p w:rsidR="0087696D" w:rsidRDefault="0087696D">
      <w:pPr>
        <w:spacing w:after="25" w:line="240" w:lineRule="exact"/>
        <w:rPr>
          <w:sz w:val="24"/>
          <w:szCs w:val="24"/>
        </w:rPr>
      </w:pPr>
      <w:bookmarkStart w:id="2" w:name="_page_24_0"/>
    </w:p>
    <w:p w:rsidR="0087696D" w:rsidRDefault="0087696D">
      <w:pPr>
        <w:widowControl w:val="0"/>
        <w:tabs>
          <w:tab w:val="left" w:pos="3438"/>
        </w:tabs>
        <w:spacing w:line="242" w:lineRule="auto"/>
        <w:ind w:left="2718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яснит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иска</w:t>
      </w:r>
    </w:p>
    <w:p w:rsidR="0087696D" w:rsidRDefault="0087696D">
      <w:pPr>
        <w:widowControl w:val="0"/>
        <w:spacing w:line="240" w:lineRule="auto"/>
        <w:ind w:right="-11" w:firstLine="7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рамма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еур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«Орля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авлена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раммо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урса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и»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Н.А.,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таева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А.Ю.,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ьск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А.А.,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О.Ю.,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мофеева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И.П.,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Шату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ова Т.И.,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Шеверд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О.В.,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ией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уса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А.В.,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айфу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Л.В.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одар: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зд</w:t>
      </w:r>
      <w:r>
        <w:rPr>
          <w:rFonts w:ascii="Times New Roman" w:hAnsi="Times New Roman" w:cs="Times New Roman"/>
          <w:color w:val="000000"/>
          <w:sz w:val="24"/>
          <w:szCs w:val="24"/>
        </w:rPr>
        <w:t>-во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2022г,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учебн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одическ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омплексом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 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ачал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ассов</w:t>
      </w:r>
      <w:r>
        <w:rPr>
          <w:rFonts w:ascii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», 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ГБ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ским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«Орлено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87696D" w:rsidRDefault="0087696D">
      <w:pPr>
        <w:widowControl w:val="0"/>
        <w:spacing w:line="239" w:lineRule="auto"/>
        <w:ind w:right="-20" w:firstLine="7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абочая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урсу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 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государс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дарта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разова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чебно-ме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одическим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омплексом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аммы 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ласс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Орля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», 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ГБ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сер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ски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«Орлен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к»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Н.А.,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таева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А.Ю.,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Сокол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их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А.А.,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ева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О.Ю.,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Тимофеев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И.П.,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ату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ова Т.И.,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Шеверд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О.В.,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редакцией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уса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А.В.,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Сайфу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Л.В.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Крас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одар: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2022г.)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 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оспи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основыв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 росс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базовых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ценнос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ях.</w:t>
      </w:r>
    </w:p>
    <w:p w:rsidR="0087696D" w:rsidRDefault="0087696D">
      <w:pPr>
        <w:widowControl w:val="0"/>
        <w:spacing w:line="242" w:lineRule="auto"/>
        <w:ind w:left="7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курс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7696D" w:rsidRDefault="0087696D">
      <w:pPr>
        <w:widowControl w:val="0"/>
        <w:spacing w:line="240" w:lineRule="auto"/>
        <w:ind w:left="-58" w:right="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бё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млад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, от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ыта            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ого   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преобра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ования   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   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овых    </w:t>
      </w:r>
      <w:r>
        <w:rPr>
          <w:rFonts w:ascii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ых    </w:t>
      </w:r>
      <w:r>
        <w:rPr>
          <w:rFonts w:ascii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      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нак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редыду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кул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уры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бв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</w:p>
    <w:p w:rsidR="0087696D" w:rsidRDefault="0087696D">
      <w:pPr>
        <w:widowControl w:val="0"/>
        <w:spacing w:line="240" w:lineRule="auto"/>
        <w:ind w:right="-5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ству,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природе,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ответств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7696D" w:rsidRDefault="0087696D">
      <w:pPr>
        <w:widowControl w:val="0"/>
        <w:spacing w:line="240" w:lineRule="auto"/>
        <w:ind w:left="7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курс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7696D" w:rsidRDefault="0087696D">
      <w:pPr>
        <w:widowControl w:val="0"/>
        <w:spacing w:line="240" w:lineRule="auto"/>
        <w:ind w:right="-49" w:firstLine="71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тывать</w:t>
      </w:r>
      <w:r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любовь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уваж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мье,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ароду,</w:t>
      </w:r>
      <w:r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лой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е, об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гражда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стра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z w:val="24"/>
          <w:szCs w:val="24"/>
        </w:rPr>
        <w:t>сси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7696D" w:rsidRDefault="0087696D">
      <w:pPr>
        <w:widowControl w:val="0"/>
        <w:spacing w:line="240" w:lineRule="auto"/>
        <w:ind w:right="-40" w:firstLine="71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тывать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-нрав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уре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арода, 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 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ётом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инадле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7696D" w:rsidRDefault="0087696D">
      <w:pPr>
        <w:widowControl w:val="0"/>
        <w:spacing w:line="240" w:lineRule="auto"/>
        <w:ind w:left="720" w:right="234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дерск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команде.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ть творче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 эс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 вкус.</w:t>
      </w:r>
    </w:p>
    <w:p w:rsidR="0087696D" w:rsidRDefault="0087696D">
      <w:pPr>
        <w:widowControl w:val="0"/>
        <w:spacing w:line="240" w:lineRule="auto"/>
        <w:ind w:right="-37" w:firstLine="71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тывать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ривив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 ф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ьтуре.</w:t>
      </w:r>
    </w:p>
    <w:p w:rsidR="0087696D" w:rsidRDefault="0087696D">
      <w:pPr>
        <w:widowControl w:val="0"/>
        <w:spacing w:line="240" w:lineRule="auto"/>
        <w:ind w:right="-38" w:firstLine="71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тывать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уваже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дям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Формирова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ачимо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других 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й.</w:t>
      </w:r>
    </w:p>
    <w:p w:rsidR="0087696D" w:rsidRDefault="0087696D">
      <w:pPr>
        <w:widowControl w:val="0"/>
        <w:spacing w:line="240" w:lineRule="auto"/>
        <w:ind w:right="-38" w:firstLine="71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Соде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колог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hAnsi="Times New Roman" w:cs="Times New Roman"/>
          <w:color w:val="000000"/>
          <w:sz w:val="24"/>
          <w:szCs w:val="24"/>
        </w:rPr>
        <w:t>уры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окружа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ру.</w:t>
      </w:r>
    </w:p>
    <w:p w:rsidR="0087696D" w:rsidRDefault="0087696D">
      <w:pPr>
        <w:widowControl w:val="0"/>
        <w:spacing w:line="240" w:lineRule="auto"/>
        <w:ind w:right="-50" w:firstLine="71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уал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сков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тельскую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7696D" w:rsidRDefault="0087696D">
      <w:pPr>
        <w:widowControl w:val="0"/>
        <w:spacing w:line="239" w:lineRule="auto"/>
        <w:ind w:right="-13" w:firstLine="7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курса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исполь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нообра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формы обуче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гра,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да,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 w:cs="Times New Roman"/>
          <w:color w:val="000000"/>
          <w:sz w:val="24"/>
          <w:szCs w:val="24"/>
        </w:rPr>
        <w:t>урс,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ст,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еход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скурс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z w:val="24"/>
          <w:szCs w:val="24"/>
        </w:rPr>
        <w:t>иеся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характера.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дя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ические,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вива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евые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учебные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проводи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олько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z w:val="24"/>
          <w:szCs w:val="24"/>
        </w:rPr>
        <w:t>, но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арке, в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Большое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ируемых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хся,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орая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предус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рена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делах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програм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раммы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«Орлята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ервой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ода.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Кажды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орых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олага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«свободное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тво уч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я»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рамках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река,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ановкам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 сохр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смы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мы.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являлся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уже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раммы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«Орлята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редыду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году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рамму, уч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рает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тот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ввод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рок»,</w:t>
      </w:r>
    </w:p>
    <w:p w:rsidR="0087696D" w:rsidRDefault="0087696D">
      <w:pPr>
        <w:widowControl w:val="0"/>
        <w:spacing w:before="63" w:line="240" w:lineRule="auto"/>
        <w:ind w:left="4765" w:right="-20"/>
        <w:rPr>
          <w:rFonts w:ascii="Times New Roman" w:hAnsi="Times New Roman" w:cs="Times New Roman"/>
          <w:color w:val="000000"/>
        </w:rPr>
        <w:sectPr w:rsidR="0087696D">
          <w:pgSz w:w="11920" w:h="16850"/>
          <w:pgMar w:top="1134" w:right="840" w:bottom="0" w:left="1418" w:header="0" w:footer="0" w:gutter="0"/>
          <w:cols w:space="708"/>
        </w:sectPr>
      </w:pPr>
      <w:r>
        <w:rPr>
          <w:rFonts w:ascii="Times New Roman" w:hAnsi="Times New Roman" w:cs="Times New Roman"/>
          <w:color w:val="000000"/>
        </w:rPr>
        <w:t>3</w:t>
      </w:r>
      <w:bookmarkEnd w:id="2"/>
    </w:p>
    <w:p w:rsidR="0087696D" w:rsidRDefault="0087696D">
      <w:pPr>
        <w:widowControl w:val="0"/>
        <w:spacing w:before="69" w:line="240" w:lineRule="auto"/>
        <w:ind w:right="-29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_page_26_0"/>
      <w:r>
        <w:rPr>
          <w:rFonts w:ascii="Times New Roman" w:hAnsi="Times New Roman" w:cs="Times New Roman"/>
          <w:color w:val="000000"/>
          <w:sz w:val="24"/>
          <w:szCs w:val="24"/>
        </w:rPr>
        <w:t>которы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ставленные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классам,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 стажу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ребы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дете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7696D" w:rsidRDefault="0087696D">
      <w:pPr>
        <w:widowControl w:val="0"/>
        <w:spacing w:before="1" w:line="240" w:lineRule="auto"/>
        <w:ind w:left="7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то учеб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 курса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учебном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</w:p>
    <w:p w:rsidR="0087696D" w:rsidRDefault="0087696D">
      <w:pPr>
        <w:widowControl w:val="0"/>
        <w:spacing w:line="240" w:lineRule="auto"/>
        <w:ind w:right="-11" w:firstLine="7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курса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«Орлята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часу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едел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1-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лы.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рассч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33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недели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од 2-4 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7696D" w:rsidRDefault="0087696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курс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7696D" w:rsidRDefault="0087696D">
      <w:pPr>
        <w:widowControl w:val="0"/>
        <w:spacing w:line="240" w:lineRule="auto"/>
        <w:ind w:right="-11" w:firstLine="7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рабочая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ебного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курса «Орля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Н.А.,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таева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А.Ю.,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ьск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А.А.,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О.Ю.,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мофеева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И.П.,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Шату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ова Т.И.,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Шеверд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О.В.,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ией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уса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айфу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Л.В. –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одар: 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зд</w:t>
      </w:r>
      <w:r>
        <w:rPr>
          <w:rFonts w:ascii="Times New Roman" w:hAnsi="Times New Roman" w:cs="Times New Roman"/>
          <w:color w:val="000000"/>
          <w:sz w:val="24"/>
          <w:szCs w:val="24"/>
        </w:rPr>
        <w:t>-во Но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z w:val="24"/>
          <w:szCs w:val="24"/>
        </w:rPr>
        <w:t>я, 2022г.</w:t>
      </w:r>
    </w:p>
    <w:p w:rsidR="0087696D" w:rsidRDefault="0087696D">
      <w:pPr>
        <w:spacing w:after="42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tabs>
          <w:tab w:val="left" w:pos="4703"/>
        </w:tabs>
        <w:spacing w:line="236" w:lineRule="auto"/>
        <w:ind w:left="320" w:right="1356" w:firstLine="361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II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ер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ание</w:t>
      </w:r>
      <w:r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</w:t>
      </w: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го</w:t>
      </w:r>
      <w:r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ур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 1класс</w:t>
      </w:r>
    </w:p>
    <w:p w:rsidR="0087696D" w:rsidRDefault="0087696D">
      <w:pPr>
        <w:widowControl w:val="0"/>
        <w:spacing w:before="4" w:line="242" w:lineRule="auto"/>
        <w:ind w:left="3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руд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т»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5 зан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</w:p>
    <w:p w:rsidR="0087696D" w:rsidRDefault="0087696D">
      <w:pPr>
        <w:widowControl w:val="0"/>
        <w:spacing w:line="240" w:lineRule="auto"/>
        <w:ind w:right="-49" w:firstLine="31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трека: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hAnsi="Times New Roman" w:cs="Times New Roman"/>
          <w:color w:val="000000"/>
          <w:sz w:val="24"/>
          <w:szCs w:val="24"/>
        </w:rPr>
        <w:t>мвол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конв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Трек «Ор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руд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т»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сяц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есс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связа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едея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ановятся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ервок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воли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оддержат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олуче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аний,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другой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 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способа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луч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7696D" w:rsidRDefault="0087696D">
      <w:pPr>
        <w:widowControl w:val="0"/>
        <w:spacing w:line="240" w:lineRule="auto"/>
        <w:ind w:left="3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Добр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</w:p>
    <w:p w:rsidR="0087696D" w:rsidRDefault="0087696D">
      <w:pPr>
        <w:widowControl w:val="0"/>
        <w:spacing w:line="240" w:lineRule="auto"/>
        <w:ind w:right="-58" w:firstLine="31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трека: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милосе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добро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имвол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трека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роход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ребя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1-х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актуа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 кру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од.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Важ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иями «доброво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«воло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тё</w:t>
      </w:r>
      <w:r>
        <w:rPr>
          <w:rFonts w:ascii="Times New Roman" w:hAnsi="Times New Roman" w:cs="Times New Roman"/>
          <w:color w:val="000000"/>
          <w:sz w:val="24"/>
          <w:szCs w:val="24"/>
        </w:rPr>
        <w:t>р»,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«воло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тёрское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движен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е».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муровском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котором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hAnsi="Times New Roman" w:cs="Times New Roman"/>
          <w:color w:val="000000"/>
          <w:sz w:val="24"/>
          <w:szCs w:val="24"/>
        </w:rPr>
        <w:t>твов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буш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деду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прее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ций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реше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оможе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сии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декабря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тёра.</w:t>
      </w:r>
    </w:p>
    <w:p w:rsidR="0087696D" w:rsidRDefault="0087696D">
      <w:pPr>
        <w:widowControl w:val="0"/>
        <w:spacing w:line="240" w:lineRule="auto"/>
        <w:ind w:left="3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р»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 за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</w:p>
    <w:p w:rsidR="0087696D" w:rsidRDefault="0087696D">
      <w:pPr>
        <w:widowControl w:val="0"/>
        <w:spacing w:line="239" w:lineRule="auto"/>
        <w:ind w:right="-19" w:firstLine="3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трека: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мвол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Шка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мас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z w:val="24"/>
          <w:szCs w:val="24"/>
        </w:rPr>
        <w:t>ках да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трека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комятся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сом,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сфер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х деяте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ях.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«Орлё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ер»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ромежутка: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z w:val="24"/>
          <w:szCs w:val="24"/>
        </w:rPr>
        <w:t>рвой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астер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отовят</w:t>
      </w:r>
      <w:r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классну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ёлку</w:t>
      </w:r>
      <w:r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овогод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разд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/ уч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z w:val="24"/>
          <w:szCs w:val="24"/>
        </w:rPr>
        <w:t>тву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 класс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ом и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ом пра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hAnsi="Times New Roman" w:cs="Times New Roman"/>
          <w:color w:val="000000"/>
          <w:sz w:val="24"/>
          <w:szCs w:val="24"/>
        </w:rPr>
        <w:t>е. 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орая ча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акомства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чш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профессий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 уровне рег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ы);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z w:val="24"/>
          <w:szCs w:val="24"/>
        </w:rPr>
        <w:t>сещ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боты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еров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ела,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краев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дческ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р.</w:t>
      </w:r>
    </w:p>
    <w:p w:rsidR="0087696D" w:rsidRDefault="0087696D">
      <w:pPr>
        <w:widowControl w:val="0"/>
        <w:spacing w:line="242" w:lineRule="auto"/>
        <w:ind w:left="7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тс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 4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</w:p>
    <w:p w:rsidR="0087696D" w:rsidRDefault="0087696D">
      <w:pPr>
        <w:widowControl w:val="0"/>
        <w:spacing w:line="240" w:lineRule="auto"/>
        <w:ind w:right="-16" w:firstLine="7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река: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hAnsi="Times New Roman" w:cs="Times New Roman"/>
          <w:color w:val="000000"/>
          <w:sz w:val="24"/>
          <w:szCs w:val="24"/>
        </w:rPr>
        <w:t>мвол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ЗОЖ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 (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аж,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дущ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доровы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ни)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обус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ода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z w:val="24"/>
          <w:szCs w:val="24"/>
        </w:rPr>
        <w:t>вается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эм</w:t>
      </w:r>
      <w:r>
        <w:rPr>
          <w:rFonts w:ascii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учебной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 Надеем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зкул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hAnsi="Times New Roman" w:cs="Times New Roman"/>
          <w:color w:val="000000"/>
          <w:sz w:val="24"/>
          <w:szCs w:val="24"/>
        </w:rPr>
        <w:t>урн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дорови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роприя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забо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емость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 ак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уал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од.</w:t>
      </w:r>
    </w:p>
    <w:p w:rsidR="0087696D" w:rsidRDefault="0087696D">
      <w:pPr>
        <w:widowControl w:val="0"/>
        <w:spacing w:line="240" w:lineRule="auto"/>
        <w:ind w:left="7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</w:p>
    <w:p w:rsidR="0087696D" w:rsidRDefault="0087696D">
      <w:pPr>
        <w:widowControl w:val="0"/>
        <w:spacing w:line="240" w:lineRule="auto"/>
        <w:ind w:left="7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река: сем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мвол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альбом</w:t>
      </w:r>
    </w:p>
    <w:p w:rsidR="0087696D" w:rsidRDefault="0087696D">
      <w:pPr>
        <w:widowControl w:val="0"/>
        <w:spacing w:line="239" w:lineRule="auto"/>
        <w:ind w:right="-1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хран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рамках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трека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сход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иен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 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z w:val="24"/>
          <w:szCs w:val="24"/>
        </w:rPr>
        <w:t>ье,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одине,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ружен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себе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о.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ебё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долже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себя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имос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сохранения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ы сво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фра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«Я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моё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дело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важны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одины».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руз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трека: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радиций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z w:val="24"/>
          <w:szCs w:val="24"/>
        </w:rPr>
        <w:t>мь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(кла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</w:p>
    <w:p w:rsidR="0087696D" w:rsidRDefault="0087696D">
      <w:pPr>
        <w:spacing w:after="15" w:line="200" w:lineRule="exact"/>
        <w:rPr>
          <w:rFonts w:ascii="Times New Roman" w:hAnsi="Times New Roman" w:cs="Times New Roman"/>
          <w:sz w:val="20"/>
          <w:szCs w:val="20"/>
        </w:rPr>
      </w:pPr>
    </w:p>
    <w:p w:rsidR="0087696D" w:rsidRDefault="0087696D">
      <w:pPr>
        <w:widowControl w:val="0"/>
        <w:spacing w:line="240" w:lineRule="auto"/>
        <w:ind w:left="4765" w:right="-20"/>
        <w:rPr>
          <w:rFonts w:ascii="Times New Roman" w:hAnsi="Times New Roman" w:cs="Times New Roman"/>
          <w:color w:val="000000"/>
        </w:rPr>
        <w:sectPr w:rsidR="0087696D">
          <w:pgSz w:w="11920" w:h="16850"/>
          <w:pgMar w:top="1134" w:right="841" w:bottom="0" w:left="1418" w:header="0" w:footer="0" w:gutter="0"/>
          <w:cols w:space="708"/>
        </w:sectPr>
      </w:pPr>
      <w:r>
        <w:rPr>
          <w:rFonts w:ascii="Times New Roman" w:hAnsi="Times New Roman" w:cs="Times New Roman"/>
          <w:color w:val="000000"/>
        </w:rPr>
        <w:t>4</w:t>
      </w:r>
      <w:bookmarkEnd w:id="3"/>
    </w:p>
    <w:p w:rsidR="0087696D" w:rsidRDefault="0087696D">
      <w:pPr>
        <w:widowControl w:val="0"/>
        <w:spacing w:before="5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4" w:name="_page_28_0"/>
      <w:r>
        <w:rPr>
          <w:rFonts w:ascii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Я/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раны.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адач</w:t>
      </w:r>
    </w:p>
    <w:p w:rsidR="0087696D" w:rsidRDefault="0087696D">
      <w:pPr>
        <w:widowControl w:val="0"/>
        <w:spacing w:before="64" w:line="240" w:lineRule="auto"/>
        <w:ind w:right="-4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трека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особству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азд</w:t>
      </w:r>
      <w:r>
        <w:rPr>
          <w:rFonts w:ascii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Дня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еждународ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нск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дру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ков.</w:t>
      </w:r>
    </w:p>
    <w:p w:rsidR="0087696D" w:rsidRDefault="0087696D">
      <w:pPr>
        <w:widowControl w:val="0"/>
        <w:spacing w:line="240" w:lineRule="auto"/>
        <w:ind w:left="7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коло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 5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</w:p>
    <w:p w:rsidR="0087696D" w:rsidRDefault="0087696D">
      <w:pPr>
        <w:widowControl w:val="0"/>
        <w:spacing w:line="238" w:lineRule="auto"/>
        <w:ind w:right="-16" w:firstLine="7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река: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природа,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мвол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Рю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ачок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услов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«Орлёнок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олог»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лам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колы</w:t>
      </w:r>
      <w:r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выходом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роду.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алов</w:t>
      </w:r>
      <w:r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овлении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делок,</w:t>
      </w:r>
      <w:r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осадкам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деревье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, 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ора 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суббо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ника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пр.</w:t>
      </w:r>
    </w:p>
    <w:p w:rsidR="0087696D" w:rsidRDefault="0087696D">
      <w:pPr>
        <w:widowControl w:val="0"/>
        <w:spacing w:line="238" w:lineRule="auto"/>
        <w:ind w:left="320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асс</w:t>
      </w:r>
    </w:p>
    <w:p w:rsidR="0087696D" w:rsidRDefault="0087696D">
      <w:pPr>
        <w:widowControl w:val="0"/>
        <w:spacing w:line="244" w:lineRule="auto"/>
        <w:ind w:left="3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дер»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–4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ятий</w:t>
      </w:r>
    </w:p>
    <w:p w:rsidR="0087696D" w:rsidRDefault="0087696D">
      <w:pPr>
        <w:widowControl w:val="0"/>
        <w:spacing w:line="238" w:lineRule="auto"/>
        <w:ind w:right="-58" w:firstLine="31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река: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друж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команда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мвол</w:t>
      </w:r>
      <w:r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руктор «Л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дер».</w:t>
      </w:r>
      <w:r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мым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года.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дагог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лоч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сформирова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ские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z w:val="24"/>
          <w:szCs w:val="24"/>
        </w:rPr>
        <w:t>рогру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обретен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осущ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твле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совмес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оруче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…»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едение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му,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олаг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акомство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дер»: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лекс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вучи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рос детям: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оманду?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Учимся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оманде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 кома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друг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друга,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ывает,</w:t>
      </w:r>
      <w:r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как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ребя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одска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ыгр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«мяч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ругу»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яч,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мя,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ово «Пр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вет!»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олекул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хором»</w:t>
      </w:r>
      <w:r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др.</w:t>
      </w:r>
    </w:p>
    <w:p w:rsidR="0087696D" w:rsidRDefault="0087696D">
      <w:pPr>
        <w:widowControl w:val="0"/>
        <w:spacing w:before="6" w:line="240" w:lineRule="auto"/>
        <w:ind w:left="3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руд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т»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 зан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</w:p>
    <w:p w:rsidR="0087696D" w:rsidRDefault="0087696D">
      <w:pPr>
        <w:widowControl w:val="0"/>
        <w:spacing w:line="240" w:lineRule="auto"/>
        <w:ind w:right="-53" w:firstLine="31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ека: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мвол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Конв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Трек «Ор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руд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т»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сяц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орая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ем 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ад,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телле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туал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онк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ферен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п.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ериод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акомятся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особа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лучен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еобх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отме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ся вы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окая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инт</w:t>
      </w:r>
      <w:r>
        <w:rPr>
          <w:rFonts w:ascii="Times New Roman" w:hAnsi="Times New Roman" w:cs="Times New Roman"/>
          <w:color w:val="000000"/>
          <w:sz w:val="24"/>
          <w:szCs w:val="24"/>
        </w:rPr>
        <w:t>ерес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z w:val="24"/>
          <w:szCs w:val="24"/>
        </w:rPr>
        <w:t>бе.</w:t>
      </w:r>
    </w:p>
    <w:p w:rsidR="0087696D" w:rsidRDefault="0087696D">
      <w:pPr>
        <w:widowControl w:val="0"/>
        <w:spacing w:line="240" w:lineRule="auto"/>
        <w:ind w:left="3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р»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5 за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</w:p>
    <w:p w:rsidR="0087696D" w:rsidRDefault="0087696D">
      <w:pPr>
        <w:widowControl w:val="0"/>
        <w:spacing w:line="240" w:lineRule="auto"/>
        <w:ind w:right="-18" w:firstLine="3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трека: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Символ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улка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z w:val="24"/>
          <w:szCs w:val="24"/>
        </w:rPr>
        <w:t>ках да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трека</w:t>
      </w:r>
      <w:r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ятся</w:t>
      </w:r>
      <w:r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ожно</w:t>
      </w:r>
      <w:r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6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ерам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сфе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ах деяте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ях.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Сроки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ер»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поде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 два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време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роме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ервой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овя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овогод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спектак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z w:val="24"/>
          <w:szCs w:val="24"/>
        </w:rPr>
        <w:t>, ко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hAnsi="Times New Roman" w:cs="Times New Roman"/>
          <w:color w:val="000000"/>
          <w:sz w:val="24"/>
          <w:szCs w:val="24"/>
        </w:rPr>
        <w:t>ерт</w:t>
      </w:r>
      <w:r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вторая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ределена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луч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 дела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уров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гио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или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раны).</w:t>
      </w:r>
    </w:p>
    <w:p w:rsidR="0087696D" w:rsidRDefault="0087696D">
      <w:pPr>
        <w:widowControl w:val="0"/>
        <w:spacing w:line="240" w:lineRule="auto"/>
        <w:ind w:left="3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Добр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</w:p>
    <w:p w:rsidR="0087696D" w:rsidRDefault="0087696D">
      <w:pPr>
        <w:widowControl w:val="0"/>
        <w:spacing w:line="240" w:lineRule="auto"/>
        <w:ind w:right="-18" w:firstLine="3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ека: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милосе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добро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Символ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трека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ктуал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круглый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год.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врем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эмоц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пик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оз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оддерж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астрое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добра,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аимопо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удовле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z w:val="24"/>
          <w:szCs w:val="24"/>
        </w:rPr>
        <w:t>ках трека,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обыч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едеятельнос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може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уся со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ыту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любое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ебного года.</w:t>
      </w:r>
    </w:p>
    <w:p w:rsidR="0087696D" w:rsidRDefault="0087696D">
      <w:pPr>
        <w:widowControl w:val="0"/>
        <w:spacing w:line="240" w:lineRule="auto"/>
        <w:ind w:left="3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тс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</w:p>
    <w:p w:rsidR="0087696D" w:rsidRDefault="0087696D">
      <w:pPr>
        <w:widowControl w:val="0"/>
        <w:spacing w:line="239" w:lineRule="auto"/>
        <w:ind w:right="-19" w:firstLine="3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трека: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доровый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мвол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чек-лист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мя 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обуслов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ено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учебного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акапл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вае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ределён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эмо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тало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нагру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деемся,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меро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исле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лев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что актуа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од.</w:t>
      </w:r>
    </w:p>
    <w:p w:rsidR="0087696D" w:rsidRDefault="0087696D">
      <w:pPr>
        <w:widowControl w:val="0"/>
        <w:spacing w:before="1" w:line="240" w:lineRule="auto"/>
        <w:ind w:left="3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 4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</w:p>
    <w:p w:rsidR="0087696D" w:rsidRDefault="0087696D">
      <w:pPr>
        <w:widowControl w:val="0"/>
        <w:spacing w:line="229" w:lineRule="auto"/>
        <w:ind w:left="4765" w:right="-55" w:hanging="4445"/>
        <w:rPr>
          <w:rFonts w:ascii="Times New Roman" w:hAnsi="Times New Roman" w:cs="Times New Roman"/>
          <w:color w:val="000000"/>
        </w:rPr>
        <w:sectPr w:rsidR="0087696D">
          <w:pgSz w:w="11920" w:h="16850"/>
          <w:pgMar w:top="1134" w:right="841" w:bottom="0" w:left="1418" w:header="0" w:footer="0" w:gutter="0"/>
          <w:cols w:space="708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трека: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рода,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мвол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ачок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000000"/>
        </w:rPr>
        <w:t>5</w:t>
      </w:r>
      <w:bookmarkEnd w:id="4"/>
    </w:p>
    <w:p w:rsidR="0087696D" w:rsidRDefault="0087696D">
      <w:pPr>
        <w:widowControl w:val="0"/>
        <w:spacing w:before="5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5" w:name="_page_29_0"/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услов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«Орлёнок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Эколог»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</w:p>
    <w:p w:rsidR="0087696D" w:rsidRDefault="0087696D">
      <w:pPr>
        <w:widowControl w:val="0"/>
        <w:spacing w:before="64" w:line="240" w:lineRule="auto"/>
        <w:ind w:right="-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лам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колы</w:t>
      </w:r>
      <w:r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выходом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роду.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алов</w:t>
      </w:r>
      <w:r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овлении</w:t>
      </w:r>
      <w:r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одело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осадкам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деревье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убор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усора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суббо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</w:p>
    <w:p w:rsidR="0087696D" w:rsidRDefault="0087696D">
      <w:pPr>
        <w:widowControl w:val="0"/>
        <w:spacing w:line="240" w:lineRule="auto"/>
        <w:ind w:left="3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тель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сторической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</w:p>
    <w:p w:rsidR="0087696D" w:rsidRDefault="0087696D">
      <w:pPr>
        <w:widowControl w:val="0"/>
        <w:spacing w:line="240" w:lineRule="auto"/>
        <w:ind w:left="3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трека: 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мвол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альбом</w:t>
      </w:r>
    </w:p>
    <w:p w:rsidR="0087696D" w:rsidRDefault="0087696D">
      <w:pPr>
        <w:widowControl w:val="0"/>
        <w:spacing w:before="1" w:line="240" w:lineRule="auto"/>
        <w:ind w:right="-1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трек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годовог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 Про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амках</w:t>
      </w:r>
      <w:r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трека</w:t>
      </w:r>
      <w:r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сход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иен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 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z w:val="24"/>
          <w:szCs w:val="24"/>
        </w:rPr>
        <w:t>ье,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одине,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ружен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себе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о.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ебё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долже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риня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сохр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ций,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туры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рая.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агру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река: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хран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иций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(кла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с)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своих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Я/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хран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</w:p>
    <w:p w:rsidR="0087696D" w:rsidRDefault="0087696D">
      <w:pPr>
        <w:spacing w:after="37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spacing w:line="238" w:lineRule="auto"/>
        <w:ind w:left="320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-4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кл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ассы</w:t>
      </w:r>
    </w:p>
    <w:p w:rsidR="0087696D" w:rsidRDefault="0087696D">
      <w:pPr>
        <w:widowControl w:val="0"/>
        <w:spacing w:line="242" w:lineRule="auto"/>
        <w:ind w:left="3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дер»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</w:p>
    <w:p w:rsidR="0087696D" w:rsidRDefault="0087696D">
      <w:pPr>
        <w:widowControl w:val="0"/>
        <w:spacing w:line="238" w:lineRule="auto"/>
        <w:ind w:right="-55" w:firstLine="31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река: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дружб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оманда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hAnsi="Times New Roman" w:cs="Times New Roman"/>
          <w:color w:val="000000"/>
          <w:sz w:val="24"/>
          <w:szCs w:val="24"/>
        </w:rPr>
        <w:t>мвол</w:t>
      </w:r>
      <w:r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тор «Л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дер»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иобре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мым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гог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hAnsi="Times New Roman" w:cs="Times New Roman"/>
          <w:color w:val="000000"/>
          <w:sz w:val="24"/>
          <w:szCs w:val="24"/>
        </w:rPr>
        <w:t>очё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учебного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года,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сформирова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брете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опы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ворческих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</w:p>
    <w:p w:rsidR="0087696D" w:rsidRDefault="0087696D">
      <w:pPr>
        <w:widowControl w:val="0"/>
        <w:spacing w:line="242" w:lineRule="auto"/>
        <w:ind w:left="3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руд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т»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 зан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</w:p>
    <w:p w:rsidR="0087696D" w:rsidRDefault="0087696D">
      <w:pPr>
        <w:widowControl w:val="0"/>
        <w:spacing w:line="240" w:lineRule="auto"/>
        <w:ind w:right="-60" w:firstLine="31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ека: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hAnsi="Times New Roman" w:cs="Times New Roman"/>
          <w:color w:val="000000"/>
          <w:sz w:val="24"/>
          <w:szCs w:val="24"/>
        </w:rPr>
        <w:t>мвол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89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Трек «Ор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-Эруд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т»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яц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 сод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теллектуальных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олим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color w:val="000000"/>
          <w:sz w:val="24"/>
          <w:szCs w:val="24"/>
        </w:rPr>
        <w:t>ад,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конкурсов,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конфер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п.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этот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акомятся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пособа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получ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 ус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учебного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 дете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отмеч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высокая мо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 к уч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z w:val="24"/>
          <w:szCs w:val="24"/>
        </w:rPr>
        <w:t>бе.</w:t>
      </w:r>
    </w:p>
    <w:p w:rsidR="0087696D" w:rsidRDefault="0087696D">
      <w:pPr>
        <w:widowControl w:val="0"/>
        <w:spacing w:line="240" w:lineRule="auto"/>
        <w:ind w:left="3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р»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5 за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</w:p>
    <w:p w:rsidR="0087696D" w:rsidRDefault="0087696D">
      <w:pPr>
        <w:widowControl w:val="0"/>
        <w:spacing w:line="240" w:lineRule="auto"/>
        <w:ind w:right="-16" w:firstLine="3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трека: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мвол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амках да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трека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акомят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сом,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сферах деяте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ях.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Сроки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«Орлёно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 два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време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жут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ервой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овя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овогодний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, ко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hAnsi="Times New Roman" w:cs="Times New Roman"/>
          <w:color w:val="000000"/>
          <w:sz w:val="24"/>
          <w:szCs w:val="24"/>
        </w:rPr>
        <w:t>ерт</w:t>
      </w:r>
      <w:r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вторая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 уров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гио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раны).</w:t>
      </w:r>
    </w:p>
    <w:p w:rsidR="0087696D" w:rsidRDefault="0087696D">
      <w:pPr>
        <w:widowControl w:val="0"/>
        <w:spacing w:line="240" w:lineRule="auto"/>
        <w:ind w:left="3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Добр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</w:p>
    <w:p w:rsidR="0087696D" w:rsidRDefault="0087696D">
      <w:pPr>
        <w:widowControl w:val="0"/>
        <w:spacing w:line="240" w:lineRule="auto"/>
        <w:ind w:right="-17" w:firstLine="3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ека: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добро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имвол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трека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ктуал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круглый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год.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врем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эмоц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пик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оз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оддерж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астрое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добра,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аимопо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удовле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z w:val="24"/>
          <w:szCs w:val="24"/>
        </w:rPr>
        <w:t>ках трека,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обыч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едеятельнос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може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уся со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ыту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тече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бн</w:t>
      </w:r>
      <w:r>
        <w:rPr>
          <w:rFonts w:ascii="Times New Roman" w:hAnsi="Times New Roman" w:cs="Times New Roman"/>
          <w:color w:val="000000"/>
          <w:sz w:val="24"/>
          <w:szCs w:val="24"/>
        </w:rPr>
        <w:t>ого года.</w:t>
      </w:r>
    </w:p>
    <w:p w:rsidR="0087696D" w:rsidRDefault="0087696D">
      <w:pPr>
        <w:widowControl w:val="0"/>
        <w:spacing w:line="240" w:lineRule="auto"/>
        <w:ind w:left="3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тс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</w:p>
    <w:p w:rsidR="0087696D" w:rsidRDefault="0087696D">
      <w:pPr>
        <w:widowControl w:val="0"/>
        <w:tabs>
          <w:tab w:val="left" w:pos="6081"/>
          <w:tab w:val="left" w:pos="7408"/>
        </w:tabs>
        <w:spacing w:line="239" w:lineRule="auto"/>
        <w:ind w:right="-14" w:firstLine="3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тва трека: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доровый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жи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 Символ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-лис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ремя 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обусловлено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вига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апл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ределён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амиче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сом</w:t>
      </w:r>
      <w:r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агру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рн</w:t>
      </w:r>
      <w:r>
        <w:rPr>
          <w:rFonts w:ascii="Times New Roman" w:hAnsi="Times New Roman" w:cs="Times New Roman"/>
          <w:color w:val="000000"/>
          <w:sz w:val="24"/>
          <w:szCs w:val="24"/>
        </w:rPr>
        <w:t>о-оздоро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аболев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что актуа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од.</w:t>
      </w:r>
    </w:p>
    <w:p w:rsidR="0087696D" w:rsidRDefault="0087696D">
      <w:pPr>
        <w:widowControl w:val="0"/>
        <w:spacing w:line="242" w:lineRule="auto"/>
        <w:ind w:left="3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 4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</w:p>
    <w:p w:rsidR="0087696D" w:rsidRDefault="0087696D">
      <w:pPr>
        <w:widowControl w:val="0"/>
        <w:spacing w:line="239" w:lineRule="auto"/>
        <w:ind w:right="-14" w:firstLine="3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рода,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мвол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ачок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услов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реал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«Орлёнок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колог»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лам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колы</w:t>
      </w:r>
      <w:r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выход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ду.</w:t>
      </w:r>
      <w:r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</w:p>
    <w:p w:rsidR="0087696D" w:rsidRDefault="0087696D">
      <w:pPr>
        <w:widowControl w:val="0"/>
        <w:spacing w:line="234" w:lineRule="auto"/>
        <w:ind w:left="4765" w:right="-20"/>
        <w:rPr>
          <w:rFonts w:ascii="Times New Roman" w:hAnsi="Times New Roman" w:cs="Times New Roman"/>
          <w:color w:val="000000"/>
        </w:rPr>
        <w:sectPr w:rsidR="0087696D">
          <w:pgSz w:w="11920" w:h="16850"/>
          <w:pgMar w:top="1134" w:right="840" w:bottom="0" w:left="1418" w:header="0" w:footer="0" w:gutter="0"/>
          <w:cols w:space="708"/>
        </w:sectPr>
      </w:pPr>
      <w:r>
        <w:rPr>
          <w:rFonts w:ascii="Times New Roman" w:hAnsi="Times New Roman" w:cs="Times New Roman"/>
          <w:color w:val="000000"/>
        </w:rPr>
        <w:t>6</w:t>
      </w:r>
      <w:bookmarkEnd w:id="5"/>
    </w:p>
    <w:p w:rsidR="0087696D" w:rsidRDefault="0087696D">
      <w:pPr>
        <w:widowControl w:val="0"/>
        <w:spacing w:before="5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6" w:name="_page_30_0"/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алов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овлении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одело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роведен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</w:p>
    <w:p w:rsidR="0087696D" w:rsidRDefault="0087696D">
      <w:pPr>
        <w:widowControl w:val="0"/>
        <w:spacing w:before="64" w:line="240" w:lineRule="auto"/>
        <w:ind w:left="320" w:right="2088" w:hanging="31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осадкам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деревьев,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орке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рамках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суббо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 Трек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 Хра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тель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ской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 6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</w:p>
    <w:p w:rsidR="0087696D" w:rsidRDefault="0087696D">
      <w:pPr>
        <w:widowControl w:val="0"/>
        <w:spacing w:line="240" w:lineRule="auto"/>
        <w:ind w:left="3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трека: 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мвол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альбом</w:t>
      </w:r>
    </w:p>
    <w:p w:rsidR="0087696D" w:rsidRDefault="0087696D">
      <w:pPr>
        <w:widowControl w:val="0"/>
        <w:spacing w:line="240" w:lineRule="auto"/>
        <w:ind w:right="-1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трек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годовог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 Про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амках</w:t>
      </w:r>
      <w:r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трека</w:t>
      </w:r>
      <w:r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сход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иен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 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бё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окружен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бе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ебё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долже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рыть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ебя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приня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имос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охра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ций,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ьтуры сво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 род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рая, 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мания фра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ы «Я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 моё 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ло важны для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ы».</w:t>
      </w: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100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spacing w:line="241" w:lineRule="auto"/>
        <w:ind w:left="320" w:right="-17" w:hanging="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III</w:t>
      </w:r>
      <w:r>
        <w:rPr>
          <w:rFonts w:ascii="Times New Roman" w:hAnsi="Times New Roman" w:cs="Times New Roman"/>
          <w:b/>
          <w:bCs/>
          <w:color w:val="000000"/>
          <w:spacing w:val="26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Пл</w:t>
      </w:r>
      <w:r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ниру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мые</w:t>
      </w:r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рез</w:t>
      </w: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освоен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ку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«Орлята</w:t>
      </w: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си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  <w:r>
        <w:rPr>
          <w:rFonts w:ascii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рамма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урса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спечивае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выпуск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иками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</w:p>
    <w:p w:rsidR="0087696D" w:rsidRDefault="0087696D">
      <w:pPr>
        <w:widowControl w:val="0"/>
        <w:spacing w:line="237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екса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ых,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 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 ре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ов.</w:t>
      </w:r>
    </w:p>
    <w:p w:rsidR="0087696D" w:rsidRDefault="0087696D">
      <w:pPr>
        <w:widowControl w:val="0"/>
        <w:spacing w:line="238" w:lineRule="auto"/>
        <w:ind w:left="720" w:right="1745" w:firstLine="620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кл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сс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чност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зульта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ы:</w:t>
      </w:r>
    </w:p>
    <w:p w:rsidR="0087696D" w:rsidRDefault="0087696D">
      <w:pPr>
        <w:widowControl w:val="0"/>
        <w:tabs>
          <w:tab w:val="left" w:pos="1378"/>
          <w:tab w:val="left" w:pos="1891"/>
          <w:tab w:val="left" w:pos="2384"/>
          <w:tab w:val="left" w:pos="3363"/>
          <w:tab w:val="left" w:pos="3779"/>
          <w:tab w:val="left" w:pos="4948"/>
          <w:tab w:val="left" w:pos="5881"/>
          <w:tab w:val="left" w:pos="6895"/>
          <w:tab w:val="left" w:pos="7320"/>
          <w:tab w:val="left" w:pos="7958"/>
          <w:tab w:val="left" w:pos="8332"/>
          <w:tab w:val="left" w:pos="8726"/>
          <w:tab w:val="left" w:pos="9545"/>
        </w:tabs>
        <w:spacing w:before="1" w:line="240" w:lineRule="auto"/>
        <w:ind w:right="-19" w:firstLine="7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себя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уру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особствов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фор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навыков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аимодейс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груп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сверст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ов, 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особствов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друж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скому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формиров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мот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к    </w:t>
      </w:r>
      <w:r>
        <w:rPr>
          <w:rFonts w:ascii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ебн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   </w:t>
      </w:r>
      <w:r>
        <w:rPr>
          <w:rFonts w:ascii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й   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hAnsi="Times New Roman" w:cs="Times New Roman"/>
          <w:color w:val="000000"/>
          <w:sz w:val="24"/>
          <w:szCs w:val="24"/>
        </w:rPr>
        <w:t>ектуаль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я;       </w:t>
      </w:r>
      <w:r>
        <w:rPr>
          <w:rFonts w:ascii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формиров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полож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мо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к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hAnsi="Times New Roman" w:cs="Times New Roman"/>
          <w:color w:val="000000"/>
          <w:sz w:val="24"/>
          <w:szCs w:val="24"/>
        </w:rPr>
        <w:t>ектуаль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способс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 мы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ересами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ка;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кни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; форм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ормы</w:t>
      </w:r>
      <w:r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оведения,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роя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уваже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доброжела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способс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здоровья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арядки;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изуч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ровани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кул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ра.</w:t>
      </w:r>
    </w:p>
    <w:p w:rsidR="0087696D" w:rsidRDefault="0087696D">
      <w:pPr>
        <w:widowControl w:val="0"/>
        <w:spacing w:line="240" w:lineRule="auto"/>
        <w:ind w:left="7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резу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ьтаты:</w:t>
      </w:r>
    </w:p>
    <w:p w:rsidR="0087696D" w:rsidRDefault="0087696D">
      <w:pPr>
        <w:widowControl w:val="0"/>
        <w:tabs>
          <w:tab w:val="left" w:pos="1013"/>
          <w:tab w:val="left" w:pos="2276"/>
          <w:tab w:val="left" w:pos="2677"/>
          <w:tab w:val="left" w:pos="4952"/>
          <w:tab w:val="left" w:pos="6212"/>
          <w:tab w:val="left" w:pos="6724"/>
          <w:tab w:val="left" w:pos="8102"/>
        </w:tabs>
        <w:spacing w:line="239" w:lineRule="auto"/>
        <w:ind w:right="-17" w:firstLine="7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ые: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демонс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своих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ыта;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своих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аний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жать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формиро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совмес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ем об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овед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главное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ачимое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олуче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е, со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зуч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(под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руководс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обобщать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стемат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осу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срав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сопос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е, 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зуче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(под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педагог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а)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 обоб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ровать,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внен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сопос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лассиф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оводством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ога);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скать</w:t>
      </w:r>
      <w:r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мую</w:t>
      </w:r>
      <w:r>
        <w:rPr>
          <w:rFonts w:ascii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(под</w:t>
      </w:r>
      <w:r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руководс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едаго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а);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обществ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добро,</w:t>
      </w:r>
      <w:r>
        <w:rPr>
          <w:rFonts w:ascii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человекол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би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благо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д руководст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а);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обрета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пы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комплекс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упражнений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аряд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z w:val="24"/>
          <w:szCs w:val="24"/>
        </w:rPr>
        <w:t>авате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hAnsi="Times New Roman" w:cs="Times New Roman"/>
          <w:color w:val="000000"/>
          <w:sz w:val="24"/>
          <w:szCs w:val="24"/>
        </w:rPr>
        <w:t>ые: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лена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ниг</w:t>
      </w:r>
      <w:r>
        <w:rPr>
          <w:rFonts w:ascii="Times New Roman" w:hAnsi="Times New Roman" w:cs="Times New Roman"/>
          <w:color w:val="000000"/>
          <w:sz w:val="24"/>
          <w:szCs w:val="24"/>
        </w:rPr>
        <w:t>а, фо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о, 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део</w:t>
      </w: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2" w:line="200" w:lineRule="exact"/>
        <w:rPr>
          <w:rFonts w:ascii="Times New Roman" w:hAnsi="Times New Roman" w:cs="Times New Roman"/>
          <w:sz w:val="20"/>
          <w:szCs w:val="20"/>
        </w:rPr>
      </w:pPr>
    </w:p>
    <w:p w:rsidR="0087696D" w:rsidRDefault="0087696D">
      <w:pPr>
        <w:widowControl w:val="0"/>
        <w:spacing w:line="240" w:lineRule="auto"/>
        <w:ind w:left="4765" w:right="-20"/>
        <w:rPr>
          <w:rFonts w:ascii="Times New Roman" w:hAnsi="Times New Roman" w:cs="Times New Roman"/>
          <w:color w:val="000000"/>
        </w:rPr>
        <w:sectPr w:rsidR="0087696D">
          <w:pgSz w:w="11920" w:h="16850"/>
          <w:pgMar w:top="1134" w:right="840" w:bottom="0" w:left="1418" w:header="0" w:footer="0" w:gutter="0"/>
          <w:cols w:space="708"/>
        </w:sectPr>
      </w:pPr>
      <w:r>
        <w:rPr>
          <w:rFonts w:ascii="Times New Roman" w:hAnsi="Times New Roman" w:cs="Times New Roman"/>
          <w:color w:val="000000"/>
        </w:rPr>
        <w:t>7</w:t>
      </w:r>
      <w:bookmarkEnd w:id="6"/>
    </w:p>
    <w:p w:rsidR="0087696D" w:rsidRDefault="0087696D">
      <w:pPr>
        <w:widowControl w:val="0"/>
        <w:spacing w:line="240" w:lineRule="auto"/>
        <w:ind w:left="720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7" w:name="_page_38_0"/>
      <w:r>
        <w:rPr>
          <w:rFonts w:ascii="Times New Roman" w:hAnsi="Times New Roman" w:cs="Times New Roman"/>
          <w:color w:val="000000"/>
          <w:sz w:val="24"/>
          <w:szCs w:val="24"/>
        </w:rPr>
        <w:t>Комму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таты:</w:t>
      </w:r>
    </w:p>
    <w:p w:rsidR="0087696D" w:rsidRDefault="0087696D">
      <w:pPr>
        <w:widowControl w:val="0"/>
        <w:spacing w:line="240" w:lineRule="auto"/>
        <w:ind w:right="-19" w:firstLine="7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смы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начимо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дружбы,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межли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 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ве;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hAnsi="Times New Roman" w:cs="Times New Roman"/>
          <w:color w:val="000000"/>
          <w:sz w:val="24"/>
          <w:szCs w:val="24"/>
        </w:rPr>
        <w:t>особах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дружеского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уру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одчи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ужеское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аимодейс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ве,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 ста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общую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ия;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сужден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собесед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дру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z w:val="24"/>
          <w:szCs w:val="24"/>
        </w:rPr>
        <w:t>ихся;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роявля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уважи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 соб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работе;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оложи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ниг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z w:val="24"/>
          <w:szCs w:val="24"/>
        </w:rPr>
        <w:t>ами;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аргумен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выска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ками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и;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ядк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говоря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его,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аимод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ей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вуя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 св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оводства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регу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вные: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ость;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демонс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; уч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азыв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монс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добро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 св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общатьс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формиров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моц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стру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еурочной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има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 выд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еллек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уал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аданиями;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ыделе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уал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 уч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ботать 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аре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елле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уал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z w:val="24"/>
          <w:szCs w:val="24"/>
        </w:rPr>
        <w:t>одейс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каждо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обучаю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ессе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еллек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уальных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содействов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ску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траектор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одобря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равс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ствовать</w:t>
      </w:r>
      <w:r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в, вы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ы;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арядки;</w:t>
      </w:r>
      <w:r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едагогом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тви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дост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7696D" w:rsidRDefault="0087696D">
      <w:pPr>
        <w:widowControl w:val="0"/>
        <w:spacing w:before="2" w:line="240" w:lineRule="auto"/>
        <w:ind w:left="7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езул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таты:</w:t>
      </w:r>
    </w:p>
    <w:p w:rsidR="0087696D" w:rsidRDefault="0087696D">
      <w:pPr>
        <w:widowControl w:val="0"/>
        <w:tabs>
          <w:tab w:val="left" w:pos="1143"/>
          <w:tab w:val="left" w:pos="2406"/>
          <w:tab w:val="left" w:pos="3006"/>
          <w:tab w:val="left" w:pos="4031"/>
          <w:tab w:val="left" w:pos="6244"/>
          <w:tab w:val="left" w:pos="8215"/>
        </w:tabs>
        <w:spacing w:line="239" w:lineRule="auto"/>
        <w:ind w:right="-19" w:firstLine="7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крыв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овами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ервонач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сн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ормах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оле,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выраж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имос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дружбы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 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желание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следов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шко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формирова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полученные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областе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овме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екоторых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лах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екоторых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лах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екоторых</w:t>
      </w:r>
      <w:r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лах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ства эруд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та: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смекалка,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ум,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вн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увл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обретатель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ость;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эруди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нига,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жур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алы,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еты; вы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еслож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харак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обрета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о-эс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апол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овек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; форм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оследов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лекс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утре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аряд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расш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рять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овыми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z w:val="24"/>
          <w:szCs w:val="24"/>
        </w:rPr>
        <w:t>ловами 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ерми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ами.</w:t>
      </w:r>
    </w:p>
    <w:p w:rsidR="0087696D" w:rsidRDefault="0087696D">
      <w:pPr>
        <w:widowControl w:val="0"/>
        <w:spacing w:line="238" w:lineRule="auto"/>
        <w:ind w:left="720" w:right="3823" w:firstLine="412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кл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сс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чност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зульта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ы:</w:t>
      </w:r>
    </w:p>
    <w:p w:rsidR="0087696D" w:rsidRDefault="0087696D">
      <w:pPr>
        <w:widowControl w:val="0"/>
        <w:spacing w:before="3" w:line="239" w:lineRule="auto"/>
        <w:ind w:right="-17" w:firstLine="7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росс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иде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гордос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чув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сопр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шл</w:t>
      </w:r>
      <w:r>
        <w:rPr>
          <w:rFonts w:ascii="Times New Roman" w:hAnsi="Times New Roman" w:cs="Times New Roman"/>
          <w:color w:val="000000"/>
          <w:sz w:val="24"/>
          <w:szCs w:val="24"/>
        </w:rPr>
        <w:t>ому,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тояще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страны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края;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ровани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 трад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остях;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олуче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видах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внеу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проявл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тереса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ческому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рошлому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лой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одины;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ия;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ультуре</w:t>
      </w:r>
      <w:r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народов,</w:t>
      </w:r>
      <w:r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рядом;</w:t>
      </w:r>
      <w:r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ык</w:t>
      </w:r>
      <w:r>
        <w:rPr>
          <w:rFonts w:ascii="Times New Roman" w:hAnsi="Times New Roman" w:cs="Times New Roman"/>
          <w:color w:val="000000"/>
          <w:sz w:val="24"/>
          <w:szCs w:val="24"/>
        </w:rPr>
        <w:t>ов беско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комму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вз</w:t>
      </w:r>
      <w:r>
        <w:rPr>
          <w:rFonts w:ascii="Times New Roman" w:hAnsi="Times New Roman" w:cs="Times New Roman"/>
          <w:color w:val="000000"/>
          <w:sz w:val="24"/>
          <w:szCs w:val="24"/>
        </w:rPr>
        <w:t>рослым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свер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никами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туа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раскрыт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ором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ором;</w:t>
      </w:r>
    </w:p>
    <w:p w:rsidR="0087696D" w:rsidRDefault="0087696D">
      <w:pPr>
        <w:spacing w:after="103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spacing w:line="240" w:lineRule="auto"/>
        <w:ind w:left="4765" w:right="-20"/>
        <w:rPr>
          <w:rFonts w:ascii="Times New Roman" w:hAnsi="Times New Roman" w:cs="Times New Roman"/>
          <w:color w:val="000000"/>
        </w:rPr>
        <w:sectPr w:rsidR="0087696D">
          <w:pgSz w:w="11920" w:h="16850"/>
          <w:pgMar w:top="1122" w:right="841" w:bottom="0" w:left="1418" w:header="0" w:footer="0" w:gutter="0"/>
          <w:cols w:space="708"/>
        </w:sectPr>
      </w:pPr>
      <w:r>
        <w:rPr>
          <w:rFonts w:ascii="Times New Roman" w:hAnsi="Times New Roman" w:cs="Times New Roman"/>
          <w:color w:val="000000"/>
        </w:rPr>
        <w:t>8</w:t>
      </w:r>
      <w:bookmarkEnd w:id="7"/>
    </w:p>
    <w:p w:rsidR="0087696D" w:rsidRDefault="0087696D">
      <w:pPr>
        <w:widowControl w:val="0"/>
        <w:tabs>
          <w:tab w:val="left" w:pos="1516"/>
          <w:tab w:val="left" w:pos="2740"/>
          <w:tab w:val="left" w:pos="3114"/>
          <w:tab w:val="left" w:pos="4727"/>
          <w:tab w:val="left" w:pos="6015"/>
          <w:tab w:val="left" w:pos="7013"/>
          <w:tab w:val="left" w:pos="8329"/>
          <w:tab w:val="left" w:pos="8710"/>
        </w:tabs>
        <w:spacing w:line="240" w:lineRule="auto"/>
        <w:ind w:right="-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8" w:name="_page_40_0"/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хся; 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чным</w:t>
      </w:r>
      <w:r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делам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аук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ва,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утре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мот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обучающ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формирова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ида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ельном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руда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ства;</w:t>
      </w:r>
      <w:r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уваж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досто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нормах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hAnsi="Times New Roman" w:cs="Times New Roman"/>
          <w:color w:val="000000"/>
          <w:sz w:val="24"/>
          <w:szCs w:val="24"/>
        </w:rPr>
        <w:t>ах 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ше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репле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я 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ка;</w:t>
      </w:r>
      <w:r>
        <w:rPr>
          <w:rFonts w:ascii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чал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аучной</w:t>
      </w:r>
      <w:r>
        <w:rPr>
          <w:rFonts w:ascii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ине</w:t>
      </w:r>
      <w:r>
        <w:rPr>
          <w:rFonts w:ascii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ра, форм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уры,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 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ра.</w:t>
      </w:r>
    </w:p>
    <w:p w:rsidR="0087696D" w:rsidRDefault="0087696D">
      <w:pPr>
        <w:widowControl w:val="0"/>
        <w:spacing w:line="240" w:lineRule="auto"/>
        <w:ind w:left="7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резу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ьтаты:</w:t>
      </w:r>
    </w:p>
    <w:p w:rsidR="0087696D" w:rsidRDefault="0087696D">
      <w:pPr>
        <w:widowControl w:val="0"/>
        <w:tabs>
          <w:tab w:val="left" w:pos="2780"/>
          <w:tab w:val="left" w:pos="4374"/>
          <w:tab w:val="left" w:pos="6045"/>
          <w:tab w:val="left" w:pos="7310"/>
          <w:tab w:val="left" w:pos="8472"/>
        </w:tabs>
        <w:spacing w:line="240" w:lineRule="auto"/>
        <w:ind w:right="-18" w:firstLine="7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аватель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расш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ийно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ап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новы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 сво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деру;</w:t>
      </w:r>
      <w:r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ределя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 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ость,</w:t>
      </w:r>
      <w:r>
        <w:rPr>
          <w:rFonts w:ascii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ответствен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доброжела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др.);</w:t>
      </w:r>
      <w:r>
        <w:rPr>
          <w:rFonts w:ascii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ахожде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-следс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умение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объ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ласс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ици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дела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вывод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наний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ловека,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вах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дей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hAnsi="Times New Roman" w:cs="Times New Roman"/>
          <w:color w:val="000000"/>
          <w:sz w:val="24"/>
          <w:szCs w:val="24"/>
        </w:rPr>
        <w:t>ясне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z w:val="24"/>
          <w:szCs w:val="24"/>
        </w:rPr>
        <w:t>дагога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рми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ах,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уе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ых 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еболь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омпле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ражн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уток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утре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арядк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дела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расш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круг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о; ум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собы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рамках: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лое,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, буду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ее.</w:t>
      </w:r>
    </w:p>
    <w:p w:rsidR="0087696D" w:rsidRDefault="0087696D">
      <w:pPr>
        <w:widowControl w:val="0"/>
        <w:spacing w:before="2" w:line="240" w:lineRule="auto"/>
        <w:ind w:left="7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Комму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ые:</w:t>
      </w:r>
    </w:p>
    <w:p w:rsidR="0087696D" w:rsidRDefault="0087696D">
      <w:pPr>
        <w:widowControl w:val="0"/>
        <w:tabs>
          <w:tab w:val="left" w:pos="1190"/>
          <w:tab w:val="left" w:pos="2197"/>
          <w:tab w:val="left" w:pos="3116"/>
          <w:tab w:val="left" w:pos="4490"/>
          <w:tab w:val="left" w:pos="6018"/>
          <w:tab w:val="left" w:pos="7789"/>
          <w:tab w:val="left" w:pos="8805"/>
        </w:tabs>
        <w:spacing w:line="240" w:lineRule="auto"/>
        <w:ind w:right="-19" w:firstLine="7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зви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кро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де;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успе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hAnsi="Times New Roman" w:cs="Times New Roman"/>
          <w:color w:val="000000"/>
          <w:sz w:val="24"/>
          <w:szCs w:val="24"/>
        </w:rPr>
        <w:t>адав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росы,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сотруд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ером;</w:t>
      </w:r>
      <w:r>
        <w:rPr>
          <w:rFonts w:ascii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роявлен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уважи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собес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ку; соб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ессе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ормы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евого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острое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выска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ному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ериалу;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выводы</w:t>
      </w:r>
      <w:r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учаемо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факт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ериала;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умение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объяс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другим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лекса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й;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орму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ирование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сужден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выражат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эмо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елям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условиями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проявл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 соб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ку,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соблюде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ведения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алога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скусси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объясн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терм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ы 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ро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хра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е»;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ум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мне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друг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х.</w:t>
      </w:r>
    </w:p>
    <w:p w:rsidR="0087696D" w:rsidRDefault="0087696D">
      <w:pPr>
        <w:widowControl w:val="0"/>
        <w:spacing w:line="240" w:lineRule="auto"/>
        <w:ind w:left="7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улят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ые:</w:t>
      </w:r>
    </w:p>
    <w:p w:rsidR="0087696D" w:rsidRDefault="0087696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 дос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цели для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сса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7696D" w:rsidRDefault="0087696D">
      <w:pPr>
        <w:widowControl w:val="0"/>
        <w:tabs>
          <w:tab w:val="left" w:pos="1263"/>
          <w:tab w:val="left" w:pos="1644"/>
          <w:tab w:val="left" w:pos="2879"/>
          <w:tab w:val="left" w:pos="3887"/>
          <w:tab w:val="left" w:pos="5430"/>
          <w:tab w:val="left" w:pos="6181"/>
          <w:tab w:val="left" w:pos="7036"/>
          <w:tab w:val="left" w:pos="8239"/>
          <w:tab w:val="left" w:pos="8635"/>
        </w:tabs>
        <w:spacing w:line="239" w:lineRule="auto"/>
        <w:ind w:right="-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уд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оставл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случае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еобх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обращат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у;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ум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раи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план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своих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вий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сохр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; ум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лана</w:t>
      </w:r>
      <w:r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действ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жела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и;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 коррект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адав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ыска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своё</w:t>
      </w:r>
      <w:r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мнен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е;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эта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редстоя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треке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добр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ц»,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ределя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46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вия.;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план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hAnsi="Times New Roman" w:cs="Times New Roman"/>
          <w:color w:val="000000"/>
          <w:spacing w:val="47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олуч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резул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тата;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раиван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оследова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выбран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</w:rPr>
        <w:t>; ум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являть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иниц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внос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я.</w:t>
      </w:r>
    </w:p>
    <w:p w:rsidR="0087696D" w:rsidRDefault="0087696D">
      <w:pPr>
        <w:widowControl w:val="0"/>
        <w:spacing w:line="240" w:lineRule="auto"/>
        <w:ind w:left="7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езул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таты:</w:t>
      </w:r>
    </w:p>
    <w:p w:rsidR="0087696D" w:rsidRDefault="0087696D">
      <w:pPr>
        <w:widowControl w:val="0"/>
        <w:tabs>
          <w:tab w:val="left" w:pos="2139"/>
          <w:tab w:val="left" w:pos="2499"/>
          <w:tab w:val="left" w:pos="3733"/>
          <w:tab w:val="left" w:pos="4885"/>
          <w:tab w:val="left" w:pos="5464"/>
          <w:tab w:val="left" w:pos="6674"/>
          <w:tab w:val="left" w:pos="8157"/>
        </w:tabs>
        <w:spacing w:line="240" w:lineRule="auto"/>
        <w:ind w:right="-57" w:firstLine="71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акомство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«л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дер»,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его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важны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кач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ами;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упк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</w:p>
    <w:p w:rsidR="0087696D" w:rsidRDefault="0087696D">
      <w:pPr>
        <w:widowControl w:val="0"/>
        <w:spacing w:before="113" w:line="240" w:lineRule="auto"/>
        <w:ind w:left="4765" w:right="-20"/>
        <w:rPr>
          <w:rFonts w:ascii="Times New Roman" w:hAnsi="Times New Roman" w:cs="Times New Roman"/>
          <w:color w:val="000000"/>
        </w:rPr>
        <w:sectPr w:rsidR="0087696D">
          <w:pgSz w:w="11920" w:h="16850"/>
          <w:pgMar w:top="1122" w:right="842" w:bottom="0" w:left="1418" w:header="0" w:footer="0" w:gutter="0"/>
          <w:cols w:space="708"/>
        </w:sectPr>
      </w:pPr>
      <w:r>
        <w:rPr>
          <w:rFonts w:ascii="Times New Roman" w:hAnsi="Times New Roman" w:cs="Times New Roman"/>
          <w:color w:val="000000"/>
        </w:rPr>
        <w:t>9</w:t>
      </w:r>
      <w:bookmarkEnd w:id="8"/>
    </w:p>
    <w:p w:rsidR="0087696D" w:rsidRDefault="0087696D">
      <w:pPr>
        <w:widowControl w:val="0"/>
        <w:spacing w:line="240" w:lineRule="auto"/>
        <w:ind w:right="-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9" w:name="_page_42_0"/>
      <w:r>
        <w:rPr>
          <w:rFonts w:ascii="Times New Roman" w:hAnsi="Times New Roman" w:cs="Times New Roman"/>
          <w:color w:val="000000"/>
          <w:sz w:val="24"/>
          <w:szCs w:val="24"/>
        </w:rPr>
        <w:t>дру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орм;</w:t>
      </w:r>
      <w:r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«эруд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т», 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мам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ыковые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средс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чув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тстве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туа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ения;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ер»;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 ор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ростым</w:t>
      </w:r>
      <w:r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мелод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доброво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воло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ёр»,</w:t>
      </w:r>
      <w:r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«до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ровол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во»,</w:t>
      </w:r>
      <w:r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мульт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м;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оложи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ельное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аряд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 укре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сохра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е;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иру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роды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ка;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гич</w:t>
      </w:r>
      <w:r>
        <w:rPr>
          <w:rFonts w:ascii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оведения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(эко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воды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гии</w:t>
      </w:r>
      <w:r>
        <w:rPr>
          <w:rFonts w:ascii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де;</w:t>
      </w:r>
      <w:r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владен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ауч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текстов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рая;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ыковые ср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 выраж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мысл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в.</w:t>
      </w:r>
    </w:p>
    <w:p w:rsidR="0087696D" w:rsidRDefault="0087696D">
      <w:pPr>
        <w:widowControl w:val="0"/>
        <w:spacing w:before="1" w:line="239" w:lineRule="auto"/>
        <w:ind w:left="320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-4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кл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ассы</w:t>
      </w:r>
    </w:p>
    <w:p w:rsidR="0087696D" w:rsidRDefault="0087696D">
      <w:pPr>
        <w:widowControl w:val="0"/>
        <w:spacing w:line="244" w:lineRule="auto"/>
        <w:ind w:left="7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чност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зульта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ы:</w:t>
      </w:r>
    </w:p>
    <w:p w:rsidR="0087696D" w:rsidRDefault="0087696D">
      <w:pPr>
        <w:widowControl w:val="0"/>
        <w:tabs>
          <w:tab w:val="left" w:pos="2077"/>
          <w:tab w:val="left" w:pos="3603"/>
          <w:tab w:val="left" w:pos="3870"/>
          <w:tab w:val="left" w:pos="4254"/>
          <w:tab w:val="left" w:pos="6520"/>
          <w:tab w:val="left" w:pos="7204"/>
          <w:tab w:val="left" w:pos="7905"/>
          <w:tab w:val="left" w:pos="8606"/>
          <w:tab w:val="left" w:pos="8990"/>
        </w:tabs>
        <w:spacing w:line="239" w:lineRule="auto"/>
        <w:ind w:right="-45" w:firstLine="31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ув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доброжела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друг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дру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у; форм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аимоо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ений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иве;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тереса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лёнок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Эруд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»;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ироват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мыс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ьную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уал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ад осо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тстве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общее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дело;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уважи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 ку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туре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арода;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уважи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 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дру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 челове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орм и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услов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ва;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дорово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 образа ж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 кул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уры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дорового обра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ка; форм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ержан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«Орлёнок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»; осо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ответств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общее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благопо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учие,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новы     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эколог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ку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туры; форм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к          </w:t>
      </w:r>
      <w:r>
        <w:rPr>
          <w:rFonts w:ascii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лому, нас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и буду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ы; форм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тво со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радициям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 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раны</w:t>
      </w:r>
    </w:p>
    <w:p w:rsidR="0087696D" w:rsidRDefault="0087696D">
      <w:pPr>
        <w:widowControl w:val="0"/>
        <w:spacing w:line="243" w:lineRule="auto"/>
        <w:ind w:left="320" w:right="58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вающ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е): Коммун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ые:</w:t>
      </w:r>
    </w:p>
    <w:p w:rsidR="0087696D" w:rsidRDefault="0087696D">
      <w:pPr>
        <w:widowControl w:val="0"/>
        <w:spacing w:line="240" w:lineRule="auto"/>
        <w:ind w:right="-16" w:firstLine="3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роявлять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ивно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умение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ора,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ора,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руковод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ля,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еля;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 ср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качества</w:t>
      </w:r>
      <w:r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качес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вами</w:t>
      </w:r>
      <w:r>
        <w:rPr>
          <w:rFonts w:ascii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дера,</w:t>
      </w:r>
      <w:r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омм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адач,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роявлять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ия;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вмес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 со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hAnsi="Times New Roman" w:cs="Times New Roman"/>
          <w:color w:val="000000"/>
          <w:sz w:val="24"/>
          <w:szCs w:val="24"/>
        </w:rPr>
        <w:t>асовы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ходе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 до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hAnsi="Times New Roman" w:cs="Times New Roman"/>
          <w:color w:val="000000"/>
          <w:sz w:val="24"/>
          <w:szCs w:val="24"/>
        </w:rPr>
        <w:t>е;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аиват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свое 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е;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сужд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своё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выска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адаче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росом;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коррек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аргум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выска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ё 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е;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работать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пах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аимоув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озмож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очек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рава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каждо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свою;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ысказыв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её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обос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дя ар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ты;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сотруд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мысли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ясно,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орре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м;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своим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коррек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ргум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е.</w:t>
      </w:r>
    </w:p>
    <w:p w:rsidR="0087696D" w:rsidRDefault="0087696D">
      <w:pPr>
        <w:widowControl w:val="0"/>
        <w:spacing w:line="240" w:lineRule="auto"/>
        <w:ind w:left="3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ые:</w:t>
      </w:r>
    </w:p>
    <w:p w:rsidR="0087696D" w:rsidRDefault="0087696D">
      <w:pPr>
        <w:widowControl w:val="0"/>
        <w:spacing w:line="239" w:lineRule="auto"/>
        <w:ind w:right="-14" w:firstLine="3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дера;</w:t>
      </w:r>
      <w:r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овые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ласс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фикац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(группиров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е;</w:t>
      </w:r>
      <w:r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базовые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версальные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вив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творческую</w:t>
      </w:r>
      <w:r>
        <w:rPr>
          <w:rFonts w:ascii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иман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 творч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мыш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обос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сужден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 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текстов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уж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ему;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 со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аряд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hAnsi="Times New Roman" w:cs="Times New Roman"/>
          <w:color w:val="000000"/>
          <w:sz w:val="24"/>
          <w:szCs w:val="24"/>
        </w:rPr>
        <w:t>ову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у;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</w:p>
    <w:p w:rsidR="0087696D" w:rsidRDefault="0087696D">
      <w:pPr>
        <w:spacing w:after="95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spacing w:line="240" w:lineRule="auto"/>
        <w:ind w:left="4765" w:right="-20"/>
        <w:rPr>
          <w:rFonts w:ascii="Times New Roman" w:hAnsi="Times New Roman" w:cs="Times New Roman"/>
          <w:color w:val="000000"/>
        </w:rPr>
        <w:sectPr w:rsidR="0087696D">
          <w:pgSz w:w="11920" w:h="16850"/>
          <w:pgMar w:top="1122" w:right="841" w:bottom="0" w:left="1418" w:header="0" w:footer="0" w:gutter="0"/>
          <w:cols w:space="708"/>
        </w:sectPr>
      </w:pPr>
      <w:r>
        <w:rPr>
          <w:rFonts w:ascii="Times New Roman" w:hAnsi="Times New Roman" w:cs="Times New Roman"/>
          <w:color w:val="000000"/>
        </w:rPr>
        <w:t>10</w:t>
      </w:r>
      <w:bookmarkEnd w:id="9"/>
    </w:p>
    <w:p w:rsidR="0087696D" w:rsidRDefault="0087696D">
      <w:pPr>
        <w:widowControl w:val="0"/>
        <w:spacing w:line="240" w:lineRule="auto"/>
        <w:ind w:right="-1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0" w:name="_page_44_0"/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дорового</w:t>
      </w:r>
      <w:r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способа</w:t>
      </w:r>
      <w:r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сохране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укре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доровья;</w:t>
      </w:r>
      <w:r>
        <w:rPr>
          <w:rFonts w:ascii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hAnsi="Times New Roman" w:cs="Times New Roman"/>
          <w:color w:val="000000"/>
          <w:sz w:val="24"/>
          <w:szCs w:val="24"/>
        </w:rPr>
        <w:t>: 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z w:val="24"/>
          <w:szCs w:val="24"/>
        </w:rPr>
        <w:t>остояте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ать,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какая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нуж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учебной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екать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формах;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умение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дела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ую тему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суждать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ему.</w:t>
      </w:r>
    </w:p>
    <w:p w:rsidR="0087696D" w:rsidRDefault="0087696D">
      <w:pPr>
        <w:widowControl w:val="0"/>
        <w:spacing w:line="240" w:lineRule="auto"/>
        <w:ind w:left="3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ые:</w:t>
      </w:r>
    </w:p>
    <w:p w:rsidR="0087696D" w:rsidRDefault="0087696D">
      <w:pPr>
        <w:widowControl w:val="0"/>
        <w:tabs>
          <w:tab w:val="left" w:pos="8656"/>
        </w:tabs>
        <w:spacing w:line="240" w:lineRule="auto"/>
        <w:ind w:right="-11" w:firstLine="7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вия,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особствов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роявле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иниц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и;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тояще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ределя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оследов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, объект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х;</w:t>
      </w:r>
      <w:r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апы</w:t>
      </w:r>
      <w:r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ущ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воль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 деяте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трол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вия;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посту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роявля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овнос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бя;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умение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иним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сохр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ущ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ижения,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 форму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обсужден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й;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</w:p>
    <w:p w:rsidR="0087696D" w:rsidRDefault="0087696D">
      <w:pPr>
        <w:widowControl w:val="0"/>
        <w:spacing w:line="242" w:lineRule="auto"/>
        <w:ind w:left="18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(обучающ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е):</w:t>
      </w:r>
    </w:p>
    <w:p w:rsidR="0087696D" w:rsidRDefault="0087696D">
      <w:pPr>
        <w:widowControl w:val="0"/>
        <w:spacing w:line="239" w:lineRule="auto"/>
        <w:ind w:right="-56" w:firstLine="71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акомство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«Л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дер»,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спосо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ыявлен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ве, кач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характер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дера;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формул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 рассуж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формул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утвержден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логич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рассужден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освоение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ов работы;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 по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иями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«добро»,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оброволец 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тёр», «доброво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ство»,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воло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ёра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еми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добрыми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воло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тёры сов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ёра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(бе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дело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дру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а);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знан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ложи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иянии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аряд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доровья;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дорового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; усво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сведе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колог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эколог;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ониман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8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оде;</w:t>
      </w:r>
      <w:r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накомс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оня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иями</w:t>
      </w:r>
      <w:r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“хра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”, «хра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роявля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уважение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ици</w:t>
      </w:r>
      <w:r>
        <w:rPr>
          <w:rFonts w:ascii="Times New Roman" w:hAnsi="Times New Roman" w:cs="Times New Roman"/>
          <w:color w:val="000000"/>
          <w:sz w:val="24"/>
          <w:szCs w:val="24"/>
        </w:rPr>
        <w:t>ям;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особой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роли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мировой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z w:val="24"/>
          <w:szCs w:val="24"/>
        </w:rPr>
        <w:t>, 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лой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одины.</w:t>
      </w:r>
    </w:p>
    <w:p w:rsidR="0087696D" w:rsidRDefault="0087696D">
      <w:pPr>
        <w:widowControl w:val="0"/>
        <w:spacing w:before="1" w:line="240" w:lineRule="auto"/>
        <w:ind w:right="-46" w:firstLine="71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участ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Орля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сии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ечен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года»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7696D" w:rsidRDefault="0087696D">
      <w:pPr>
        <w:widowControl w:val="0"/>
        <w:tabs>
          <w:tab w:val="left" w:pos="2002"/>
          <w:tab w:val="left" w:pos="3262"/>
          <w:tab w:val="left" w:pos="5730"/>
          <w:tab w:val="left" w:pos="7096"/>
          <w:tab w:val="left" w:pos="8606"/>
        </w:tabs>
        <w:spacing w:line="239" w:lineRule="auto"/>
        <w:ind w:right="-20" w:firstLine="7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ачимых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це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Прог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(п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ет со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стность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си</w:t>
      </w:r>
      <w:r>
        <w:rPr>
          <w:rFonts w:ascii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оссийского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государства; осо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адлеж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ароду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гражд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нима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осударств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олов;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уважае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духов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арода;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ыка,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русского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ыка;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свою</w:t>
      </w:r>
      <w:r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оловую</w:t>
      </w:r>
      <w:r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адлежнос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хофи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чё</w:t>
      </w:r>
      <w:r>
        <w:rPr>
          <w:rFonts w:ascii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ориен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чё</w:t>
      </w:r>
      <w:r>
        <w:rPr>
          <w:rFonts w:ascii="Times New Roman" w:hAnsi="Times New Roman" w:cs="Times New Roman"/>
          <w:color w:val="000000"/>
          <w:sz w:val="24"/>
          <w:szCs w:val="24"/>
        </w:rPr>
        <w:t>том 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ом;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семь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обществ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роды,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си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роды,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ду,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руж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ду);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яе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ыт,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резул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чных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дах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еуро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и;</w:t>
      </w:r>
      <w:r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 соотв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равст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вои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ки;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ет стре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аже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художес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скусств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; 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ены,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асного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</w:p>
    <w:p w:rsidR="0087696D" w:rsidRDefault="0087696D">
      <w:pPr>
        <w:widowControl w:val="0"/>
        <w:spacing w:before="112" w:line="240" w:lineRule="auto"/>
        <w:ind w:left="4765" w:right="-20"/>
        <w:rPr>
          <w:rFonts w:ascii="Times New Roman" w:hAnsi="Times New Roman" w:cs="Times New Roman"/>
          <w:color w:val="000000"/>
        </w:rPr>
        <w:sectPr w:rsidR="0087696D">
          <w:pgSz w:w="11920" w:h="16850"/>
          <w:pgMar w:top="1122" w:right="840" w:bottom="0" w:left="1418" w:header="0" w:footer="0" w:gutter="0"/>
          <w:cols w:space="708"/>
        </w:sectPr>
      </w:pPr>
      <w:r>
        <w:rPr>
          <w:rFonts w:ascii="Times New Roman" w:hAnsi="Times New Roman" w:cs="Times New Roman"/>
          <w:color w:val="000000"/>
        </w:rPr>
        <w:t>11</w:t>
      </w:r>
      <w:bookmarkEnd w:id="10"/>
    </w:p>
    <w:p w:rsidR="0087696D" w:rsidRDefault="0087696D">
      <w:pPr>
        <w:widowControl w:val="0"/>
        <w:spacing w:line="240" w:lineRule="auto"/>
        <w:ind w:left="108" w:right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1" w:name="_page_46_0"/>
      <w:r>
        <w:rPr>
          <w:rFonts w:ascii="Times New Roman" w:hAnsi="Times New Roman" w:cs="Times New Roman"/>
          <w:color w:val="000000"/>
          <w:sz w:val="24"/>
          <w:szCs w:val="24"/>
        </w:rPr>
        <w:t>быту,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роде,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обществ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роявляет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инт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иям;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дах досту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озрасту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роявляе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бережное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роде,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вред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роде,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аблюд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гума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областях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87696D" w:rsidRDefault="0087696D">
      <w:pPr>
        <w:widowControl w:val="0"/>
        <w:spacing w:line="240" w:lineRule="auto"/>
        <w:ind w:left="108" w:right="2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демо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рует</w:t>
      </w:r>
      <w:r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мую</w:t>
      </w:r>
      <w:r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руе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ува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осуд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рств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мвол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регио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геро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ков 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а);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авык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родов,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вероисповеда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>во вза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руж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доброжела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елен,</w:t>
      </w:r>
      <w:r>
        <w:rPr>
          <w:rFonts w:ascii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роявляе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живан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ока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щь,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поведения, пр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чиня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5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 дру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дям,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уважает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старш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х;</w:t>
      </w:r>
      <w:r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кому</w:t>
      </w:r>
      <w:r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 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дорово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 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бя 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друг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 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дей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 жи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ом ч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среде,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роявляет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роявляе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уваж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дям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уд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, демо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рует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береж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руда;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держ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орм;</w:t>
      </w:r>
      <w:r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выражает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z w:val="24"/>
          <w:szCs w:val="24"/>
        </w:rPr>
        <w:t>остояте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демо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руе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дневном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ауч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ям,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ауке.</w:t>
      </w:r>
    </w:p>
    <w:p w:rsidR="0087696D" w:rsidRDefault="0087696D">
      <w:pPr>
        <w:spacing w:after="83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spacing w:line="238" w:lineRule="auto"/>
        <w:ind w:left="-80" w:right="2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МЫ ПРОВ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ДЕНИ</w:t>
      </w:r>
      <w:r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Я</w:t>
      </w:r>
      <w:r>
        <w:rPr>
          <w:color w:val="333333"/>
          <w:spacing w:val="1"/>
          <w:w w:val="99"/>
          <w:sz w:val="20"/>
          <w:szCs w:val="20"/>
        </w:rPr>
        <w:t>:</w:t>
      </w:r>
      <w:r>
        <w:rPr>
          <w:color w:val="333333"/>
          <w:spacing w:val="-1"/>
          <w:sz w:val="20"/>
          <w:szCs w:val="20"/>
        </w:rPr>
        <w:t xml:space="preserve"> </w:t>
      </w:r>
      <w:r>
        <w:rPr>
          <w:color w:val="333333"/>
          <w:w w:val="99"/>
          <w:sz w:val="20"/>
          <w:szCs w:val="20"/>
        </w:rPr>
        <w:t>«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телле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ьная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гра», «коллек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ворческое дело»,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уты, ф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мобы,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росмотры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мов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м/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мов,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внов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я, 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орины, ярмарки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авк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оходы</w:t>
      </w: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81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spacing w:line="240" w:lineRule="auto"/>
        <w:ind w:left="5120" w:right="-20"/>
        <w:rPr>
          <w:rFonts w:ascii="Times New Roman" w:hAnsi="Times New Roman" w:cs="Times New Roman"/>
          <w:color w:val="000000"/>
        </w:rPr>
        <w:sectPr w:rsidR="0087696D">
          <w:pgSz w:w="11920" w:h="16850"/>
          <w:pgMar w:top="843" w:right="628" w:bottom="0" w:left="890" w:header="0" w:footer="0" w:gutter="0"/>
          <w:cols w:space="708"/>
        </w:sectPr>
      </w:pPr>
      <w:r>
        <w:rPr>
          <w:rFonts w:ascii="Times New Roman" w:hAnsi="Times New Roman" w:cs="Times New Roman"/>
          <w:color w:val="000000"/>
        </w:rPr>
        <w:t>12</w:t>
      </w:r>
      <w:bookmarkEnd w:id="11"/>
    </w:p>
    <w:p w:rsidR="0087696D" w:rsidRDefault="0087696D">
      <w:pPr>
        <w:widowControl w:val="0"/>
        <w:spacing w:line="239" w:lineRule="auto"/>
        <w:ind w:left="4640" w:right="3199" w:hanging="137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2" w:name="_page_53_0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Тематич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ское планирование 1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класс</w:t>
      </w:r>
    </w:p>
    <w:p w:rsidR="0087696D" w:rsidRDefault="0087696D">
      <w:pPr>
        <w:spacing w:after="83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ectPr w:rsidR="0087696D">
          <w:pgSz w:w="11920" w:h="16850"/>
          <w:pgMar w:top="780" w:right="729" w:bottom="0" w:left="993" w:header="0" w:footer="0" w:gutter="0"/>
          <w:cols w:space="708"/>
        </w:sectPr>
      </w:pPr>
    </w:p>
    <w:p w:rsidR="0087696D" w:rsidRDefault="0087696D">
      <w:pPr>
        <w:widowControl w:val="0"/>
        <w:tabs>
          <w:tab w:val="left" w:pos="1282"/>
          <w:tab w:val="left" w:pos="2888"/>
        </w:tabs>
        <w:spacing w:line="224" w:lineRule="auto"/>
        <w:ind w:right="-9" w:firstLine="50"/>
        <w:rPr>
          <w:rFonts w:ascii="Times New Roman" w:hAnsi="Times New Roman" w:cs="Times New Roman"/>
          <w:b/>
          <w:bCs/>
          <w:color w:val="000000"/>
          <w:position w:val="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Темы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/п                                            </w:t>
      </w:r>
      <w:r>
        <w:rPr>
          <w:rFonts w:ascii="Times New Roman" w:hAnsi="Times New Roman" w:cs="Times New Roman"/>
          <w:b/>
          <w:bCs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position w:val="1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color w:val="000000"/>
          <w:position w:val="1"/>
          <w:sz w:val="24"/>
          <w:szCs w:val="24"/>
        </w:rPr>
        <w:t>о</w:t>
      </w:r>
    </w:p>
    <w:p w:rsidR="0087696D" w:rsidRDefault="0087696D">
      <w:pPr>
        <w:widowControl w:val="0"/>
        <w:tabs>
          <w:tab w:val="left" w:pos="2838"/>
        </w:tabs>
        <w:spacing w:line="241" w:lineRule="auto"/>
        <w:ind w:left="560" w:right="-58" w:firstLine="227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эта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рамме</w:t>
      </w:r>
    </w:p>
    <w:p w:rsidR="0087696D" w:rsidRDefault="0087696D">
      <w:pPr>
        <w:spacing w:after="29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spacing w:line="240" w:lineRule="auto"/>
        <w:ind w:right="44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       </w:t>
      </w:r>
      <w:r>
        <w:rPr>
          <w:rFonts w:ascii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Ввод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«Ор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ятск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к»</w:t>
      </w:r>
      <w:r>
        <w:rPr>
          <w:rFonts w:ascii="Times New Roman" w:hAnsi="Times New Roman" w:cs="Times New Roman"/>
          <w:color w:val="000000"/>
          <w:spacing w:val="7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 дете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</w:p>
    <w:p w:rsidR="0087696D" w:rsidRDefault="0087696D">
      <w:pPr>
        <w:widowControl w:val="0"/>
        <w:spacing w:line="240" w:lineRule="auto"/>
        <w:ind w:left="560" w:right="13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ода уч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в Про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рамме</w:t>
      </w:r>
    </w:p>
    <w:p w:rsidR="0087696D" w:rsidRDefault="0087696D">
      <w:pPr>
        <w:widowControl w:val="0"/>
        <w:tabs>
          <w:tab w:val="left" w:pos="2838"/>
        </w:tabs>
        <w:spacing w:before="11" w:line="244" w:lineRule="auto"/>
        <w:ind w:left="560" w:right="470" w:hanging="5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лёнок –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уди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 </w:t>
      </w:r>
      <w:r>
        <w:rPr>
          <w:rFonts w:ascii="Times New Roman" w:hAnsi="Times New Roman" w:cs="Times New Roman"/>
          <w:color w:val="000000"/>
          <w:sz w:val="24"/>
          <w:szCs w:val="24"/>
        </w:rPr>
        <w:t>«Кто</w:t>
      </w:r>
      <w:r>
        <w:rPr>
          <w:rFonts w:ascii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1 эруд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т?»</w:t>
      </w:r>
    </w:p>
    <w:p w:rsidR="0087696D" w:rsidRDefault="0087696D">
      <w:pPr>
        <w:spacing w:after="97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spacing w:line="247" w:lineRule="auto"/>
        <w:ind w:left="505" w:right="500"/>
        <w:jc w:val="right"/>
        <w:rPr>
          <w:rFonts w:ascii="Times New Roman" w:hAnsi="Times New Roman" w:cs="Times New Roman"/>
          <w:color w:val="000000"/>
          <w:position w:val="1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эруд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-это...»          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«Все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а»                </w:t>
      </w:r>
      <w:r>
        <w:rPr>
          <w:rFonts w:ascii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>1</w:t>
      </w: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after="18" w:line="120" w:lineRule="exact"/>
        <w:rPr>
          <w:rFonts w:ascii="Times New Roman" w:hAnsi="Times New Roman" w:cs="Times New Roman"/>
          <w:position w:val="1"/>
          <w:sz w:val="12"/>
          <w:szCs w:val="12"/>
        </w:rPr>
      </w:pPr>
    </w:p>
    <w:p w:rsidR="0087696D" w:rsidRDefault="0087696D">
      <w:pPr>
        <w:widowControl w:val="0"/>
        <w:tabs>
          <w:tab w:val="left" w:pos="2838"/>
        </w:tabs>
        <w:spacing w:line="240" w:lineRule="auto"/>
        <w:ind w:left="560" w:right="440" w:firstLine="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«Встреча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ым</w:t>
      </w:r>
    </w:p>
    <w:p w:rsidR="0087696D" w:rsidRDefault="0087696D">
      <w:pPr>
        <w:widowControl w:val="0"/>
        <w:tabs>
          <w:tab w:val="left" w:pos="2838"/>
        </w:tabs>
        <w:spacing w:line="253" w:lineRule="auto"/>
        <w:ind w:left="560" w:right="440"/>
        <w:rPr>
          <w:rFonts w:ascii="Times New Roman" w:hAnsi="Times New Roman" w:cs="Times New Roman"/>
          <w:color w:val="000000"/>
          <w:position w:val="1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эруд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» «Подв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дём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>1</w:t>
      </w:r>
    </w:p>
    <w:p w:rsidR="0087696D" w:rsidRDefault="0087696D">
      <w:pPr>
        <w:widowControl w:val="0"/>
        <w:tabs>
          <w:tab w:val="left" w:pos="2838"/>
        </w:tabs>
        <w:spacing w:line="240" w:lineRule="auto"/>
        <w:ind w:left="560" w:right="430" w:hanging="55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position w:val="1"/>
        </w:rPr>
        <w:t>3</w:t>
      </w:r>
      <w:r>
        <w:rPr>
          <w:rFonts w:ascii="Times New Roman" w:hAnsi="Times New Roman" w:cs="Times New Roman"/>
          <w:color w:val="000000"/>
          <w:position w:val="1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лено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 доб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оволец</w:t>
      </w:r>
    </w:p>
    <w:p w:rsidR="0087696D" w:rsidRDefault="0087696D">
      <w:pPr>
        <w:widowControl w:val="0"/>
        <w:tabs>
          <w:tab w:val="left" w:pos="2387"/>
          <w:tab w:val="left" w:pos="2838"/>
        </w:tabs>
        <w:spacing w:before="3" w:line="245" w:lineRule="auto"/>
        <w:ind w:left="560" w:right="4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«От 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 делу»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«С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position w:val="1"/>
        </w:rPr>
        <w:t>1</w:t>
      </w:r>
      <w:r>
        <w:rPr>
          <w:rFonts w:ascii="Times New Roman" w:hAnsi="Times New Roman" w:cs="Times New Roman"/>
          <w:color w:val="000000"/>
          <w:position w:val="1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</w:p>
    <w:p w:rsidR="0087696D" w:rsidRDefault="0087696D">
      <w:pPr>
        <w:widowControl w:val="0"/>
        <w:tabs>
          <w:tab w:val="left" w:pos="2838"/>
        </w:tabs>
        <w:spacing w:line="243" w:lineRule="auto"/>
        <w:ind w:left="560" w:right="4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о! » «Совм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ское</w:t>
      </w:r>
    </w:p>
    <w:p w:rsidR="0087696D" w:rsidRDefault="0087696D">
      <w:pPr>
        <w:widowControl w:val="0"/>
        <w:tabs>
          <w:tab w:val="left" w:pos="1930"/>
        </w:tabs>
        <w:spacing w:line="240" w:lineRule="auto"/>
        <w:ind w:left="560" w:right="76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собра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«Н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ша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а!»</w:t>
      </w:r>
    </w:p>
    <w:p w:rsidR="0087696D" w:rsidRDefault="0087696D">
      <w:pPr>
        <w:widowControl w:val="0"/>
        <w:tabs>
          <w:tab w:val="left" w:pos="2838"/>
        </w:tabs>
        <w:spacing w:line="240" w:lineRule="auto"/>
        <w:ind w:left="565" w:right="4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оброво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доброе</w:t>
      </w:r>
    </w:p>
    <w:p w:rsidR="0087696D" w:rsidRDefault="0087696D">
      <w:pPr>
        <w:widowControl w:val="0"/>
        <w:spacing w:line="240" w:lineRule="auto"/>
        <w:ind w:left="560" w:right="933" w:firstLine="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е»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«Подв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дём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87696D" w:rsidRDefault="0087696D">
      <w:pPr>
        <w:widowControl w:val="0"/>
        <w:tabs>
          <w:tab w:val="left" w:pos="2504"/>
        </w:tabs>
        <w:spacing w:before="9" w:line="240" w:lineRule="auto"/>
        <w:ind w:left="560" w:right="430" w:hanging="55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position w:val="1"/>
        </w:rPr>
        <w:t>4</w:t>
      </w:r>
      <w:r>
        <w:rPr>
          <w:rFonts w:ascii="Times New Roman" w:hAnsi="Times New Roman" w:cs="Times New Roman"/>
          <w:color w:val="000000"/>
          <w:position w:val="1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«О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лёнок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 Ма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87696D" w:rsidRDefault="0087696D">
      <w:pPr>
        <w:widowControl w:val="0"/>
        <w:tabs>
          <w:tab w:val="left" w:pos="2838"/>
        </w:tabs>
        <w:spacing w:before="9" w:line="240" w:lineRule="auto"/>
        <w:ind w:left="560" w:right="-20"/>
        <w:rPr>
          <w:rFonts w:ascii="Times New Roman" w:hAnsi="Times New Roman" w:cs="Times New Roman"/>
          <w:color w:val="000000"/>
          <w:position w:val="1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тер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то …»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>1</w:t>
      </w: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after="4" w:line="180" w:lineRule="exact"/>
        <w:rPr>
          <w:rFonts w:ascii="Times New Roman" w:hAnsi="Times New Roman" w:cs="Times New Roman"/>
          <w:position w:val="1"/>
          <w:sz w:val="18"/>
          <w:szCs w:val="18"/>
        </w:rPr>
      </w:pPr>
    </w:p>
    <w:p w:rsidR="0087696D" w:rsidRDefault="0087696D">
      <w:pPr>
        <w:widowControl w:val="0"/>
        <w:tabs>
          <w:tab w:val="left" w:pos="2122"/>
        </w:tabs>
        <w:spacing w:line="240" w:lineRule="auto"/>
        <w:ind w:left="560" w:right="4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астер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а…»</w:t>
      </w:r>
    </w:p>
    <w:p w:rsidR="0087696D" w:rsidRDefault="0087696D">
      <w:pPr>
        <w:widowControl w:val="0"/>
        <w:spacing w:before="10" w:line="243" w:lineRule="auto"/>
        <w:ind w:left="505" w:right="500"/>
        <w:jc w:val="right"/>
        <w:rPr>
          <w:rFonts w:ascii="Times New Roman" w:hAnsi="Times New Roman" w:cs="Times New Roman"/>
          <w:color w:val="000000"/>
          <w:position w:val="1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мастеров»      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«К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лка!»        </w:t>
      </w:r>
      <w:r>
        <w:rPr>
          <w:rFonts w:ascii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>1</w:t>
      </w:r>
    </w:p>
    <w:p w:rsidR="0087696D" w:rsidRDefault="0087696D">
      <w:pPr>
        <w:spacing w:line="10" w:lineRule="exact"/>
        <w:rPr>
          <w:rFonts w:ascii="Times New Roman" w:hAnsi="Times New Roman" w:cs="Times New Roman"/>
          <w:position w:val="1"/>
          <w:sz w:val="2"/>
          <w:szCs w:val="2"/>
        </w:rPr>
      </w:pPr>
      <w:r>
        <w:br w:type="column"/>
      </w:r>
    </w:p>
    <w:p w:rsidR="0087696D" w:rsidRDefault="0087696D">
      <w:pPr>
        <w:widowControl w:val="0"/>
        <w:spacing w:line="240" w:lineRule="auto"/>
        <w:ind w:left="400" w:right="-3" w:hanging="35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по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</w:p>
    <w:p w:rsidR="0087696D" w:rsidRDefault="0087696D">
      <w:pPr>
        <w:spacing w:after="21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spacing w:line="240" w:lineRule="auto"/>
        <w:ind w:right="57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ие со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z w:val="24"/>
          <w:szCs w:val="24"/>
        </w:rPr>
        <w:t>-з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ачимых от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ений школ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ов:</w:t>
      </w:r>
    </w:p>
    <w:p w:rsidR="0087696D" w:rsidRDefault="0087696D">
      <w:pPr>
        <w:widowControl w:val="0"/>
        <w:tabs>
          <w:tab w:val="left" w:pos="720"/>
          <w:tab w:val="left" w:pos="1824"/>
        </w:tabs>
        <w:spacing w:before="48" w:line="240" w:lineRule="auto"/>
        <w:ind w:right="-56" w:firstLine="4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w w:val="96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ии общепр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ормы</w:t>
      </w:r>
      <w:r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оведен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со           </w:t>
      </w:r>
      <w:r>
        <w:rPr>
          <w:rFonts w:ascii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ими (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едагогиче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ми рабо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ками)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и св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ками (обуч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ся),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нципы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 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иплины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и 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z w:val="24"/>
          <w:szCs w:val="24"/>
        </w:rPr>
        <w:t>оорган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7696D" w:rsidRDefault="0087696D">
      <w:pPr>
        <w:widowControl w:val="0"/>
        <w:tabs>
          <w:tab w:val="left" w:pos="720"/>
          <w:tab w:val="left" w:pos="1720"/>
        </w:tabs>
        <w:spacing w:before="48" w:line="240" w:lineRule="auto"/>
        <w:ind w:right="-59" w:firstLine="4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w w:val="96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проявля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 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не затев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 ко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флик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ов          и стре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росы,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бегая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иле; стре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ся уз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       </w:t>
      </w:r>
      <w:r>
        <w:rPr>
          <w:rFonts w:ascii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е,   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проявля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любо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ь,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я;</w:t>
      </w:r>
    </w:p>
    <w:p w:rsidR="0087696D" w:rsidRDefault="0087696D">
      <w:pPr>
        <w:widowControl w:val="0"/>
        <w:tabs>
          <w:tab w:val="left" w:pos="720"/>
        </w:tabs>
        <w:spacing w:before="46" w:line="240" w:lineRule="auto"/>
        <w:ind w:right="-54" w:firstLine="4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w w:val="96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трудол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, довод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ое дело до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hAnsi="Times New Roman" w:cs="Times New Roman"/>
          <w:color w:val="000000"/>
          <w:sz w:val="24"/>
          <w:szCs w:val="24"/>
        </w:rPr>
        <w:t>а;</w:t>
      </w:r>
    </w:p>
    <w:p w:rsidR="0087696D" w:rsidRDefault="0087696D">
      <w:pPr>
        <w:widowControl w:val="0"/>
        <w:tabs>
          <w:tab w:val="left" w:pos="720"/>
          <w:tab w:val="left" w:pos="1825"/>
        </w:tabs>
        <w:spacing w:before="48" w:line="240" w:lineRule="auto"/>
        <w:ind w:right="-18" w:firstLine="4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w w:val="96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и люб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у,           </w:t>
      </w:r>
      <w:r>
        <w:rPr>
          <w:rFonts w:ascii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вой род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дом,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вор, ул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hAnsi="Times New Roman" w:cs="Times New Roman"/>
          <w:color w:val="000000"/>
          <w:sz w:val="24"/>
          <w:szCs w:val="24"/>
        </w:rPr>
        <w:t>у,</w:t>
      </w:r>
    </w:p>
    <w:p w:rsidR="0087696D" w:rsidRDefault="0087696D">
      <w:pPr>
        <w:widowControl w:val="0"/>
        <w:tabs>
          <w:tab w:val="left" w:pos="720"/>
        </w:tabs>
        <w:spacing w:before="48" w:line="239" w:lineRule="auto"/>
        <w:ind w:right="-55" w:firstLine="4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w w:val="96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город,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село, сво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рану.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вос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отенциала</w:t>
      </w:r>
      <w:r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урока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олага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7" w:line="180" w:lineRule="exact"/>
        <w:rPr>
          <w:rFonts w:ascii="Times New Roman" w:hAnsi="Times New Roman" w:cs="Times New Roman"/>
          <w:sz w:val="18"/>
          <w:szCs w:val="18"/>
        </w:rPr>
      </w:pPr>
    </w:p>
    <w:p w:rsidR="0087696D" w:rsidRDefault="0087696D">
      <w:pPr>
        <w:widowControl w:val="0"/>
        <w:spacing w:line="240" w:lineRule="auto"/>
        <w:ind w:left="1353" w:right="-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13</w:t>
      </w:r>
    </w:p>
    <w:p w:rsidR="0087696D" w:rsidRDefault="0087696D">
      <w:pPr>
        <w:spacing w:line="10" w:lineRule="exact"/>
        <w:rPr>
          <w:rFonts w:ascii="Times New Roman" w:hAnsi="Times New Roman" w:cs="Times New Roman"/>
          <w:sz w:val="2"/>
          <w:szCs w:val="2"/>
        </w:rPr>
      </w:pPr>
      <w:r>
        <w:br w:type="column"/>
      </w:r>
    </w:p>
    <w:p w:rsidR="0087696D" w:rsidRDefault="0087696D">
      <w:pPr>
        <w:widowControl w:val="0"/>
        <w:spacing w:line="240" w:lineRule="auto"/>
        <w:ind w:left="707" w:right="772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ктр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ые (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об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b/>
          <w:bCs/>
          <w:color w:val="000000"/>
          <w:spacing w:val="46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сы</w:t>
      </w:r>
    </w:p>
    <w:p w:rsidR="0087696D" w:rsidRDefault="0087696D">
      <w:pPr>
        <w:spacing w:after="12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spacing w:line="241" w:lineRule="auto"/>
        <w:ind w:right="-55" w:firstLine="4"/>
        <w:rPr>
          <w:rFonts w:ascii="Times New Roman" w:hAnsi="Times New Roman" w:cs="Times New Roman"/>
          <w:color w:val="0000FF"/>
          <w:sz w:val="24"/>
          <w:szCs w:val="24"/>
        </w:rPr>
      </w:pPr>
      <w:hyperlink r:id="rId5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sk.yandex.ru/i/v3sG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4Q2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-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INR7A</w:t>
        </w:r>
      </w:hyperlink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hyperlink r:id="rId6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p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: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d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is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k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.y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nd</w:t>
        </w:r>
        <w:r>
          <w:rPr>
            <w:rFonts w:ascii="Times New Roman" w:hAnsi="Times New Roman" w:cs="Times New Roman"/>
            <w:color w:val="0000FF"/>
            <w:spacing w:val="-4"/>
            <w:sz w:val="24"/>
            <w:szCs w:val="24"/>
            <w:u w:val="single"/>
          </w:rPr>
          <w:t>e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x.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wED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L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8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Qqp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k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L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Hw</w:t>
        </w:r>
      </w:hyperlink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hyperlink r:id="rId7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sk.yandex.ru/i/3tqEp3ZGYR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7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-ug</w:t>
        </w:r>
      </w:hyperlink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hyperlink r:id="rId8">
        <w:r>
          <w:rPr>
            <w:rFonts w:ascii="Times New Roman" w:hAnsi="Times New Roman" w:cs="Times New Roman"/>
            <w:color w:val="0000FF"/>
            <w:sz w:val="24"/>
            <w:szCs w:val="24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</w:rPr>
          <w:t>sk.yandex.ru/i/_meoL8kH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</w:rPr>
          <w:t>A</w:t>
        </w:r>
        <w:r>
          <w:rPr>
            <w:rFonts w:ascii="Times New Roman" w:hAnsi="Times New Roman" w:cs="Times New Roman"/>
            <w:color w:val="0000FF"/>
            <w:sz w:val="24"/>
            <w:szCs w:val="24"/>
          </w:rPr>
          <w:t>dU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</w:rPr>
          <w:t>D</w:t>
        </w:r>
        <w:r>
          <w:rPr>
            <w:rFonts w:ascii="Times New Roman" w:hAnsi="Times New Roman" w:cs="Times New Roman"/>
            <w:color w:val="0000FF"/>
            <w:sz w:val="24"/>
            <w:szCs w:val="24"/>
          </w:rPr>
          <w:t>YA</w:t>
        </w:r>
      </w:hyperlink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hyperlink r:id="rId9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sk.yandex.ru/i/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H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Qghg12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W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Mehcrg</w:t>
        </w:r>
      </w:hyperlink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hyperlink r:id="rId10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sk.yandex.ru/i/8khbk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W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jO4b3cKA</w:t>
        </w:r>
      </w:hyperlink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hyperlink r:id="rId11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p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: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d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is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k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.y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nd</w:t>
        </w:r>
        <w:r>
          <w:rPr>
            <w:rFonts w:ascii="Times New Roman" w:hAnsi="Times New Roman" w:cs="Times New Roman"/>
            <w:color w:val="0000FF"/>
            <w:spacing w:val="-4"/>
            <w:sz w:val="24"/>
            <w:szCs w:val="24"/>
            <w:u w:val="single"/>
          </w:rPr>
          <w:t>e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x.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6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vKm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O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E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m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H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y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M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qpg</w:t>
        </w:r>
      </w:hyperlink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6" w:line="120" w:lineRule="exact"/>
        <w:rPr>
          <w:rFonts w:ascii="Times New Roman" w:hAnsi="Times New Roman" w:cs="Times New Roman"/>
          <w:sz w:val="12"/>
          <w:szCs w:val="12"/>
        </w:rPr>
      </w:pPr>
    </w:p>
    <w:p w:rsidR="0087696D" w:rsidRDefault="0087696D">
      <w:pPr>
        <w:widowControl w:val="0"/>
        <w:spacing w:line="240" w:lineRule="auto"/>
        <w:ind w:right="19"/>
        <w:rPr>
          <w:rFonts w:ascii="Times New Roman" w:hAnsi="Times New Roman" w:cs="Times New Roman"/>
          <w:color w:val="0000FF"/>
          <w:sz w:val="24"/>
          <w:szCs w:val="24"/>
        </w:rPr>
      </w:pPr>
      <w:hyperlink r:id="rId12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sk.yandex.ru/i/3A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Q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f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w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sCJmfdbog</w:t>
        </w:r>
      </w:hyperlink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hyperlink r:id="rId13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p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: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d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is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k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.y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nd</w:t>
        </w:r>
        <w:r>
          <w:rPr>
            <w:rFonts w:ascii="Times New Roman" w:hAnsi="Times New Roman" w:cs="Times New Roman"/>
            <w:color w:val="0000FF"/>
            <w:spacing w:val="-4"/>
            <w:sz w:val="24"/>
            <w:szCs w:val="24"/>
            <w:u w:val="single"/>
          </w:rPr>
          <w:t>e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x.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w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Ng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V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l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MGD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-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q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l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C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V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w</w:t>
        </w:r>
      </w:hyperlink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hyperlink r:id="rId14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sk.yandex.ru/d/jp77h4cAUA5hSQ</w:t>
        </w:r>
      </w:hyperlink>
    </w:p>
    <w:p w:rsidR="0087696D" w:rsidRDefault="0087696D">
      <w:pPr>
        <w:widowControl w:val="0"/>
        <w:spacing w:before="67" w:line="242" w:lineRule="auto"/>
        <w:ind w:right="71"/>
        <w:rPr>
          <w:rFonts w:ascii="Times New Roman" w:hAnsi="Times New Roman" w:cs="Times New Roman"/>
          <w:color w:val="0000FF"/>
          <w:sz w:val="24"/>
          <w:szCs w:val="24"/>
        </w:rPr>
      </w:pPr>
      <w:hyperlink r:id="rId15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sk.yandex.ru/d/jp77h4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AUA5hSQ</w:t>
        </w:r>
      </w:hyperlink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hyperlink r:id="rId16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sk.yandex.ru/i/h-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</w:rPr>
          <w:t xml:space="preserve"> </w:t>
        </w:r>
      </w:hyperlink>
      <w:hyperlink r:id="rId17"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Mg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W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Fp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pacing w:val="2"/>
            <w:sz w:val="24"/>
            <w:szCs w:val="24"/>
            <w:u w:val="single"/>
          </w:rPr>
          <w:t>j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WO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z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g</w:t>
        </w:r>
      </w:hyperlink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hyperlink r:id="rId18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sk.yandex.ru/i/RLXw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K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faUfs8C</w:t>
        </w:r>
      </w:hyperlink>
      <w:hyperlink r:id="rId19">
        <w:r>
          <w:rPr>
            <w:rFonts w:ascii="Times New Roman" w:hAnsi="Times New Roman" w:cs="Times New Roman"/>
            <w:color w:val="0000FF"/>
            <w:spacing w:val="4"/>
            <w:sz w:val="24"/>
            <w:szCs w:val="24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Q</w:t>
        </w:r>
      </w:hyperlink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ый фле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мобом «Ч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акое добро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а» </w:t>
      </w:r>
      <w:hyperlink r:id="rId20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sk.yandex.ru/i/qz15j9o6z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F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l</w:t>
        </w:r>
        <w:r>
          <w:rPr>
            <w:rFonts w:ascii="Times New Roman" w:hAnsi="Times New Roman" w:cs="Times New Roman"/>
            <w:color w:val="0000FF"/>
            <w:spacing w:val="2"/>
            <w:sz w:val="24"/>
            <w:szCs w:val="24"/>
            <w:u w:val="single"/>
          </w:rPr>
          <w:t>P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Q</w:t>
        </w:r>
      </w:hyperlink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ый фле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мобом «Ч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акое добро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а» </w:t>
      </w:r>
      <w:hyperlink r:id="rId21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sk.yandex.ru/i/qz15j9o6z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F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l</w:t>
        </w:r>
        <w:r>
          <w:rPr>
            <w:rFonts w:ascii="Times New Roman" w:hAnsi="Times New Roman" w:cs="Times New Roman"/>
            <w:color w:val="0000FF"/>
            <w:spacing w:val="2"/>
            <w:sz w:val="24"/>
            <w:szCs w:val="24"/>
            <w:u w:val="single"/>
          </w:rPr>
          <w:t>P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Q</w:t>
        </w:r>
      </w:hyperlink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10" w:line="200" w:lineRule="exact"/>
        <w:rPr>
          <w:rFonts w:ascii="Times New Roman" w:hAnsi="Times New Roman" w:cs="Times New Roman"/>
          <w:sz w:val="20"/>
          <w:szCs w:val="20"/>
        </w:rPr>
      </w:pPr>
    </w:p>
    <w:p w:rsidR="0087696D" w:rsidRDefault="0087696D">
      <w:pPr>
        <w:widowControl w:val="0"/>
        <w:spacing w:line="240" w:lineRule="auto"/>
        <w:ind w:right="-59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«Масте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лом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ер»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мул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hyperlink r:id="rId22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sk.yandex.ru/i/5sdD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V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6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F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R4xmeiA</w:t>
        </w:r>
      </w:hyperlink>
    </w:p>
    <w:p w:rsidR="0087696D" w:rsidRDefault="0087696D">
      <w:pPr>
        <w:widowControl w:val="0"/>
        <w:spacing w:before="76" w:line="240" w:lineRule="auto"/>
        <w:ind w:right="-20"/>
        <w:rPr>
          <w:rFonts w:ascii="Times New Roman" w:hAnsi="Times New Roman" w:cs="Times New Roman"/>
          <w:color w:val="0000FF"/>
          <w:sz w:val="24"/>
          <w:szCs w:val="24"/>
        </w:rPr>
      </w:pPr>
      <w:hyperlink r:id="rId23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p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: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d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is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k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.y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nd</w:t>
        </w:r>
        <w:r>
          <w:rPr>
            <w:rFonts w:ascii="Times New Roman" w:hAnsi="Times New Roman" w:cs="Times New Roman"/>
            <w:color w:val="0000FF"/>
            <w:spacing w:val="-4"/>
            <w:sz w:val="24"/>
            <w:szCs w:val="24"/>
            <w:u w:val="single"/>
          </w:rPr>
          <w:t>e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x.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d/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5K8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y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8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mw0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z</w:t>
        </w:r>
      </w:hyperlink>
      <w:hyperlink r:id="rId24">
        <w:r>
          <w:rPr>
            <w:rFonts w:ascii="Times New Roman" w:hAnsi="Times New Roman" w:cs="Times New Roman"/>
            <w:color w:val="0000FF"/>
            <w:spacing w:val="3"/>
            <w:sz w:val="24"/>
            <w:szCs w:val="24"/>
            <w:u w:val="single"/>
          </w:rPr>
          <w:t>Z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vA</w:t>
        </w:r>
      </w:hyperlink>
    </w:p>
    <w:p w:rsidR="0087696D" w:rsidRDefault="0087696D">
      <w:pPr>
        <w:spacing w:after="46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spacing w:line="249" w:lineRule="auto"/>
        <w:ind w:right="67"/>
        <w:rPr>
          <w:rFonts w:ascii="Times New Roman" w:hAnsi="Times New Roman" w:cs="Times New Roman"/>
          <w:color w:val="0000FF"/>
          <w:sz w:val="24"/>
          <w:szCs w:val="24"/>
        </w:rPr>
        <w:sectPr w:rsidR="0087696D">
          <w:type w:val="continuous"/>
          <w:pgSz w:w="11920" w:h="16850"/>
          <w:pgMar w:top="780" w:right="729" w:bottom="0" w:left="993" w:header="0" w:footer="0" w:gutter="0"/>
          <w:cols w:num="3" w:space="708" w:equalWidth="0">
            <w:col w:w="3449" w:space="215"/>
            <w:col w:w="1957" w:space="214"/>
            <w:col w:w="4362"/>
          </w:cols>
        </w:sectPr>
      </w:pPr>
      <w:hyperlink r:id="rId25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p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: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d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is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k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.y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nd</w:t>
        </w:r>
        <w:r>
          <w:rPr>
            <w:rFonts w:ascii="Times New Roman" w:hAnsi="Times New Roman" w:cs="Times New Roman"/>
            <w:color w:val="0000FF"/>
            <w:spacing w:val="-4"/>
            <w:sz w:val="24"/>
            <w:szCs w:val="24"/>
            <w:u w:val="single"/>
          </w:rPr>
          <w:t>e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x.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d/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5K8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y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8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mw0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z</w:t>
        </w:r>
      </w:hyperlink>
      <w:hyperlink r:id="rId26">
        <w:r>
          <w:rPr>
            <w:rFonts w:ascii="Times New Roman" w:hAnsi="Times New Roman" w:cs="Times New Roman"/>
            <w:color w:val="0000FF"/>
            <w:spacing w:val="3"/>
            <w:sz w:val="24"/>
            <w:szCs w:val="24"/>
            <w:u w:val="single"/>
          </w:rPr>
          <w:t>Z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vA</w:t>
        </w:r>
      </w:hyperlink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hyperlink r:id="rId27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p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: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d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is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k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.y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nd</w:t>
        </w:r>
        <w:r>
          <w:rPr>
            <w:rFonts w:ascii="Times New Roman" w:hAnsi="Times New Roman" w:cs="Times New Roman"/>
            <w:color w:val="0000FF"/>
            <w:spacing w:val="-4"/>
            <w:sz w:val="24"/>
            <w:szCs w:val="24"/>
            <w:u w:val="single"/>
          </w:rPr>
          <w:t>e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x.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p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l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kvK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v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O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X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Qi</w:t>
        </w:r>
      </w:hyperlink>
      <w:hyperlink r:id="rId28">
        <w:r>
          <w:rPr>
            <w:rFonts w:ascii="Times New Roman" w:hAnsi="Times New Roman" w:cs="Times New Roman"/>
            <w:color w:val="0000FF"/>
            <w:spacing w:val="3"/>
            <w:sz w:val="24"/>
            <w:szCs w:val="24"/>
            <w:u w:val="single"/>
          </w:rPr>
          <w:t>3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Q</w:t>
        </w:r>
      </w:hyperlink>
      <w:bookmarkEnd w:id="12"/>
    </w:p>
    <w:p w:rsidR="0087696D" w:rsidRDefault="0087696D">
      <w:pPr>
        <w:widowControl w:val="0"/>
        <w:spacing w:line="240" w:lineRule="auto"/>
        <w:ind w:left="560" w:right="1001"/>
        <w:rPr>
          <w:rFonts w:ascii="Times New Roman" w:hAnsi="Times New Roman" w:cs="Times New Roman"/>
          <w:color w:val="000000"/>
          <w:sz w:val="24"/>
          <w:szCs w:val="24"/>
        </w:rPr>
      </w:pPr>
      <w:bookmarkStart w:id="13" w:name="_page_81_0"/>
      <w:r>
        <w:rPr>
          <w:rFonts w:ascii="Times New Roman" w:hAnsi="Times New Roman" w:cs="Times New Roman"/>
          <w:color w:val="000000"/>
          <w:sz w:val="24"/>
          <w:szCs w:val="24"/>
        </w:rPr>
        <w:t>«Ново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однее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астрое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е»</w:t>
      </w:r>
    </w:p>
    <w:p w:rsidR="0087696D" w:rsidRDefault="0087696D">
      <w:pPr>
        <w:widowControl w:val="0"/>
        <w:tabs>
          <w:tab w:val="left" w:pos="2504"/>
        </w:tabs>
        <w:spacing w:before="9" w:line="240" w:lineRule="auto"/>
        <w:ind w:left="560" w:right="-58" w:hanging="55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position w:val="1"/>
        </w:rPr>
        <w:t>5</w:t>
      </w:r>
      <w:r>
        <w:rPr>
          <w:rFonts w:ascii="Times New Roman" w:hAnsi="Times New Roman" w:cs="Times New Roman"/>
          <w:color w:val="000000"/>
          <w:position w:val="1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лёнок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  <w:position w:val="1"/>
        </w:rPr>
        <w:t>4</w:t>
      </w:r>
      <w:r>
        <w:rPr>
          <w:rFonts w:ascii="Times New Roman" w:hAnsi="Times New Roman" w:cs="Times New Roman"/>
          <w:b/>
          <w:bCs/>
          <w:color w:val="000000"/>
          <w:position w:val="1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</w:p>
    <w:p w:rsidR="0087696D" w:rsidRDefault="0087696D">
      <w:pPr>
        <w:widowControl w:val="0"/>
        <w:tabs>
          <w:tab w:val="left" w:pos="1484"/>
          <w:tab w:val="left" w:pos="2514"/>
        </w:tabs>
        <w:spacing w:before="9" w:line="240" w:lineRule="auto"/>
        <w:ind w:left="560" w:right="-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«Утро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position w:val="1"/>
        </w:rPr>
        <w:t>1</w:t>
      </w:r>
      <w:r>
        <w:rPr>
          <w:rFonts w:ascii="Times New Roman" w:hAnsi="Times New Roman" w:cs="Times New Roman"/>
          <w:color w:val="000000"/>
          <w:position w:val="1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аряд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!»</w:t>
      </w:r>
    </w:p>
    <w:p w:rsidR="0087696D" w:rsidRDefault="0087696D">
      <w:pPr>
        <w:widowControl w:val="0"/>
        <w:spacing w:before="11" w:line="240" w:lineRule="auto"/>
        <w:ind w:left="560" w:right="-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«Сто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атей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position w:val="1"/>
        </w:rPr>
        <w:t>1</w:t>
      </w:r>
      <w:r>
        <w:rPr>
          <w:rFonts w:ascii="Times New Roman" w:hAnsi="Times New Roman" w:cs="Times New Roman"/>
          <w:color w:val="000000"/>
          <w:position w:val="1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дру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87696D" w:rsidRDefault="0087696D">
      <w:pPr>
        <w:widowControl w:val="0"/>
        <w:tabs>
          <w:tab w:val="left" w:pos="2838"/>
        </w:tabs>
        <w:spacing w:line="240" w:lineRule="auto"/>
        <w:ind w:left="560" w:right="-58" w:firstLine="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«Вес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тарты»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«Самые</w:t>
      </w:r>
    </w:p>
    <w:p w:rsidR="0087696D" w:rsidRDefault="0087696D">
      <w:pPr>
        <w:widowControl w:val="0"/>
        <w:spacing w:line="240" w:lineRule="auto"/>
        <w:ind w:left="560" w:right="2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ребя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 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ы»</w:t>
      </w:r>
    </w:p>
    <w:p w:rsidR="0087696D" w:rsidRDefault="0087696D">
      <w:pPr>
        <w:widowControl w:val="0"/>
        <w:tabs>
          <w:tab w:val="left" w:pos="2838"/>
        </w:tabs>
        <w:spacing w:before="12" w:line="240" w:lineRule="auto"/>
        <w:ind w:left="560" w:right="-20"/>
        <w:rPr>
          <w:rFonts w:ascii="Times New Roman" w:hAnsi="Times New Roman" w:cs="Times New Roman"/>
          <w:color w:val="000000"/>
          <w:position w:val="1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бу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доровья»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>1</w:t>
      </w:r>
    </w:p>
    <w:p w:rsidR="0087696D" w:rsidRDefault="0087696D">
      <w:pPr>
        <w:spacing w:after="38"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widowControl w:val="0"/>
        <w:tabs>
          <w:tab w:val="left" w:pos="2838"/>
        </w:tabs>
        <w:spacing w:line="239" w:lineRule="auto"/>
        <w:ind w:left="565" w:right="-58" w:hanging="56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position w:val="1"/>
        </w:rPr>
        <w:t>6</w:t>
      </w:r>
      <w:r>
        <w:rPr>
          <w:rFonts w:ascii="Times New Roman" w:hAnsi="Times New Roman" w:cs="Times New Roman"/>
          <w:color w:val="000000"/>
          <w:position w:val="1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лёнок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position w:val="1"/>
        </w:rPr>
        <w:t xml:space="preserve">4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ь ис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кой</w:t>
      </w:r>
    </w:p>
    <w:p w:rsidR="0087696D" w:rsidRDefault="0087696D">
      <w:pPr>
        <w:widowControl w:val="0"/>
        <w:spacing w:before="1" w:line="247" w:lineRule="auto"/>
        <w:ind w:left="56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мят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7696D" w:rsidRDefault="0087696D">
      <w:pPr>
        <w:widowControl w:val="0"/>
        <w:tabs>
          <w:tab w:val="left" w:pos="2504"/>
        </w:tabs>
        <w:spacing w:line="240" w:lineRule="auto"/>
        <w:ind w:left="560" w:right="-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«Ор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position w:val="1"/>
        </w:rPr>
        <w:t>1</w:t>
      </w:r>
      <w:r>
        <w:rPr>
          <w:rFonts w:ascii="Times New Roman" w:hAnsi="Times New Roman" w:cs="Times New Roman"/>
          <w:color w:val="000000"/>
          <w:position w:val="1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</w:p>
    <w:p w:rsidR="0087696D" w:rsidRDefault="0087696D">
      <w:pPr>
        <w:widowControl w:val="0"/>
        <w:spacing w:line="247" w:lineRule="auto"/>
        <w:ind w:left="56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87696D" w:rsidRDefault="0087696D">
      <w:pPr>
        <w:widowControl w:val="0"/>
        <w:spacing w:line="240" w:lineRule="auto"/>
        <w:ind w:left="560" w:right="-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школы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я»</w:t>
      </w:r>
    </w:p>
    <w:p w:rsidR="0087696D" w:rsidRDefault="0087696D">
      <w:pPr>
        <w:widowControl w:val="0"/>
        <w:tabs>
          <w:tab w:val="left" w:pos="2838"/>
        </w:tabs>
        <w:spacing w:before="9" w:line="243" w:lineRule="auto"/>
        <w:ind w:left="560" w:right="-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«Поход в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узе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«И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е»</w:t>
      </w:r>
    </w:p>
    <w:p w:rsidR="0087696D" w:rsidRDefault="0087696D">
      <w:pPr>
        <w:widowControl w:val="0"/>
        <w:tabs>
          <w:tab w:val="left" w:pos="1860"/>
          <w:tab w:val="left" w:pos="2838"/>
        </w:tabs>
        <w:spacing w:before="5" w:line="244" w:lineRule="auto"/>
        <w:ind w:left="560" w:right="-58" w:hanging="55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position w:val="1"/>
        </w:rPr>
        <w:t>7</w:t>
      </w:r>
      <w:r>
        <w:rPr>
          <w:rFonts w:ascii="Times New Roman" w:hAnsi="Times New Roman" w:cs="Times New Roman"/>
          <w:color w:val="000000"/>
          <w:position w:val="1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лёнок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position w:val="1"/>
        </w:rPr>
        <w:t xml:space="preserve">5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КОЛОГ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«Как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долже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быть      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тоящ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эко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?»</w:t>
      </w:r>
    </w:p>
    <w:p w:rsidR="0087696D" w:rsidRDefault="0087696D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tabs>
          <w:tab w:val="left" w:pos="1947"/>
        </w:tabs>
        <w:spacing w:line="243" w:lineRule="auto"/>
        <w:ind w:left="560" w:right="-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«В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роде»</w:t>
      </w:r>
      <w:r>
        <w:rPr>
          <w:rFonts w:ascii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position w:val="1"/>
        </w:rPr>
        <w:t>1</w:t>
      </w:r>
      <w:r>
        <w:rPr>
          <w:rFonts w:ascii="Times New Roman" w:hAnsi="Times New Roman" w:cs="Times New Roman"/>
          <w:color w:val="000000"/>
          <w:position w:val="1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друзья</w:t>
      </w:r>
      <w:r>
        <w:rPr>
          <w:rFonts w:ascii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position w:val="1"/>
        </w:rPr>
        <w:t>1</w:t>
      </w:r>
      <w:r>
        <w:rPr>
          <w:rFonts w:ascii="Times New Roman" w:hAnsi="Times New Roman" w:cs="Times New Roman"/>
          <w:color w:val="000000"/>
          <w:position w:val="1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роде»</w:t>
      </w:r>
    </w:p>
    <w:p w:rsidR="0087696D" w:rsidRDefault="0087696D">
      <w:pPr>
        <w:widowControl w:val="0"/>
        <w:tabs>
          <w:tab w:val="left" w:pos="560"/>
          <w:tab w:val="left" w:pos="2838"/>
        </w:tabs>
        <w:spacing w:before="4" w:line="247" w:lineRule="auto"/>
        <w:ind w:right="-53" w:firstLine="559"/>
        <w:rPr>
          <w:rFonts w:ascii="Times New Roman" w:hAnsi="Times New Roman" w:cs="Times New Roman"/>
          <w:b/>
          <w:bCs/>
          <w:color w:val="000000"/>
          <w:position w:val="1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«Ор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ята –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коло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b/>
          <w:bCs/>
          <w:color w:val="000000"/>
          <w:position w:val="1"/>
        </w:rPr>
        <w:t>8</w:t>
      </w:r>
      <w:r>
        <w:rPr>
          <w:rFonts w:ascii="Times New Roman" w:hAnsi="Times New Roman" w:cs="Times New Roman"/>
          <w:color w:val="000000"/>
          <w:position w:val="1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лено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position w:val="1"/>
        </w:rPr>
        <w:t>5</w:t>
      </w:r>
    </w:p>
    <w:p w:rsidR="0087696D" w:rsidRDefault="0087696D">
      <w:pPr>
        <w:widowControl w:val="0"/>
        <w:tabs>
          <w:tab w:val="left" w:pos="2838"/>
        </w:tabs>
        <w:spacing w:line="240" w:lineRule="auto"/>
        <w:ind w:left="560" w:right="-20"/>
        <w:rPr>
          <w:rFonts w:ascii="Times New Roman" w:hAnsi="Times New Roman" w:cs="Times New Roman"/>
          <w:color w:val="000000"/>
          <w:position w:val="1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дер –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 …»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>1</w:t>
      </w:r>
    </w:p>
    <w:p w:rsidR="0087696D" w:rsidRDefault="0087696D">
      <w:pPr>
        <w:spacing w:line="48" w:lineRule="exact"/>
        <w:rPr>
          <w:rFonts w:ascii="Times New Roman" w:hAnsi="Times New Roman" w:cs="Times New Roman"/>
          <w:position w:val="1"/>
          <w:sz w:val="5"/>
          <w:szCs w:val="5"/>
        </w:rPr>
      </w:pPr>
      <w:r>
        <w:br w:type="column"/>
      </w:r>
    </w:p>
    <w:p w:rsidR="0087696D" w:rsidRDefault="0087696D">
      <w:pPr>
        <w:widowControl w:val="0"/>
        <w:tabs>
          <w:tab w:val="left" w:pos="720"/>
          <w:tab w:val="left" w:pos="1842"/>
        </w:tabs>
        <w:spacing w:line="240" w:lineRule="auto"/>
        <w:ind w:right="-58" w:firstLine="4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w w:val="96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     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орые уч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хся команд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аимодейс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               </w:t>
      </w:r>
      <w:r>
        <w:rPr>
          <w:rFonts w:ascii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другими обуча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ся;</w:t>
      </w:r>
    </w:p>
    <w:p w:rsidR="0087696D" w:rsidRDefault="0087696D">
      <w:pPr>
        <w:widowControl w:val="0"/>
        <w:tabs>
          <w:tab w:val="left" w:pos="720"/>
          <w:tab w:val="left" w:pos="1094"/>
          <w:tab w:val="left" w:pos="1835"/>
        </w:tabs>
        <w:spacing w:before="48" w:line="240" w:lineRule="auto"/>
        <w:ind w:right="-59" w:firstLine="4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w w:val="96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игровых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едур,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орые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оддержа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мот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обуча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к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олучени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й,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алаживан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вных межличнос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ных от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ений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в клас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омог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уста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доброжела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 атмо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феры        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 вр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мя урока.</w:t>
      </w: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br w:type="column"/>
      </w: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4" w:line="160" w:lineRule="exact"/>
        <w:rPr>
          <w:rFonts w:ascii="Times New Roman" w:hAnsi="Times New Roman" w:cs="Times New Roman"/>
          <w:sz w:val="16"/>
          <w:szCs w:val="16"/>
        </w:rPr>
      </w:pPr>
    </w:p>
    <w:p w:rsidR="0087696D" w:rsidRDefault="0087696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FF"/>
          <w:sz w:val="24"/>
          <w:szCs w:val="24"/>
        </w:rPr>
      </w:pPr>
      <w:hyperlink r:id="rId29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sk.yandex.ru/i/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H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ji8c1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TP2fpnQ</w:t>
        </w:r>
      </w:hyperlink>
    </w:p>
    <w:p w:rsidR="0087696D" w:rsidRDefault="0087696D">
      <w:pPr>
        <w:spacing w:after="48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FF"/>
          <w:sz w:val="24"/>
          <w:szCs w:val="24"/>
        </w:rPr>
      </w:pPr>
      <w:hyperlink r:id="rId30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sk.yandex.ru/i/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H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ji8c1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TP2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f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pnQ</w:t>
        </w:r>
      </w:hyperlink>
    </w:p>
    <w:p w:rsidR="0087696D" w:rsidRDefault="0087696D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FF"/>
          <w:sz w:val="24"/>
          <w:szCs w:val="24"/>
        </w:rPr>
      </w:pPr>
      <w:hyperlink r:id="rId31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sk.yandex.ru/i/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H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ji8c1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TP2fpnQ</w:t>
        </w:r>
      </w:hyperlink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111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spacing w:line="240" w:lineRule="auto"/>
        <w:ind w:right="123"/>
        <w:rPr>
          <w:rFonts w:ascii="Times New Roman" w:hAnsi="Times New Roman" w:cs="Times New Roman"/>
          <w:color w:val="0000FF"/>
          <w:sz w:val="24"/>
          <w:szCs w:val="24"/>
        </w:rPr>
      </w:pPr>
      <w:hyperlink r:id="rId32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sk.yandex.ru/i/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H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ji8c1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TP2fpnQ</w:t>
        </w:r>
      </w:hyperlink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hyperlink r:id="rId33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p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: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//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d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is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k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.y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nd</w:t>
        </w:r>
        <w:r>
          <w:rPr>
            <w:rFonts w:ascii="Times New Roman" w:hAnsi="Times New Roman" w:cs="Times New Roman"/>
            <w:color w:val="0000FF"/>
            <w:spacing w:val="-4"/>
            <w:sz w:val="24"/>
            <w:szCs w:val="24"/>
            <w:u w:val="single"/>
          </w:rPr>
          <w:t>e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x.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5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qB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c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7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b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mL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sR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O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AQ</w:t>
        </w:r>
      </w:hyperlink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14" w:line="140" w:lineRule="exact"/>
        <w:rPr>
          <w:rFonts w:ascii="Times New Roman" w:hAnsi="Times New Roman" w:cs="Times New Roman"/>
          <w:sz w:val="14"/>
          <w:szCs w:val="14"/>
        </w:rPr>
      </w:pPr>
    </w:p>
    <w:p w:rsidR="0087696D" w:rsidRDefault="0087696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FF"/>
          <w:sz w:val="24"/>
          <w:szCs w:val="24"/>
        </w:rPr>
      </w:pPr>
      <w:hyperlink r:id="rId34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/www.multirussia.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u/index.php?id=34</w:t>
        </w:r>
      </w:hyperlink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118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FF"/>
          <w:sz w:val="24"/>
          <w:szCs w:val="24"/>
        </w:rPr>
      </w:pPr>
      <w:hyperlink r:id="rId35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/www.multirussia.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u/index.php?id=34</w:t>
        </w:r>
      </w:hyperlink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91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FF"/>
          <w:sz w:val="24"/>
          <w:szCs w:val="24"/>
        </w:rPr>
      </w:pPr>
      <w:hyperlink r:id="rId36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sk.yandex.ru/i/SPavXsOI-beiWg</w:t>
        </w:r>
      </w:hyperlink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92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tabs>
          <w:tab w:val="left" w:pos="1630"/>
          <w:tab w:val="left" w:pos="3350"/>
          <w:tab w:val="left" w:pos="3891"/>
        </w:tabs>
        <w:spacing w:line="243" w:lineRule="auto"/>
        <w:ind w:right="-59"/>
        <w:rPr>
          <w:rFonts w:ascii="Times New Roman" w:hAnsi="Times New Roman" w:cs="Times New Roman"/>
          <w:color w:val="0000FF"/>
          <w:sz w:val="24"/>
          <w:szCs w:val="24"/>
        </w:rPr>
      </w:pPr>
      <w:hyperlink r:id="rId37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sk.yandex.ru/i/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qTAyxtklagPNQ</w:t>
        </w:r>
      </w:hyperlink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фил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теме экологии </w:t>
      </w:r>
      <w:hyperlink r:id="rId38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sk.yandex.ru/i/4eX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BQbjSxzKLQ</w:t>
        </w:r>
      </w:hyperlink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hyperlink r:id="rId39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sk.yandex.ru/i/L3f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Q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L4ZBJtcQ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w</w:t>
        </w:r>
      </w:hyperlink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hyperlink r:id="rId40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sk.yandex.ru/cl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ent/disk</w:t>
        </w:r>
      </w:hyperlink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18" w:line="160" w:lineRule="exact"/>
        <w:rPr>
          <w:rFonts w:ascii="Times New Roman" w:hAnsi="Times New Roman" w:cs="Times New Roman"/>
          <w:sz w:val="16"/>
          <w:szCs w:val="16"/>
        </w:rPr>
      </w:pPr>
    </w:p>
    <w:p w:rsidR="0087696D" w:rsidRDefault="0087696D">
      <w:pPr>
        <w:widowControl w:val="0"/>
        <w:spacing w:line="240" w:lineRule="auto"/>
        <w:ind w:left="4" w:right="265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фрагм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муль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ьма о 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жност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аимо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hyperlink r:id="rId41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p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: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d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is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k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.y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nd</w:t>
        </w:r>
        <w:r>
          <w:rPr>
            <w:rFonts w:ascii="Times New Roman" w:hAnsi="Times New Roman" w:cs="Times New Roman"/>
            <w:color w:val="0000FF"/>
            <w:spacing w:val="-4"/>
            <w:sz w:val="24"/>
            <w:szCs w:val="24"/>
            <w:u w:val="single"/>
          </w:rPr>
          <w:t>e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x.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h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u1cq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L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BYQ</w:t>
        </w:r>
      </w:hyperlink>
    </w:p>
    <w:p w:rsidR="0087696D" w:rsidRDefault="0087696D">
      <w:pPr>
        <w:sectPr w:rsidR="0087696D">
          <w:pgSz w:w="11920" w:h="16850"/>
          <w:pgMar w:top="788" w:right="731" w:bottom="0" w:left="993" w:header="0" w:footer="0" w:gutter="0"/>
          <w:cols w:num="3" w:space="708" w:equalWidth="0">
            <w:col w:w="2949" w:space="714"/>
            <w:col w:w="1957" w:space="215"/>
            <w:col w:w="4360"/>
          </w:cols>
        </w:sectPr>
      </w:pPr>
    </w:p>
    <w:p w:rsidR="0087696D" w:rsidRDefault="0087696D">
      <w:pPr>
        <w:spacing w:after="24" w:line="240" w:lineRule="exact"/>
        <w:rPr>
          <w:sz w:val="24"/>
          <w:szCs w:val="24"/>
        </w:rPr>
      </w:pPr>
    </w:p>
    <w:p w:rsidR="0087696D" w:rsidRDefault="0087696D">
      <w:pPr>
        <w:widowControl w:val="0"/>
        <w:tabs>
          <w:tab w:val="left" w:pos="1241"/>
          <w:tab w:val="left" w:pos="2122"/>
          <w:tab w:val="left" w:pos="5836"/>
        </w:tabs>
        <w:spacing w:line="240" w:lineRule="auto"/>
        <w:ind w:left="560" w:right="3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могу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быть</w:t>
      </w:r>
      <w:r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>1</w:t>
      </w:r>
      <w:r>
        <w:rPr>
          <w:rFonts w:ascii="Times New Roman" w:hAnsi="Times New Roman" w:cs="Times New Roman"/>
          <w:color w:val="000000"/>
          <w:position w:val="1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http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/d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k.yandex.ru/i/oBi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jtTT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n83g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дером!»</w:t>
      </w:r>
    </w:p>
    <w:p w:rsidR="0087696D" w:rsidRDefault="0087696D">
      <w:pPr>
        <w:widowControl w:val="0"/>
        <w:tabs>
          <w:tab w:val="left" w:pos="1627"/>
        </w:tabs>
        <w:spacing w:before="9" w:line="240" w:lineRule="auto"/>
        <w:ind w:left="560" w:right="718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«С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кома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ству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ю!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87696D" w:rsidRDefault="0087696D">
      <w:pPr>
        <w:widowControl w:val="0"/>
        <w:tabs>
          <w:tab w:val="left" w:pos="1513"/>
        </w:tabs>
        <w:spacing w:before="9" w:line="240" w:lineRule="auto"/>
        <w:ind w:left="560" w:right="718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«К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ста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овятся</w:t>
      </w:r>
      <w:r>
        <w:rPr>
          <w:rFonts w:ascii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position w:val="1"/>
        </w:rPr>
        <w:t>1</w:t>
      </w:r>
      <w:r>
        <w:rPr>
          <w:rFonts w:ascii="Times New Roman" w:hAnsi="Times New Roman" w:cs="Times New Roman"/>
          <w:color w:val="000000"/>
          <w:position w:val="1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?»</w:t>
      </w:r>
    </w:p>
    <w:p w:rsidR="0087696D" w:rsidRDefault="0087696D">
      <w:pPr>
        <w:widowControl w:val="0"/>
        <w:tabs>
          <w:tab w:val="left" w:pos="1676"/>
        </w:tabs>
        <w:spacing w:before="9" w:line="240" w:lineRule="auto"/>
        <w:ind w:left="560" w:right="718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друж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position w:val="1"/>
        </w:rPr>
        <w:t>1</w:t>
      </w:r>
      <w:r>
        <w:rPr>
          <w:rFonts w:ascii="Times New Roman" w:hAnsi="Times New Roman" w:cs="Times New Roman"/>
          <w:color w:val="000000"/>
          <w:position w:val="1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87696D" w:rsidRDefault="0087696D">
      <w:pPr>
        <w:widowControl w:val="0"/>
        <w:tabs>
          <w:tab w:val="left" w:pos="3198"/>
        </w:tabs>
        <w:spacing w:before="9" w:line="240" w:lineRule="auto"/>
        <w:ind w:left="560" w:right="-2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Итого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>33</w:t>
      </w: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6" w:line="140" w:lineRule="exact"/>
        <w:rPr>
          <w:rFonts w:ascii="Times New Roman" w:hAnsi="Times New Roman" w:cs="Times New Roman"/>
          <w:sz w:val="14"/>
          <w:szCs w:val="14"/>
        </w:rPr>
      </w:pPr>
    </w:p>
    <w:p w:rsidR="0087696D" w:rsidRDefault="0087696D">
      <w:pPr>
        <w:widowControl w:val="0"/>
        <w:spacing w:line="240" w:lineRule="auto"/>
        <w:ind w:left="5017" w:right="-20"/>
        <w:rPr>
          <w:rFonts w:ascii="Times New Roman" w:hAnsi="Times New Roman" w:cs="Times New Roman"/>
          <w:color w:val="000000"/>
        </w:rPr>
        <w:sectPr w:rsidR="0087696D">
          <w:type w:val="continuous"/>
          <w:pgSz w:w="11920" w:h="16850"/>
          <w:pgMar w:top="788" w:right="731" w:bottom="0" w:left="993" w:header="0" w:footer="0" w:gutter="0"/>
          <w:cols w:space="708"/>
        </w:sectPr>
      </w:pPr>
      <w:r>
        <w:rPr>
          <w:rFonts w:ascii="Times New Roman" w:hAnsi="Times New Roman" w:cs="Times New Roman"/>
          <w:color w:val="000000"/>
        </w:rPr>
        <w:t>14</w:t>
      </w:r>
      <w:bookmarkEnd w:id="13"/>
    </w:p>
    <w:p w:rsidR="0087696D" w:rsidRDefault="0087696D">
      <w:pPr>
        <w:widowControl w:val="0"/>
        <w:spacing w:line="240" w:lineRule="auto"/>
        <w:ind w:left="4674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4" w:name="_page_96_0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2класс</w:t>
      </w:r>
    </w:p>
    <w:p w:rsidR="0087696D" w:rsidRDefault="0087696D">
      <w:pPr>
        <w:spacing w:after="89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ectPr w:rsidR="0087696D">
          <w:pgSz w:w="11920" w:h="16850"/>
          <w:pgMar w:top="780" w:right="732" w:bottom="0" w:left="993" w:header="0" w:footer="0" w:gutter="0"/>
          <w:cols w:space="708"/>
        </w:sectPr>
      </w:pPr>
    </w:p>
    <w:p w:rsidR="0087696D" w:rsidRDefault="0087696D">
      <w:pPr>
        <w:widowControl w:val="0"/>
        <w:tabs>
          <w:tab w:val="left" w:pos="1256"/>
          <w:tab w:val="left" w:pos="2840"/>
        </w:tabs>
        <w:spacing w:line="240" w:lineRule="auto"/>
        <w:ind w:right="-6" w:firstLine="5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/п                                           </w:t>
      </w:r>
      <w:r>
        <w:rPr>
          <w:rFonts w:ascii="Times New Roman" w:hAnsi="Times New Roman" w:cs="Times New Roman"/>
          <w:b/>
          <w:bCs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87696D" w:rsidRDefault="0087696D">
      <w:pPr>
        <w:widowControl w:val="0"/>
        <w:tabs>
          <w:tab w:val="left" w:pos="567"/>
          <w:tab w:val="left" w:pos="2780"/>
        </w:tabs>
        <w:spacing w:line="241" w:lineRule="auto"/>
        <w:ind w:right="-58" w:firstLine="279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</w:rPr>
        <w:t>1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Ввод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</w:rPr>
        <w:t>1</w:t>
      </w:r>
    </w:p>
    <w:p w:rsidR="0087696D" w:rsidRDefault="0087696D">
      <w:pPr>
        <w:widowControl w:val="0"/>
        <w:spacing w:line="240" w:lineRule="auto"/>
        <w:ind w:left="567" w:right="89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«Ор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ятск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урок» 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ода 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рамме</w:t>
      </w:r>
    </w:p>
    <w:p w:rsidR="0087696D" w:rsidRDefault="0087696D">
      <w:pPr>
        <w:widowControl w:val="0"/>
        <w:tabs>
          <w:tab w:val="left" w:pos="1618"/>
          <w:tab w:val="left" w:pos="2780"/>
        </w:tabs>
        <w:spacing w:before="8" w:line="242" w:lineRule="auto"/>
        <w:ind w:left="562" w:right="452" w:hanging="5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position w:val="1"/>
        </w:rPr>
        <w:t>2</w:t>
      </w:r>
      <w:r>
        <w:rPr>
          <w:rFonts w:ascii="Times New Roman" w:hAnsi="Times New Roman" w:cs="Times New Roman"/>
          <w:color w:val="000000"/>
          <w:position w:val="1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лено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position w:val="1"/>
        </w:rPr>
        <w:t xml:space="preserve">4 </w:t>
      </w:r>
      <w:r>
        <w:rPr>
          <w:rFonts w:ascii="Times New Roman" w:hAnsi="Times New Roman" w:cs="Times New Roman"/>
          <w:color w:val="000000"/>
          <w:sz w:val="24"/>
          <w:szCs w:val="24"/>
        </w:rPr>
        <w:t>«Л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дер – э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 …»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друж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!»</w:t>
      </w:r>
    </w:p>
    <w:p w:rsidR="0087696D" w:rsidRDefault="0087696D">
      <w:pPr>
        <w:widowControl w:val="0"/>
        <w:tabs>
          <w:tab w:val="left" w:pos="1213"/>
          <w:tab w:val="left" w:pos="2064"/>
        </w:tabs>
        <w:spacing w:before="19" w:line="240" w:lineRule="auto"/>
        <w:ind w:left="562" w:right="4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мо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быть</w:t>
      </w:r>
      <w:r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дером!»</w:t>
      </w:r>
    </w:p>
    <w:p w:rsidR="0087696D" w:rsidRDefault="0087696D">
      <w:pPr>
        <w:widowControl w:val="0"/>
        <w:tabs>
          <w:tab w:val="left" w:pos="2036"/>
        </w:tabs>
        <w:spacing w:line="240" w:lineRule="auto"/>
        <w:ind w:left="562" w:right="7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«Как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стать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дером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?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87696D" w:rsidRDefault="0087696D">
      <w:pPr>
        <w:widowControl w:val="0"/>
        <w:tabs>
          <w:tab w:val="left" w:pos="1570"/>
        </w:tabs>
        <w:spacing w:before="9" w:line="240" w:lineRule="auto"/>
        <w:ind w:left="562" w:right="4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«С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кома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</w:p>
    <w:p w:rsidR="0087696D" w:rsidRDefault="0087696D">
      <w:pPr>
        <w:widowControl w:val="0"/>
        <w:spacing w:line="240" w:lineRule="auto"/>
        <w:ind w:left="562" w:right="139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отов!» «Верёво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курс»</w:t>
      </w:r>
    </w:p>
    <w:p w:rsidR="0087696D" w:rsidRDefault="0087696D">
      <w:pPr>
        <w:widowControl w:val="0"/>
        <w:tabs>
          <w:tab w:val="left" w:pos="2780"/>
        </w:tabs>
        <w:spacing w:before="9" w:line="240" w:lineRule="auto"/>
        <w:ind w:left="562" w:right="4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«КЛА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выход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87696D" w:rsidRDefault="0087696D">
      <w:pPr>
        <w:widowControl w:val="0"/>
        <w:tabs>
          <w:tab w:val="left" w:pos="1476"/>
          <w:tab w:val="left" w:pos="2364"/>
        </w:tabs>
        <w:spacing w:line="240" w:lineRule="auto"/>
        <w:ind w:left="562" w:right="81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«Встреча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hAnsi="Times New Roman" w:cs="Times New Roman"/>
          <w:color w:val="000000"/>
          <w:sz w:val="24"/>
          <w:szCs w:val="24"/>
        </w:rPr>
        <w:t>тем,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кто ум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вест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 собо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87696D" w:rsidRDefault="0087696D">
      <w:pPr>
        <w:widowControl w:val="0"/>
        <w:tabs>
          <w:tab w:val="left" w:pos="1990"/>
        </w:tabs>
        <w:spacing w:before="11" w:line="243" w:lineRule="auto"/>
        <w:ind w:left="562" w:right="492" w:hanging="56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position w:val="1"/>
        </w:rPr>
        <w:t>3</w:t>
      </w:r>
      <w:r>
        <w:rPr>
          <w:rFonts w:ascii="Times New Roman" w:hAnsi="Times New Roman" w:cs="Times New Roman"/>
          <w:color w:val="000000"/>
          <w:position w:val="1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лёнок –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  <w:position w:val="1"/>
        </w:rPr>
        <w:t>4</w:t>
      </w:r>
      <w:r>
        <w:rPr>
          <w:rFonts w:ascii="Times New Roman" w:hAnsi="Times New Roman" w:cs="Times New Roman"/>
          <w:b/>
          <w:bCs/>
          <w:color w:val="000000"/>
          <w:position w:val="1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«Кто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тако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эруд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т?»</w:t>
      </w:r>
    </w:p>
    <w:p w:rsidR="0087696D" w:rsidRDefault="0087696D">
      <w:pPr>
        <w:widowControl w:val="0"/>
        <w:tabs>
          <w:tab w:val="left" w:pos="2393"/>
        </w:tabs>
        <w:spacing w:line="241" w:lineRule="auto"/>
        <w:ind w:left="562" w:right="4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«Я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эру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т...»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я,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position w:val="1"/>
        </w:rPr>
        <w:t>1</w:t>
      </w:r>
      <w:r>
        <w:rPr>
          <w:rFonts w:ascii="Times New Roman" w:hAnsi="Times New Roman" w:cs="Times New Roman"/>
          <w:color w:val="000000"/>
          <w:position w:val="1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hAnsi="Times New Roman" w:cs="Times New Roman"/>
          <w:color w:val="000000"/>
          <w:sz w:val="24"/>
          <w:szCs w:val="24"/>
        </w:rPr>
        <w:t>рая!»</w:t>
      </w:r>
    </w:p>
    <w:p w:rsidR="0087696D" w:rsidRDefault="0087696D">
      <w:pPr>
        <w:widowControl w:val="0"/>
        <w:tabs>
          <w:tab w:val="left" w:pos="2067"/>
        </w:tabs>
        <w:spacing w:line="243" w:lineRule="auto"/>
        <w:ind w:left="562" w:right="4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«Воображар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» 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быть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обретателем»</w:t>
      </w:r>
    </w:p>
    <w:p w:rsidR="0087696D" w:rsidRDefault="0087696D">
      <w:pPr>
        <w:widowControl w:val="0"/>
        <w:spacing w:line="240" w:lineRule="auto"/>
        <w:ind w:left="562" w:right="77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такое? Кто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?»</w:t>
      </w:r>
    </w:p>
    <w:p w:rsidR="0087696D" w:rsidRDefault="0087696D">
      <w:pPr>
        <w:widowControl w:val="0"/>
        <w:tabs>
          <w:tab w:val="left" w:pos="2458"/>
        </w:tabs>
        <w:spacing w:line="240" w:lineRule="auto"/>
        <w:ind w:left="562" w:right="4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Встреча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ым</w:t>
      </w:r>
    </w:p>
    <w:p w:rsidR="0087696D" w:rsidRDefault="0087696D">
      <w:pPr>
        <w:widowControl w:val="0"/>
        <w:spacing w:line="240" w:lineRule="auto"/>
        <w:ind w:left="562" w:right="77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эруд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«Хот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 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87696D" w:rsidRDefault="0087696D">
      <w:pPr>
        <w:widowControl w:val="0"/>
        <w:tabs>
          <w:tab w:val="left" w:pos="1920"/>
        </w:tabs>
        <w:spacing w:line="240" w:lineRule="auto"/>
        <w:ind w:left="562" w:right="8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ека</w:t>
      </w:r>
      <w:r>
        <w:rPr>
          <w:rFonts w:ascii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«На старте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овых от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рыт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ий</w:t>
      </w:r>
    </w:p>
    <w:p w:rsidR="0087696D" w:rsidRDefault="0087696D">
      <w:pPr>
        <w:widowControl w:val="0"/>
        <w:tabs>
          <w:tab w:val="left" w:pos="2780"/>
        </w:tabs>
        <w:spacing w:before="8" w:line="244" w:lineRule="auto"/>
        <w:ind w:left="562" w:right="492" w:hanging="56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position w:val="1"/>
        </w:rPr>
        <w:t>4</w:t>
      </w:r>
      <w:r>
        <w:rPr>
          <w:rFonts w:ascii="Times New Roman" w:hAnsi="Times New Roman" w:cs="Times New Roman"/>
          <w:color w:val="000000"/>
          <w:position w:val="1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лёнок –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  <w:position w:val="1"/>
        </w:rPr>
        <w:t>5</w:t>
      </w:r>
      <w:r>
        <w:rPr>
          <w:rFonts w:ascii="Times New Roman" w:hAnsi="Times New Roman" w:cs="Times New Roman"/>
          <w:b/>
          <w:bCs/>
          <w:color w:val="000000"/>
          <w:position w:val="1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тер –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то…»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я»</w:t>
      </w:r>
    </w:p>
    <w:p w:rsidR="0087696D" w:rsidRDefault="0087696D">
      <w:pPr>
        <w:widowControl w:val="0"/>
        <w:tabs>
          <w:tab w:val="left" w:pos="2780"/>
        </w:tabs>
        <w:spacing w:line="249" w:lineRule="auto"/>
        <w:ind w:left="562" w:right="452"/>
        <w:rPr>
          <w:rFonts w:ascii="Times New Roman" w:hAnsi="Times New Roman" w:cs="Times New Roman"/>
          <w:color w:val="000000"/>
          <w:position w:val="1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«От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 делу» 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ород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астеров»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>1</w:t>
      </w:r>
    </w:p>
    <w:p w:rsidR="0087696D" w:rsidRDefault="0087696D">
      <w:pPr>
        <w:widowControl w:val="0"/>
        <w:spacing w:line="240" w:lineRule="auto"/>
        <w:ind w:left="400" w:right="-4" w:hanging="35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по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</w:p>
    <w:p w:rsidR="0087696D" w:rsidRDefault="0087696D">
      <w:pPr>
        <w:spacing w:after="48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spacing w:line="240" w:lineRule="auto"/>
        <w:ind w:right="57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ие со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z w:val="24"/>
          <w:szCs w:val="24"/>
        </w:rPr>
        <w:t>-з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мых от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ений шко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ов:</w:t>
      </w:r>
    </w:p>
    <w:p w:rsidR="0087696D" w:rsidRDefault="0087696D">
      <w:pPr>
        <w:widowControl w:val="0"/>
        <w:tabs>
          <w:tab w:val="left" w:pos="720"/>
          <w:tab w:val="left" w:pos="1824"/>
        </w:tabs>
        <w:spacing w:before="48" w:line="239" w:lineRule="auto"/>
        <w:ind w:right="-58" w:firstLine="4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w w:val="96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ии общепр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ормы</w:t>
      </w:r>
      <w:r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оведен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со           </w:t>
      </w:r>
      <w:r>
        <w:rPr>
          <w:rFonts w:ascii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ими (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едагогиче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ми работ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ками)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и св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ками (обуч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ся),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ципы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 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z w:val="24"/>
          <w:szCs w:val="24"/>
        </w:rPr>
        <w:t>плины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и 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рган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7696D" w:rsidRDefault="0087696D">
      <w:pPr>
        <w:widowControl w:val="0"/>
        <w:tabs>
          <w:tab w:val="left" w:pos="720"/>
          <w:tab w:val="left" w:pos="1719"/>
        </w:tabs>
        <w:spacing w:before="48" w:line="240" w:lineRule="auto"/>
        <w:ind w:right="-58" w:firstLine="4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w w:val="96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проявля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 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не зате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флик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ов          и стре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росы,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бегая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иле; стре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ся уз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овое,   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проявля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лю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я;</w:t>
      </w:r>
    </w:p>
    <w:p w:rsidR="0087696D" w:rsidRDefault="0087696D">
      <w:pPr>
        <w:widowControl w:val="0"/>
        <w:tabs>
          <w:tab w:val="left" w:pos="720"/>
        </w:tabs>
        <w:spacing w:before="48" w:line="240" w:lineRule="auto"/>
        <w:ind w:right="-56" w:firstLine="4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w w:val="96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труд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, довод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нача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ое дело до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hAnsi="Times New Roman" w:cs="Times New Roman"/>
          <w:color w:val="000000"/>
          <w:sz w:val="24"/>
          <w:szCs w:val="24"/>
        </w:rPr>
        <w:t>а;</w:t>
      </w:r>
    </w:p>
    <w:p w:rsidR="0087696D" w:rsidRDefault="0087696D">
      <w:pPr>
        <w:widowControl w:val="0"/>
        <w:tabs>
          <w:tab w:val="left" w:pos="720"/>
          <w:tab w:val="left" w:pos="1825"/>
        </w:tabs>
        <w:spacing w:before="49" w:line="240" w:lineRule="auto"/>
        <w:ind w:right="-18" w:firstLine="4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w w:val="96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и люб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           </w:t>
      </w:r>
      <w:r>
        <w:rPr>
          <w:rFonts w:ascii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у,           </w:t>
      </w:r>
      <w:r>
        <w:rPr>
          <w:rFonts w:ascii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вой род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дом,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двор, ул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у,</w:t>
      </w:r>
    </w:p>
    <w:p w:rsidR="0087696D" w:rsidRDefault="0087696D">
      <w:pPr>
        <w:widowControl w:val="0"/>
        <w:tabs>
          <w:tab w:val="left" w:pos="720"/>
        </w:tabs>
        <w:spacing w:before="48" w:line="239" w:lineRule="auto"/>
        <w:ind w:right="-56" w:firstLine="4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w w:val="96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город,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село, свою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рану.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еали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вос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пит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циала</w:t>
      </w:r>
      <w:r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урока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олага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7696D" w:rsidRDefault="0087696D">
      <w:pPr>
        <w:widowControl w:val="0"/>
        <w:tabs>
          <w:tab w:val="left" w:pos="720"/>
        </w:tabs>
        <w:spacing w:before="48" w:line="240" w:lineRule="auto"/>
        <w:ind w:right="-59" w:firstLine="4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w w:val="96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ии</w:t>
      </w:r>
    </w:p>
    <w:p w:rsidR="0087696D" w:rsidRDefault="0087696D">
      <w:pPr>
        <w:widowControl w:val="0"/>
        <w:spacing w:line="240" w:lineRule="auto"/>
        <w:ind w:left="724" w:right="788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ктр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ые (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об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b/>
          <w:bCs/>
          <w:color w:val="000000"/>
          <w:spacing w:val="46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сы</w:t>
      </w: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tabs>
          <w:tab w:val="left" w:pos="1289"/>
          <w:tab w:val="left" w:pos="2981"/>
          <w:tab w:val="left" w:pos="3420"/>
        </w:tabs>
        <w:spacing w:line="240" w:lineRule="auto"/>
        <w:ind w:right="-59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фрагм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муль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аимо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hyperlink r:id="rId42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sk.yandex.ru/i/hu1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qrR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iL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C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BYQ</w:t>
        </w:r>
      </w:hyperlink>
    </w:p>
    <w:p w:rsidR="0087696D" w:rsidRDefault="0087696D">
      <w:pPr>
        <w:widowControl w:val="0"/>
        <w:tabs>
          <w:tab w:val="left" w:pos="491"/>
          <w:tab w:val="left" w:pos="1945"/>
          <w:tab w:val="left" w:pos="3295"/>
        </w:tabs>
        <w:spacing w:before="22" w:line="240" w:lineRule="auto"/>
        <w:ind w:right="-59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пилкой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«Эру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та» </w:t>
      </w:r>
      <w:hyperlink r:id="rId43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p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: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d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is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k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.y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nd</w:t>
        </w:r>
        <w:r>
          <w:rPr>
            <w:rFonts w:ascii="Times New Roman" w:hAnsi="Times New Roman" w:cs="Times New Roman"/>
            <w:color w:val="0000FF"/>
            <w:spacing w:val="-4"/>
            <w:sz w:val="24"/>
            <w:szCs w:val="24"/>
            <w:u w:val="single"/>
          </w:rPr>
          <w:t>e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x.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i/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e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Pc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d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n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B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j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G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V2qw</w:t>
        </w:r>
      </w:hyperlink>
    </w:p>
    <w:p w:rsidR="0087696D" w:rsidRDefault="0087696D">
      <w:pPr>
        <w:sectPr w:rsidR="0087696D">
          <w:type w:val="continuous"/>
          <w:pgSz w:w="11920" w:h="16850"/>
          <w:pgMar w:top="780" w:right="732" w:bottom="0" w:left="993" w:header="0" w:footer="0" w:gutter="0"/>
          <w:cols w:num="3" w:space="708" w:equalWidth="0">
            <w:col w:w="3403" w:space="227"/>
            <w:col w:w="1956" w:space="213"/>
            <w:col w:w="4395"/>
          </w:cols>
        </w:sectPr>
      </w:pPr>
    </w:p>
    <w:p w:rsidR="0087696D" w:rsidRDefault="0087696D">
      <w:pPr>
        <w:spacing w:after="13" w:line="200" w:lineRule="exact"/>
        <w:rPr>
          <w:sz w:val="20"/>
          <w:szCs w:val="20"/>
        </w:rPr>
      </w:pPr>
    </w:p>
    <w:p w:rsidR="0087696D" w:rsidRDefault="0087696D">
      <w:pPr>
        <w:widowControl w:val="0"/>
        <w:spacing w:line="240" w:lineRule="auto"/>
        <w:ind w:left="5017" w:right="-20"/>
        <w:rPr>
          <w:rFonts w:ascii="Times New Roman" w:hAnsi="Times New Roman" w:cs="Times New Roman"/>
          <w:color w:val="000000"/>
        </w:rPr>
        <w:sectPr w:rsidR="0087696D">
          <w:type w:val="continuous"/>
          <w:pgSz w:w="11920" w:h="16850"/>
          <w:pgMar w:top="780" w:right="732" w:bottom="0" w:left="993" w:header="0" w:footer="0" w:gutter="0"/>
          <w:cols w:space="708"/>
        </w:sectPr>
      </w:pPr>
      <w:r>
        <w:rPr>
          <w:rFonts w:ascii="Times New Roman" w:hAnsi="Times New Roman" w:cs="Times New Roman"/>
          <w:color w:val="000000"/>
        </w:rPr>
        <w:t>15</w:t>
      </w:r>
      <w:bookmarkEnd w:id="14"/>
    </w:p>
    <w:p w:rsidR="0087696D" w:rsidRDefault="0087696D">
      <w:pPr>
        <w:widowControl w:val="0"/>
        <w:tabs>
          <w:tab w:val="left" w:pos="1368"/>
          <w:tab w:val="left" w:pos="2451"/>
        </w:tabs>
        <w:spacing w:line="240" w:lineRule="auto"/>
        <w:ind w:left="562" w:right="263"/>
        <w:rPr>
          <w:rFonts w:ascii="Times New Roman" w:hAnsi="Times New Roman" w:cs="Times New Roman"/>
          <w:color w:val="000000"/>
          <w:sz w:val="24"/>
          <w:szCs w:val="24"/>
        </w:rPr>
      </w:pPr>
      <w:bookmarkStart w:id="15" w:name="_page_100_0"/>
      <w:r>
        <w:rPr>
          <w:rFonts w:ascii="Times New Roman" w:hAnsi="Times New Roman" w:cs="Times New Roman"/>
          <w:color w:val="000000"/>
          <w:sz w:val="24"/>
          <w:szCs w:val="24"/>
        </w:rPr>
        <w:t>«В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к 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87696D" w:rsidRDefault="0087696D">
      <w:pPr>
        <w:widowControl w:val="0"/>
        <w:tabs>
          <w:tab w:val="left" w:pos="1282"/>
          <w:tab w:val="left" w:pos="2780"/>
        </w:tabs>
        <w:spacing w:before="9" w:line="240" w:lineRule="auto"/>
        <w:ind w:left="562" w:right="-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«Класс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театр»</w:t>
      </w:r>
    </w:p>
    <w:p w:rsidR="0087696D" w:rsidRDefault="0087696D">
      <w:pPr>
        <w:widowControl w:val="0"/>
        <w:tabs>
          <w:tab w:val="left" w:pos="1776"/>
          <w:tab w:val="left" w:pos="2237"/>
        </w:tabs>
        <w:spacing w:line="240" w:lineRule="auto"/>
        <w:ind w:left="562" w:right="26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вуч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до!»</w:t>
      </w:r>
    </w:p>
    <w:p w:rsidR="0087696D" w:rsidRDefault="0087696D">
      <w:pPr>
        <w:widowControl w:val="0"/>
        <w:tabs>
          <w:tab w:val="left" w:pos="2780"/>
        </w:tabs>
        <w:spacing w:before="3" w:line="233" w:lineRule="auto"/>
        <w:ind w:left="567" w:right="-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«Путь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ство»</w:t>
      </w:r>
    </w:p>
    <w:p w:rsidR="0087696D" w:rsidRDefault="0087696D">
      <w:pPr>
        <w:widowControl w:val="0"/>
        <w:spacing w:before="7" w:line="242" w:lineRule="auto"/>
        <w:ind w:left="562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одвод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ги</w:t>
      </w:r>
    </w:p>
    <w:p w:rsidR="0087696D" w:rsidRDefault="0087696D">
      <w:pPr>
        <w:widowControl w:val="0"/>
        <w:tabs>
          <w:tab w:val="left" w:pos="2780"/>
        </w:tabs>
        <w:spacing w:line="240" w:lineRule="auto"/>
        <w:ind w:left="562" w:right="-58" w:hanging="56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position w:val="1"/>
        </w:rPr>
        <w:t>5</w:t>
      </w:r>
      <w:r>
        <w:rPr>
          <w:rFonts w:ascii="Times New Roman" w:hAnsi="Times New Roman" w:cs="Times New Roman"/>
          <w:color w:val="000000"/>
          <w:position w:val="1"/>
        </w:rPr>
        <w:tab/>
      </w:r>
      <w:r>
        <w:rPr>
          <w:rFonts w:ascii="Times New Roman" w:hAnsi="Times New Roman" w:cs="Times New Roman"/>
          <w:color w:val="000000"/>
          <w:spacing w:val="-49"/>
          <w:position w:val="1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ленок -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position w:val="1"/>
        </w:rPr>
        <w:t xml:space="preserve">4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доб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оволец</w:t>
      </w:r>
    </w:p>
    <w:p w:rsidR="0087696D" w:rsidRDefault="0087696D">
      <w:pPr>
        <w:widowControl w:val="0"/>
        <w:tabs>
          <w:tab w:val="left" w:pos="2330"/>
          <w:tab w:val="left" w:pos="2780"/>
        </w:tabs>
        <w:spacing w:before="11" w:line="240" w:lineRule="auto"/>
        <w:ind w:left="562" w:right="-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«От 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 делу»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«С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ь бе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о!»</w:t>
      </w:r>
    </w:p>
    <w:p w:rsidR="0087696D" w:rsidRDefault="0087696D">
      <w:pPr>
        <w:widowControl w:val="0"/>
        <w:tabs>
          <w:tab w:val="left" w:pos="1714"/>
        </w:tabs>
        <w:spacing w:before="10" w:line="240" w:lineRule="auto"/>
        <w:ind w:left="562" w:right="-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«Со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position w:val="1"/>
        </w:rPr>
        <w:t>1</w:t>
      </w:r>
      <w:r>
        <w:rPr>
          <w:rFonts w:ascii="Times New Roman" w:hAnsi="Times New Roman" w:cs="Times New Roman"/>
          <w:color w:val="000000"/>
          <w:position w:val="1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хоро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ее</w:t>
      </w:r>
    </w:p>
    <w:p w:rsidR="0087696D" w:rsidRDefault="0087696D">
      <w:pPr>
        <w:widowControl w:val="0"/>
        <w:spacing w:line="240" w:lineRule="auto"/>
        <w:ind w:left="562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астрое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е»</w:t>
      </w:r>
    </w:p>
    <w:p w:rsidR="0087696D" w:rsidRDefault="0087696D">
      <w:pPr>
        <w:widowControl w:val="0"/>
        <w:tabs>
          <w:tab w:val="left" w:pos="1246"/>
          <w:tab w:val="left" w:pos="2447"/>
        </w:tabs>
        <w:spacing w:line="242" w:lineRule="auto"/>
        <w:ind w:left="562" w:right="-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«С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о стар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hAnsi="Times New Roman" w:cs="Times New Roman"/>
          <w:color w:val="000000"/>
          <w:sz w:val="24"/>
          <w:szCs w:val="24"/>
        </w:rPr>
        <w:t>х» 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оброволь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ем          </w:t>
      </w:r>
      <w:r>
        <w:rPr>
          <w:rFonts w:ascii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будь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да!»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«Портрет                   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доброво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ьц</w:t>
      </w:r>
      <w:r>
        <w:rPr>
          <w:rFonts w:ascii="Times New Roman" w:hAnsi="Times New Roman" w:cs="Times New Roman"/>
          <w:color w:val="000000"/>
          <w:sz w:val="24"/>
          <w:szCs w:val="24"/>
        </w:rPr>
        <w:t>а»</w:t>
      </w:r>
    </w:p>
    <w:p w:rsidR="0087696D" w:rsidRDefault="0087696D">
      <w:pPr>
        <w:widowControl w:val="0"/>
        <w:tabs>
          <w:tab w:val="left" w:pos="2446"/>
        </w:tabs>
        <w:spacing w:before="6" w:line="240" w:lineRule="auto"/>
        <w:ind w:left="562" w:right="-58" w:hanging="56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position w:val="1"/>
        </w:rPr>
        <w:t>6</w:t>
      </w:r>
      <w:r>
        <w:rPr>
          <w:rFonts w:ascii="Times New Roman" w:hAnsi="Times New Roman" w:cs="Times New Roman"/>
          <w:color w:val="000000"/>
          <w:position w:val="1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лёнок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position w:val="1"/>
        </w:rPr>
        <w:t xml:space="preserve">4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</w:p>
    <w:p w:rsidR="0087696D" w:rsidRDefault="0087696D">
      <w:pPr>
        <w:widowControl w:val="0"/>
        <w:tabs>
          <w:tab w:val="left" w:pos="1313"/>
          <w:tab w:val="left" w:pos="2451"/>
        </w:tabs>
        <w:spacing w:before="9" w:line="240" w:lineRule="auto"/>
        <w:ind w:left="562" w:right="-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«Утро</w:t>
      </w:r>
      <w:r>
        <w:rPr>
          <w:rFonts w:ascii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аряд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будешь</w:t>
      </w:r>
      <w:r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е!»</w:t>
      </w:r>
    </w:p>
    <w:p w:rsidR="0087696D" w:rsidRDefault="0087696D">
      <w:pPr>
        <w:widowControl w:val="0"/>
        <w:tabs>
          <w:tab w:val="left" w:pos="2066"/>
        </w:tabs>
        <w:spacing w:line="240" w:lineRule="auto"/>
        <w:ind w:left="562" w:right="2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быть реж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я»</w:t>
      </w:r>
    </w:p>
    <w:p w:rsidR="0087696D" w:rsidRDefault="0087696D">
      <w:pPr>
        <w:widowControl w:val="0"/>
        <w:spacing w:before="9" w:line="240" w:lineRule="auto"/>
        <w:ind w:left="562" w:right="-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«О</w:t>
      </w:r>
      <w:r>
        <w:rPr>
          <w:rFonts w:ascii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орт,</w:t>
      </w:r>
      <w:r>
        <w:rPr>
          <w:rFonts w:ascii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р!»</w:t>
      </w:r>
    </w:p>
    <w:p w:rsidR="0087696D" w:rsidRDefault="0087696D">
      <w:pPr>
        <w:widowControl w:val="0"/>
        <w:spacing w:line="240" w:lineRule="auto"/>
        <w:ind w:left="562" w:right="26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«Сто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всех дру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87696D" w:rsidRDefault="0087696D">
      <w:pPr>
        <w:widowControl w:val="0"/>
        <w:tabs>
          <w:tab w:val="left" w:pos="2448"/>
        </w:tabs>
        <w:spacing w:before="9" w:line="240" w:lineRule="auto"/>
        <w:ind w:left="562" w:right="-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ым со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ям» 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ая    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«У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рекордов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а»</w:t>
      </w:r>
    </w:p>
    <w:p w:rsidR="0087696D" w:rsidRDefault="0087696D">
      <w:pPr>
        <w:widowControl w:val="0"/>
        <w:tabs>
          <w:tab w:val="left" w:pos="1875"/>
        </w:tabs>
        <w:spacing w:before="12" w:line="240" w:lineRule="auto"/>
        <w:ind w:left="562" w:right="-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«Бы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!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Выше!</w:t>
      </w:r>
      <w:r>
        <w:rPr>
          <w:rFonts w:ascii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!»</w:t>
      </w:r>
    </w:p>
    <w:p w:rsidR="0087696D" w:rsidRDefault="0087696D">
      <w:pPr>
        <w:widowControl w:val="0"/>
        <w:spacing w:line="247" w:lineRule="auto"/>
        <w:ind w:left="562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бу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доровья»</w:t>
      </w:r>
    </w:p>
    <w:p w:rsidR="0087696D" w:rsidRDefault="0087696D">
      <w:pPr>
        <w:widowControl w:val="0"/>
        <w:tabs>
          <w:tab w:val="left" w:pos="1803"/>
          <w:tab w:val="left" w:pos="2780"/>
        </w:tabs>
        <w:spacing w:line="241" w:lineRule="auto"/>
        <w:ind w:left="562" w:right="-58" w:hanging="5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position w:val="1"/>
        </w:rPr>
        <w:t>7</w:t>
      </w:r>
      <w:r>
        <w:rPr>
          <w:rFonts w:ascii="Times New Roman" w:hAnsi="Times New Roman" w:cs="Times New Roman"/>
          <w:color w:val="000000"/>
          <w:position w:val="1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лёнок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  <w:position w:val="1"/>
        </w:rPr>
        <w:t>4</w:t>
      </w:r>
      <w:r>
        <w:rPr>
          <w:rFonts w:ascii="Times New Roman" w:hAnsi="Times New Roman" w:cs="Times New Roman"/>
          <w:b/>
          <w:bCs/>
          <w:color w:val="000000"/>
          <w:position w:val="1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КОЛОГ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«Как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долже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быть     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тоящ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эко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?»</w:t>
      </w:r>
    </w:p>
    <w:p w:rsidR="0087696D" w:rsidRDefault="0087696D">
      <w:pPr>
        <w:widowControl w:val="0"/>
        <w:tabs>
          <w:tab w:val="left" w:pos="1513"/>
          <w:tab w:val="left" w:pos="2331"/>
        </w:tabs>
        <w:spacing w:before="8" w:line="240" w:lineRule="auto"/>
        <w:ind w:left="562" w:right="-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position w:val="1"/>
        </w:rPr>
        <w:t>1</w:t>
      </w:r>
      <w:r>
        <w:rPr>
          <w:rFonts w:ascii="Times New Roman" w:hAnsi="Times New Roman" w:cs="Times New Roman"/>
          <w:color w:val="000000"/>
          <w:position w:val="1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ете»</w:t>
      </w:r>
    </w:p>
    <w:p w:rsidR="0087696D" w:rsidRDefault="0087696D">
      <w:pPr>
        <w:widowControl w:val="0"/>
        <w:spacing w:line="240" w:lineRule="auto"/>
        <w:ind w:left="562" w:right="26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«Что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уметь э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?»</w:t>
      </w:r>
    </w:p>
    <w:p w:rsidR="0087696D" w:rsidRDefault="0087696D">
      <w:pPr>
        <w:widowControl w:val="0"/>
        <w:tabs>
          <w:tab w:val="left" w:pos="743"/>
          <w:tab w:val="left" w:pos="1842"/>
        </w:tabs>
        <w:spacing w:line="240" w:lineRule="auto"/>
        <w:ind w:right="-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арах,      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орые уч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z w:val="24"/>
          <w:szCs w:val="24"/>
        </w:rPr>
        <w:t>ихся команд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аимодейс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               </w:t>
      </w:r>
      <w:r>
        <w:rPr>
          <w:rFonts w:ascii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другими обуча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ся;</w:t>
      </w:r>
    </w:p>
    <w:p w:rsidR="0087696D" w:rsidRDefault="0087696D">
      <w:pPr>
        <w:widowControl w:val="0"/>
        <w:tabs>
          <w:tab w:val="left" w:pos="720"/>
          <w:tab w:val="left" w:pos="1093"/>
          <w:tab w:val="left" w:pos="1835"/>
        </w:tabs>
        <w:spacing w:before="48" w:line="240" w:lineRule="auto"/>
        <w:ind w:right="-58" w:firstLine="4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w w:val="96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урок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игровых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едур,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орые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омога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оддержа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мот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обуча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к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олучени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ий,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алаживан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вных 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чнос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 от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в клас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омог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установлен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добр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жела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 атмо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феры        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 вр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мя урока.</w:t>
      </w: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3" w:line="200" w:lineRule="exact"/>
        <w:rPr>
          <w:rFonts w:ascii="Times New Roman" w:hAnsi="Times New Roman" w:cs="Times New Roman"/>
          <w:sz w:val="20"/>
          <w:szCs w:val="20"/>
        </w:rPr>
      </w:pPr>
    </w:p>
    <w:p w:rsidR="0087696D" w:rsidRDefault="0087696D">
      <w:pPr>
        <w:widowControl w:val="0"/>
        <w:spacing w:line="240" w:lineRule="auto"/>
        <w:ind w:left="1387" w:right="-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16</w:t>
      </w: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br w:type="column"/>
      </w: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16" w:line="160" w:lineRule="exact"/>
        <w:rPr>
          <w:rFonts w:ascii="Times New Roman" w:hAnsi="Times New Roman" w:cs="Times New Roman"/>
          <w:sz w:val="16"/>
          <w:szCs w:val="16"/>
        </w:rPr>
      </w:pPr>
    </w:p>
    <w:p w:rsidR="0087696D" w:rsidRDefault="0087696D">
      <w:pPr>
        <w:widowControl w:val="0"/>
        <w:tabs>
          <w:tab w:val="left" w:pos="1175"/>
          <w:tab w:val="left" w:pos="1808"/>
          <w:tab w:val="left" w:pos="3320"/>
          <w:tab w:val="left" w:pos="4272"/>
        </w:tabs>
        <w:spacing w:line="240" w:lineRule="auto"/>
        <w:ind w:right="-53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легенда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Орля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кру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– </w:t>
      </w:r>
      <w:hyperlink r:id="rId44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p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: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d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is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k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.y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nd</w:t>
        </w:r>
        <w:r>
          <w:rPr>
            <w:rFonts w:ascii="Times New Roman" w:hAnsi="Times New Roman" w:cs="Times New Roman"/>
            <w:color w:val="0000FF"/>
            <w:spacing w:val="-4"/>
            <w:sz w:val="24"/>
            <w:szCs w:val="24"/>
            <w:u w:val="single"/>
          </w:rPr>
          <w:t>e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x.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H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S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Vg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3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Hu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_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A0Q</w:t>
        </w:r>
      </w:hyperlink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82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spacing w:line="240" w:lineRule="auto"/>
        <w:ind w:right="3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http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/podari-zhizn.ru/ru/g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ve-help/pomoc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po-drugomu/korobka-h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z w:val="24"/>
          <w:szCs w:val="24"/>
        </w:rPr>
        <w:t>bro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ti</w:t>
      </w: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2" w:line="120" w:lineRule="exact"/>
        <w:rPr>
          <w:rFonts w:ascii="Times New Roman" w:hAnsi="Times New Roman" w:cs="Times New Roman"/>
          <w:sz w:val="12"/>
          <w:szCs w:val="12"/>
        </w:rPr>
      </w:pPr>
    </w:p>
    <w:p w:rsidR="0087696D" w:rsidRDefault="0087696D">
      <w:pPr>
        <w:widowControl w:val="0"/>
        <w:spacing w:line="240" w:lineRule="auto"/>
        <w:ind w:right="-59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м/ф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«Нехо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а»</w:t>
      </w:r>
      <w:r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hyperlink r:id="rId45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</w:t>
        </w:r>
        <w:r>
          <w:rPr>
            <w:rFonts w:ascii="Times New Roman" w:hAnsi="Times New Roman" w:cs="Times New Roman"/>
            <w:color w:val="0000FF"/>
            <w:spacing w:val="2"/>
            <w:sz w:val="24"/>
            <w:szCs w:val="24"/>
            <w:u w:val="single"/>
          </w:rPr>
          <w:t>p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/disk.yandex.ru/i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/-</w:t>
        </w:r>
      </w:hyperlink>
      <w:hyperlink r:id="rId46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5Wn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F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z</w:t>
        </w:r>
        <w:r>
          <w:rPr>
            <w:rFonts w:ascii="Times New Roman" w:hAnsi="Times New Roman" w:cs="Times New Roman"/>
            <w:color w:val="0000FF"/>
            <w:spacing w:val="2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cng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7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-3A</w:t>
        </w:r>
      </w:hyperlink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20" w:lineRule="exact"/>
        <w:rPr>
          <w:rFonts w:ascii="Times New Roman" w:hAnsi="Times New Roman" w:cs="Times New Roman"/>
        </w:rPr>
      </w:pPr>
    </w:p>
    <w:p w:rsidR="0087696D" w:rsidRDefault="0087696D">
      <w:pPr>
        <w:widowControl w:val="0"/>
        <w:tabs>
          <w:tab w:val="left" w:pos="1633"/>
          <w:tab w:val="left" w:pos="3377"/>
          <w:tab w:val="left" w:pos="3926"/>
        </w:tabs>
        <w:spacing w:line="241" w:lineRule="auto"/>
        <w:ind w:right="-56"/>
        <w:rPr>
          <w:rFonts w:ascii="Times New Roman" w:hAnsi="Times New Roman" w:cs="Times New Roman"/>
          <w:color w:val="000000"/>
          <w:sz w:val="24"/>
          <w:szCs w:val="24"/>
        </w:rPr>
        <w:sectPr w:rsidR="0087696D">
          <w:pgSz w:w="11920" w:h="16850"/>
          <w:pgMar w:top="788" w:right="728" w:bottom="0" w:left="993" w:header="0" w:footer="0" w:gutter="0"/>
          <w:cols w:num="3" w:space="708" w:equalWidth="0">
            <w:col w:w="2892" w:space="738"/>
            <w:col w:w="1957" w:space="212"/>
            <w:col w:w="4399"/>
          </w:cols>
        </w:sectPr>
      </w:pPr>
      <w:hyperlink r:id="rId47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sk.yandex.ru/i/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qTAyxtklagPNQ</w:t>
        </w:r>
      </w:hyperlink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фил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«Сме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теме экологии </w:t>
      </w:r>
      <w:hyperlink r:id="rId48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p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: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d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is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k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.y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nd</w:t>
        </w:r>
        <w:r>
          <w:rPr>
            <w:rFonts w:ascii="Times New Roman" w:hAnsi="Times New Roman" w:cs="Times New Roman"/>
            <w:color w:val="0000FF"/>
            <w:spacing w:val="-4"/>
            <w:sz w:val="24"/>
            <w:szCs w:val="24"/>
            <w:u w:val="single"/>
          </w:rPr>
          <w:t>e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x.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4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eXrB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Q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b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j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S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x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z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KLQ</w:t>
        </w:r>
      </w:hyperlink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овичок Пик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z w:val="24"/>
          <w:szCs w:val="24"/>
        </w:rPr>
        <w:t>ерия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-ми-ми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усор 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су»</w:t>
      </w:r>
      <w:bookmarkEnd w:id="15"/>
    </w:p>
    <w:p w:rsidR="0087696D" w:rsidRDefault="0087696D">
      <w:pPr>
        <w:widowControl w:val="0"/>
        <w:tabs>
          <w:tab w:val="left" w:pos="2780"/>
        </w:tabs>
        <w:spacing w:line="240" w:lineRule="auto"/>
        <w:ind w:left="562" w:right="51"/>
        <w:rPr>
          <w:rFonts w:ascii="Times New Roman" w:hAnsi="Times New Roman" w:cs="Times New Roman"/>
          <w:color w:val="000000"/>
          <w:sz w:val="24"/>
          <w:szCs w:val="24"/>
        </w:rPr>
      </w:pPr>
      <w:bookmarkStart w:id="16" w:name="_page_107_0"/>
      <w:r>
        <w:rPr>
          <w:rFonts w:ascii="Times New Roman" w:hAnsi="Times New Roman" w:cs="Times New Roman"/>
          <w:color w:val="000000"/>
          <w:sz w:val="24"/>
          <w:szCs w:val="24"/>
        </w:rPr>
        <w:t>«Восх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ищ</w:t>
      </w:r>
      <w:r>
        <w:rPr>
          <w:rFonts w:ascii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крас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вым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ром» 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          </w:t>
      </w:r>
      <w:r>
        <w:rPr>
          <w:rFonts w:ascii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»</w:t>
      </w:r>
    </w:p>
    <w:p w:rsidR="0087696D" w:rsidRDefault="0087696D">
      <w:pPr>
        <w:widowControl w:val="0"/>
        <w:tabs>
          <w:tab w:val="left" w:pos="2459"/>
        </w:tabs>
        <w:spacing w:before="9" w:line="240" w:lineRule="auto"/>
        <w:ind w:left="562" w:right="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«Встреча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ком,</w:t>
      </w:r>
    </w:p>
    <w:p w:rsidR="0087696D" w:rsidRDefault="0087696D">
      <w:pPr>
        <w:widowControl w:val="0"/>
        <w:tabs>
          <w:tab w:val="left" w:pos="1879"/>
        </w:tabs>
        <w:spacing w:line="240" w:lineRule="auto"/>
        <w:ind w:left="562" w:right="41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мож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тоящ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 эко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ом»</w:t>
      </w:r>
    </w:p>
    <w:p w:rsidR="0087696D" w:rsidRDefault="0087696D">
      <w:pPr>
        <w:widowControl w:val="0"/>
        <w:spacing w:line="240" w:lineRule="auto"/>
        <w:ind w:left="562" w:right="4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«Ша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будущ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ете»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абота</w:t>
      </w:r>
    </w:p>
    <w:p w:rsidR="0087696D" w:rsidRDefault="0087696D">
      <w:pPr>
        <w:widowControl w:val="0"/>
        <w:tabs>
          <w:tab w:val="left" w:pos="2780"/>
        </w:tabs>
        <w:spacing w:before="9" w:line="240" w:lineRule="auto"/>
        <w:ind w:left="567" w:right="51" w:hanging="56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position w:val="1"/>
        </w:rPr>
        <w:t>8</w:t>
      </w:r>
      <w:r>
        <w:rPr>
          <w:rFonts w:ascii="Times New Roman" w:hAnsi="Times New Roman" w:cs="Times New Roman"/>
          <w:color w:val="000000"/>
          <w:position w:val="1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лёнок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position w:val="1"/>
        </w:rPr>
        <w:t xml:space="preserve">6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ель ис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кой</w:t>
      </w:r>
      <w:r>
        <w:rPr>
          <w:rFonts w:ascii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мят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7696D" w:rsidRDefault="0087696D">
      <w:pPr>
        <w:widowControl w:val="0"/>
        <w:tabs>
          <w:tab w:val="left" w:pos="2780"/>
        </w:tabs>
        <w:spacing w:before="11" w:line="238" w:lineRule="auto"/>
        <w:ind w:left="562" w:right="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«Ор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Хр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</w:p>
    <w:p w:rsidR="0087696D" w:rsidRDefault="0087696D">
      <w:pPr>
        <w:widowControl w:val="0"/>
        <w:spacing w:before="2" w:line="240" w:lineRule="auto"/>
        <w:ind w:left="562" w:right="117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hAnsi="Times New Roman" w:cs="Times New Roman"/>
          <w:color w:val="000000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Хр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 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 трад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87696D" w:rsidRDefault="0087696D">
      <w:pPr>
        <w:widowControl w:val="0"/>
        <w:spacing w:before="11" w:line="240" w:lineRule="auto"/>
        <w:ind w:left="562" w:right="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«Я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ню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трад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стра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ы» Коде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рлё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 хра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я»</w:t>
      </w:r>
    </w:p>
    <w:p w:rsidR="0087696D" w:rsidRDefault="0087696D">
      <w:pPr>
        <w:widowControl w:val="0"/>
        <w:tabs>
          <w:tab w:val="left" w:pos="1937"/>
        </w:tabs>
        <w:spacing w:before="9" w:line="240" w:lineRule="auto"/>
        <w:ind w:left="562" w:right="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чтобы</w:t>
      </w:r>
      <w:r>
        <w:rPr>
          <w:rFonts w:ascii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position w:val="1"/>
        </w:rPr>
        <w:t>1</w:t>
      </w:r>
      <w:r>
        <w:rPr>
          <w:rFonts w:ascii="Times New Roman" w:hAnsi="Times New Roman" w:cs="Times New Roman"/>
          <w:color w:val="000000"/>
          <w:position w:val="1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» «И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 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е»</w:t>
      </w:r>
    </w:p>
    <w:p w:rsidR="0087696D" w:rsidRDefault="0087696D">
      <w:pPr>
        <w:widowControl w:val="0"/>
        <w:spacing w:before="10" w:line="240" w:lineRule="auto"/>
        <w:ind w:left="562" w:right="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кажи</w:t>
      </w:r>
      <w:r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position w:val="1"/>
        </w:rPr>
        <w:t>1</w:t>
      </w:r>
      <w:r>
        <w:rPr>
          <w:rFonts w:ascii="Times New Roman" w:hAnsi="Times New Roman" w:cs="Times New Roman"/>
          <w:color w:val="000000"/>
          <w:position w:val="1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87696D" w:rsidRDefault="0087696D">
      <w:pPr>
        <w:widowControl w:val="0"/>
        <w:tabs>
          <w:tab w:val="left" w:pos="2451"/>
        </w:tabs>
        <w:spacing w:before="9" w:line="241" w:lineRule="auto"/>
        <w:ind w:left="562" w:right="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«Я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тель,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2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>хра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» Подв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2 </w:t>
      </w:r>
      <w:r>
        <w:rPr>
          <w:rFonts w:ascii="Times New Roman" w:hAnsi="Times New Roman" w:cs="Times New Roman"/>
          <w:color w:val="000000"/>
          <w:sz w:val="24"/>
          <w:szCs w:val="24"/>
        </w:rPr>
        <w:t>участ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в Про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рамме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в теку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оду</w:t>
      </w:r>
    </w:p>
    <w:p w:rsidR="0087696D" w:rsidRDefault="0087696D">
      <w:pPr>
        <w:widowControl w:val="0"/>
        <w:tabs>
          <w:tab w:val="left" w:pos="2780"/>
        </w:tabs>
        <w:spacing w:before="8" w:line="240" w:lineRule="auto"/>
        <w:ind w:left="562" w:right="-2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Итого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>34</w:t>
      </w:r>
    </w:p>
    <w:p w:rsidR="0087696D" w:rsidRDefault="0087696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фил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гич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118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мул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чик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мля</w:t>
      </w: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18" w:line="160" w:lineRule="exact"/>
        <w:rPr>
          <w:rFonts w:ascii="Times New Roman" w:hAnsi="Times New Roman" w:cs="Times New Roman"/>
          <w:sz w:val="16"/>
          <w:szCs w:val="16"/>
        </w:rPr>
      </w:pPr>
    </w:p>
    <w:p w:rsidR="0087696D" w:rsidRDefault="0087696D">
      <w:pPr>
        <w:widowControl w:val="0"/>
        <w:tabs>
          <w:tab w:val="left" w:pos="2572"/>
        </w:tabs>
        <w:spacing w:line="237" w:lineRule="auto"/>
        <w:ind w:right="-59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видеорол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я» </w:t>
      </w:r>
      <w:hyperlink r:id="rId49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/www.multirussia.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u/</w:t>
        </w:r>
      </w:hyperlink>
    </w:p>
    <w:p w:rsidR="0087696D" w:rsidRDefault="0087696D">
      <w:pPr>
        <w:sectPr w:rsidR="0087696D">
          <w:pgSz w:w="11920" w:h="16850"/>
          <w:pgMar w:top="788" w:right="732" w:bottom="0" w:left="993" w:header="0" w:footer="0" w:gutter="0"/>
          <w:cols w:num="2" w:space="708" w:equalWidth="0">
            <w:col w:w="3002" w:space="2797"/>
            <w:col w:w="4395"/>
          </w:cols>
        </w:sectPr>
      </w:pPr>
    </w:p>
    <w:p w:rsidR="0087696D" w:rsidRDefault="0087696D">
      <w:pPr>
        <w:spacing w:line="240" w:lineRule="exact"/>
        <w:rPr>
          <w:sz w:val="24"/>
          <w:szCs w:val="24"/>
        </w:rPr>
      </w:pPr>
    </w:p>
    <w:p w:rsidR="0087696D" w:rsidRDefault="0087696D">
      <w:pPr>
        <w:spacing w:line="240" w:lineRule="exact"/>
        <w:rPr>
          <w:sz w:val="24"/>
          <w:szCs w:val="24"/>
        </w:rPr>
      </w:pPr>
    </w:p>
    <w:p w:rsidR="0087696D" w:rsidRDefault="0087696D">
      <w:pPr>
        <w:spacing w:line="240" w:lineRule="exact"/>
        <w:rPr>
          <w:sz w:val="24"/>
          <w:szCs w:val="24"/>
        </w:rPr>
      </w:pPr>
    </w:p>
    <w:p w:rsidR="0087696D" w:rsidRDefault="0087696D">
      <w:pPr>
        <w:spacing w:line="240" w:lineRule="exact"/>
        <w:rPr>
          <w:sz w:val="24"/>
          <w:szCs w:val="24"/>
        </w:rPr>
      </w:pPr>
    </w:p>
    <w:p w:rsidR="0087696D" w:rsidRDefault="0087696D">
      <w:pPr>
        <w:spacing w:line="240" w:lineRule="exact"/>
        <w:rPr>
          <w:sz w:val="24"/>
          <w:szCs w:val="24"/>
        </w:rPr>
      </w:pPr>
    </w:p>
    <w:p w:rsidR="0087696D" w:rsidRDefault="0087696D">
      <w:pPr>
        <w:spacing w:line="240" w:lineRule="exact"/>
        <w:rPr>
          <w:sz w:val="24"/>
          <w:szCs w:val="24"/>
        </w:rPr>
      </w:pPr>
    </w:p>
    <w:p w:rsidR="0087696D" w:rsidRDefault="0087696D">
      <w:pPr>
        <w:spacing w:line="240" w:lineRule="exact"/>
        <w:rPr>
          <w:sz w:val="24"/>
          <w:szCs w:val="24"/>
        </w:rPr>
      </w:pPr>
    </w:p>
    <w:p w:rsidR="0087696D" w:rsidRDefault="0087696D">
      <w:pPr>
        <w:spacing w:line="240" w:lineRule="exact"/>
        <w:rPr>
          <w:sz w:val="24"/>
          <w:szCs w:val="24"/>
        </w:rPr>
      </w:pPr>
    </w:p>
    <w:p w:rsidR="0087696D" w:rsidRDefault="0087696D">
      <w:pPr>
        <w:spacing w:line="240" w:lineRule="exact"/>
        <w:rPr>
          <w:sz w:val="24"/>
          <w:szCs w:val="24"/>
        </w:rPr>
      </w:pPr>
    </w:p>
    <w:p w:rsidR="0087696D" w:rsidRDefault="0087696D">
      <w:pPr>
        <w:spacing w:line="240" w:lineRule="exact"/>
        <w:rPr>
          <w:sz w:val="24"/>
          <w:szCs w:val="24"/>
        </w:rPr>
      </w:pPr>
    </w:p>
    <w:p w:rsidR="0087696D" w:rsidRDefault="0087696D">
      <w:pPr>
        <w:spacing w:line="240" w:lineRule="exact"/>
        <w:rPr>
          <w:sz w:val="24"/>
          <w:szCs w:val="24"/>
        </w:rPr>
      </w:pPr>
    </w:p>
    <w:p w:rsidR="0087696D" w:rsidRDefault="0087696D">
      <w:pPr>
        <w:spacing w:line="240" w:lineRule="exact"/>
        <w:rPr>
          <w:sz w:val="24"/>
          <w:szCs w:val="24"/>
        </w:rPr>
      </w:pPr>
    </w:p>
    <w:p w:rsidR="0087696D" w:rsidRDefault="0087696D">
      <w:pPr>
        <w:spacing w:line="240" w:lineRule="exact"/>
        <w:rPr>
          <w:sz w:val="24"/>
          <w:szCs w:val="24"/>
        </w:rPr>
      </w:pPr>
    </w:p>
    <w:p w:rsidR="0087696D" w:rsidRDefault="0087696D">
      <w:pPr>
        <w:spacing w:after="88" w:line="240" w:lineRule="exact"/>
        <w:rPr>
          <w:sz w:val="24"/>
          <w:szCs w:val="24"/>
        </w:rPr>
      </w:pPr>
    </w:p>
    <w:p w:rsidR="0087696D" w:rsidRDefault="0087696D">
      <w:pPr>
        <w:widowControl w:val="0"/>
        <w:spacing w:line="240" w:lineRule="auto"/>
        <w:ind w:left="5017" w:right="-20"/>
        <w:rPr>
          <w:rFonts w:ascii="Times New Roman" w:hAnsi="Times New Roman" w:cs="Times New Roman"/>
          <w:color w:val="000000"/>
        </w:rPr>
        <w:sectPr w:rsidR="0087696D">
          <w:type w:val="continuous"/>
          <w:pgSz w:w="11920" w:h="16850"/>
          <w:pgMar w:top="788" w:right="732" w:bottom="0" w:left="993" w:header="0" w:footer="0" w:gutter="0"/>
          <w:cols w:space="708"/>
        </w:sectPr>
      </w:pPr>
      <w:r>
        <w:rPr>
          <w:rFonts w:ascii="Times New Roman" w:hAnsi="Times New Roman" w:cs="Times New Roman"/>
          <w:color w:val="000000"/>
        </w:rPr>
        <w:t>17</w:t>
      </w:r>
      <w:bookmarkEnd w:id="16"/>
    </w:p>
    <w:p w:rsidR="0087696D" w:rsidRDefault="0087696D">
      <w:pPr>
        <w:widowControl w:val="0"/>
        <w:spacing w:line="240" w:lineRule="auto"/>
        <w:ind w:left="4523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7" w:name="_page_110_0"/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3-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лас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</w:p>
    <w:p w:rsidR="0087696D" w:rsidRDefault="0087696D">
      <w:pPr>
        <w:spacing w:after="89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ectPr w:rsidR="0087696D">
          <w:pgSz w:w="11920" w:h="16850"/>
          <w:pgMar w:top="780" w:right="731" w:bottom="0" w:left="993" w:header="0" w:footer="0" w:gutter="0"/>
          <w:cols w:space="708"/>
        </w:sectPr>
      </w:pPr>
    </w:p>
    <w:p w:rsidR="0087696D" w:rsidRDefault="0087696D">
      <w:pPr>
        <w:widowControl w:val="0"/>
        <w:tabs>
          <w:tab w:val="left" w:pos="1213"/>
          <w:tab w:val="left" w:pos="2759"/>
        </w:tabs>
        <w:spacing w:line="240" w:lineRule="auto"/>
        <w:ind w:right="-9" w:firstLine="5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Темы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/п                                          </w:t>
      </w:r>
      <w:r>
        <w:rPr>
          <w:rFonts w:ascii="Times New Roman" w:hAnsi="Times New Roman" w:cs="Times New Roman"/>
          <w:b/>
          <w:bCs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87696D" w:rsidRDefault="0087696D">
      <w:pPr>
        <w:widowControl w:val="0"/>
        <w:tabs>
          <w:tab w:val="left" w:pos="565"/>
          <w:tab w:val="left" w:pos="2699"/>
        </w:tabs>
        <w:spacing w:line="241" w:lineRule="auto"/>
        <w:ind w:right="-58" w:firstLine="2708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</w:rPr>
        <w:t>1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Ввод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</w:rPr>
        <w:t>1</w:t>
      </w:r>
    </w:p>
    <w:p w:rsidR="0087696D" w:rsidRDefault="0087696D">
      <w:pPr>
        <w:widowControl w:val="0"/>
        <w:spacing w:line="240" w:lineRule="auto"/>
        <w:ind w:left="565" w:right="7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«Ор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ятск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к» 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ода 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рамме</w:t>
      </w:r>
    </w:p>
    <w:p w:rsidR="0087696D" w:rsidRDefault="0087696D">
      <w:pPr>
        <w:widowControl w:val="0"/>
        <w:tabs>
          <w:tab w:val="left" w:pos="1172"/>
          <w:tab w:val="left" w:pos="1985"/>
          <w:tab w:val="left" w:pos="2699"/>
        </w:tabs>
        <w:spacing w:before="8" w:line="245" w:lineRule="auto"/>
        <w:ind w:left="560" w:right="449" w:hanging="55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position w:val="1"/>
        </w:rPr>
        <w:t>2</w:t>
      </w:r>
      <w:r>
        <w:rPr>
          <w:rFonts w:ascii="Times New Roman" w:hAnsi="Times New Roman" w:cs="Times New Roman"/>
          <w:color w:val="000000"/>
          <w:position w:val="1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лено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position w:val="1"/>
        </w:rPr>
        <w:t xml:space="preserve">5 </w:t>
      </w:r>
      <w:r>
        <w:rPr>
          <w:rFonts w:ascii="Times New Roman" w:hAnsi="Times New Roman" w:cs="Times New Roman"/>
          <w:color w:val="000000"/>
          <w:sz w:val="24"/>
          <w:szCs w:val="24"/>
        </w:rPr>
        <w:t>«Л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дер –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 …»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«Я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мо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гу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быть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дером!»</w:t>
      </w:r>
    </w:p>
    <w:p w:rsidR="0087696D" w:rsidRDefault="0087696D">
      <w:pPr>
        <w:widowControl w:val="0"/>
        <w:tabs>
          <w:tab w:val="left" w:pos="1633"/>
          <w:tab w:val="left" w:pos="2699"/>
        </w:tabs>
        <w:spacing w:line="241" w:lineRule="auto"/>
        <w:ind w:left="560" w:right="44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«В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кома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де рождаетс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дер» «КЛА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выход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87696D" w:rsidRDefault="0087696D">
      <w:pPr>
        <w:widowControl w:val="0"/>
        <w:tabs>
          <w:tab w:val="left" w:pos="1222"/>
          <w:tab w:val="left" w:pos="1978"/>
          <w:tab w:val="left" w:pos="2367"/>
        </w:tabs>
        <w:spacing w:line="240" w:lineRule="auto"/>
        <w:ind w:left="560" w:right="7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«От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к 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у!»</w:t>
      </w:r>
    </w:p>
    <w:p w:rsidR="0087696D" w:rsidRDefault="0087696D">
      <w:pPr>
        <w:widowControl w:val="0"/>
        <w:spacing w:before="1" w:line="240" w:lineRule="auto"/>
        <w:ind w:left="560" w:right="44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«Вместе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position w:val="1"/>
        </w:rPr>
        <w:t>1</w:t>
      </w:r>
      <w:r>
        <w:rPr>
          <w:rFonts w:ascii="Times New Roman" w:hAnsi="Times New Roman" w:cs="Times New Roman"/>
          <w:color w:val="000000"/>
          <w:position w:val="1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всё!» «Встреча</w:t>
      </w:r>
      <w:r>
        <w:rPr>
          <w:rFonts w:ascii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тем,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кто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 собо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87696D" w:rsidRDefault="0087696D">
      <w:pPr>
        <w:widowControl w:val="0"/>
        <w:tabs>
          <w:tab w:val="left" w:pos="1536"/>
        </w:tabs>
        <w:spacing w:before="9" w:line="240" w:lineRule="auto"/>
        <w:ind w:left="560" w:right="44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друж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position w:val="1"/>
        </w:rPr>
        <w:t>1</w:t>
      </w:r>
      <w:r>
        <w:rPr>
          <w:rFonts w:ascii="Times New Roman" w:hAnsi="Times New Roman" w:cs="Times New Roman"/>
          <w:color w:val="000000"/>
          <w:position w:val="1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!»</w:t>
      </w:r>
    </w:p>
    <w:p w:rsidR="0087696D" w:rsidRDefault="0087696D">
      <w:pPr>
        <w:widowControl w:val="0"/>
        <w:tabs>
          <w:tab w:val="left" w:pos="2364"/>
        </w:tabs>
        <w:spacing w:before="9" w:line="240" w:lineRule="auto"/>
        <w:ind w:left="560" w:right="449" w:hanging="55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position w:val="1"/>
        </w:rPr>
        <w:t>3</w:t>
      </w:r>
      <w:r>
        <w:rPr>
          <w:rFonts w:ascii="Times New Roman" w:hAnsi="Times New Roman" w:cs="Times New Roman"/>
          <w:color w:val="000000"/>
          <w:position w:val="1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лёнок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position w:val="1"/>
        </w:rPr>
        <w:t xml:space="preserve">4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уди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:rsidR="0087696D" w:rsidRDefault="0087696D">
      <w:pPr>
        <w:widowControl w:val="0"/>
        <w:tabs>
          <w:tab w:val="left" w:pos="1909"/>
        </w:tabs>
        <w:spacing w:before="9" w:line="240" w:lineRule="auto"/>
        <w:ind w:left="560" w:right="44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«Кто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так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эруд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т?»</w:t>
      </w:r>
    </w:p>
    <w:p w:rsidR="0087696D" w:rsidRDefault="0087696D">
      <w:pPr>
        <w:widowControl w:val="0"/>
        <w:spacing w:line="240" w:lineRule="auto"/>
        <w:ind w:left="560" w:right="77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«Я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эруд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т...»</w:t>
      </w: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tabs>
          <w:tab w:val="left" w:pos="1606"/>
          <w:tab w:val="left" w:pos="2156"/>
        </w:tabs>
        <w:spacing w:line="240" w:lineRule="auto"/>
        <w:ind w:left="560" w:right="44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               </w:t>
      </w:r>
      <w:r>
        <w:rPr>
          <w:rFonts w:ascii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о»</w:t>
      </w:r>
    </w:p>
    <w:p w:rsidR="0087696D" w:rsidRDefault="0087696D">
      <w:pPr>
        <w:widowControl w:val="0"/>
        <w:tabs>
          <w:tab w:val="left" w:pos="1736"/>
          <w:tab w:val="left" w:pos="2156"/>
        </w:tabs>
        <w:spacing w:line="240" w:lineRule="auto"/>
        <w:ind w:left="560" w:right="77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руд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кру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»</w:t>
      </w:r>
    </w:p>
    <w:p w:rsidR="0087696D" w:rsidRDefault="0087696D">
      <w:pPr>
        <w:widowControl w:val="0"/>
        <w:tabs>
          <w:tab w:val="left" w:pos="2699"/>
        </w:tabs>
        <w:spacing w:before="2" w:line="240" w:lineRule="auto"/>
        <w:ind w:left="560" w:right="449" w:firstLine="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«Твор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!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Выдумыва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!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Пробу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!»</w:t>
      </w:r>
    </w:p>
    <w:p w:rsidR="0087696D" w:rsidRDefault="0087696D">
      <w:pPr>
        <w:widowControl w:val="0"/>
        <w:tabs>
          <w:tab w:val="left" w:pos="1676"/>
        </w:tabs>
        <w:spacing w:line="240" w:lineRule="auto"/>
        <w:ind w:left="560" w:right="44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«И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, уч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 Встреча                </w:t>
      </w:r>
      <w:r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эруд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«Хот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ё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»</w:t>
      </w:r>
    </w:p>
    <w:p w:rsidR="0087696D" w:rsidRDefault="0087696D">
      <w:pPr>
        <w:widowControl w:val="0"/>
        <w:tabs>
          <w:tab w:val="left" w:pos="1839"/>
        </w:tabs>
        <w:spacing w:line="240" w:lineRule="auto"/>
        <w:ind w:left="560" w:right="8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ека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«На старте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овых от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рыт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ий</w:t>
      </w:r>
    </w:p>
    <w:p w:rsidR="0087696D" w:rsidRDefault="0087696D">
      <w:pPr>
        <w:widowControl w:val="0"/>
        <w:spacing w:line="240" w:lineRule="auto"/>
        <w:ind w:left="400" w:right="-4" w:hanging="35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по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</w:p>
    <w:p w:rsidR="0087696D" w:rsidRDefault="0087696D">
      <w:pPr>
        <w:spacing w:after="48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spacing w:line="240" w:lineRule="auto"/>
        <w:ind w:right="57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ие со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z w:val="24"/>
          <w:szCs w:val="24"/>
        </w:rPr>
        <w:t>-з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мых от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ошений школ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ов:</w:t>
      </w:r>
    </w:p>
    <w:p w:rsidR="0087696D" w:rsidRDefault="0087696D">
      <w:pPr>
        <w:widowControl w:val="0"/>
        <w:tabs>
          <w:tab w:val="left" w:pos="720"/>
          <w:tab w:val="left" w:pos="1824"/>
        </w:tabs>
        <w:spacing w:before="48" w:line="239" w:lineRule="auto"/>
        <w:ind w:right="-58" w:firstLine="4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w w:val="96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ии общепр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ормы</w:t>
      </w:r>
      <w:r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оведен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со           </w:t>
      </w:r>
      <w:r>
        <w:rPr>
          <w:rFonts w:ascii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ими (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огиче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ми работ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ками)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и св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ками (обуч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ся),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hAnsi="Times New Roman" w:cs="Times New Roman"/>
          <w:color w:val="000000"/>
          <w:sz w:val="24"/>
          <w:szCs w:val="24"/>
        </w:rPr>
        <w:t>ипы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 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иплины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и 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z w:val="24"/>
          <w:szCs w:val="24"/>
        </w:rPr>
        <w:t>оорган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7696D" w:rsidRDefault="0087696D">
      <w:pPr>
        <w:widowControl w:val="0"/>
        <w:tabs>
          <w:tab w:val="left" w:pos="720"/>
          <w:tab w:val="left" w:pos="1719"/>
        </w:tabs>
        <w:spacing w:before="48" w:line="240" w:lineRule="auto"/>
        <w:ind w:right="-58" w:firstLine="4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w w:val="96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проявля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 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не затев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 ко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флик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ов          и стре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росы,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иле; стре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ся уз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       </w:t>
      </w:r>
      <w:r>
        <w:rPr>
          <w:rFonts w:ascii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овое,   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проявля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любо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ь,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я;</w:t>
      </w:r>
    </w:p>
    <w:p w:rsidR="0087696D" w:rsidRDefault="0087696D">
      <w:pPr>
        <w:widowControl w:val="0"/>
        <w:tabs>
          <w:tab w:val="left" w:pos="720"/>
        </w:tabs>
        <w:spacing w:before="48" w:line="240" w:lineRule="auto"/>
        <w:ind w:right="-56" w:firstLine="4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w w:val="96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трудол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, довод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ое дело до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hAnsi="Times New Roman" w:cs="Times New Roman"/>
          <w:color w:val="000000"/>
          <w:sz w:val="24"/>
          <w:szCs w:val="24"/>
        </w:rPr>
        <w:t>а;</w:t>
      </w:r>
    </w:p>
    <w:p w:rsidR="0087696D" w:rsidRDefault="0087696D">
      <w:pPr>
        <w:widowControl w:val="0"/>
        <w:tabs>
          <w:tab w:val="left" w:pos="720"/>
          <w:tab w:val="left" w:pos="1825"/>
        </w:tabs>
        <w:spacing w:before="49" w:line="240" w:lineRule="auto"/>
        <w:ind w:right="-18" w:firstLine="4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w w:val="96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и люб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у,           </w:t>
      </w:r>
      <w:r>
        <w:rPr>
          <w:rFonts w:ascii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вой род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дом,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двор, ул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hAnsi="Times New Roman" w:cs="Times New Roman"/>
          <w:color w:val="000000"/>
          <w:sz w:val="24"/>
          <w:szCs w:val="24"/>
        </w:rPr>
        <w:t>у,</w:t>
      </w:r>
    </w:p>
    <w:p w:rsidR="0087696D" w:rsidRDefault="0087696D">
      <w:pPr>
        <w:widowControl w:val="0"/>
        <w:tabs>
          <w:tab w:val="left" w:pos="720"/>
        </w:tabs>
        <w:spacing w:before="48" w:line="239" w:lineRule="auto"/>
        <w:ind w:right="-57" w:firstLine="4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w w:val="96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город,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село, свою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рану.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еал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вос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отенц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олага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7696D" w:rsidRDefault="0087696D">
      <w:pPr>
        <w:widowControl w:val="0"/>
        <w:tabs>
          <w:tab w:val="left" w:pos="720"/>
        </w:tabs>
        <w:spacing w:before="48" w:line="240" w:lineRule="auto"/>
        <w:ind w:right="-59" w:firstLine="4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w w:val="96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ии</w:t>
      </w:r>
    </w:p>
    <w:p w:rsidR="0087696D" w:rsidRDefault="0087696D">
      <w:pPr>
        <w:widowControl w:val="0"/>
        <w:spacing w:line="240" w:lineRule="auto"/>
        <w:ind w:left="767" w:right="832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ктр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ые (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об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b/>
          <w:bCs/>
          <w:color w:val="000000"/>
          <w:spacing w:val="46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сы</w:t>
      </w: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FF"/>
          <w:sz w:val="24"/>
          <w:szCs w:val="24"/>
        </w:rPr>
      </w:pPr>
      <w:hyperlink r:id="rId50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sk.yandex.ru/i/0MnRn3ZmS</w:t>
        </w:r>
        <w:r>
          <w:rPr>
            <w:rFonts w:ascii="Times New Roman" w:hAnsi="Times New Roman" w:cs="Times New Roman"/>
            <w:color w:val="0000FF"/>
            <w:spacing w:val="2"/>
            <w:sz w:val="24"/>
            <w:szCs w:val="24"/>
            <w:u w:val="single"/>
          </w:rPr>
          <w:t>w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-Nrg</w:t>
        </w:r>
      </w:hyperlink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6" w:line="180" w:lineRule="exact"/>
        <w:rPr>
          <w:rFonts w:ascii="Times New Roman" w:hAnsi="Times New Roman" w:cs="Times New Roman"/>
          <w:sz w:val="18"/>
          <w:szCs w:val="18"/>
        </w:rPr>
      </w:pPr>
    </w:p>
    <w:p w:rsidR="0087696D" w:rsidRDefault="0087696D">
      <w:pPr>
        <w:widowControl w:val="0"/>
        <w:spacing w:line="241" w:lineRule="auto"/>
        <w:ind w:right="-5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Серия «Эруд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 «Сме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hyperlink r:id="rId51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p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: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d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is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k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.y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nd</w:t>
        </w:r>
        <w:r>
          <w:rPr>
            <w:rFonts w:ascii="Times New Roman" w:hAnsi="Times New Roman" w:cs="Times New Roman"/>
            <w:color w:val="0000FF"/>
            <w:spacing w:val="-4"/>
            <w:sz w:val="24"/>
            <w:szCs w:val="24"/>
            <w:u w:val="single"/>
          </w:rPr>
          <w:t>e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x.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l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d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3f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za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K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C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z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O7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K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2Q</w:t>
        </w:r>
      </w:hyperlink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Серии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hAnsi="Times New Roman" w:cs="Times New Roman"/>
          <w:color w:val="000000"/>
          <w:sz w:val="24"/>
          <w:szCs w:val="24"/>
        </w:rPr>
        <w:t>190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д»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морис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>ножурнала</w:t>
      </w:r>
      <w:r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52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sk.yandex.ru/i/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Q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GodL8ju4KKiig</w:t>
        </w:r>
      </w:hyperlink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«10</w:t>
      </w:r>
      <w:r>
        <w:rPr>
          <w:rFonts w:ascii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обрете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рус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ых»</w:t>
      </w:r>
    </w:p>
    <w:p w:rsidR="0087696D" w:rsidRDefault="0087696D">
      <w:pPr>
        <w:sectPr w:rsidR="0087696D">
          <w:type w:val="continuous"/>
          <w:pgSz w:w="11920" w:h="16850"/>
          <w:pgMar w:top="780" w:right="731" w:bottom="0" w:left="993" w:header="0" w:footer="0" w:gutter="0"/>
          <w:cols w:num="3" w:space="708" w:equalWidth="0">
            <w:col w:w="3319" w:space="224"/>
            <w:col w:w="1956" w:space="213"/>
            <w:col w:w="4482"/>
          </w:cols>
        </w:sectPr>
      </w:pPr>
    </w:p>
    <w:p w:rsidR="0087696D" w:rsidRDefault="0087696D">
      <w:pPr>
        <w:spacing w:after="46" w:line="240" w:lineRule="exact"/>
        <w:rPr>
          <w:sz w:val="24"/>
          <w:szCs w:val="24"/>
        </w:rPr>
      </w:pPr>
    </w:p>
    <w:p w:rsidR="0087696D" w:rsidRDefault="0087696D">
      <w:pPr>
        <w:widowControl w:val="0"/>
        <w:spacing w:line="240" w:lineRule="auto"/>
        <w:ind w:left="5017" w:right="-20"/>
        <w:rPr>
          <w:rFonts w:ascii="Times New Roman" w:hAnsi="Times New Roman" w:cs="Times New Roman"/>
          <w:color w:val="000000"/>
        </w:rPr>
        <w:sectPr w:rsidR="0087696D">
          <w:type w:val="continuous"/>
          <w:pgSz w:w="11920" w:h="16850"/>
          <w:pgMar w:top="780" w:right="731" w:bottom="0" w:left="993" w:header="0" w:footer="0" w:gutter="0"/>
          <w:cols w:space="708"/>
        </w:sectPr>
      </w:pPr>
      <w:r>
        <w:rPr>
          <w:rFonts w:ascii="Times New Roman" w:hAnsi="Times New Roman" w:cs="Times New Roman"/>
          <w:color w:val="000000"/>
        </w:rPr>
        <w:t>18</w:t>
      </w:r>
      <w:bookmarkEnd w:id="17"/>
    </w:p>
    <w:p w:rsidR="0087696D" w:rsidRDefault="0087696D">
      <w:pPr>
        <w:widowControl w:val="0"/>
        <w:tabs>
          <w:tab w:val="left" w:pos="2364"/>
        </w:tabs>
        <w:spacing w:line="240" w:lineRule="auto"/>
        <w:ind w:left="560" w:right="-58" w:hanging="55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18" w:name="_page_115_0"/>
      <w:r>
        <w:rPr>
          <w:rFonts w:ascii="Times New Roman" w:hAnsi="Times New Roman" w:cs="Times New Roman"/>
          <w:b/>
          <w:bCs/>
          <w:color w:val="000000"/>
          <w:position w:val="1"/>
        </w:rPr>
        <w:t>4</w:t>
      </w:r>
      <w:r>
        <w:rPr>
          <w:rFonts w:ascii="Times New Roman" w:hAnsi="Times New Roman" w:cs="Times New Roman"/>
          <w:color w:val="000000"/>
          <w:position w:val="1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лёнок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position w:val="1"/>
        </w:rPr>
        <w:t xml:space="preserve">5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</w:p>
    <w:p w:rsidR="0087696D" w:rsidRDefault="0087696D">
      <w:pPr>
        <w:widowControl w:val="0"/>
        <w:tabs>
          <w:tab w:val="left" w:pos="2699"/>
        </w:tabs>
        <w:spacing w:before="9" w:line="243" w:lineRule="auto"/>
        <w:ind w:left="560" w:right="-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тер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то…»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z w:val="24"/>
          <w:szCs w:val="24"/>
        </w:rPr>
        <w:t>теро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ая»</w:t>
      </w:r>
    </w:p>
    <w:p w:rsidR="0087696D" w:rsidRDefault="0087696D">
      <w:pPr>
        <w:widowControl w:val="0"/>
        <w:tabs>
          <w:tab w:val="left" w:pos="1325"/>
          <w:tab w:val="left" w:pos="2367"/>
        </w:tabs>
        <w:spacing w:before="7" w:line="240" w:lineRule="auto"/>
        <w:ind w:left="560" w:right="-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ород Мастеров»</w:t>
      </w:r>
      <w:r>
        <w:rPr>
          <w:rFonts w:ascii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position w:val="1"/>
        </w:rPr>
        <w:t>1</w:t>
      </w:r>
      <w:r>
        <w:rPr>
          <w:rFonts w:ascii="Times New Roman" w:hAnsi="Times New Roman" w:cs="Times New Roman"/>
          <w:color w:val="000000"/>
          <w:position w:val="1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«В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к 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87696D" w:rsidRDefault="0087696D">
      <w:pPr>
        <w:widowControl w:val="0"/>
        <w:tabs>
          <w:tab w:val="left" w:pos="1604"/>
        </w:tabs>
        <w:spacing w:before="9" w:line="240" w:lineRule="auto"/>
        <w:ind w:left="560" w:right="-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«От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делу»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тер сво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а»</w:t>
      </w:r>
    </w:p>
    <w:p w:rsidR="0087696D" w:rsidRDefault="0087696D">
      <w:pPr>
        <w:widowControl w:val="0"/>
        <w:tabs>
          <w:tab w:val="left" w:pos="1733"/>
          <w:tab w:val="left" w:pos="2153"/>
        </w:tabs>
        <w:spacing w:before="9" w:line="239" w:lineRule="auto"/>
        <w:ind w:left="560" w:right="-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вуч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до!»</w:t>
      </w:r>
    </w:p>
    <w:p w:rsidR="0087696D" w:rsidRDefault="0087696D">
      <w:pPr>
        <w:widowControl w:val="0"/>
        <w:spacing w:line="231" w:lineRule="auto"/>
        <w:ind w:left="565" w:right="9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«Путь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 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о»</w:t>
      </w:r>
    </w:p>
    <w:p w:rsidR="0087696D" w:rsidRDefault="0087696D">
      <w:pPr>
        <w:widowControl w:val="0"/>
        <w:spacing w:before="4" w:line="247" w:lineRule="auto"/>
        <w:ind w:left="56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одвод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ги</w:t>
      </w:r>
    </w:p>
    <w:p w:rsidR="0087696D" w:rsidRDefault="0087696D">
      <w:pPr>
        <w:widowControl w:val="0"/>
        <w:tabs>
          <w:tab w:val="left" w:pos="2699"/>
        </w:tabs>
        <w:spacing w:line="240" w:lineRule="auto"/>
        <w:ind w:left="560" w:right="-58" w:hanging="55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position w:val="1"/>
        </w:rPr>
        <w:t>5</w:t>
      </w:r>
      <w:r>
        <w:rPr>
          <w:rFonts w:ascii="Times New Roman" w:hAnsi="Times New Roman" w:cs="Times New Roman"/>
          <w:color w:val="000000"/>
          <w:position w:val="1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лено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position w:val="1"/>
        </w:rPr>
        <w:t xml:space="preserve">4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доб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оволец</w:t>
      </w:r>
    </w:p>
    <w:p w:rsidR="0087696D" w:rsidRDefault="0087696D">
      <w:pPr>
        <w:widowControl w:val="0"/>
        <w:tabs>
          <w:tab w:val="left" w:pos="2248"/>
          <w:tab w:val="left" w:pos="2699"/>
        </w:tabs>
        <w:spacing w:before="10" w:line="240" w:lineRule="auto"/>
        <w:ind w:left="560" w:right="-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«От 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 делу»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«С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ь бе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о!»</w:t>
      </w:r>
    </w:p>
    <w:p w:rsidR="0087696D" w:rsidRDefault="0087696D">
      <w:pPr>
        <w:widowControl w:val="0"/>
        <w:tabs>
          <w:tab w:val="left" w:pos="1630"/>
        </w:tabs>
        <w:spacing w:before="11" w:line="240" w:lineRule="auto"/>
        <w:ind w:left="560" w:right="-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«Со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position w:val="1"/>
        </w:rPr>
        <w:t>1</w:t>
      </w:r>
      <w:r>
        <w:rPr>
          <w:rFonts w:ascii="Times New Roman" w:hAnsi="Times New Roman" w:cs="Times New Roman"/>
          <w:color w:val="000000"/>
          <w:position w:val="1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хоро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ее</w:t>
      </w:r>
    </w:p>
    <w:p w:rsidR="0087696D" w:rsidRDefault="0087696D">
      <w:pPr>
        <w:widowControl w:val="0"/>
        <w:spacing w:line="240" w:lineRule="auto"/>
        <w:ind w:left="56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астрое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е»</w:t>
      </w:r>
    </w:p>
    <w:p w:rsidR="0087696D" w:rsidRDefault="0087696D">
      <w:pPr>
        <w:widowControl w:val="0"/>
        <w:tabs>
          <w:tab w:val="left" w:pos="1205"/>
          <w:tab w:val="left" w:pos="2364"/>
        </w:tabs>
        <w:spacing w:line="240" w:lineRule="auto"/>
        <w:ind w:left="560" w:right="26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«С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о стар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hAnsi="Times New Roman" w:cs="Times New Roman"/>
          <w:color w:val="000000"/>
          <w:sz w:val="24"/>
          <w:szCs w:val="24"/>
        </w:rPr>
        <w:t>х»</w:t>
      </w:r>
    </w:p>
    <w:p w:rsidR="0087696D" w:rsidRDefault="0087696D">
      <w:pPr>
        <w:widowControl w:val="0"/>
        <w:tabs>
          <w:tab w:val="left" w:pos="1591"/>
          <w:tab w:val="left" w:pos="2012"/>
        </w:tabs>
        <w:spacing w:before="9" w:line="241" w:lineRule="auto"/>
        <w:ind w:left="560" w:right="-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отовка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КТД</w:t>
      </w:r>
      <w:r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«От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делу» КТ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«Подар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ру!» 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обровол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position w:val="1"/>
        </w:rPr>
        <w:t>1</w:t>
      </w:r>
      <w:r>
        <w:rPr>
          <w:rFonts w:ascii="Times New Roman" w:hAnsi="Times New Roman" w:cs="Times New Roman"/>
          <w:color w:val="000000"/>
          <w:position w:val="1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доброе 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е» «Портрет доброво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ьц</w:t>
      </w:r>
      <w:r>
        <w:rPr>
          <w:rFonts w:ascii="Times New Roman" w:hAnsi="Times New Roman" w:cs="Times New Roman"/>
          <w:color w:val="000000"/>
          <w:sz w:val="24"/>
          <w:szCs w:val="24"/>
        </w:rPr>
        <w:t>а»</w:t>
      </w:r>
    </w:p>
    <w:p w:rsidR="0087696D" w:rsidRDefault="0087696D">
      <w:pPr>
        <w:widowControl w:val="0"/>
        <w:tabs>
          <w:tab w:val="left" w:pos="2699"/>
        </w:tabs>
        <w:spacing w:before="1" w:line="240" w:lineRule="auto"/>
        <w:ind w:left="565" w:right="-63" w:hanging="56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position w:val="1"/>
        </w:rPr>
        <w:t>6</w:t>
      </w:r>
      <w:r>
        <w:rPr>
          <w:rFonts w:ascii="Times New Roman" w:hAnsi="Times New Roman" w:cs="Times New Roman"/>
          <w:color w:val="000000"/>
          <w:position w:val="1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лёнок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position w:val="1"/>
        </w:rPr>
        <w:t xml:space="preserve">5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        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ь!»</w:t>
      </w: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84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tabs>
          <w:tab w:val="left" w:pos="1524"/>
          <w:tab w:val="left" w:pos="2699"/>
        </w:tabs>
        <w:spacing w:line="240" w:lineRule="auto"/>
        <w:ind w:left="560" w:right="-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овы 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Ж»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орд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ортсм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87696D" w:rsidRDefault="0087696D">
      <w:pPr>
        <w:widowControl w:val="0"/>
        <w:tabs>
          <w:tab w:val="left" w:pos="743"/>
          <w:tab w:val="left" w:pos="1842"/>
        </w:tabs>
        <w:spacing w:line="240" w:lineRule="auto"/>
        <w:ind w:right="-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арах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орые уч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хся кома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модейс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               </w:t>
      </w:r>
      <w:r>
        <w:rPr>
          <w:rFonts w:ascii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другими обуча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ся;</w:t>
      </w:r>
    </w:p>
    <w:p w:rsidR="0087696D" w:rsidRDefault="0087696D">
      <w:pPr>
        <w:widowControl w:val="0"/>
        <w:tabs>
          <w:tab w:val="left" w:pos="720"/>
          <w:tab w:val="left" w:pos="1093"/>
          <w:tab w:val="left" w:pos="1835"/>
        </w:tabs>
        <w:spacing w:before="48" w:line="240" w:lineRule="auto"/>
        <w:ind w:right="-59" w:firstLine="4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w w:val="96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игровых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едур,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орые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оддержа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мот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обуча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к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олучен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й,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алаживан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вных межличнос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ных от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ошений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в клас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омог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уста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доброжела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 атмо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феры        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 вр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мя урока.</w:t>
      </w: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br w:type="column"/>
      </w: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8" w:line="120" w:lineRule="exact"/>
        <w:rPr>
          <w:rFonts w:ascii="Times New Roman" w:hAnsi="Times New Roman" w:cs="Times New Roman"/>
          <w:sz w:val="12"/>
          <w:szCs w:val="12"/>
        </w:rPr>
      </w:pPr>
    </w:p>
    <w:p w:rsidR="0087696D" w:rsidRDefault="0087696D">
      <w:pPr>
        <w:widowControl w:val="0"/>
        <w:tabs>
          <w:tab w:val="left" w:pos="2661"/>
          <w:tab w:val="left" w:pos="3191"/>
          <w:tab w:val="left" w:pos="3845"/>
        </w:tabs>
        <w:spacing w:line="240" w:lineRule="auto"/>
        <w:ind w:right="-5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10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 ма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ого края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ии</w:t>
      </w: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22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spacing w:line="240" w:lineRule="auto"/>
        <w:ind w:left="103" w:right="226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 мул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ма «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53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sk.yandex.ru/i/q3yCn-0l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YsMXw</w:t>
        </w:r>
      </w:hyperlink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84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tabs>
          <w:tab w:val="left" w:pos="2160"/>
        </w:tabs>
        <w:spacing w:line="240" w:lineRule="auto"/>
        <w:ind w:left="23" w:right="1086"/>
        <w:rPr>
          <w:rFonts w:ascii="Times New Roman" w:hAnsi="Times New Roman" w:cs="Times New Roman"/>
          <w:color w:val="000000"/>
          <w:sz w:val="24"/>
          <w:szCs w:val="24"/>
        </w:rPr>
      </w:pPr>
      <w:hyperlink r:id="rId54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/www.youtube.com/</w:t>
        </w:r>
      </w:hyperlink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watch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?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=hr2rCo2tpmA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фил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</w:p>
    <w:p w:rsidR="0087696D" w:rsidRDefault="0087696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FF"/>
          <w:sz w:val="24"/>
          <w:szCs w:val="24"/>
        </w:rPr>
      </w:pPr>
      <w:hyperlink r:id="rId55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sk.yandex.ru/i/BzgvMqmh7TplMw</w:t>
        </w:r>
      </w:hyperlink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18" w:line="160" w:lineRule="exact"/>
        <w:rPr>
          <w:rFonts w:ascii="Times New Roman" w:hAnsi="Times New Roman" w:cs="Times New Roman"/>
          <w:sz w:val="16"/>
          <w:szCs w:val="16"/>
        </w:rPr>
      </w:pPr>
    </w:p>
    <w:p w:rsidR="0087696D" w:rsidRDefault="0087696D">
      <w:pPr>
        <w:widowControl w:val="0"/>
        <w:tabs>
          <w:tab w:val="left" w:pos="3180"/>
        </w:tabs>
        <w:spacing w:line="242" w:lineRule="auto"/>
        <w:ind w:right="-51" w:firstLine="10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Танец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«Нука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ака» </w:t>
      </w:r>
      <w:hyperlink r:id="rId56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sk.yandex.ru/i/5H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K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PpR3Cw408ng</w:t>
        </w:r>
      </w:hyperlink>
      <w:r>
        <w:rPr>
          <w:rFonts w:ascii="Times New Roman" w:hAnsi="Times New Roman" w:cs="Times New Roman"/>
          <w:color w:val="0000FF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      </w:t>
      </w:r>
      <w:r>
        <w:rPr>
          <w:rFonts w:ascii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у-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ь! </w:t>
      </w:r>
      <w:hyperlink r:id="rId57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sk.yandex.ru/i/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z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W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kG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f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sKAGoEiw</w:t>
        </w:r>
      </w:hyperlink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фил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       </w:t>
      </w:r>
      <w:r>
        <w:rPr>
          <w:rFonts w:ascii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ия     </w:t>
      </w:r>
      <w:r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87696D" w:rsidRDefault="0087696D">
      <w:pPr>
        <w:widowControl w:val="0"/>
        <w:spacing w:line="240" w:lineRule="auto"/>
        <w:ind w:right="2082" w:firstLine="1771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hyperlink r:id="rId58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/yandex.ru/video</w:t>
        </w:r>
      </w:hyperlink>
    </w:p>
    <w:p w:rsidR="0087696D" w:rsidRDefault="0087696D">
      <w:pPr>
        <w:widowControl w:val="0"/>
        <w:spacing w:line="240" w:lineRule="auto"/>
        <w:ind w:right="1155"/>
        <w:rPr>
          <w:rFonts w:ascii="Times New Roman" w:hAnsi="Times New Roman" w:cs="Times New Roman"/>
          <w:color w:val="000000"/>
          <w:sz w:val="24"/>
          <w:szCs w:val="24"/>
        </w:rPr>
      </w:pPr>
      <w:hyperlink r:id="rId59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 xml:space="preserve">                             </w:t>
        </w:r>
        <w:r>
          <w:rPr>
            <w:rFonts w:ascii="Times New Roman" w:hAnsi="Times New Roman" w:cs="Times New Roman"/>
            <w:color w:val="0000FF"/>
            <w:spacing w:val="-28"/>
            <w:sz w:val="24"/>
            <w:szCs w:val="24"/>
            <w:u w:val="single"/>
          </w:rPr>
          <w:t xml:space="preserve"> 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/pr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e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vie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w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?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te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x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t=</w:t>
        </w:r>
      </w:hyperlink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мул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к%2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>про%20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ж%20 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андия&amp;path=</w:t>
      </w:r>
    </w:p>
    <w:p w:rsidR="0087696D" w:rsidRDefault="0087696D">
      <w:pPr>
        <w:widowControl w:val="0"/>
        <w:spacing w:line="240" w:lineRule="auto"/>
        <w:ind w:right="3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wiz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rd&amp;p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eqid=1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</w:rPr>
        <w:t>459319957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z w:val="24"/>
          <w:szCs w:val="24"/>
        </w:rPr>
        <w:t>386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9789962654526820843-</w:t>
      </w:r>
    </w:p>
    <w:p w:rsidR="0087696D" w:rsidRDefault="0087696D">
      <w:pPr>
        <w:widowControl w:val="0"/>
        <w:spacing w:line="239" w:lineRule="auto"/>
        <w:ind w:right="252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vla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1-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z w:val="24"/>
          <w:szCs w:val="24"/>
        </w:rPr>
        <w:t>95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vl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7-b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lan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-80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8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BAL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9679&amp;wiz_type=vital&amp;film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d= 1069979878161687077 15 </w:t>
      </w:r>
      <w:hyperlink r:id="rId60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sk.yandex.ru/i/8atVDk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Y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etCRU8Q</w:t>
        </w:r>
      </w:hyperlink>
    </w:p>
    <w:p w:rsidR="0087696D" w:rsidRDefault="0087696D">
      <w:pPr>
        <w:sectPr w:rsidR="0087696D">
          <w:pgSz w:w="11920" w:h="16850"/>
          <w:pgMar w:top="788" w:right="731" w:bottom="0" w:left="993" w:header="0" w:footer="0" w:gutter="0"/>
          <w:cols w:num="3" w:space="708" w:equalWidth="0">
            <w:col w:w="2810" w:space="733"/>
            <w:col w:w="1956" w:space="213"/>
            <w:col w:w="4482"/>
          </w:cols>
        </w:sectPr>
      </w:pPr>
    </w:p>
    <w:p w:rsidR="0087696D" w:rsidRDefault="0087696D">
      <w:pPr>
        <w:spacing w:line="240" w:lineRule="exact"/>
        <w:rPr>
          <w:sz w:val="24"/>
          <w:szCs w:val="24"/>
        </w:rPr>
      </w:pPr>
    </w:p>
    <w:p w:rsidR="0087696D" w:rsidRDefault="0087696D">
      <w:pPr>
        <w:spacing w:after="16" w:line="120" w:lineRule="exact"/>
        <w:rPr>
          <w:sz w:val="12"/>
          <w:szCs w:val="12"/>
        </w:rPr>
      </w:pPr>
    </w:p>
    <w:p w:rsidR="0087696D" w:rsidRDefault="0087696D">
      <w:pPr>
        <w:widowControl w:val="0"/>
        <w:spacing w:line="240" w:lineRule="auto"/>
        <w:ind w:left="5017" w:right="-20"/>
        <w:rPr>
          <w:rFonts w:ascii="Times New Roman" w:hAnsi="Times New Roman" w:cs="Times New Roman"/>
          <w:color w:val="000000"/>
        </w:rPr>
        <w:sectPr w:rsidR="0087696D">
          <w:type w:val="continuous"/>
          <w:pgSz w:w="11920" w:h="16850"/>
          <w:pgMar w:top="788" w:right="731" w:bottom="0" w:left="993" w:header="0" w:footer="0" w:gutter="0"/>
          <w:cols w:space="708"/>
        </w:sectPr>
      </w:pPr>
      <w:r>
        <w:rPr>
          <w:rFonts w:ascii="Times New Roman" w:hAnsi="Times New Roman" w:cs="Times New Roman"/>
          <w:color w:val="000000"/>
        </w:rPr>
        <w:t>19</w:t>
      </w:r>
      <w:bookmarkEnd w:id="18"/>
    </w:p>
    <w:p w:rsidR="0087696D" w:rsidRDefault="0087696D">
      <w:pPr>
        <w:spacing w:line="240" w:lineRule="exact"/>
        <w:rPr>
          <w:sz w:val="24"/>
          <w:szCs w:val="24"/>
        </w:rPr>
      </w:pPr>
      <w:bookmarkStart w:id="19" w:name="_page_125_0"/>
    </w:p>
    <w:p w:rsidR="0087696D" w:rsidRDefault="0087696D">
      <w:pPr>
        <w:spacing w:line="240" w:lineRule="exact"/>
        <w:rPr>
          <w:sz w:val="24"/>
          <w:szCs w:val="24"/>
        </w:rPr>
      </w:pPr>
    </w:p>
    <w:p w:rsidR="0087696D" w:rsidRDefault="0087696D">
      <w:pPr>
        <w:spacing w:line="240" w:lineRule="exact"/>
        <w:rPr>
          <w:sz w:val="24"/>
          <w:szCs w:val="24"/>
        </w:rPr>
      </w:pPr>
    </w:p>
    <w:p w:rsidR="0087696D" w:rsidRDefault="0087696D">
      <w:pPr>
        <w:spacing w:line="240" w:lineRule="exact"/>
        <w:rPr>
          <w:sz w:val="24"/>
          <w:szCs w:val="24"/>
        </w:rPr>
      </w:pPr>
    </w:p>
    <w:p w:rsidR="0087696D" w:rsidRDefault="0087696D">
      <w:pPr>
        <w:spacing w:line="240" w:lineRule="exact"/>
        <w:rPr>
          <w:sz w:val="24"/>
          <w:szCs w:val="24"/>
        </w:rPr>
      </w:pPr>
    </w:p>
    <w:p w:rsidR="0087696D" w:rsidRDefault="0087696D">
      <w:pPr>
        <w:spacing w:after="10" w:line="180" w:lineRule="exact"/>
        <w:rPr>
          <w:sz w:val="18"/>
          <w:szCs w:val="18"/>
        </w:rPr>
      </w:pPr>
    </w:p>
    <w:p w:rsidR="0087696D" w:rsidRDefault="0087696D">
      <w:pPr>
        <w:widowControl w:val="0"/>
        <w:tabs>
          <w:tab w:val="left" w:pos="1328"/>
          <w:tab w:val="left" w:pos="2132"/>
        </w:tabs>
        <w:spacing w:line="240" w:lineRule="auto"/>
        <w:ind w:left="560" w:right="-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«Сто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дру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87696D" w:rsidRDefault="0087696D">
      <w:pPr>
        <w:widowControl w:val="0"/>
        <w:spacing w:line="240" w:lineRule="auto"/>
        <w:ind w:left="560" w:right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«С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ое»</w:t>
      </w:r>
    </w:p>
    <w:p w:rsidR="0087696D" w:rsidRDefault="0087696D">
      <w:pPr>
        <w:widowControl w:val="0"/>
        <w:tabs>
          <w:tab w:val="left" w:pos="2699"/>
        </w:tabs>
        <w:spacing w:before="2" w:line="240" w:lineRule="auto"/>
        <w:ind w:left="560" w:right="-58" w:firstLine="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«К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кордов» «Встреча              </w:t>
      </w:r>
      <w:r>
        <w:rPr>
          <w:rFonts w:ascii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одарок»</w:t>
      </w:r>
    </w:p>
    <w:p w:rsidR="0087696D" w:rsidRDefault="0087696D">
      <w:pPr>
        <w:widowControl w:val="0"/>
        <w:tabs>
          <w:tab w:val="left" w:pos="2699"/>
        </w:tabs>
        <w:spacing w:before="9" w:line="240" w:lineRule="auto"/>
        <w:ind w:left="560" w:right="-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бу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доровья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»</w:t>
      </w:r>
    </w:p>
    <w:p w:rsidR="0087696D" w:rsidRDefault="0087696D">
      <w:pPr>
        <w:widowControl w:val="0"/>
        <w:tabs>
          <w:tab w:val="left" w:pos="2364"/>
        </w:tabs>
        <w:spacing w:before="10" w:line="240" w:lineRule="auto"/>
        <w:ind w:left="560" w:right="-58" w:hanging="55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position w:val="1"/>
        </w:rPr>
        <w:t>7</w:t>
      </w:r>
      <w:r>
        <w:rPr>
          <w:rFonts w:ascii="Times New Roman" w:hAnsi="Times New Roman" w:cs="Times New Roman"/>
          <w:color w:val="000000"/>
          <w:position w:val="1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лёнок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position w:val="1"/>
        </w:rPr>
        <w:t xml:space="preserve">4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</w:p>
    <w:p w:rsidR="0087696D" w:rsidRDefault="0087696D">
      <w:pPr>
        <w:widowControl w:val="0"/>
        <w:tabs>
          <w:tab w:val="left" w:pos="2699"/>
        </w:tabs>
        <w:spacing w:before="9" w:line="240" w:lineRule="auto"/>
        <w:ind w:left="560" w:right="-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КОЛОГ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«Стра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</w:p>
    <w:p w:rsidR="0087696D" w:rsidRDefault="0087696D">
      <w:pPr>
        <w:widowControl w:val="0"/>
        <w:spacing w:line="240" w:lineRule="auto"/>
        <w:ind w:left="56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гии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16" w:line="140" w:lineRule="exact"/>
        <w:rPr>
          <w:rFonts w:ascii="Times New Roman" w:hAnsi="Times New Roman" w:cs="Times New Roman"/>
          <w:sz w:val="14"/>
          <w:szCs w:val="14"/>
        </w:rPr>
      </w:pPr>
    </w:p>
    <w:p w:rsidR="0087696D" w:rsidRDefault="0087696D">
      <w:pPr>
        <w:widowControl w:val="0"/>
        <w:tabs>
          <w:tab w:val="left" w:pos="1469"/>
          <w:tab w:val="left" w:pos="2249"/>
        </w:tabs>
        <w:spacing w:line="240" w:lineRule="auto"/>
        <w:ind w:left="560" w:right="-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position w:val="1"/>
        </w:rPr>
        <w:t>1</w:t>
      </w:r>
      <w:r>
        <w:rPr>
          <w:rFonts w:ascii="Times New Roman" w:hAnsi="Times New Roman" w:cs="Times New Roman"/>
          <w:color w:val="000000"/>
          <w:position w:val="1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ете»</w:t>
      </w:r>
    </w:p>
    <w:p w:rsidR="0087696D" w:rsidRDefault="0087696D">
      <w:pPr>
        <w:widowControl w:val="0"/>
        <w:tabs>
          <w:tab w:val="left" w:pos="2699"/>
        </w:tabs>
        <w:spacing w:line="237" w:lineRule="auto"/>
        <w:ind w:left="560" w:right="-5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«З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аю,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умею, 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ству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кве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</w:p>
    <w:p w:rsidR="0087696D" w:rsidRDefault="0087696D">
      <w:pPr>
        <w:widowControl w:val="0"/>
        <w:tabs>
          <w:tab w:val="left" w:pos="2372"/>
          <w:tab w:val="left" w:pos="2699"/>
        </w:tabs>
        <w:spacing w:before="2" w:line="240" w:lineRule="auto"/>
        <w:ind w:left="565" w:right="-58" w:hanging="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роды» 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 ста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«П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роду»</w:t>
      </w:r>
    </w:p>
    <w:p w:rsidR="0087696D" w:rsidRDefault="0087696D">
      <w:pPr>
        <w:widowControl w:val="0"/>
        <w:tabs>
          <w:tab w:val="left" w:pos="2699"/>
        </w:tabs>
        <w:spacing w:before="3" w:line="236" w:lineRule="auto"/>
        <w:ind w:left="565" w:right="-58" w:hanging="56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position w:val="1"/>
        </w:rPr>
        <w:t>8</w:t>
      </w:r>
      <w:r>
        <w:rPr>
          <w:rFonts w:ascii="Times New Roman" w:hAnsi="Times New Roman" w:cs="Times New Roman"/>
          <w:color w:val="000000"/>
          <w:position w:val="1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лёнок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position w:val="1"/>
        </w:rPr>
        <w:t xml:space="preserve">6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ь ис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кой па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мят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7696D" w:rsidRDefault="0087696D">
      <w:pPr>
        <w:widowControl w:val="0"/>
        <w:tabs>
          <w:tab w:val="left" w:pos="2699"/>
        </w:tabs>
        <w:spacing w:before="16" w:line="239" w:lineRule="auto"/>
        <w:ind w:left="560" w:right="-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«Ор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Хр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87696D" w:rsidRDefault="0087696D">
      <w:pPr>
        <w:widowControl w:val="0"/>
        <w:tabs>
          <w:tab w:val="left" w:pos="1978"/>
        </w:tabs>
        <w:spacing w:before="12" w:line="240" w:lineRule="auto"/>
        <w:ind w:left="560" w:right="-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«Трад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ы»</w:t>
      </w:r>
    </w:p>
    <w:p w:rsidR="0087696D" w:rsidRDefault="0087696D">
      <w:pPr>
        <w:widowControl w:val="0"/>
        <w:spacing w:line="240" w:lineRule="auto"/>
        <w:ind w:left="560" w:right="2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Коде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>хра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я»</w:t>
      </w:r>
    </w:p>
    <w:p w:rsidR="0087696D" w:rsidRDefault="0087696D">
      <w:pPr>
        <w:widowControl w:val="0"/>
        <w:tabs>
          <w:tab w:val="left" w:pos="1856"/>
        </w:tabs>
        <w:spacing w:before="9" w:line="240" w:lineRule="auto"/>
        <w:ind w:left="560" w:right="-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чтобы</w:t>
      </w:r>
      <w:r>
        <w:rPr>
          <w:rFonts w:ascii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position w:val="1"/>
        </w:rPr>
        <w:t>1</w:t>
      </w:r>
      <w:r>
        <w:rPr>
          <w:rFonts w:ascii="Times New Roman" w:hAnsi="Times New Roman" w:cs="Times New Roman"/>
          <w:color w:val="000000"/>
          <w:position w:val="1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87696D" w:rsidRDefault="0087696D">
      <w:pPr>
        <w:widowControl w:val="0"/>
        <w:tabs>
          <w:tab w:val="left" w:pos="1500"/>
        </w:tabs>
        <w:spacing w:line="239" w:lineRule="auto"/>
        <w:ind w:left="560" w:right="26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«И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ста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же»</w:t>
      </w:r>
    </w:p>
    <w:p w:rsidR="0087696D" w:rsidRDefault="0087696D">
      <w:pPr>
        <w:widowControl w:val="0"/>
        <w:tabs>
          <w:tab w:val="left" w:pos="3231"/>
          <w:tab w:val="left" w:pos="5093"/>
        </w:tabs>
        <w:spacing w:line="240" w:lineRule="auto"/>
        <w:ind w:left="696" w:right="-59"/>
        <w:rPr>
          <w:rFonts w:ascii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аряд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-</w:t>
      </w:r>
      <w:hyperlink r:id="rId61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sk.yandex.ru/i/</w:t>
        </w:r>
        <w:r>
          <w:rPr>
            <w:rFonts w:ascii="Times New Roman" w:hAnsi="Times New Roman" w:cs="Times New Roman"/>
            <w:color w:val="0000FF"/>
            <w:spacing w:val="2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-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RmQXsyDGEw</w:t>
        </w:r>
      </w:hyperlink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Танец</w:t>
      </w:r>
    </w:p>
    <w:p w:rsidR="0087696D" w:rsidRDefault="0087696D">
      <w:pPr>
        <w:widowControl w:val="0"/>
        <w:spacing w:before="1" w:line="240" w:lineRule="auto"/>
        <w:ind w:left="696" w:right="273" w:firstLine="2535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иг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hyperlink r:id="rId62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sk.yandex.ru/d/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p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yZTA2yp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jLFKg</w:t>
        </w:r>
      </w:hyperlink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13" w:line="220" w:lineRule="exact"/>
        <w:rPr>
          <w:rFonts w:ascii="Times New Roman" w:hAnsi="Times New Roman" w:cs="Times New Roman"/>
        </w:rPr>
      </w:pPr>
    </w:p>
    <w:p w:rsidR="0087696D" w:rsidRDefault="0087696D">
      <w:pPr>
        <w:widowControl w:val="0"/>
        <w:tabs>
          <w:tab w:val="left" w:pos="3330"/>
        </w:tabs>
        <w:spacing w:line="240" w:lineRule="auto"/>
        <w:ind w:left="799" w:right="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я/в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део</w:t>
      </w:r>
      <w:r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ов (добровол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ев,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професс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ов, 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рослы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87696D" w:rsidRDefault="0087696D">
      <w:pPr>
        <w:widowControl w:val="0"/>
        <w:tabs>
          <w:tab w:val="left" w:pos="2136"/>
          <w:tab w:val="left" w:pos="3576"/>
        </w:tabs>
        <w:spacing w:line="240" w:lineRule="auto"/>
        <w:ind w:left="1416" w:right="635" w:hanging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видео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красо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роды 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</w:p>
    <w:p w:rsidR="0087696D" w:rsidRDefault="0087696D">
      <w:pPr>
        <w:widowControl w:val="0"/>
        <w:spacing w:line="240" w:lineRule="auto"/>
        <w:ind w:left="696" w:right="288"/>
        <w:rPr>
          <w:rFonts w:ascii="Times New Roman" w:hAnsi="Times New Roman" w:cs="Times New Roman"/>
          <w:color w:val="000000"/>
          <w:sz w:val="24"/>
          <w:szCs w:val="24"/>
        </w:rPr>
      </w:pPr>
      <w:hyperlink r:id="rId63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sk.yandex.ru/i/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f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mJ</w:t>
        </w:r>
        <w:r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PguRXFAqcA</w:t>
        </w:r>
      </w:hyperlink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экологов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оссии</w:t>
      </w: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27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spacing w:line="240" w:lineRule="auto"/>
        <w:ind w:left="69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мул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альчик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мля»</w:t>
      </w: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8" w:line="120" w:lineRule="exact"/>
        <w:rPr>
          <w:rFonts w:ascii="Times New Roman" w:hAnsi="Times New Roman" w:cs="Times New Roman"/>
          <w:sz w:val="12"/>
          <w:szCs w:val="12"/>
        </w:rPr>
      </w:pPr>
    </w:p>
    <w:p w:rsidR="0087696D" w:rsidRDefault="0087696D">
      <w:pPr>
        <w:widowControl w:val="0"/>
        <w:spacing w:line="240" w:lineRule="auto"/>
        <w:ind w:left="69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фил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ия»</w:t>
      </w: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117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tabs>
          <w:tab w:val="left" w:pos="2887"/>
        </w:tabs>
        <w:spacing w:line="239" w:lineRule="auto"/>
        <w:ind w:left="799" w:right="5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оссия»</w:t>
      </w:r>
      <w:r>
        <w:rPr>
          <w:rFonts w:ascii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орое оф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ое на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вание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»)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— 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мул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ипликац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рег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ах, город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остях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ект</w:t>
      </w:r>
      <w:r>
        <w:rPr>
          <w:rFonts w:ascii="Times New Roman" w:hAnsi="Times New Roman" w:cs="Times New Roman"/>
          <w:color w:val="000000"/>
          <w:sz w:val="24"/>
          <w:szCs w:val="24"/>
        </w:rPr>
        <w:t>ом прод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серской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компании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«Аэроп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«Пил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».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ым 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риалом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была нач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2006 году.</w:t>
      </w:r>
    </w:p>
    <w:p w:rsidR="0087696D" w:rsidRDefault="0087696D">
      <w:pPr>
        <w:spacing w:after="9" w:line="120" w:lineRule="exact"/>
        <w:rPr>
          <w:rFonts w:ascii="Times New Roman" w:hAnsi="Times New Roman" w:cs="Times New Roman"/>
          <w:sz w:val="12"/>
          <w:szCs w:val="12"/>
        </w:rPr>
      </w:pPr>
    </w:p>
    <w:p w:rsidR="0087696D" w:rsidRDefault="0087696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</w:rPr>
        <w:sectPr w:rsidR="0087696D">
          <w:pgSz w:w="11920" w:h="16850"/>
          <w:pgMar w:top="788" w:right="736" w:bottom="0" w:left="993" w:header="0" w:footer="0" w:gutter="0"/>
          <w:cols w:num="2" w:space="708" w:equalWidth="0">
            <w:col w:w="2810" w:space="2207"/>
            <w:col w:w="5173"/>
          </w:cols>
        </w:sectPr>
      </w:pPr>
      <w:r>
        <w:rPr>
          <w:rFonts w:ascii="Times New Roman" w:hAnsi="Times New Roman" w:cs="Times New Roman"/>
          <w:color w:val="000000"/>
        </w:rPr>
        <w:t>20</w:t>
      </w:r>
      <w:bookmarkEnd w:id="19"/>
    </w:p>
    <w:p w:rsidR="0087696D" w:rsidRDefault="0087696D">
      <w:pPr>
        <w:widowControl w:val="0"/>
        <w:tabs>
          <w:tab w:val="left" w:pos="1428"/>
        </w:tabs>
        <w:spacing w:line="246" w:lineRule="auto"/>
        <w:ind w:right="-59" w:firstLine="5153"/>
        <w:rPr>
          <w:rFonts w:ascii="Times New Roman" w:hAnsi="Times New Roman" w:cs="Times New Roman"/>
          <w:color w:val="000000"/>
          <w:position w:val="1"/>
        </w:rPr>
      </w:pPr>
      <w:bookmarkStart w:id="20" w:name="_page_130_0"/>
      <w:r>
        <w:rPr>
          <w:rFonts w:ascii="Times New Roman" w:hAnsi="Times New Roman" w:cs="Times New Roman"/>
          <w:color w:val="000000"/>
          <w:sz w:val="24"/>
          <w:szCs w:val="24"/>
        </w:rPr>
        <w:t>Хрономе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раж каждого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ма — 1м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ута КТ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position w:val="1"/>
        </w:rPr>
        <w:t>1</w:t>
      </w:r>
    </w:p>
    <w:p w:rsidR="0087696D" w:rsidRDefault="0087696D">
      <w:pPr>
        <w:widowControl w:val="0"/>
        <w:spacing w:line="240" w:lineRule="auto"/>
        <w:ind w:right="75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» «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кажи</w:t>
      </w:r>
      <w:r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87696D" w:rsidRDefault="0087696D">
      <w:pPr>
        <w:widowControl w:val="0"/>
        <w:tabs>
          <w:tab w:val="left" w:pos="773"/>
          <w:tab w:val="left" w:pos="1804"/>
        </w:tabs>
        <w:spacing w:before="1" w:line="241" w:lineRule="auto"/>
        <w:ind w:right="72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sz w:val="24"/>
          <w:szCs w:val="24"/>
        </w:rPr>
        <w:t>хра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» Подв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              </w:t>
      </w:r>
      <w:r>
        <w:rPr>
          <w:rFonts w:ascii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1"/>
        </w:rPr>
        <w:t xml:space="preserve">1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рамме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в теку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оду</w:t>
      </w:r>
    </w:p>
    <w:p w:rsidR="0087696D" w:rsidRDefault="0087696D">
      <w:pPr>
        <w:widowControl w:val="0"/>
        <w:tabs>
          <w:tab w:val="left" w:pos="2139"/>
        </w:tabs>
        <w:spacing w:before="8" w:line="240" w:lineRule="auto"/>
        <w:ind w:right="-20"/>
        <w:rPr>
          <w:rFonts w:ascii="Times New Roman" w:hAnsi="Times New Roman" w:cs="Times New Roman"/>
          <w:b/>
          <w:bCs/>
          <w:color w:val="000000"/>
          <w:position w:val="1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position w:val="1"/>
        </w:rPr>
        <w:t>68</w:t>
      </w: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position w:val="1"/>
          <w:sz w:val="24"/>
          <w:szCs w:val="24"/>
        </w:rPr>
      </w:pPr>
    </w:p>
    <w:p w:rsidR="0087696D" w:rsidRDefault="0087696D">
      <w:pPr>
        <w:spacing w:after="18" w:line="180" w:lineRule="exact"/>
        <w:rPr>
          <w:rFonts w:ascii="Times New Roman" w:hAnsi="Times New Roman" w:cs="Times New Roman"/>
          <w:position w:val="1"/>
          <w:sz w:val="18"/>
          <w:szCs w:val="18"/>
        </w:rPr>
      </w:pPr>
    </w:p>
    <w:p w:rsidR="0087696D" w:rsidRDefault="0087696D">
      <w:pPr>
        <w:widowControl w:val="0"/>
        <w:spacing w:line="240" w:lineRule="auto"/>
        <w:ind w:left="4457" w:right="-20"/>
        <w:rPr>
          <w:rFonts w:ascii="Times New Roman" w:hAnsi="Times New Roman" w:cs="Times New Roman"/>
          <w:color w:val="000000"/>
        </w:rPr>
        <w:sectPr w:rsidR="0087696D">
          <w:pgSz w:w="11920" w:h="16850"/>
          <w:pgMar w:top="788" w:right="833" w:bottom="0" w:left="1553" w:header="0" w:footer="0" w:gutter="0"/>
          <w:cols w:space="708"/>
        </w:sectPr>
      </w:pPr>
      <w:r>
        <w:rPr>
          <w:rFonts w:ascii="Times New Roman" w:hAnsi="Times New Roman" w:cs="Times New Roman"/>
          <w:color w:val="000000"/>
        </w:rPr>
        <w:t>21</w:t>
      </w:r>
      <w:bookmarkEnd w:id="20"/>
    </w:p>
    <w:p w:rsidR="0087696D" w:rsidRDefault="0087696D">
      <w:pPr>
        <w:widowControl w:val="0"/>
        <w:spacing w:line="240" w:lineRule="auto"/>
        <w:ind w:left="3385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21" w:name="_page_132_0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Оценочные 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атер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алы</w:t>
      </w:r>
    </w:p>
    <w:p w:rsidR="0087696D" w:rsidRDefault="0087696D">
      <w:pPr>
        <w:spacing w:after="85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ectPr w:rsidR="0087696D">
          <w:pgSz w:w="11920" w:h="16850"/>
          <w:pgMar w:top="780" w:right="850" w:bottom="0" w:left="1226" w:header="0" w:footer="0" w:gutter="0"/>
          <w:cols w:space="708"/>
        </w:sectPr>
      </w:pPr>
    </w:p>
    <w:p w:rsidR="0087696D" w:rsidRDefault="0087696D">
      <w:pPr>
        <w:widowControl w:val="0"/>
        <w:spacing w:line="240" w:lineRule="auto"/>
        <w:ind w:left="94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треков</w:t>
      </w:r>
    </w:p>
    <w:p w:rsidR="0087696D" w:rsidRDefault="0087696D">
      <w:pPr>
        <w:spacing w:after="46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z w:val="24"/>
          <w:szCs w:val="24"/>
        </w:rPr>
        <w:t>дер</w:t>
      </w: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7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Эр</w:t>
      </w:r>
      <w:r>
        <w:rPr>
          <w:rFonts w:ascii="Times New Roman" w:hAnsi="Times New Roman" w:cs="Times New Roman"/>
          <w:color w:val="000000"/>
          <w:sz w:val="24"/>
          <w:szCs w:val="24"/>
        </w:rPr>
        <w:t>уд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</w:p>
    <w:p w:rsidR="0087696D" w:rsidRDefault="0087696D">
      <w:pPr>
        <w:widowControl w:val="0"/>
        <w:spacing w:line="240" w:lineRule="auto"/>
        <w:ind w:left="275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ерии</w:t>
      </w:r>
    </w:p>
    <w:p w:rsidR="0087696D" w:rsidRDefault="0087696D">
      <w:pPr>
        <w:spacing w:after="53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tabs>
          <w:tab w:val="left" w:pos="3254"/>
        </w:tabs>
        <w:spacing w:line="240" w:lineRule="auto"/>
        <w:ind w:right="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еал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Програ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река,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торы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уали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обрес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пы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деятел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иве,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ода.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выяви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ку уровн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сплочённо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са и</w:t>
      </w:r>
    </w:p>
    <w:p w:rsidR="0087696D" w:rsidRDefault="0087696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мик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огрупп</w:t>
      </w:r>
    </w:p>
    <w:p w:rsidR="0087696D" w:rsidRDefault="0087696D">
      <w:pPr>
        <w:spacing w:after="67"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widowControl w:val="0"/>
        <w:spacing w:line="236" w:lineRule="auto"/>
        <w:ind w:right="4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Вторая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сокой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 уч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шко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роходя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чные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ады.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сход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 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во ребён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способа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формации</w:t>
      </w:r>
    </w:p>
    <w:p w:rsidR="0087696D" w:rsidRDefault="0087696D">
      <w:pPr>
        <w:sectPr w:rsidR="0087696D">
          <w:type w:val="continuous"/>
          <w:pgSz w:w="11920" w:h="16850"/>
          <w:pgMar w:top="780" w:right="850" w:bottom="0" w:left="1226" w:header="0" w:footer="0" w:gutter="0"/>
          <w:cols w:num="2" w:space="708" w:equalWidth="0">
            <w:col w:w="2252" w:space="967"/>
            <w:col w:w="6625"/>
          </w:cols>
        </w:sectPr>
      </w:pPr>
    </w:p>
    <w:p w:rsidR="0087696D" w:rsidRDefault="0087696D">
      <w:pPr>
        <w:spacing w:after="56" w:line="240" w:lineRule="exact"/>
        <w:rPr>
          <w:sz w:val="24"/>
          <w:szCs w:val="24"/>
        </w:rPr>
      </w:pPr>
    </w:p>
    <w:p w:rsidR="0087696D" w:rsidRDefault="0087696D">
      <w:pPr>
        <w:widowControl w:val="0"/>
        <w:tabs>
          <w:tab w:val="left" w:pos="4876"/>
          <w:tab w:val="left" w:pos="8133"/>
          <w:tab w:val="left" w:pos="8635"/>
        </w:tabs>
        <w:spacing w:line="240" w:lineRule="auto"/>
        <w:ind w:left="3219" w:right="1029" w:hanging="321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рох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овка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hAnsi="Times New Roman" w:cs="Times New Roman"/>
          <w:color w:val="000000"/>
          <w:sz w:val="24"/>
          <w:szCs w:val="24"/>
        </w:rPr>
        <w:t>днего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спек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я/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омера/кон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– з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во с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го дела и луч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 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регио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а/с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раны.</w:t>
      </w:r>
    </w:p>
    <w:p w:rsidR="0087696D" w:rsidRDefault="0087696D">
      <w:pPr>
        <w:widowControl w:val="0"/>
        <w:tabs>
          <w:tab w:val="left" w:pos="1087"/>
          <w:tab w:val="left" w:pos="2031"/>
          <w:tab w:val="left" w:pos="3219"/>
        </w:tabs>
        <w:spacing w:before="2" w:line="231" w:lineRule="auto"/>
        <w:ind w:right="58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огам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3х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ков: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«Орлёнок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идер»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ромежуточных              </w:t>
      </w:r>
      <w:r>
        <w:rPr>
          <w:rFonts w:ascii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«Орл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Эруд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Орл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z w:val="24"/>
          <w:szCs w:val="24"/>
        </w:rPr>
        <w:t>нок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ер»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в Про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роводи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само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уя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авленные</w:t>
      </w:r>
    </w:p>
    <w:p w:rsidR="0087696D" w:rsidRDefault="0087696D">
      <w:pPr>
        <w:widowControl w:val="0"/>
        <w:spacing w:line="248" w:lineRule="auto"/>
        <w:ind w:left="3219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реком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</w:p>
    <w:p w:rsidR="0087696D" w:rsidRDefault="0087696D">
      <w:pPr>
        <w:widowControl w:val="0"/>
        <w:tabs>
          <w:tab w:val="left" w:pos="3219"/>
          <w:tab w:val="left" w:pos="5385"/>
          <w:tab w:val="left" w:pos="6931"/>
          <w:tab w:val="left" w:pos="7404"/>
        </w:tabs>
        <w:spacing w:line="240" w:lineRule="auto"/>
        <w:ind w:left="4381" w:right="740" w:hanging="43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обро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 ак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уал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круглый год,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ель мож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име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уся</w:t>
      </w:r>
    </w:p>
    <w:p w:rsidR="0087696D" w:rsidRDefault="0087696D">
      <w:pPr>
        <w:widowControl w:val="0"/>
        <w:tabs>
          <w:tab w:val="left" w:pos="5061"/>
          <w:tab w:val="left" w:pos="6201"/>
          <w:tab w:val="left" w:pos="7276"/>
          <w:tab w:val="left" w:pos="7912"/>
        </w:tabs>
        <w:spacing w:before="1" w:line="235" w:lineRule="auto"/>
        <w:ind w:left="3219" w:right="10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опы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 добро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кого/ волон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ерского/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имуров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кого дв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бое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я учебного года</w:t>
      </w:r>
    </w:p>
    <w:p w:rsidR="0087696D" w:rsidRDefault="0087696D">
      <w:pPr>
        <w:widowControl w:val="0"/>
        <w:spacing w:before="19" w:line="240" w:lineRule="auto"/>
        <w:ind w:left="3219" w:right="90" w:hanging="321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ортсм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азл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чные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внов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освя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том 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сле, в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ом,</w:t>
      </w:r>
    </w:p>
    <w:p w:rsidR="0087696D" w:rsidRDefault="0087696D">
      <w:pPr>
        <w:widowControl w:val="0"/>
        <w:spacing w:line="240" w:lineRule="auto"/>
        <w:ind w:left="3219" w:right="58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рове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есёлые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апа,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 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мья»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руг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соревнов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обы 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 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гиподина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са 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 учебного го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а.</w:t>
      </w:r>
    </w:p>
    <w:p w:rsidR="0087696D" w:rsidRDefault="0087696D">
      <w:pPr>
        <w:widowControl w:val="0"/>
        <w:tabs>
          <w:tab w:val="left" w:pos="4429"/>
          <w:tab w:val="left" w:pos="5613"/>
          <w:tab w:val="left" w:pos="7432"/>
          <w:tab w:val="left" w:pos="8400"/>
        </w:tabs>
        <w:spacing w:before="3" w:line="240" w:lineRule="auto"/>
        <w:ind w:left="3219" w:right="1032" w:hanging="321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коло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благопр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для 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река. Пог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дные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ловия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</w:p>
    <w:p w:rsidR="0087696D" w:rsidRDefault="0087696D">
      <w:pPr>
        <w:widowControl w:val="0"/>
        <w:tabs>
          <w:tab w:val="left" w:pos="3891"/>
          <w:tab w:val="left" w:pos="4724"/>
          <w:tab w:val="left" w:pos="6359"/>
          <w:tab w:val="left" w:pos="7197"/>
          <w:tab w:val="left" w:pos="8548"/>
        </w:tabs>
        <w:spacing w:line="239" w:lineRule="auto"/>
        <w:ind w:left="3219" w:right="10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уже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проводи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ы.</w:t>
      </w:r>
    </w:p>
    <w:p w:rsidR="0087696D" w:rsidRDefault="0087696D">
      <w:pPr>
        <w:widowControl w:val="0"/>
        <w:tabs>
          <w:tab w:val="left" w:pos="3219"/>
        </w:tabs>
        <w:spacing w:line="227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w w:val="99"/>
          <w:position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pacing w:val="1"/>
          <w:w w:val="99"/>
          <w:position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– Х</w:t>
      </w:r>
      <w:r>
        <w:rPr>
          <w:rFonts w:ascii="Times New Roman" w:hAnsi="Times New Roman" w:cs="Times New Roman"/>
          <w:color w:val="000000"/>
          <w:w w:val="99"/>
          <w:position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w w:val="99"/>
          <w:position w:val="-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тель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реки</w:t>
      </w:r>
    </w:p>
    <w:p w:rsidR="0087696D" w:rsidRDefault="0087696D">
      <w:pPr>
        <w:widowControl w:val="0"/>
        <w:spacing w:line="233" w:lineRule="auto"/>
        <w:ind w:left="3219" w:right="82" w:hanging="32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position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стор</w:t>
      </w:r>
      <w:r>
        <w:rPr>
          <w:rFonts w:ascii="Times New Roman" w:hAnsi="Times New Roman" w:cs="Times New Roman"/>
          <w:color w:val="000000"/>
          <w:spacing w:val="1"/>
          <w:w w:val="99"/>
          <w:position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ко</w:t>
      </w:r>
      <w:r>
        <w:rPr>
          <w:rFonts w:ascii="Times New Roman" w:hAnsi="Times New Roman" w:cs="Times New Roman"/>
          <w:color w:val="000000"/>
          <w:w w:val="99"/>
          <w:position w:val="-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position w:val="-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амят</w:t>
      </w:r>
      <w:r>
        <w:rPr>
          <w:rFonts w:ascii="Times New Roman" w:hAnsi="Times New Roman" w:cs="Times New Roman"/>
          <w:color w:val="000000"/>
          <w:w w:val="99"/>
          <w:position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рошл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«Орл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хран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 так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реком,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одводя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 уч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году.</w:t>
      </w:r>
    </w:p>
    <w:p w:rsidR="0087696D" w:rsidRDefault="0087696D">
      <w:pPr>
        <w:widowControl w:val="0"/>
        <w:spacing w:before="4" w:line="238" w:lineRule="auto"/>
        <w:ind w:left="3219" w:right="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смы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агру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река: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(клас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хран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/Мы –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ели</w:t>
      </w:r>
    </w:p>
    <w:p w:rsidR="0087696D" w:rsidRDefault="0087696D">
      <w:pPr>
        <w:widowControl w:val="0"/>
        <w:spacing w:line="240" w:lineRule="auto"/>
        <w:ind w:left="3219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памя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раны</w:t>
      </w: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16" w:line="220" w:lineRule="exact"/>
        <w:rPr>
          <w:rFonts w:ascii="Times New Roman" w:hAnsi="Times New Roman" w:cs="Times New Roman"/>
        </w:rPr>
      </w:pPr>
    </w:p>
    <w:p w:rsidR="0087696D" w:rsidRDefault="0087696D">
      <w:pPr>
        <w:widowControl w:val="0"/>
        <w:spacing w:line="240" w:lineRule="auto"/>
        <w:ind w:left="4784" w:right="-20"/>
        <w:rPr>
          <w:rFonts w:ascii="Times New Roman" w:hAnsi="Times New Roman" w:cs="Times New Roman"/>
          <w:color w:val="000000"/>
        </w:rPr>
        <w:sectPr w:rsidR="0087696D">
          <w:type w:val="continuous"/>
          <w:pgSz w:w="11920" w:h="16850"/>
          <w:pgMar w:top="780" w:right="850" w:bottom="0" w:left="1226" w:header="0" w:footer="0" w:gutter="0"/>
          <w:cols w:space="708"/>
        </w:sectPr>
      </w:pPr>
      <w:r>
        <w:rPr>
          <w:rFonts w:ascii="Times New Roman" w:hAnsi="Times New Roman" w:cs="Times New Roman"/>
          <w:color w:val="000000"/>
        </w:rPr>
        <w:t>22</w:t>
      </w:r>
      <w:bookmarkEnd w:id="21"/>
    </w:p>
    <w:p w:rsidR="0087696D" w:rsidRDefault="0087696D">
      <w:pPr>
        <w:widowControl w:val="0"/>
        <w:tabs>
          <w:tab w:val="left" w:pos="3219"/>
        </w:tabs>
        <w:spacing w:line="237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22" w:name="_page_134_0"/>
      <w:r>
        <w:rPr>
          <w:rFonts w:ascii="Times New Roman" w:hAnsi="Times New Roman" w:cs="Times New Roman"/>
          <w:color w:val="000000"/>
          <w:sz w:val="24"/>
          <w:szCs w:val="24"/>
        </w:rPr>
        <w:t>Подв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исполь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ование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игровых ме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одов</w:t>
      </w:r>
    </w:p>
    <w:p w:rsidR="0087696D" w:rsidRDefault="0087696D">
      <w:pPr>
        <w:widowControl w:val="0"/>
        <w:spacing w:line="240" w:lineRule="auto"/>
        <w:ind w:left="-59" w:right="102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    </w:t>
      </w:r>
      <w:r>
        <w:rPr>
          <w:rFonts w:ascii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рамме     </w:t>
      </w:r>
      <w:r>
        <w:rPr>
          <w:rFonts w:ascii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    </w:t>
      </w:r>
      <w:r>
        <w:rPr>
          <w:rFonts w:ascii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текуще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оторые уч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оду                              </w:t>
      </w:r>
      <w:r>
        <w:rPr>
          <w:rFonts w:ascii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цени</w:t>
      </w:r>
      <w:r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ану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 ребё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ка   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набл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я»</w:t>
      </w:r>
      <w:r>
        <w:rPr>
          <w:rFonts w:ascii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</w:p>
    <w:p w:rsidR="0087696D" w:rsidRDefault="0087696D">
      <w:pPr>
        <w:widowControl w:val="0"/>
        <w:spacing w:line="238" w:lineRule="auto"/>
        <w:ind w:left="3219" w:right="4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«акт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учас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ника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сформ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ак коллек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ва;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 уров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ия/осо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</w:p>
    <w:p w:rsidR="0087696D" w:rsidRDefault="0087696D">
      <w:pPr>
        <w:widowControl w:val="0"/>
        <w:spacing w:line="238" w:lineRule="auto"/>
        <w:ind w:left="3219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аложенных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мме</w:t>
      </w: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7696D" w:rsidRDefault="0087696D">
      <w:pPr>
        <w:spacing w:after="15" w:line="220" w:lineRule="exact"/>
        <w:rPr>
          <w:rFonts w:ascii="Times New Roman" w:hAnsi="Times New Roman" w:cs="Times New Roman"/>
        </w:rPr>
      </w:pPr>
    </w:p>
    <w:p w:rsidR="0087696D" w:rsidRDefault="0087696D">
      <w:pPr>
        <w:widowControl w:val="0"/>
        <w:spacing w:line="240" w:lineRule="auto"/>
        <w:ind w:left="4784" w:right="-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23</w:t>
      </w:r>
      <w:bookmarkEnd w:id="22"/>
    </w:p>
    <w:sectPr w:rsidR="0087696D" w:rsidSect="00500225">
      <w:pgSz w:w="11920" w:h="16850"/>
      <w:pgMar w:top="774" w:right="850" w:bottom="0" w:left="1226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0225"/>
    <w:rsid w:val="001558CE"/>
    <w:rsid w:val="00420A27"/>
    <w:rsid w:val="00445F05"/>
    <w:rsid w:val="00500225"/>
    <w:rsid w:val="006579A0"/>
    <w:rsid w:val="0087696D"/>
    <w:rsid w:val="00AE1253"/>
    <w:rsid w:val="00CB63DA"/>
    <w:rsid w:val="00D15039"/>
    <w:rsid w:val="00D35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A27"/>
    <w:pPr>
      <w:spacing w:line="259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isk.yandex.ru/i/wNgVlMGD-qlCVw" TargetMode="External"/><Relationship Id="rId18" Type="http://schemas.openxmlformats.org/officeDocument/2006/relationships/hyperlink" Target="https://disk.yandex.ru/i/RLXwKfaUfs8CrQ" TargetMode="External"/><Relationship Id="rId26" Type="http://schemas.openxmlformats.org/officeDocument/2006/relationships/hyperlink" Target="https://disk.yandex.ru/d/I5K8yU8mw0zZvA" TargetMode="External"/><Relationship Id="rId39" Type="http://schemas.openxmlformats.org/officeDocument/2006/relationships/hyperlink" Target="https://disk.yandex.ru/i/L3fQL4ZBJtcQIw" TargetMode="External"/><Relationship Id="rId21" Type="http://schemas.openxmlformats.org/officeDocument/2006/relationships/hyperlink" Target="https://disk.yandex.ru/i/qz15j9o6zFlPIQ" TargetMode="External"/><Relationship Id="rId34" Type="http://schemas.openxmlformats.org/officeDocument/2006/relationships/hyperlink" Target="http://www.multirussia.ru/index.php?id=34" TargetMode="External"/><Relationship Id="rId42" Type="http://schemas.openxmlformats.org/officeDocument/2006/relationships/hyperlink" Target="https://disk.yandex.ru/i/hu1cqrRIiLCBYQ" TargetMode="External"/><Relationship Id="rId47" Type="http://schemas.openxmlformats.org/officeDocument/2006/relationships/hyperlink" Target="https://disk.yandex.ru/i/GqTAyxtklagPNQ" TargetMode="External"/><Relationship Id="rId50" Type="http://schemas.openxmlformats.org/officeDocument/2006/relationships/hyperlink" Target="https://disk.yandex.ru/i/0MnRn3ZmSw-Nrg" TargetMode="External"/><Relationship Id="rId55" Type="http://schemas.openxmlformats.org/officeDocument/2006/relationships/hyperlink" Target="https://disk.yandex.ru/i/BzgvMqmh7TplMw" TargetMode="External"/><Relationship Id="rId63" Type="http://schemas.openxmlformats.org/officeDocument/2006/relationships/hyperlink" Target="https://disk.yandex.ru/i/fmJIPguRXFAqcA" TargetMode="External"/><Relationship Id="rId7" Type="http://schemas.openxmlformats.org/officeDocument/2006/relationships/hyperlink" Target="https://disk.yandex.ru/i/3tqEp3ZGYR7-u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isk.yandex.ru/i/h-IMgWFpajWOzg" TargetMode="External"/><Relationship Id="rId20" Type="http://schemas.openxmlformats.org/officeDocument/2006/relationships/hyperlink" Target="https://disk.yandex.ru/i/qz15j9o6zFlPIQ" TargetMode="External"/><Relationship Id="rId29" Type="http://schemas.openxmlformats.org/officeDocument/2006/relationships/hyperlink" Target="https://disk.yandex.ru/i/Hji8c1aTP2fpnQ" TargetMode="External"/><Relationship Id="rId41" Type="http://schemas.openxmlformats.org/officeDocument/2006/relationships/hyperlink" Target="https://disk.yandex.ru/i/hu1cqrRIiLCBYQ" TargetMode="External"/><Relationship Id="rId54" Type="http://schemas.openxmlformats.org/officeDocument/2006/relationships/hyperlink" Target="https://www.youtube.com/" TargetMode="External"/><Relationship Id="rId62" Type="http://schemas.openxmlformats.org/officeDocument/2006/relationships/hyperlink" Target="https://disk.yandex.ru/d/pyZTA2ypajLFKg" TargetMode="External"/><Relationship Id="rId1" Type="http://schemas.openxmlformats.org/officeDocument/2006/relationships/styles" Target="styles.xml"/><Relationship Id="rId6" Type="http://schemas.openxmlformats.org/officeDocument/2006/relationships/hyperlink" Target="https://disk.yandex.ru/i/TwEDL8QqpIkLHw" TargetMode="External"/><Relationship Id="rId11" Type="http://schemas.openxmlformats.org/officeDocument/2006/relationships/hyperlink" Target="https://disk.yandex.ru/i/6vKmOEimHyMqpg" TargetMode="External"/><Relationship Id="rId24" Type="http://schemas.openxmlformats.org/officeDocument/2006/relationships/hyperlink" Target="https://disk.yandex.ru/d/I5K8yU8mw0zZvA" TargetMode="External"/><Relationship Id="rId32" Type="http://schemas.openxmlformats.org/officeDocument/2006/relationships/hyperlink" Target="https://disk.yandex.ru/i/Hji8c1aTP2fpnQ" TargetMode="External"/><Relationship Id="rId37" Type="http://schemas.openxmlformats.org/officeDocument/2006/relationships/hyperlink" Target="https://disk.yandex.ru/i/GqTAyxtklagPNQ" TargetMode="External"/><Relationship Id="rId40" Type="http://schemas.openxmlformats.org/officeDocument/2006/relationships/hyperlink" Target="https://disk.yandex.ru/client/disk" TargetMode="External"/><Relationship Id="rId45" Type="http://schemas.openxmlformats.org/officeDocument/2006/relationships/hyperlink" Target="https://disk.yandex.ru/i/-5WnFzicng7-3A" TargetMode="External"/><Relationship Id="rId53" Type="http://schemas.openxmlformats.org/officeDocument/2006/relationships/hyperlink" Target="https://disk.yandex.ru/i/q3yCn-0lIYsMXw" TargetMode="External"/><Relationship Id="rId58" Type="http://schemas.openxmlformats.org/officeDocument/2006/relationships/hyperlink" Target="https://yandex.ru/video/preview/?text" TargetMode="External"/><Relationship Id="rId5" Type="http://schemas.openxmlformats.org/officeDocument/2006/relationships/hyperlink" Target="https://disk.yandex.ru/i/v3sGr4Q2-INR7A" TargetMode="External"/><Relationship Id="rId15" Type="http://schemas.openxmlformats.org/officeDocument/2006/relationships/hyperlink" Target="https://disk.yandex.ru/d/jp77h4cAUA5hSQ" TargetMode="External"/><Relationship Id="rId23" Type="http://schemas.openxmlformats.org/officeDocument/2006/relationships/hyperlink" Target="https://disk.yandex.ru/d/I5K8yU8mw0zZvA" TargetMode="External"/><Relationship Id="rId28" Type="http://schemas.openxmlformats.org/officeDocument/2006/relationships/hyperlink" Target="https://disk.yandex.ru/i/plkvKvhTOXQi3Q" TargetMode="External"/><Relationship Id="rId36" Type="http://schemas.openxmlformats.org/officeDocument/2006/relationships/hyperlink" Target="https://disk.yandex.ru/i/SPavXsOI-beiWg" TargetMode="External"/><Relationship Id="rId49" Type="http://schemas.openxmlformats.org/officeDocument/2006/relationships/hyperlink" Target="http://www.multirussia.ru/" TargetMode="External"/><Relationship Id="rId57" Type="http://schemas.openxmlformats.org/officeDocument/2006/relationships/hyperlink" Target="https://disk.yandex.ru/i/zWIkGfsKAGoEiw" TargetMode="External"/><Relationship Id="rId61" Type="http://schemas.openxmlformats.org/officeDocument/2006/relationships/hyperlink" Target="https://disk.yandex.ru/i/i-ArRmQXsyDGEw" TargetMode="External"/><Relationship Id="rId10" Type="http://schemas.openxmlformats.org/officeDocument/2006/relationships/hyperlink" Target="https://disk.yandex.ru/i/8khbkWjO4b3cKA" TargetMode="External"/><Relationship Id="rId19" Type="http://schemas.openxmlformats.org/officeDocument/2006/relationships/hyperlink" Target="https://disk.yandex.ru/i/RLXwKfaUfs8CrQ" TargetMode="External"/><Relationship Id="rId31" Type="http://schemas.openxmlformats.org/officeDocument/2006/relationships/hyperlink" Target="https://disk.yandex.ru/i/Hji8c1aTP2fpnQ" TargetMode="External"/><Relationship Id="rId44" Type="http://schemas.openxmlformats.org/officeDocument/2006/relationships/hyperlink" Target="https://disk.yandex.ru/i/HtStTVg3Hu_A0Q" TargetMode="External"/><Relationship Id="rId52" Type="http://schemas.openxmlformats.org/officeDocument/2006/relationships/hyperlink" Target="https://disk.yandex.ru/i/QGodL8ju4KKiig" TargetMode="External"/><Relationship Id="rId60" Type="http://schemas.openxmlformats.org/officeDocument/2006/relationships/hyperlink" Target="https://disk.yandex.ru/i/8atVDkYetCRU8Q" TargetMode="External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disk.yandex.ru/i/HQghg12WMehcrg" TargetMode="External"/><Relationship Id="rId14" Type="http://schemas.openxmlformats.org/officeDocument/2006/relationships/hyperlink" Target="https://disk.yandex.ru/d/jp77h4cAUA5hSQ" TargetMode="External"/><Relationship Id="rId22" Type="http://schemas.openxmlformats.org/officeDocument/2006/relationships/hyperlink" Target="https://disk.yandex.ru/i/5sdDV6FR4xmeiA" TargetMode="External"/><Relationship Id="rId27" Type="http://schemas.openxmlformats.org/officeDocument/2006/relationships/hyperlink" Target="https://disk.yandex.ru/i/plkvKvhTOXQi3Q" TargetMode="External"/><Relationship Id="rId30" Type="http://schemas.openxmlformats.org/officeDocument/2006/relationships/hyperlink" Target="https://disk.yandex.ru/i/Hji8c1aTP2fpnQ" TargetMode="External"/><Relationship Id="rId35" Type="http://schemas.openxmlformats.org/officeDocument/2006/relationships/hyperlink" Target="http://www.multirussia.ru/index.php?id=34" TargetMode="External"/><Relationship Id="rId43" Type="http://schemas.openxmlformats.org/officeDocument/2006/relationships/hyperlink" Target="https://disk.yandex.ru/i/ePcdnBhjGIV2qw" TargetMode="External"/><Relationship Id="rId48" Type="http://schemas.openxmlformats.org/officeDocument/2006/relationships/hyperlink" Target="https://disk.yandex.ru/i/4eXrBQbjSxzKLQ" TargetMode="External"/><Relationship Id="rId56" Type="http://schemas.openxmlformats.org/officeDocument/2006/relationships/hyperlink" Target="https://disk.yandex.ru/i/5HKPpR3Cw408ng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s://disk.yandex.ru/i/_meoL8kHAdUDYA" TargetMode="External"/><Relationship Id="rId51" Type="http://schemas.openxmlformats.org/officeDocument/2006/relationships/hyperlink" Target="https://disk.yandex.ru/i/ld3fzaKCzO7K2Q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disk.yandex.ru/i/3AQfwsCJmfdbog" TargetMode="External"/><Relationship Id="rId17" Type="http://schemas.openxmlformats.org/officeDocument/2006/relationships/hyperlink" Target="https://disk.yandex.ru/i/h-IMgWFpajWOzg" TargetMode="External"/><Relationship Id="rId25" Type="http://schemas.openxmlformats.org/officeDocument/2006/relationships/hyperlink" Target="https://disk.yandex.ru/d/I5K8yU8mw0zZvA" TargetMode="External"/><Relationship Id="rId33" Type="http://schemas.openxmlformats.org/officeDocument/2006/relationships/hyperlink" Target="https://disk.yandex.ru/i/5qBc7bmLrsROAQ" TargetMode="External"/><Relationship Id="rId38" Type="http://schemas.openxmlformats.org/officeDocument/2006/relationships/hyperlink" Target="https://disk.yandex.ru/i/4eXrBQbjSxzKLQ" TargetMode="External"/><Relationship Id="rId46" Type="http://schemas.openxmlformats.org/officeDocument/2006/relationships/hyperlink" Target="https://disk.yandex.ru/i/-5WnFzicng7-3A" TargetMode="External"/><Relationship Id="rId59" Type="http://schemas.openxmlformats.org/officeDocument/2006/relationships/hyperlink" Target="https://yandex.ru/video/preview/?tex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6</Pages>
  <Words>8233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3</cp:revision>
  <dcterms:created xsi:type="dcterms:W3CDTF">2023-10-08T16:32:00Z</dcterms:created>
  <dcterms:modified xsi:type="dcterms:W3CDTF">2024-09-19T13:11:00Z</dcterms:modified>
</cp:coreProperties>
</file>