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F2C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  <w:lang w:val="en-US"/>
        </w:rPr>
      </w:pPr>
      <w:r w:rsidRPr="00BA0DD2">
        <w:rPr>
          <w:iCs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5" o:title=""/>
          </v:shape>
        </w:pict>
      </w:r>
    </w:p>
    <w:p w:rsidR="00121F2C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  <w:lang w:val="en-US"/>
        </w:rPr>
      </w:pPr>
    </w:p>
    <w:p w:rsidR="00121F2C" w:rsidRPr="00BA0DD2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  <w:lang w:val="en-US"/>
        </w:rPr>
      </w:pPr>
    </w:p>
    <w:p w:rsidR="00121F2C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</w:p>
    <w:p w:rsidR="00121F2C" w:rsidRPr="004D2CEC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 w:rsidRPr="004D2CEC">
        <w:rPr>
          <w:iCs/>
        </w:rPr>
        <w:t xml:space="preserve">МУНИЦИПАЛЬНОЕ ОБЩЕОБРАЗОВАТЕЛЬНОЕ УЧРЕЖДЕНИЕ </w:t>
      </w:r>
    </w:p>
    <w:p w:rsidR="00121F2C" w:rsidRPr="004D2CEC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 w:rsidRPr="004D2CEC">
        <w:rPr>
          <w:iCs/>
        </w:rPr>
        <w:t xml:space="preserve">ГОРОДА ДЖАНКОЯ РЕСПУБЛИКИ КРЫМ «СРЕДНЯЯ ШКОЛА №3 </w:t>
      </w:r>
    </w:p>
    <w:p w:rsidR="00121F2C" w:rsidRPr="00BA0DD2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  <w:r w:rsidRPr="004D2CEC">
        <w:rPr>
          <w:iCs/>
        </w:rPr>
        <w:t>ИМЕНИ ГЕРОЯ СОВЕТСКОГО СОЮЗА Я.И. ЧАПИЧЕВА»</w:t>
      </w:r>
    </w:p>
    <w:p w:rsidR="00121F2C" w:rsidRPr="00BA0DD2" w:rsidRDefault="00121F2C" w:rsidP="001B632C">
      <w:pPr>
        <w:shd w:val="clear" w:color="auto" w:fill="FFFFFF"/>
        <w:spacing w:line="100" w:lineRule="atLeast"/>
        <w:ind w:left="29" w:hanging="29"/>
        <w:jc w:val="center"/>
        <w:rPr>
          <w:iCs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121F2C" w:rsidRPr="004D2CEC" w:rsidTr="007B348D">
        <w:tc>
          <w:tcPr>
            <w:tcW w:w="6199" w:type="dxa"/>
          </w:tcPr>
          <w:p w:rsidR="00121F2C" w:rsidRPr="004D2CEC" w:rsidRDefault="00121F2C" w:rsidP="007B348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121F2C" w:rsidRPr="004D2CEC" w:rsidRDefault="00121F2C" w:rsidP="007B348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121F2C" w:rsidRPr="004D2CEC" w:rsidRDefault="00121F2C" w:rsidP="007B348D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2CEC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121F2C" w:rsidRPr="004D2CEC" w:rsidRDefault="00121F2C" w:rsidP="007B348D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8.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08.202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№ 1 </w:t>
            </w:r>
          </w:p>
          <w:p w:rsidR="00121F2C" w:rsidRPr="004D2CEC" w:rsidRDefault="00121F2C" w:rsidP="007B348D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121F2C" w:rsidRPr="004D2CEC" w:rsidRDefault="00121F2C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121F2C" w:rsidRPr="004D2CEC" w:rsidRDefault="00121F2C" w:rsidP="007B348D">
            <w:pPr>
              <w:widowControl w:val="0"/>
              <w:contextualSpacing/>
              <w:rPr>
                <w:color w:val="000000"/>
              </w:rPr>
            </w:pPr>
            <w:r w:rsidRPr="004D2CEC">
              <w:rPr>
                <w:color w:val="000000"/>
              </w:rPr>
              <w:t>СОГЛАСОВАНО</w:t>
            </w:r>
          </w:p>
          <w:p w:rsidR="00121F2C" w:rsidRPr="004D2CEC" w:rsidRDefault="00121F2C" w:rsidP="007B348D">
            <w:pPr>
              <w:widowControl w:val="0"/>
              <w:contextualSpacing/>
              <w:rPr>
                <w:color w:val="000000"/>
              </w:rPr>
            </w:pPr>
            <w:r w:rsidRPr="004D2CEC">
              <w:rPr>
                <w:color w:val="000000"/>
              </w:rPr>
              <w:t>Зам.директора  по УР</w:t>
            </w:r>
          </w:p>
          <w:p w:rsidR="00121F2C" w:rsidRPr="004D2CEC" w:rsidRDefault="00121F2C" w:rsidP="007B348D">
            <w:pPr>
              <w:widowControl w:val="0"/>
              <w:rPr>
                <w:color w:val="000000"/>
              </w:rPr>
            </w:pPr>
            <w:r w:rsidRPr="004D2CEC">
              <w:rPr>
                <w:color w:val="000000"/>
              </w:rPr>
              <w:t>_________Э.С. Аджиасанова</w:t>
            </w:r>
          </w:p>
          <w:p w:rsidR="00121F2C" w:rsidRPr="004D2CEC" w:rsidRDefault="00121F2C" w:rsidP="007B348D">
            <w:pPr>
              <w:widowControl w:val="0"/>
              <w:contextualSpacing/>
              <w:rPr>
                <w:color w:val="000000"/>
              </w:rPr>
            </w:pPr>
          </w:p>
          <w:p w:rsidR="00121F2C" w:rsidRPr="004D2CEC" w:rsidRDefault="00121F2C" w:rsidP="007B348D">
            <w:pPr>
              <w:widowControl w:val="0"/>
              <w:contextualSpacing/>
              <w:rPr>
                <w:color w:val="000000"/>
              </w:rPr>
            </w:pPr>
            <w:r w:rsidRPr="004D2CEC">
              <w:rPr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121F2C" w:rsidRPr="004D2CEC" w:rsidRDefault="00121F2C" w:rsidP="007B348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121F2C" w:rsidRPr="004D2CEC" w:rsidRDefault="00121F2C" w:rsidP="007B348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121F2C" w:rsidRPr="004D2CEC" w:rsidRDefault="00121F2C" w:rsidP="007B348D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Приказ от 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>.08.202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 w:rsidRPr="004D2CE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121F2C" w:rsidRPr="004D2CEC" w:rsidRDefault="00121F2C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21F2C" w:rsidRPr="004D2CEC" w:rsidTr="007B348D">
        <w:trPr>
          <w:trHeight w:val="1259"/>
        </w:trPr>
        <w:tc>
          <w:tcPr>
            <w:tcW w:w="6199" w:type="dxa"/>
          </w:tcPr>
          <w:p w:rsidR="00121F2C" w:rsidRPr="004D2CEC" w:rsidRDefault="00121F2C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121F2C" w:rsidRPr="004D2CEC" w:rsidTr="007B348D">
              <w:trPr>
                <w:trHeight w:val="266"/>
              </w:trPr>
              <w:tc>
                <w:tcPr>
                  <w:tcW w:w="5738" w:type="dxa"/>
                </w:tcPr>
                <w:p w:rsidR="00121F2C" w:rsidRPr="004D2CEC" w:rsidRDefault="00121F2C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121F2C" w:rsidRPr="004D2CEC" w:rsidTr="007B348D">
              <w:trPr>
                <w:trHeight w:val="813"/>
              </w:trPr>
              <w:tc>
                <w:tcPr>
                  <w:tcW w:w="5738" w:type="dxa"/>
                </w:tcPr>
                <w:p w:rsidR="00121F2C" w:rsidRPr="004D2CEC" w:rsidRDefault="00121F2C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121F2C" w:rsidRPr="004D2CEC" w:rsidRDefault="00121F2C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121F2C" w:rsidRPr="004D2CEC" w:rsidRDefault="00121F2C" w:rsidP="007B348D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2CE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121F2C" w:rsidRPr="004D2CEC" w:rsidRDefault="00121F2C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121F2C" w:rsidRPr="004D2CEC" w:rsidRDefault="00121F2C" w:rsidP="007B348D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121F2C" w:rsidRPr="004D2CEC" w:rsidRDefault="00121F2C" w:rsidP="007B348D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2C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21F2C" w:rsidRPr="004D2CEC" w:rsidRDefault="00121F2C" w:rsidP="001B632C">
      <w:pPr>
        <w:shd w:val="clear" w:color="auto" w:fill="FFFFFF"/>
        <w:spacing w:line="100" w:lineRule="atLeast"/>
        <w:rPr>
          <w:color w:val="000000"/>
        </w:rPr>
      </w:pPr>
    </w:p>
    <w:p w:rsidR="00121F2C" w:rsidRDefault="00121F2C" w:rsidP="001B632C">
      <w:pPr>
        <w:shd w:val="clear" w:color="auto" w:fill="FFFFFF"/>
        <w:spacing w:line="100" w:lineRule="atLeast"/>
        <w:jc w:val="center"/>
        <w:rPr>
          <w:bCs/>
          <w:color w:val="000000"/>
        </w:rPr>
      </w:pPr>
    </w:p>
    <w:p w:rsidR="00121F2C" w:rsidRPr="004D2CEC" w:rsidRDefault="00121F2C" w:rsidP="001B632C">
      <w:pPr>
        <w:shd w:val="clear" w:color="auto" w:fill="FFFFFF"/>
        <w:spacing w:line="100" w:lineRule="atLeast"/>
        <w:jc w:val="center"/>
        <w:rPr>
          <w:bCs/>
          <w:color w:val="000000"/>
        </w:rPr>
      </w:pPr>
      <w:r w:rsidRPr="004D2CEC">
        <w:rPr>
          <w:bCs/>
          <w:color w:val="000000"/>
        </w:rPr>
        <w:t>КАЛЕНДАРНО-ТЕМАТИЧЕСКОЕ  ПЛАНИРОВАНИЕ</w:t>
      </w:r>
    </w:p>
    <w:p w:rsidR="00121F2C" w:rsidRPr="004D2CEC" w:rsidRDefault="00121F2C" w:rsidP="001B632C">
      <w:pPr>
        <w:shd w:val="clear" w:color="auto" w:fill="FFFFFF"/>
        <w:spacing w:line="100" w:lineRule="atLeast"/>
        <w:rPr>
          <w:color w:val="000000"/>
        </w:rPr>
      </w:pPr>
      <w:r w:rsidRPr="004D2CEC">
        <w:rPr>
          <w:color w:val="000000"/>
        </w:rPr>
        <w:t xml:space="preserve">                                                                            ПО УЧЕБНОМУ ПРЕДМЕТУ  « Русский язык  »</w:t>
      </w:r>
    </w:p>
    <w:p w:rsidR="00121F2C" w:rsidRPr="004D2CEC" w:rsidRDefault="00121F2C" w:rsidP="001B632C">
      <w:pPr>
        <w:shd w:val="clear" w:color="auto" w:fill="FFFFFF"/>
        <w:spacing w:line="100" w:lineRule="atLeast"/>
        <w:rPr>
          <w:color w:val="000000"/>
        </w:rPr>
      </w:pPr>
      <w:r w:rsidRPr="004D2CEC">
        <w:rPr>
          <w:color w:val="000000"/>
        </w:rPr>
        <w:t xml:space="preserve">                                                                                     </w:t>
      </w:r>
      <w:r>
        <w:rPr>
          <w:color w:val="000000"/>
        </w:rPr>
        <w:t xml:space="preserve">                          Для  </w:t>
      </w:r>
      <w:r w:rsidRPr="004D2CEC">
        <w:rPr>
          <w:color w:val="000000"/>
        </w:rPr>
        <w:t>2-А класса</w:t>
      </w:r>
    </w:p>
    <w:p w:rsidR="00121F2C" w:rsidRPr="004D2CEC" w:rsidRDefault="00121F2C" w:rsidP="001B632C">
      <w:pPr>
        <w:spacing w:after="200" w:line="276" w:lineRule="auto"/>
        <w:rPr>
          <w:color w:val="000000"/>
        </w:rPr>
      </w:pPr>
      <w:r w:rsidRPr="004D2CEC">
        <w:rPr>
          <w:color w:val="000000"/>
        </w:rPr>
        <w:t xml:space="preserve">                                                          (составлено на основе ФАО</w:t>
      </w:r>
      <w:r>
        <w:rPr>
          <w:color w:val="000000"/>
        </w:rPr>
        <w:t>ОП НОО для  обучающихся с НОДА ( вариант 6.1</w:t>
      </w:r>
      <w:r w:rsidRPr="004D2CEC">
        <w:rPr>
          <w:color w:val="000000"/>
        </w:rPr>
        <w:t xml:space="preserve"> ))</w:t>
      </w:r>
    </w:p>
    <w:p w:rsidR="00121F2C" w:rsidRPr="004D2CEC" w:rsidRDefault="00121F2C" w:rsidP="001B632C">
      <w:pPr>
        <w:spacing w:after="200" w:line="276" w:lineRule="auto"/>
        <w:rPr>
          <w:color w:val="000000"/>
        </w:rPr>
      </w:pPr>
    </w:p>
    <w:p w:rsidR="00121F2C" w:rsidRPr="004D2CEC" w:rsidRDefault="00121F2C" w:rsidP="001B632C">
      <w:pPr>
        <w:spacing w:after="200" w:line="276" w:lineRule="auto"/>
        <w:rPr>
          <w:color w:val="000000"/>
        </w:rPr>
      </w:pPr>
      <w:r w:rsidRPr="004D2CEC">
        <w:t xml:space="preserve">                                                                                                                                  </w:t>
      </w:r>
      <w:r>
        <w:t xml:space="preserve">                                                    </w:t>
      </w:r>
      <w:r w:rsidRPr="004D2CEC">
        <w:t xml:space="preserve">     Составитель:</w:t>
      </w:r>
      <w:r w:rsidRPr="004D2CEC">
        <w:rPr>
          <w:color w:val="000000"/>
        </w:rPr>
        <w:t xml:space="preserve"> Керимова Э.Ф</w:t>
      </w:r>
    </w:p>
    <w:p w:rsidR="00121F2C" w:rsidRPr="004D2CEC" w:rsidRDefault="00121F2C" w:rsidP="001B632C">
      <w:pPr>
        <w:spacing w:after="200" w:line="276" w:lineRule="auto"/>
        <w:rPr>
          <w:color w:val="000000"/>
        </w:rPr>
      </w:pPr>
    </w:p>
    <w:p w:rsidR="00121F2C" w:rsidRDefault="00121F2C" w:rsidP="001B632C">
      <w:pPr>
        <w:spacing w:after="200" w:line="276" w:lineRule="auto"/>
        <w:rPr>
          <w:color w:val="000000"/>
        </w:rPr>
      </w:pPr>
    </w:p>
    <w:p w:rsidR="00121F2C" w:rsidRPr="002729C3" w:rsidRDefault="00121F2C" w:rsidP="001B632C">
      <w:pPr>
        <w:spacing w:after="200" w:line="276" w:lineRule="auto"/>
        <w:rPr>
          <w:color w:val="000000"/>
          <w:lang w:val="en-US"/>
        </w:rPr>
      </w:pPr>
    </w:p>
    <w:p w:rsidR="00121F2C" w:rsidRDefault="00121F2C" w:rsidP="001B632C">
      <w:pPr>
        <w:spacing w:after="200" w:line="276" w:lineRule="auto"/>
        <w:rPr>
          <w:bCs/>
        </w:rPr>
      </w:pPr>
      <w:r w:rsidRPr="004D2CEC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   </w:t>
      </w:r>
      <w:r w:rsidRPr="004D2CEC">
        <w:rPr>
          <w:bCs/>
        </w:rPr>
        <w:t>Джанкой 2026</w:t>
      </w:r>
    </w:p>
    <w:p w:rsidR="00121F2C" w:rsidRPr="004D2CEC" w:rsidRDefault="00121F2C" w:rsidP="001B632C">
      <w:pPr>
        <w:spacing w:after="200" w:line="276" w:lineRule="auto"/>
        <w:rPr>
          <w:b/>
          <w:bCs/>
        </w:rPr>
      </w:pPr>
    </w:p>
    <w:p w:rsidR="00121F2C" w:rsidRDefault="00121F2C" w:rsidP="000037C2">
      <w:pPr>
        <w:jc w:val="center"/>
        <w:rPr>
          <w:b/>
        </w:rPr>
      </w:pPr>
    </w:p>
    <w:p w:rsidR="00121F2C" w:rsidRDefault="00121F2C" w:rsidP="000037C2">
      <w:pPr>
        <w:jc w:val="center"/>
        <w:rPr>
          <w:b/>
          <w:color w:val="000000"/>
        </w:rPr>
      </w:pPr>
      <w:r w:rsidRPr="00FC71C2">
        <w:rPr>
          <w:b/>
        </w:rPr>
        <w:t>Календарно-</w:t>
      </w:r>
      <w:r w:rsidRPr="00FC71C2">
        <w:rPr>
          <w:b/>
          <w:color w:val="000000"/>
        </w:rPr>
        <w:t>тематическое планирование</w:t>
      </w:r>
    </w:p>
    <w:p w:rsidR="00121F2C" w:rsidRDefault="00121F2C" w:rsidP="000037C2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tbl>
      <w:tblPr>
        <w:tblW w:w="1476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00"/>
        <w:gridCol w:w="3600"/>
        <w:gridCol w:w="1800"/>
        <w:gridCol w:w="2340"/>
        <w:gridCol w:w="1260"/>
        <w:gridCol w:w="1260"/>
        <w:gridCol w:w="3600"/>
      </w:tblGrid>
      <w:tr w:rsidR="00121F2C" w:rsidRPr="009731B7" w:rsidTr="00FF4176">
        <w:trPr>
          <w:trHeight w:val="263"/>
        </w:trPr>
        <w:tc>
          <w:tcPr>
            <w:tcW w:w="900" w:type="dxa"/>
            <w:vMerge w:val="restart"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>№</w:t>
            </w:r>
          </w:p>
        </w:tc>
        <w:tc>
          <w:tcPr>
            <w:tcW w:w="3600" w:type="dxa"/>
            <w:vMerge w:val="restart"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>Тема урока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>Кол -во часов</w:t>
            </w:r>
          </w:p>
        </w:tc>
        <w:tc>
          <w:tcPr>
            <w:tcW w:w="2520" w:type="dxa"/>
            <w:gridSpan w:val="2"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 xml:space="preserve"> Дата</w:t>
            </w:r>
          </w:p>
        </w:tc>
        <w:tc>
          <w:tcPr>
            <w:tcW w:w="3600" w:type="dxa"/>
          </w:tcPr>
          <w:p w:rsidR="00121F2C" w:rsidRPr="009A0541" w:rsidRDefault="00121F2C" w:rsidP="009A0541">
            <w:pPr>
              <w:ind w:left="135"/>
              <w:jc w:val="center"/>
              <w:rPr>
                <w:rFonts w:cs="Calibri"/>
                <w:b/>
              </w:rPr>
            </w:pPr>
            <w:r w:rsidRPr="009A0541"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121F2C" w:rsidRPr="009731B7" w:rsidTr="00FF4176">
        <w:trPr>
          <w:trHeight w:val="326"/>
        </w:trPr>
        <w:tc>
          <w:tcPr>
            <w:tcW w:w="900" w:type="dxa"/>
            <w:vMerge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  <w:vMerge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>Аудиторская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>Самостоятельная</w:t>
            </w:r>
          </w:p>
        </w:tc>
        <w:tc>
          <w:tcPr>
            <w:tcW w:w="1260" w:type="dxa"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>По плану</w:t>
            </w:r>
          </w:p>
        </w:tc>
        <w:tc>
          <w:tcPr>
            <w:tcW w:w="1260" w:type="dxa"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  <w:r w:rsidRPr="009A0541">
              <w:rPr>
                <w:b/>
              </w:rPr>
              <w:t xml:space="preserve">По факту </w:t>
            </w:r>
          </w:p>
        </w:tc>
        <w:tc>
          <w:tcPr>
            <w:tcW w:w="3600" w:type="dxa"/>
          </w:tcPr>
          <w:p w:rsidR="00121F2C" w:rsidRPr="009A0541" w:rsidRDefault="00121F2C" w:rsidP="007B348D">
            <w:pPr>
              <w:jc w:val="center"/>
              <w:rPr>
                <w:b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Заглавная буква в словах.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0037C2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b/>
                <w:color w:val="0000FF"/>
              </w:rPr>
            </w:pPr>
            <w:hyperlink r:id="rId6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7F44FF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Pr="007F44FF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F44FF">
              <w:rPr>
                <w:rFonts w:ascii="Times New Roman" w:hAnsi="Times New Roman"/>
                <w:sz w:val="24"/>
                <w:szCs w:val="24"/>
              </w:rPr>
              <w:t>Проверочная работа «Звуки и буквы, алфавит».</w:t>
            </w:r>
          </w:p>
        </w:tc>
        <w:tc>
          <w:tcPr>
            <w:tcW w:w="1800" w:type="dxa"/>
            <w:shd w:val="clear" w:color="auto" w:fill="FFFFFF"/>
          </w:tcPr>
          <w:p w:rsidR="00121F2C" w:rsidRPr="007F44FF" w:rsidRDefault="00121F2C" w:rsidP="007B348D">
            <w:r w:rsidRPr="007F44FF"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7F44FF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7F44FF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7F44FF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7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Гласные звуки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8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9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10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9A0541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11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9A0541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безударным гласным звуком в корне. </w:t>
            </w:r>
            <w:r w:rsidRPr="003546F2">
              <w:rPr>
                <w:rFonts w:ascii="Times New Roman" w:hAnsi="Times New Roman"/>
                <w:b/>
                <w:bCs/>
                <w:sz w:val="24"/>
                <w:szCs w:val="24"/>
              </w:rPr>
              <w:t>Словарный диктант.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12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https://goo.su/DUCN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13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https://goo.su/DUCN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14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https://goo.su/DUCN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15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https://goo.su/DUCN</w:t>
              </w:r>
            </w:hyperlink>
            <w:r w:rsidRPr="00FF4176">
              <w:rPr>
                <w:color w:val="0000FF"/>
              </w:rPr>
              <w:t>А</w:t>
            </w: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16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https://goo.su/DUCN</w:t>
              </w:r>
            </w:hyperlink>
            <w:r w:rsidRPr="00FF4176">
              <w:rPr>
                <w:color w:val="0000FF"/>
              </w:rPr>
              <w:t>А</w:t>
            </w: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безударным гласным звуком в корне.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17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https://goo.su/DUCN</w:t>
              </w:r>
            </w:hyperlink>
            <w:r w:rsidRPr="00FF4176">
              <w:rPr>
                <w:color w:val="0000FF"/>
              </w:rPr>
              <w:t>А</w:t>
            </w: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Словарная работа. Работа над ошибками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18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Согласные звуки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19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Согласный звук [й`] и буква «и краткое»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20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Согласный звук [й`] и буква «и краткое»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21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 с удвоенными согласными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22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 проект «И в шутку и всерьёз»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23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Твердые и мягкие согласные звуки и буквы для их обозначения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24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Твердые и мягкие согласные звуки и буквы для их обозначения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25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чего служит мягкий знак (ь)?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26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мягким знаком на конце и в середине слова перед согласными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27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мягким знаком на конце и в середине слова перед согласными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28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мягким знаком на конце и в середине слова перед согласными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29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Пишем письмо.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30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Буквосочетания чк, чн, чт, щн, нч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</w:rPr>
            </w:pPr>
            <w:hyperlink r:id="rId31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Рифма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r w:rsidRPr="00FF4176">
              <w:rPr>
                <w:color w:val="0000FF"/>
                <w:sz w:val="20"/>
                <w:szCs w:val="20"/>
                <w:u w:val="single"/>
              </w:rPr>
              <w:t>https://goo.su/Fiz</w:t>
            </w: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Буквосочетания жи-ши, ча-ща, чу-щу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r w:rsidRPr="00FF4176">
              <w:rPr>
                <w:color w:val="0000FF"/>
                <w:sz w:val="20"/>
                <w:szCs w:val="20"/>
                <w:u w:val="single"/>
              </w:rPr>
              <w:t>https://goo.su/FizR</w:t>
            </w: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Буквосочетания жи-ши, ча-ща, чу-щу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r w:rsidRPr="00FF4176">
              <w:rPr>
                <w:color w:val="0000FF"/>
                <w:sz w:val="20"/>
                <w:szCs w:val="20"/>
                <w:u w:val="single"/>
              </w:rPr>
              <w:t>https://goo.su/FizRT</w:t>
            </w: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Буквосочетания жи-ши, ча-ща, чу-щу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r w:rsidRPr="00FF4176">
              <w:rPr>
                <w:color w:val="0000FF"/>
                <w:sz w:val="20"/>
                <w:szCs w:val="20"/>
                <w:u w:val="single"/>
              </w:rPr>
              <w:t>https://goo.su/FizR</w:t>
            </w:r>
          </w:p>
          <w:p w:rsidR="00121F2C" w:rsidRPr="00FF4176" w:rsidRDefault="00121F2C" w:rsidP="007B348D">
            <w:pPr>
              <w:jc w:val="center"/>
              <w:rPr>
                <w:b/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отличить звонкие согласные звуки от глухих?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2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отличить звонкие согласные звуки от глухих?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3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4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5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6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7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8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b/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39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слов с парным по глухости-звонкости согласным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9A0541">
            <w:pPr>
              <w:rPr>
                <w:color w:val="0000FF"/>
                <w:sz w:val="20"/>
                <w:szCs w:val="20"/>
                <w:u w:val="single"/>
              </w:rPr>
            </w:pPr>
            <w:hyperlink r:id="rId40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 теме «Звонкие и глухие согласные»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  <w:sz w:val="20"/>
                <w:szCs w:val="20"/>
                <w:u w:val="single"/>
              </w:rPr>
            </w:pPr>
            <w:hyperlink r:id="rId41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мягким знаком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  <w:sz w:val="20"/>
                <w:szCs w:val="20"/>
                <w:u w:val="single"/>
              </w:rPr>
            </w:pPr>
            <w:hyperlink r:id="rId42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https://goo.su/FizRT</w:t>
              </w:r>
            </w:hyperlink>
          </w:p>
          <w:p w:rsidR="00121F2C" w:rsidRPr="00FF4176" w:rsidRDefault="00121F2C" w:rsidP="00FF4176">
            <w:pPr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мягким знаком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3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43-44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4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Одушевленные и неодушевленные имена существительные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5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Собственные и нарицательные имена существительные. 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6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06400B">
            <w:pPr>
              <w:pStyle w:val="ListParagraph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47-48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Заглавная буква в именах, отчествах и фамилиях людей, сказочных героев, в названиях книг, журналов, газет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2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7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Единственное и множественное число имён существительных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8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50-51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2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49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Default="00121F2C" w:rsidP="007F44FF">
            <w:pPr>
              <w:pStyle w:val="ListParagraph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52-       </w:t>
            </w:r>
          </w:p>
          <w:p w:rsidR="00121F2C" w:rsidRPr="00505842" w:rsidRDefault="00121F2C" w:rsidP="007F44FF">
            <w:pPr>
              <w:pStyle w:val="ListParagraph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53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Единственное и множественное число глаголов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2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50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54-55 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НЕ с глаголами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2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51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56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прилагательное как часть речи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52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Связь имени прилагательного с именем существительным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b/>
                <w:color w:val="0000FF"/>
              </w:rPr>
            </w:pPr>
            <w:hyperlink r:id="rId53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Прилагательные, близкие и противоположные по смыслу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54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  <w:p w:rsidR="00121F2C" w:rsidRPr="00FF4176" w:rsidRDefault="00121F2C" w:rsidP="007B348D">
            <w:pPr>
              <w:jc w:val="center"/>
              <w:rPr>
                <w:color w:val="0000FF"/>
              </w:rPr>
            </w:pPr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Единственное и множественное число прилагательных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55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такое местоимение?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7F44FF">
            <w:pPr>
              <w:rPr>
                <w:color w:val="0000FF"/>
              </w:rPr>
            </w:pPr>
            <w:hyperlink r:id="rId56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такое местоимение?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7F44FF">
            <w:pPr>
              <w:rPr>
                <w:color w:val="0000FF"/>
              </w:rPr>
            </w:pPr>
            <w:hyperlink r:id="rId57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чего служат предлоги в речи? Как пишутся предлоги со словами?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58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«Текст»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b/>
                <w:color w:val="0000FF"/>
              </w:rPr>
            </w:pPr>
            <w:hyperlink r:id="rId59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«Предложение»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60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«Части речи»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61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«Звуки и буквы»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62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 теме «Правила правописания»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color w:val="0000FF"/>
              </w:rPr>
            </w:pPr>
            <w:hyperlink r:id="rId63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F44FF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3600" w:type="dxa"/>
            <w:shd w:val="clear" w:color="auto" w:fill="FFFFFF"/>
          </w:tcPr>
          <w:p w:rsidR="00121F2C" w:rsidRDefault="00121F2C" w:rsidP="007B348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– игра «По океану «Речь».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1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FF4176" w:rsidRDefault="00121F2C" w:rsidP="00FF4176">
            <w:pPr>
              <w:rPr>
                <w:b/>
                <w:color w:val="0000FF"/>
              </w:rPr>
            </w:pPr>
            <w:hyperlink r:id="rId64">
              <w:r w:rsidRPr="00FF4176">
                <w:rPr>
                  <w:color w:val="0000FF"/>
                  <w:sz w:val="20"/>
                  <w:szCs w:val="20"/>
                  <w:u w:val="single"/>
                </w:rPr>
                <w:t>https://resh.edu.ru/subject/13/1/</w:t>
              </w:r>
            </w:hyperlink>
          </w:p>
        </w:tc>
      </w:tr>
      <w:tr w:rsidR="00121F2C" w:rsidRPr="009731B7" w:rsidTr="00FF4176">
        <w:tc>
          <w:tcPr>
            <w:tcW w:w="900" w:type="dxa"/>
            <w:shd w:val="clear" w:color="auto" w:fill="FFFFFF"/>
          </w:tcPr>
          <w:p w:rsidR="00121F2C" w:rsidRPr="00505842" w:rsidRDefault="00121F2C" w:rsidP="007B348D">
            <w:pPr>
              <w:pStyle w:val="ListParagraph"/>
              <w:spacing w:line="240" w:lineRule="auto"/>
              <w:ind w:left="36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FFFFFF"/>
          </w:tcPr>
          <w:p w:rsidR="00121F2C" w:rsidRPr="007F44FF" w:rsidRDefault="00121F2C" w:rsidP="007B348D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00" w:type="dxa"/>
            <w:shd w:val="clear" w:color="auto" w:fill="FFFFFF"/>
          </w:tcPr>
          <w:p w:rsidR="00121F2C" w:rsidRPr="009731B7" w:rsidRDefault="00121F2C" w:rsidP="007B348D">
            <w:r>
              <w:t>68</w:t>
            </w:r>
          </w:p>
        </w:tc>
        <w:tc>
          <w:tcPr>
            <w:tcW w:w="2340" w:type="dxa"/>
            <w:shd w:val="clear" w:color="auto" w:fill="FFFFFF"/>
          </w:tcPr>
          <w:p w:rsidR="00121F2C" w:rsidRPr="009731B7" w:rsidRDefault="00121F2C" w:rsidP="007B348D">
            <w:pPr>
              <w:jc w:val="center"/>
            </w:pPr>
            <w:r>
              <w:t>68</w:t>
            </w: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121F2C" w:rsidRPr="009731B7" w:rsidRDefault="00121F2C" w:rsidP="007B348D">
            <w:pPr>
              <w:jc w:val="center"/>
              <w:rPr>
                <w:b/>
              </w:rPr>
            </w:pPr>
          </w:p>
        </w:tc>
      </w:tr>
    </w:tbl>
    <w:p w:rsidR="00121F2C" w:rsidRPr="00505842" w:rsidRDefault="00121F2C" w:rsidP="000037C2">
      <w:pPr>
        <w:shd w:val="clear" w:color="auto" w:fill="FFFFFF"/>
        <w:spacing w:after="150"/>
      </w:pPr>
    </w:p>
    <w:p w:rsidR="00121F2C" w:rsidRPr="00FC71C2" w:rsidRDefault="00121F2C" w:rsidP="000037C2">
      <w:pPr>
        <w:rPr>
          <w:b/>
        </w:rPr>
      </w:pPr>
    </w:p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Default="00121F2C" w:rsidP="00FF4176"/>
    <w:p w:rsidR="00121F2C" w:rsidRPr="002729C3" w:rsidRDefault="00121F2C" w:rsidP="00FF4176">
      <w:pPr>
        <w:rPr>
          <w:lang w:val="en-US"/>
        </w:rPr>
      </w:pPr>
    </w:p>
    <w:p w:rsidR="00121F2C" w:rsidRPr="002F7A99" w:rsidRDefault="00121F2C" w:rsidP="00FF4176"/>
    <w:p w:rsidR="00121F2C" w:rsidRPr="009B4577" w:rsidRDefault="00121F2C" w:rsidP="00FF4176">
      <w:pPr>
        <w:spacing w:line="100" w:lineRule="atLeast"/>
        <w:jc w:val="center"/>
        <w:rPr>
          <w:b/>
        </w:rPr>
      </w:pPr>
      <w:r w:rsidRPr="009B4577">
        <w:rPr>
          <w:b/>
        </w:rPr>
        <w:t>ЛИСТ КОРРЕКТИРОВКИ</w:t>
      </w:r>
    </w:p>
    <w:p w:rsidR="00121F2C" w:rsidRPr="009B4577" w:rsidRDefault="00121F2C" w:rsidP="00FF4176">
      <w:pPr>
        <w:spacing w:line="100" w:lineRule="atLeast"/>
        <w:jc w:val="center"/>
        <w:rPr>
          <w:b/>
        </w:rPr>
      </w:pPr>
      <w:r w:rsidRPr="009B4577">
        <w:rPr>
          <w:b/>
        </w:rPr>
        <w:t>КАЛЕНДАРНО-ТЕМАТИЧЕСКОГО ПЛАНИРОВАНИЯ 20__ - 20__ учебного года</w:t>
      </w:r>
    </w:p>
    <w:p w:rsidR="00121F2C" w:rsidRPr="009B4577" w:rsidRDefault="00121F2C" w:rsidP="00FF4176">
      <w:pPr>
        <w:spacing w:line="100" w:lineRule="atLeast"/>
      </w:pPr>
      <w:r w:rsidRPr="009B4577">
        <w:rPr>
          <w:b/>
        </w:rPr>
        <w:t>Учитель ______________________________ Предмет _____________________________________ Класс (ы) ____________</w:t>
      </w:r>
    </w:p>
    <w:tbl>
      <w:tblPr>
        <w:tblW w:w="14283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2551"/>
      </w:tblGrid>
      <w:tr w:rsidR="00121F2C" w:rsidRPr="00464537" w:rsidTr="007B348D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  <w:r w:rsidRPr="00464537"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  <w:r w:rsidRPr="00464537">
              <w:t>По рабочей программе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  <w:r w:rsidRPr="00464537">
              <w:t>Корректировка</w:t>
            </w:r>
          </w:p>
        </w:tc>
      </w:tr>
      <w:tr w:rsidR="00121F2C" w:rsidRPr="00464537" w:rsidTr="007B348D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rPr>
                <w:kern w:val="2"/>
                <w:lang w:eastAsia="ar-SA"/>
              </w:rPr>
            </w:pPr>
            <w:r w:rsidRPr="00464537"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rPr>
                <w:kern w:val="2"/>
                <w:lang w:eastAsia="ar-SA"/>
              </w:rPr>
            </w:pPr>
            <w:r w:rsidRPr="00464537"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33"/>
              <w:rPr>
                <w:kern w:val="2"/>
                <w:lang w:eastAsia="ar-SA"/>
              </w:rPr>
            </w:pPr>
            <w:r w:rsidRPr="00464537"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  <w:r w:rsidRPr="00464537"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34"/>
              <w:rPr>
                <w:kern w:val="2"/>
                <w:lang w:eastAsia="ar-SA"/>
              </w:rPr>
            </w:pPr>
            <w:r w:rsidRPr="00464537"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34"/>
              <w:rPr>
                <w:kern w:val="2"/>
                <w:lang w:eastAsia="ar-SA"/>
              </w:rPr>
            </w:pPr>
            <w:r w:rsidRPr="00464537">
              <w:t>Причина коррекции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  <w:r w:rsidRPr="00464537">
              <w:t>Способ коррекции</w:t>
            </w:r>
          </w:p>
        </w:tc>
      </w:tr>
      <w:tr w:rsidR="00121F2C" w:rsidRPr="00464537" w:rsidTr="007B348D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121F2C" w:rsidRPr="00464537" w:rsidTr="007B348D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2C" w:rsidRPr="009B4577" w:rsidRDefault="00121F2C" w:rsidP="007B348D">
            <w:pPr>
              <w:suppressAutoHyphens/>
              <w:spacing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121F2C" w:rsidRPr="009B4577" w:rsidRDefault="00121F2C" w:rsidP="00FF4176">
      <w:pPr>
        <w:jc w:val="center"/>
      </w:pPr>
    </w:p>
    <w:p w:rsidR="00121F2C" w:rsidRDefault="00121F2C"/>
    <w:sectPr w:rsidR="00121F2C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02DBB"/>
    <w:multiLevelType w:val="hybridMultilevel"/>
    <w:tmpl w:val="539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00759"/>
    <w:rsid w:val="00002292"/>
    <w:rsid w:val="000037C2"/>
    <w:rsid w:val="00036232"/>
    <w:rsid w:val="00054C86"/>
    <w:rsid w:val="0006400B"/>
    <w:rsid w:val="00084CE5"/>
    <w:rsid w:val="00092BD8"/>
    <w:rsid w:val="000B4F40"/>
    <w:rsid w:val="000C0102"/>
    <w:rsid w:val="000D6D76"/>
    <w:rsid w:val="000E40CD"/>
    <w:rsid w:val="00100B10"/>
    <w:rsid w:val="00121F2C"/>
    <w:rsid w:val="001B632C"/>
    <w:rsid w:val="001B6480"/>
    <w:rsid w:val="001B6A16"/>
    <w:rsid w:val="002069BE"/>
    <w:rsid w:val="00213722"/>
    <w:rsid w:val="00262DEE"/>
    <w:rsid w:val="002729C3"/>
    <w:rsid w:val="00284072"/>
    <w:rsid w:val="00292B5C"/>
    <w:rsid w:val="0029591D"/>
    <w:rsid w:val="00295CC6"/>
    <w:rsid w:val="002A69D0"/>
    <w:rsid w:val="002A7E05"/>
    <w:rsid w:val="002C3529"/>
    <w:rsid w:val="002C6878"/>
    <w:rsid w:val="002E1928"/>
    <w:rsid w:val="002F100E"/>
    <w:rsid w:val="002F3BCD"/>
    <w:rsid w:val="002F7A99"/>
    <w:rsid w:val="003546F2"/>
    <w:rsid w:val="00356DA2"/>
    <w:rsid w:val="00386490"/>
    <w:rsid w:val="003B0B1F"/>
    <w:rsid w:val="003C6FA0"/>
    <w:rsid w:val="003D0B97"/>
    <w:rsid w:val="003F076E"/>
    <w:rsid w:val="0042081B"/>
    <w:rsid w:val="004243BB"/>
    <w:rsid w:val="00434C32"/>
    <w:rsid w:val="00452ECC"/>
    <w:rsid w:val="00464537"/>
    <w:rsid w:val="004B2A8B"/>
    <w:rsid w:val="004D2CEC"/>
    <w:rsid w:val="004D7057"/>
    <w:rsid w:val="00505842"/>
    <w:rsid w:val="00514ABD"/>
    <w:rsid w:val="005B4A35"/>
    <w:rsid w:val="005C0533"/>
    <w:rsid w:val="005C4E58"/>
    <w:rsid w:val="005C7A98"/>
    <w:rsid w:val="005D69DC"/>
    <w:rsid w:val="005E5B56"/>
    <w:rsid w:val="00612B8E"/>
    <w:rsid w:val="006333BF"/>
    <w:rsid w:val="0064043B"/>
    <w:rsid w:val="00654BE4"/>
    <w:rsid w:val="00686238"/>
    <w:rsid w:val="006E6B3A"/>
    <w:rsid w:val="00700862"/>
    <w:rsid w:val="007012AE"/>
    <w:rsid w:val="00722F91"/>
    <w:rsid w:val="00754DCF"/>
    <w:rsid w:val="007A533B"/>
    <w:rsid w:val="007B22D1"/>
    <w:rsid w:val="007B348D"/>
    <w:rsid w:val="007D2DAD"/>
    <w:rsid w:val="007E52F5"/>
    <w:rsid w:val="007F44FF"/>
    <w:rsid w:val="00820379"/>
    <w:rsid w:val="00843D7F"/>
    <w:rsid w:val="00880339"/>
    <w:rsid w:val="008B0477"/>
    <w:rsid w:val="008C4815"/>
    <w:rsid w:val="00912BC7"/>
    <w:rsid w:val="0092138E"/>
    <w:rsid w:val="00953085"/>
    <w:rsid w:val="00961708"/>
    <w:rsid w:val="00963645"/>
    <w:rsid w:val="009731B7"/>
    <w:rsid w:val="009A0541"/>
    <w:rsid w:val="009B4577"/>
    <w:rsid w:val="009C499F"/>
    <w:rsid w:val="009E3060"/>
    <w:rsid w:val="00A132D0"/>
    <w:rsid w:val="00A32C07"/>
    <w:rsid w:val="00A33319"/>
    <w:rsid w:val="00A33430"/>
    <w:rsid w:val="00A55F7A"/>
    <w:rsid w:val="00AF4DA2"/>
    <w:rsid w:val="00B20ABE"/>
    <w:rsid w:val="00B57B23"/>
    <w:rsid w:val="00B7191D"/>
    <w:rsid w:val="00BA0DD2"/>
    <w:rsid w:val="00BF0C0C"/>
    <w:rsid w:val="00BF72C6"/>
    <w:rsid w:val="00C039AB"/>
    <w:rsid w:val="00C039B7"/>
    <w:rsid w:val="00C051E8"/>
    <w:rsid w:val="00C50665"/>
    <w:rsid w:val="00C67A6B"/>
    <w:rsid w:val="00C810EC"/>
    <w:rsid w:val="00C83267"/>
    <w:rsid w:val="00CF0A64"/>
    <w:rsid w:val="00D41108"/>
    <w:rsid w:val="00D4692E"/>
    <w:rsid w:val="00D66948"/>
    <w:rsid w:val="00D86A29"/>
    <w:rsid w:val="00D91798"/>
    <w:rsid w:val="00DB0B7A"/>
    <w:rsid w:val="00DD6729"/>
    <w:rsid w:val="00DF6F87"/>
    <w:rsid w:val="00E118BD"/>
    <w:rsid w:val="00E13B09"/>
    <w:rsid w:val="00E15CCF"/>
    <w:rsid w:val="00E36D2C"/>
    <w:rsid w:val="00E5222C"/>
    <w:rsid w:val="00E843B3"/>
    <w:rsid w:val="00E90483"/>
    <w:rsid w:val="00E90AE0"/>
    <w:rsid w:val="00EE1924"/>
    <w:rsid w:val="00F122E3"/>
    <w:rsid w:val="00F2199A"/>
    <w:rsid w:val="00F36993"/>
    <w:rsid w:val="00FB2A6D"/>
    <w:rsid w:val="00FC01B1"/>
    <w:rsid w:val="00FC3F84"/>
    <w:rsid w:val="00FC71C2"/>
    <w:rsid w:val="00FF4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6333BF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0037C2"/>
    <w:pPr>
      <w:spacing w:line="360" w:lineRule="auto"/>
      <w:ind w:left="720" w:firstLine="851"/>
      <w:contextualSpacing/>
    </w:pPr>
    <w:rPr>
      <w:rFonts w:eastAsia="Calibri"/>
      <w:sz w:val="22"/>
      <w:szCs w:val="20"/>
    </w:rPr>
  </w:style>
  <w:style w:type="character" w:customStyle="1" w:styleId="NoSpacingChar">
    <w:name w:val="No Spacing Char"/>
    <w:link w:val="NoSpacing"/>
    <w:uiPriority w:val="99"/>
    <w:locked/>
    <w:rsid w:val="000037C2"/>
    <w:rPr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1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o.su/DUCN" TargetMode="External"/><Relationship Id="rId18" Type="http://schemas.openxmlformats.org/officeDocument/2006/relationships/hyperlink" Target="https://goo.su/FizRT" TargetMode="External"/><Relationship Id="rId26" Type="http://schemas.openxmlformats.org/officeDocument/2006/relationships/hyperlink" Target="https://resh.edu.ru/subject/13/1/" TargetMode="External"/><Relationship Id="rId39" Type="http://schemas.openxmlformats.org/officeDocument/2006/relationships/hyperlink" Target="https://goo.su/FizRT" TargetMode="External"/><Relationship Id="rId21" Type="http://schemas.openxmlformats.org/officeDocument/2006/relationships/hyperlink" Target="https://goo.su/FizRT" TargetMode="External"/><Relationship Id="rId34" Type="http://schemas.openxmlformats.org/officeDocument/2006/relationships/hyperlink" Target="https://goo.su/FizRT" TargetMode="External"/><Relationship Id="rId42" Type="http://schemas.openxmlformats.org/officeDocument/2006/relationships/hyperlink" Target="https://goo.su/FizRT" TargetMode="External"/><Relationship Id="rId47" Type="http://schemas.openxmlformats.org/officeDocument/2006/relationships/hyperlink" Target="https://resh.edu.ru/subject/13/1/" TargetMode="External"/><Relationship Id="rId50" Type="http://schemas.openxmlformats.org/officeDocument/2006/relationships/hyperlink" Target="https://resh.edu.ru/subject/13/1/" TargetMode="External"/><Relationship Id="rId55" Type="http://schemas.openxmlformats.org/officeDocument/2006/relationships/hyperlink" Target="https://resh.edu.ru/subject/13/1/" TargetMode="External"/><Relationship Id="rId63" Type="http://schemas.openxmlformats.org/officeDocument/2006/relationships/hyperlink" Target="https://resh.edu.ru/subject/13/1/" TargetMode="External"/><Relationship Id="rId7" Type="http://schemas.openxmlformats.org/officeDocument/2006/relationships/hyperlink" Target="https://resh.edu.ru/subject/13/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o.su/DUCN" TargetMode="External"/><Relationship Id="rId20" Type="http://schemas.openxmlformats.org/officeDocument/2006/relationships/hyperlink" Target="https://goo.su/FizRT" TargetMode="External"/><Relationship Id="rId29" Type="http://schemas.openxmlformats.org/officeDocument/2006/relationships/hyperlink" Target="https://resh.edu.ru/subject/13/1/" TargetMode="External"/><Relationship Id="rId41" Type="http://schemas.openxmlformats.org/officeDocument/2006/relationships/hyperlink" Target="https://goo.su/FizRT" TargetMode="External"/><Relationship Id="rId54" Type="http://schemas.openxmlformats.org/officeDocument/2006/relationships/hyperlink" Target="https://resh.edu.ru/subject/13/1/" TargetMode="External"/><Relationship Id="rId62" Type="http://schemas.openxmlformats.org/officeDocument/2006/relationships/hyperlink" Target="https://resh.edu.ru/subject/13/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13/1/" TargetMode="External"/><Relationship Id="rId11" Type="http://schemas.openxmlformats.org/officeDocument/2006/relationships/hyperlink" Target="https://goo.su/FizRT" TargetMode="External"/><Relationship Id="rId24" Type="http://schemas.openxmlformats.org/officeDocument/2006/relationships/hyperlink" Target="https://goo.su/FizRT" TargetMode="External"/><Relationship Id="rId32" Type="http://schemas.openxmlformats.org/officeDocument/2006/relationships/hyperlink" Target="https://goo.su/FizRT" TargetMode="External"/><Relationship Id="rId37" Type="http://schemas.openxmlformats.org/officeDocument/2006/relationships/hyperlink" Target="https://goo.su/FizRT" TargetMode="External"/><Relationship Id="rId40" Type="http://schemas.openxmlformats.org/officeDocument/2006/relationships/hyperlink" Target="https://goo.su/FizRT" TargetMode="External"/><Relationship Id="rId45" Type="http://schemas.openxmlformats.org/officeDocument/2006/relationships/hyperlink" Target="https://resh.edu.ru/subject/13/1/" TargetMode="External"/><Relationship Id="rId53" Type="http://schemas.openxmlformats.org/officeDocument/2006/relationships/hyperlink" Target="https://resh.edu.ru/subject/13/1/" TargetMode="External"/><Relationship Id="rId58" Type="http://schemas.openxmlformats.org/officeDocument/2006/relationships/hyperlink" Target="https://resh.edu.ru/subject/13/1/" TargetMode="External"/><Relationship Id="rId66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goo.su/DUCN" TargetMode="External"/><Relationship Id="rId23" Type="http://schemas.openxmlformats.org/officeDocument/2006/relationships/hyperlink" Target="https://goo.su/FizRT" TargetMode="External"/><Relationship Id="rId28" Type="http://schemas.openxmlformats.org/officeDocument/2006/relationships/hyperlink" Target="https://resh.edu.ru/subject/13/1/" TargetMode="External"/><Relationship Id="rId36" Type="http://schemas.openxmlformats.org/officeDocument/2006/relationships/hyperlink" Target="https://goo.su/FizRT" TargetMode="External"/><Relationship Id="rId49" Type="http://schemas.openxmlformats.org/officeDocument/2006/relationships/hyperlink" Target="https://resh.edu.ru/subject/13/1/" TargetMode="External"/><Relationship Id="rId57" Type="http://schemas.openxmlformats.org/officeDocument/2006/relationships/hyperlink" Target="https://resh.edu.ru/subject/13/1/" TargetMode="External"/><Relationship Id="rId61" Type="http://schemas.openxmlformats.org/officeDocument/2006/relationships/hyperlink" Target="https://resh.edu.ru/subject/13/1/" TargetMode="External"/><Relationship Id="rId10" Type="http://schemas.openxmlformats.org/officeDocument/2006/relationships/hyperlink" Target="https://goo.su/FizRT" TargetMode="External"/><Relationship Id="rId19" Type="http://schemas.openxmlformats.org/officeDocument/2006/relationships/hyperlink" Target="https://goo.su/FizRT" TargetMode="External"/><Relationship Id="rId31" Type="http://schemas.openxmlformats.org/officeDocument/2006/relationships/hyperlink" Target="https://resh.edu.ru/subject/13/1/" TargetMode="External"/><Relationship Id="rId44" Type="http://schemas.openxmlformats.org/officeDocument/2006/relationships/hyperlink" Target="https://resh.edu.ru/subject/13/1/" TargetMode="External"/><Relationship Id="rId52" Type="http://schemas.openxmlformats.org/officeDocument/2006/relationships/hyperlink" Target="https://resh.edu.ru/subject/13/1/" TargetMode="External"/><Relationship Id="rId60" Type="http://schemas.openxmlformats.org/officeDocument/2006/relationships/hyperlink" Target="https://resh.edu.ru/subject/13/1/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3/1/" TargetMode="External"/><Relationship Id="rId14" Type="http://schemas.openxmlformats.org/officeDocument/2006/relationships/hyperlink" Target="https://goo.su/DUCN" TargetMode="External"/><Relationship Id="rId22" Type="http://schemas.openxmlformats.org/officeDocument/2006/relationships/hyperlink" Target="https://goo.su/FizRT" TargetMode="External"/><Relationship Id="rId27" Type="http://schemas.openxmlformats.org/officeDocument/2006/relationships/hyperlink" Target="https://resh.edu.ru/subject/13/1/" TargetMode="External"/><Relationship Id="rId30" Type="http://schemas.openxmlformats.org/officeDocument/2006/relationships/hyperlink" Target="https://resh.edu.ru/subject/13/1/" TargetMode="External"/><Relationship Id="rId35" Type="http://schemas.openxmlformats.org/officeDocument/2006/relationships/hyperlink" Target="https://goo.su/FizRT" TargetMode="External"/><Relationship Id="rId43" Type="http://schemas.openxmlformats.org/officeDocument/2006/relationships/hyperlink" Target="https://resh.edu.ru/subject/13/1/" TargetMode="External"/><Relationship Id="rId48" Type="http://schemas.openxmlformats.org/officeDocument/2006/relationships/hyperlink" Target="https://resh.edu.ru/subject/13/1/" TargetMode="External"/><Relationship Id="rId56" Type="http://schemas.openxmlformats.org/officeDocument/2006/relationships/hyperlink" Target="https://resh.edu.ru/subject/13/1/" TargetMode="External"/><Relationship Id="rId64" Type="http://schemas.openxmlformats.org/officeDocument/2006/relationships/hyperlink" Target="https://resh.edu.ru/subject/13/1/" TargetMode="External"/><Relationship Id="rId8" Type="http://schemas.openxmlformats.org/officeDocument/2006/relationships/hyperlink" Target="https://resh.edu.ru/subject/13/1/" TargetMode="External"/><Relationship Id="rId51" Type="http://schemas.openxmlformats.org/officeDocument/2006/relationships/hyperlink" Target="https://resh.edu.ru/subject/13/1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goo.su/DUCN" TargetMode="External"/><Relationship Id="rId17" Type="http://schemas.openxmlformats.org/officeDocument/2006/relationships/hyperlink" Target="https://goo.su/DUCN" TargetMode="External"/><Relationship Id="rId25" Type="http://schemas.openxmlformats.org/officeDocument/2006/relationships/hyperlink" Target="https://resh.edu.ru/subject/13/1/" TargetMode="External"/><Relationship Id="rId33" Type="http://schemas.openxmlformats.org/officeDocument/2006/relationships/hyperlink" Target="https://goo.su/FizRT" TargetMode="External"/><Relationship Id="rId38" Type="http://schemas.openxmlformats.org/officeDocument/2006/relationships/hyperlink" Target="https://goo.su/FizRT" TargetMode="External"/><Relationship Id="rId46" Type="http://schemas.openxmlformats.org/officeDocument/2006/relationships/hyperlink" Target="https://resh.edu.ru/subject/13/1/" TargetMode="External"/><Relationship Id="rId59" Type="http://schemas.openxmlformats.org/officeDocument/2006/relationships/hyperlink" Target="https://resh.edu.ru/subject/13/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352</TotalTime>
  <Pages>9</Pages>
  <Words>1482</Words>
  <Characters>8450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44</cp:revision>
  <cp:lastPrinted>2026-09-19T19:31:00Z</cp:lastPrinted>
  <dcterms:created xsi:type="dcterms:W3CDTF">2018-08-28T17:01:00Z</dcterms:created>
  <dcterms:modified xsi:type="dcterms:W3CDTF">2026-09-21T17:06:00Z</dcterms:modified>
</cp:coreProperties>
</file>