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CF5" w:rsidRDefault="00345CF5" w:rsidP="00AE0A4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  <w:r w:rsidRPr="00C266D4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345CF5" w:rsidRDefault="00345CF5" w:rsidP="00AE0A4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</w:p>
    <w:p w:rsidR="00345CF5" w:rsidRPr="00686238" w:rsidRDefault="00345CF5" w:rsidP="00AE0A4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345CF5" w:rsidRDefault="00345CF5" w:rsidP="00AE0A4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>ГОРОДА ДЖАНКОЯ РЕСПУБЛИКИ КРЫМ «СРЕДНЯЯ ШКОЛА №3</w:t>
      </w:r>
      <w:r>
        <w:rPr>
          <w:iCs/>
          <w:sz w:val="28"/>
          <w:szCs w:val="28"/>
        </w:rPr>
        <w:t xml:space="preserve"> </w:t>
      </w:r>
    </w:p>
    <w:p w:rsidR="00345CF5" w:rsidRDefault="00345CF5" w:rsidP="00AE0A4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</w:t>
      </w:r>
      <w:r w:rsidRPr="00686238">
        <w:rPr>
          <w:iCs/>
          <w:sz w:val="28"/>
          <w:szCs w:val="28"/>
        </w:rPr>
        <w:t>»</w:t>
      </w:r>
    </w:p>
    <w:p w:rsidR="00345CF5" w:rsidRPr="00686238" w:rsidRDefault="00345CF5" w:rsidP="00AE0A4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345CF5" w:rsidRDefault="00345CF5" w:rsidP="00AE0A45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345CF5" w:rsidTr="008E621D">
        <w:tc>
          <w:tcPr>
            <w:tcW w:w="6199" w:type="dxa"/>
          </w:tcPr>
          <w:p w:rsidR="00345CF5" w:rsidRPr="00686238" w:rsidRDefault="00345CF5" w:rsidP="008E62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345CF5" w:rsidRDefault="00345CF5" w:rsidP="008E62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 xml:space="preserve"> на засед</w:t>
            </w:r>
            <w:r>
              <w:rPr>
                <w:rFonts w:ascii="Times New Roman" w:hAnsi="Times New Roman"/>
                <w:sz w:val="24"/>
                <w:szCs w:val="24"/>
              </w:rPr>
              <w:t>ании ШМО учителей</w:t>
            </w:r>
          </w:p>
          <w:p w:rsidR="00345CF5" w:rsidRPr="00953085" w:rsidRDefault="00345CF5" w:rsidP="008E621D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345CF5" w:rsidRPr="003C6FA0" w:rsidRDefault="00345CF5" w:rsidP="008E621D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1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  <w:p w:rsidR="00345CF5" w:rsidRPr="00686238" w:rsidRDefault="00345CF5" w:rsidP="008E62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345CF5" w:rsidRDefault="00345CF5" w:rsidP="008E621D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345CF5" w:rsidRDefault="00345CF5" w:rsidP="008E621D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345CF5" w:rsidRDefault="00345CF5" w:rsidP="008E621D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Зам.директора  по УР</w:t>
            </w:r>
          </w:p>
          <w:p w:rsidR="00345CF5" w:rsidRDefault="00345CF5" w:rsidP="008E621D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_________Э.С.Аджиасанова</w:t>
            </w:r>
          </w:p>
          <w:p w:rsidR="00345CF5" w:rsidRDefault="00345CF5" w:rsidP="008E621D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345CF5" w:rsidRPr="00686238" w:rsidRDefault="00345CF5" w:rsidP="008E621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10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345CF5" w:rsidRPr="00686238" w:rsidRDefault="00345CF5" w:rsidP="008E621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Директор МОУ «СШ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 Я.И.Чапичева</w:t>
            </w:r>
            <w:r w:rsidRPr="006862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5CF5" w:rsidRPr="000C0102" w:rsidRDefault="00345CF5" w:rsidP="008E621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6041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г.  №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345CF5" w:rsidRDefault="00345CF5" w:rsidP="008E621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345CF5" w:rsidTr="008E621D">
        <w:trPr>
          <w:trHeight w:val="1259"/>
        </w:trPr>
        <w:tc>
          <w:tcPr>
            <w:tcW w:w="6199" w:type="dxa"/>
          </w:tcPr>
          <w:p w:rsidR="00345CF5" w:rsidRDefault="00345CF5" w:rsidP="008E621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345CF5" w:rsidRPr="00686238" w:rsidTr="008E621D">
              <w:trPr>
                <w:trHeight w:val="266"/>
              </w:trPr>
              <w:tc>
                <w:tcPr>
                  <w:tcW w:w="5738" w:type="dxa"/>
                </w:tcPr>
                <w:p w:rsidR="00345CF5" w:rsidRPr="00686238" w:rsidRDefault="00345CF5" w:rsidP="008E621D">
                  <w:pPr>
                    <w:pStyle w:val="1"/>
                    <w:jc w:val="both"/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345CF5" w:rsidRPr="00686238" w:rsidTr="008E621D">
              <w:trPr>
                <w:trHeight w:val="813"/>
              </w:trPr>
              <w:tc>
                <w:tcPr>
                  <w:tcW w:w="5738" w:type="dxa"/>
                </w:tcPr>
                <w:p w:rsidR="00345CF5" w:rsidRPr="00686238" w:rsidRDefault="00345CF5" w:rsidP="008E621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345CF5" w:rsidRPr="00686238" w:rsidRDefault="00345CF5" w:rsidP="008E621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>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</w:t>
                  </w: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345CF5" w:rsidRPr="00686238" w:rsidRDefault="00345CF5" w:rsidP="008E621D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 xml:space="preserve">28.08.2026 </w:t>
                  </w:r>
                  <w:r w:rsidRPr="003C6FA0"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</w:tr>
          </w:tbl>
          <w:p w:rsidR="00345CF5" w:rsidRDefault="00345CF5" w:rsidP="008E621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345CF5" w:rsidRDefault="00345CF5" w:rsidP="008E621D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345CF5" w:rsidRDefault="00345CF5" w:rsidP="008E621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345CF5" w:rsidRDefault="00345CF5" w:rsidP="00AE0A45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345CF5" w:rsidRDefault="00345CF5" w:rsidP="00AE0A45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345CF5" w:rsidRDefault="00345CF5" w:rsidP="00AE0A45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345CF5" w:rsidRPr="000C0102" w:rsidRDefault="00345CF5" w:rsidP="00AE0A45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345CF5" w:rsidRDefault="00345CF5" w:rsidP="00AE0A45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ПО УЧЕБНОМУ ПРЕДМЕТУ  « Изобразительное искусство  »</w:t>
      </w:r>
    </w:p>
    <w:p w:rsidR="00345CF5" w:rsidRDefault="00345CF5" w:rsidP="00AE0A45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345CF5" w:rsidRDefault="00345CF5" w:rsidP="00AE0A45">
      <w:pPr>
        <w:shd w:val="clear" w:color="auto" w:fill="FFFFFF"/>
        <w:spacing w:line="100" w:lineRule="atLeast"/>
        <w:rPr>
          <w:color w:val="000000"/>
        </w:rPr>
      </w:pPr>
    </w:p>
    <w:p w:rsidR="00345CF5" w:rsidRDefault="00345CF5" w:rsidP="00AE0A45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345CF5" w:rsidRDefault="00345CF5" w:rsidP="00AE0A45">
      <w:pPr>
        <w:spacing w:after="200" w:line="276" w:lineRule="auto"/>
        <w:rPr>
          <w:color w:val="000000"/>
        </w:rPr>
      </w:pPr>
    </w:p>
    <w:p w:rsidR="00345CF5" w:rsidRPr="00C67A6B" w:rsidRDefault="00345CF5" w:rsidP="00AE0A45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C266D4">
        <w:rPr>
          <w:sz w:val="28"/>
          <w:szCs w:val="28"/>
        </w:rPr>
        <w:t xml:space="preserve">                 </w:t>
      </w:r>
      <w:r w:rsidRPr="00722F91">
        <w:rPr>
          <w:sz w:val="28"/>
          <w:szCs w:val="28"/>
        </w:rPr>
        <w:t>Составитель:</w:t>
      </w:r>
      <w:r w:rsidRPr="0092138E">
        <w:rPr>
          <w:color w:val="000000"/>
        </w:rPr>
        <w:t xml:space="preserve"> Керимова Э.Ф</w:t>
      </w:r>
    </w:p>
    <w:p w:rsidR="00345CF5" w:rsidRDefault="00345CF5" w:rsidP="00AE0A45">
      <w:pPr>
        <w:spacing w:after="200" w:line="276" w:lineRule="auto"/>
        <w:rPr>
          <w:color w:val="000000"/>
        </w:rPr>
      </w:pPr>
    </w:p>
    <w:p w:rsidR="00345CF5" w:rsidRDefault="00345CF5" w:rsidP="00AE0A45">
      <w:pPr>
        <w:spacing w:after="200" w:line="276" w:lineRule="auto"/>
        <w:rPr>
          <w:color w:val="000000"/>
        </w:rPr>
      </w:pPr>
    </w:p>
    <w:p w:rsidR="00345CF5" w:rsidRPr="00AD294D" w:rsidRDefault="00345CF5" w:rsidP="00AD294D">
      <w:pPr>
        <w:spacing w:after="200" w:line="276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5E5B56">
        <w:rPr>
          <w:bCs/>
          <w:sz w:val="28"/>
          <w:szCs w:val="28"/>
        </w:rPr>
        <w:t>Джанкой 2026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4"/>
        <w:gridCol w:w="4850"/>
        <w:gridCol w:w="1385"/>
        <w:gridCol w:w="1519"/>
        <w:gridCol w:w="1260"/>
        <w:gridCol w:w="1440"/>
        <w:gridCol w:w="3240"/>
      </w:tblGrid>
      <w:tr w:rsidR="00345CF5" w:rsidTr="00AE0A45">
        <w:trPr>
          <w:trHeight w:val="270"/>
        </w:trPr>
        <w:tc>
          <w:tcPr>
            <w:tcW w:w="1174" w:type="dxa"/>
            <w:vMerge w:val="restart"/>
          </w:tcPr>
          <w:p w:rsidR="00345CF5" w:rsidRPr="002C3529" w:rsidRDefault="00345CF5" w:rsidP="007B22D1">
            <w:pPr>
              <w:spacing w:line="276" w:lineRule="auto"/>
            </w:pPr>
            <w:r w:rsidRPr="002C3529">
              <w:rPr>
                <w:b/>
              </w:rPr>
              <w:t>№ УРОКА</w:t>
            </w:r>
          </w:p>
        </w:tc>
        <w:tc>
          <w:tcPr>
            <w:tcW w:w="4850" w:type="dxa"/>
            <w:vMerge w:val="restart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2904" w:type="dxa"/>
            <w:gridSpan w:val="2"/>
          </w:tcPr>
          <w:p w:rsidR="00345CF5" w:rsidRPr="002C3529" w:rsidRDefault="00345CF5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700" w:type="dxa"/>
            <w:gridSpan w:val="2"/>
            <w:vMerge w:val="restart"/>
          </w:tcPr>
          <w:p w:rsidR="00345CF5" w:rsidRPr="00AD294D" w:rsidRDefault="00345CF5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 xml:space="preserve">Дата </w:t>
            </w:r>
          </w:p>
          <w:p w:rsidR="00345CF5" w:rsidRPr="00AD294D" w:rsidRDefault="00345CF5" w:rsidP="00AE0A45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 w:rsidRPr="00AD294D">
              <w:rPr>
                <w:b/>
              </w:rPr>
              <w:t xml:space="preserve">    </w:t>
            </w:r>
            <w:r w:rsidRPr="00AE0A45">
              <w:rPr>
                <w:b/>
              </w:rPr>
              <w:t>По факту</w:t>
            </w:r>
          </w:p>
        </w:tc>
        <w:tc>
          <w:tcPr>
            <w:tcW w:w="3240" w:type="dxa"/>
            <w:vMerge w:val="restart"/>
          </w:tcPr>
          <w:p w:rsidR="00345CF5" w:rsidRDefault="00345CF5" w:rsidP="00AE0A45">
            <w:pPr>
              <w:ind w:left="135"/>
              <w:jc w:val="center"/>
              <w:rPr>
                <w:rFonts w:cs="Calibri"/>
              </w:rPr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  <w:p w:rsidR="00345CF5" w:rsidRDefault="00345CF5" w:rsidP="007B22D1">
            <w:pPr>
              <w:spacing w:line="276" w:lineRule="auto"/>
              <w:jc w:val="center"/>
            </w:pPr>
          </w:p>
        </w:tc>
      </w:tr>
      <w:tr w:rsidR="00345CF5" w:rsidTr="00AE0A45">
        <w:trPr>
          <w:trHeight w:val="360"/>
        </w:trPr>
        <w:tc>
          <w:tcPr>
            <w:tcW w:w="1174" w:type="dxa"/>
            <w:vMerge/>
          </w:tcPr>
          <w:p w:rsidR="00345CF5" w:rsidRPr="002C3529" w:rsidRDefault="00345CF5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4850" w:type="dxa"/>
            <w:vMerge/>
          </w:tcPr>
          <w:p w:rsidR="00345CF5" w:rsidRPr="002C3529" w:rsidRDefault="00345CF5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85" w:type="dxa"/>
          </w:tcPr>
          <w:p w:rsidR="00345CF5" w:rsidRPr="00B6551F" w:rsidRDefault="00345CF5" w:rsidP="00B655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Аудиторная </w:t>
            </w:r>
          </w:p>
        </w:tc>
        <w:tc>
          <w:tcPr>
            <w:tcW w:w="1519" w:type="dxa"/>
          </w:tcPr>
          <w:p w:rsidR="00345CF5" w:rsidRPr="00B6551F" w:rsidRDefault="00345CF5" w:rsidP="00B655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</w:t>
            </w:r>
          </w:p>
        </w:tc>
        <w:tc>
          <w:tcPr>
            <w:tcW w:w="2700" w:type="dxa"/>
            <w:gridSpan w:val="2"/>
            <w:vMerge/>
          </w:tcPr>
          <w:p w:rsidR="00345CF5" w:rsidRPr="002C3529" w:rsidRDefault="00345CF5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240" w:type="dxa"/>
            <w:vMerge/>
          </w:tcPr>
          <w:p w:rsidR="00345CF5" w:rsidRDefault="00345CF5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345CF5" w:rsidTr="00AE0A45">
        <w:tc>
          <w:tcPr>
            <w:tcW w:w="1174" w:type="dxa"/>
          </w:tcPr>
          <w:p w:rsidR="00345CF5" w:rsidRPr="002C3529" w:rsidRDefault="00345CF5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>Пейзаж родной земли. Каждый народ строит, украшает, изображает. Художественные материалы. Пейзаж родной земли Красота природы в произведениях русской живописи. Деревня –деревянный мир. Русская деревянная изба. Конструкция и украшения избы.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519" w:type="dxa"/>
          </w:tcPr>
          <w:p w:rsidR="00345CF5" w:rsidRPr="002C3529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5" w:history="1">
              <w:r w:rsidRPr="00AD294D">
                <w:rPr>
                  <w:rStyle w:val="Hyperlink"/>
                </w:rPr>
                <w:t>http://school-collection.edu.ru/catalog/pupil/?subject=25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85"/>
        </w:trPr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>Образ русского человека в произведениях художников. Народные праздники.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519" w:type="dxa"/>
          </w:tcPr>
          <w:p w:rsidR="00345CF5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6" w:history="1">
              <w:r w:rsidRPr="00AD294D">
                <w:rPr>
                  <w:rStyle w:val="Hyperlink"/>
                </w:rPr>
                <w:t>http://school-collection.edu.ru/catalog/pupil/?subject=25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43"/>
        </w:trPr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>Родной угол. Древние соборы. Узорочье теремов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519" w:type="dxa"/>
          </w:tcPr>
          <w:p w:rsidR="00345CF5" w:rsidRPr="002C3529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7" w:history="1">
              <w:r w:rsidRPr="00AD294D">
                <w:rPr>
                  <w:rStyle w:val="Hyperlink"/>
                </w:rPr>
                <w:t>http://school-collection.edu.ru/catalog/pupil/?subject=25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>Страна восходящего солнца. Праздник цветения сакуры. Народы гор и степей. Юрта как произведение архитектуры . Народы гор и степей. Города в пустыне.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519" w:type="dxa"/>
          </w:tcPr>
          <w:p w:rsidR="00345CF5" w:rsidRPr="002C3529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8" w:history="1">
              <w:r w:rsidRPr="00AD294D">
                <w:rPr>
                  <w:rStyle w:val="Hyperlink"/>
                </w:rPr>
                <w:t>http://school-collection.edu.ru/catalog/pupil/?subject=25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55"/>
        </w:trPr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850" w:type="dxa"/>
          </w:tcPr>
          <w:p w:rsidR="00345CF5" w:rsidRPr="00825DBC" w:rsidRDefault="00345CF5" w:rsidP="006E3DE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>Древняя Эллада. Вазопись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519" w:type="dxa"/>
          </w:tcPr>
          <w:p w:rsidR="00345CF5" w:rsidRPr="002C3529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9" w:history="1">
              <w:r w:rsidRPr="00AD294D">
                <w:rPr>
                  <w:rStyle w:val="Hyperlink"/>
                </w:rPr>
                <w:t>http://schoolcollection.edu.ru/catalog/pupil/?subject=25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55"/>
        </w:trPr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25DBC">
              <w:rPr>
                <w:rFonts w:ascii="Times New Roman" w:hAnsi="Times New Roman"/>
                <w:sz w:val="24"/>
                <w:szCs w:val="24"/>
              </w:rPr>
              <w:t>Древняя Эллада. Олимпийские игры.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519" w:type="dxa"/>
          </w:tcPr>
          <w:p w:rsidR="00345CF5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10" w:history="1">
              <w:r w:rsidRPr="00AD294D">
                <w:rPr>
                  <w:rStyle w:val="Hyperlink"/>
                </w:rPr>
                <w:t>http://schoolcollection.edu.ru/catalog/pupil/?subject=25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85"/>
        </w:trPr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>Материнство.Тема материнства в искусстве. Мудрость старости. Сопереживание. Дорогою добра.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519" w:type="dxa"/>
          </w:tcPr>
          <w:p w:rsidR="00345CF5" w:rsidRPr="002C3529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11" w:history="1">
              <w:r w:rsidRPr="00AD294D">
                <w:rPr>
                  <w:rStyle w:val="Hyperlink"/>
                </w:rPr>
                <w:t>http://schoolollection.edu.ru/catalog/pupil/?subject=25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70"/>
        </w:trPr>
        <w:tc>
          <w:tcPr>
            <w:tcW w:w="1174" w:type="dxa"/>
          </w:tcPr>
          <w:p w:rsidR="00345CF5" w:rsidRPr="00AD294D" w:rsidRDefault="00345CF5" w:rsidP="007B22D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850" w:type="dxa"/>
          </w:tcPr>
          <w:p w:rsidR="00345CF5" w:rsidRPr="00825DBC" w:rsidRDefault="00345CF5" w:rsidP="00825D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25DBC">
              <w:rPr>
                <w:rFonts w:ascii="Times New Roman" w:hAnsi="Times New Roman"/>
                <w:sz w:val="24"/>
                <w:szCs w:val="24"/>
              </w:rPr>
              <w:t xml:space="preserve"> Каждый народ - художник.</w:t>
            </w:r>
          </w:p>
        </w:tc>
        <w:tc>
          <w:tcPr>
            <w:tcW w:w="1385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519" w:type="dxa"/>
          </w:tcPr>
          <w:p w:rsidR="00345CF5" w:rsidRPr="002C3529" w:rsidRDefault="00345CF5" w:rsidP="00B6551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Pr="00AD294D" w:rsidRDefault="00345CF5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hyperlink r:id="rId12" w:history="1">
              <w:r w:rsidRPr="00AD294D">
                <w:rPr>
                  <w:rStyle w:val="Hyperlink"/>
                </w:rPr>
                <w:t>http://school-collection.edu.ru/catalog/pupil/?subject=25</w:t>
              </w:r>
            </w:hyperlink>
            <w:r w:rsidRPr="00AD294D">
              <w:rPr>
                <w:color w:val="0000FF"/>
              </w:rPr>
              <w:t> </w:t>
            </w:r>
          </w:p>
        </w:tc>
      </w:tr>
      <w:tr w:rsidR="00345CF5" w:rsidTr="00AE0A45">
        <w:trPr>
          <w:trHeight w:val="270"/>
        </w:trPr>
        <w:tc>
          <w:tcPr>
            <w:tcW w:w="1174" w:type="dxa"/>
          </w:tcPr>
          <w:p w:rsidR="00345CF5" w:rsidRDefault="00345CF5" w:rsidP="007B22D1">
            <w:pPr>
              <w:spacing w:line="276" w:lineRule="auto"/>
            </w:pPr>
          </w:p>
        </w:tc>
        <w:tc>
          <w:tcPr>
            <w:tcW w:w="4850" w:type="dxa"/>
          </w:tcPr>
          <w:p w:rsidR="00345CF5" w:rsidRPr="009839DE" w:rsidRDefault="00345CF5" w:rsidP="007B22D1">
            <w:pPr>
              <w:spacing w:line="276" w:lineRule="auto"/>
              <w:rPr>
                <w:b/>
              </w:rPr>
            </w:pPr>
            <w:r w:rsidRPr="009839DE">
              <w:rPr>
                <w:b/>
              </w:rPr>
              <w:t xml:space="preserve">Итого </w:t>
            </w:r>
          </w:p>
        </w:tc>
        <w:tc>
          <w:tcPr>
            <w:tcW w:w="1385" w:type="dxa"/>
          </w:tcPr>
          <w:p w:rsidR="00345CF5" w:rsidRPr="00AD294D" w:rsidRDefault="00345CF5" w:rsidP="007B22D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1519" w:type="dxa"/>
          </w:tcPr>
          <w:p w:rsidR="00345CF5" w:rsidRPr="00AD294D" w:rsidRDefault="00345CF5" w:rsidP="007B22D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1260" w:type="dxa"/>
          </w:tcPr>
          <w:p w:rsidR="00345CF5" w:rsidRPr="002C3529" w:rsidRDefault="00345CF5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345CF5" w:rsidRDefault="00345CF5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345CF5" w:rsidRDefault="00345CF5" w:rsidP="00BF0C0C"/>
    <w:p w:rsidR="00345CF5" w:rsidRPr="000D6041" w:rsidRDefault="00345CF5" w:rsidP="00BF0C0C">
      <w:pPr>
        <w:rPr>
          <w:lang w:val="en-US"/>
        </w:rPr>
      </w:pPr>
    </w:p>
    <w:p w:rsidR="00345CF5" w:rsidRPr="00B6551F" w:rsidRDefault="00345CF5" w:rsidP="00BF0C0C"/>
    <w:p w:rsidR="00345CF5" w:rsidRDefault="00345CF5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345CF5" w:rsidRDefault="00345CF5" w:rsidP="00BF0C0C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345CF5" w:rsidRDefault="00345CF5" w:rsidP="00BF0C0C">
      <w:pPr>
        <w:spacing w:line="100" w:lineRule="atLeast"/>
        <w:jc w:val="center"/>
        <w:rPr>
          <w:b/>
        </w:rPr>
      </w:pPr>
    </w:p>
    <w:p w:rsidR="00345CF5" w:rsidRPr="00AE0A45" w:rsidRDefault="00345CF5" w:rsidP="00BF0C0C">
      <w:pPr>
        <w:spacing w:line="100" w:lineRule="atLeast"/>
        <w:rPr>
          <w:b/>
        </w:rPr>
      </w:pPr>
      <w:r>
        <w:rPr>
          <w:b/>
        </w:rPr>
        <w:t xml:space="preserve">Учитель                                            Предмет                          Класс </w:t>
      </w: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345CF5" w:rsidTr="007B22D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345CF5" w:rsidTr="007B22D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345CF5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CF5" w:rsidRDefault="00345CF5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345CF5" w:rsidRDefault="00345CF5" w:rsidP="00BF0C0C"/>
    <w:p w:rsidR="00345CF5" w:rsidRDefault="00345CF5"/>
    <w:sectPr w:rsidR="00345CF5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84CE5"/>
    <w:rsid w:val="000C0102"/>
    <w:rsid w:val="000D6041"/>
    <w:rsid w:val="000D6D76"/>
    <w:rsid w:val="00140DAA"/>
    <w:rsid w:val="001A61D9"/>
    <w:rsid w:val="001B3683"/>
    <w:rsid w:val="00213722"/>
    <w:rsid w:val="00284072"/>
    <w:rsid w:val="002C3529"/>
    <w:rsid w:val="002E4016"/>
    <w:rsid w:val="002E5FF4"/>
    <w:rsid w:val="00302D57"/>
    <w:rsid w:val="00335CF4"/>
    <w:rsid w:val="00345CF5"/>
    <w:rsid w:val="003B0B1F"/>
    <w:rsid w:val="003B32D9"/>
    <w:rsid w:val="003C6FA0"/>
    <w:rsid w:val="003F17B6"/>
    <w:rsid w:val="00423538"/>
    <w:rsid w:val="00452ECC"/>
    <w:rsid w:val="00463839"/>
    <w:rsid w:val="004A6110"/>
    <w:rsid w:val="004E7A93"/>
    <w:rsid w:val="00516C2C"/>
    <w:rsid w:val="00573CB4"/>
    <w:rsid w:val="005C4A94"/>
    <w:rsid w:val="005E5B56"/>
    <w:rsid w:val="006210D6"/>
    <w:rsid w:val="00686238"/>
    <w:rsid w:val="006A27D5"/>
    <w:rsid w:val="006E3DE2"/>
    <w:rsid w:val="00702C1F"/>
    <w:rsid w:val="00721CF1"/>
    <w:rsid w:val="00722F91"/>
    <w:rsid w:val="00766571"/>
    <w:rsid w:val="007B22D1"/>
    <w:rsid w:val="007B394F"/>
    <w:rsid w:val="00825DBC"/>
    <w:rsid w:val="008C5982"/>
    <w:rsid w:val="008D1CA0"/>
    <w:rsid w:val="008E621D"/>
    <w:rsid w:val="008F0A1A"/>
    <w:rsid w:val="0092138E"/>
    <w:rsid w:val="009503AF"/>
    <w:rsid w:val="00953085"/>
    <w:rsid w:val="009839DE"/>
    <w:rsid w:val="009A0FB8"/>
    <w:rsid w:val="00A21AF2"/>
    <w:rsid w:val="00A4088A"/>
    <w:rsid w:val="00A643B6"/>
    <w:rsid w:val="00AD294D"/>
    <w:rsid w:val="00AE0A45"/>
    <w:rsid w:val="00B033F2"/>
    <w:rsid w:val="00B060E7"/>
    <w:rsid w:val="00B526D7"/>
    <w:rsid w:val="00B6551F"/>
    <w:rsid w:val="00B7191D"/>
    <w:rsid w:val="00B72464"/>
    <w:rsid w:val="00BA399A"/>
    <w:rsid w:val="00BF0C0C"/>
    <w:rsid w:val="00C266D4"/>
    <w:rsid w:val="00C36342"/>
    <w:rsid w:val="00C467FF"/>
    <w:rsid w:val="00C67A6B"/>
    <w:rsid w:val="00C810EC"/>
    <w:rsid w:val="00CA76D4"/>
    <w:rsid w:val="00D27F06"/>
    <w:rsid w:val="00D41A12"/>
    <w:rsid w:val="00D43A86"/>
    <w:rsid w:val="00D4692E"/>
    <w:rsid w:val="00D71470"/>
    <w:rsid w:val="00D8656C"/>
    <w:rsid w:val="00D86A29"/>
    <w:rsid w:val="00D900C8"/>
    <w:rsid w:val="00D91798"/>
    <w:rsid w:val="00DA71E5"/>
    <w:rsid w:val="00DF798A"/>
    <w:rsid w:val="00E118BD"/>
    <w:rsid w:val="00E15CCF"/>
    <w:rsid w:val="00E21B9A"/>
    <w:rsid w:val="00EE1924"/>
    <w:rsid w:val="00F07EE2"/>
    <w:rsid w:val="00F34F98"/>
    <w:rsid w:val="00FC0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AD294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75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school-collection.edu.ru%2Fcatalog%2Fpupil%2F%3Fsubject%3D2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fourok.ru/go.html?href=http%3A%2F%2Fschool-collection.edu.ru%2Fcatalog%2Fpupil%2F%3Fsubject%3D25" TargetMode="External"/><Relationship Id="rId12" Type="http://schemas.openxmlformats.org/officeDocument/2006/relationships/hyperlink" Target="https://infourok.ru/go.html?href=http%3A%2F%2Fschool-collection.edu.ru%2Fcatalog%2Fpupil%2F%3Fsubject%3D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%3A%2F%2Fschool-collection.edu.ru%2Fcatalog%2Fpupil%2F%3Fsubject%3D25" TargetMode="External"/><Relationship Id="rId11" Type="http://schemas.openxmlformats.org/officeDocument/2006/relationships/hyperlink" Target="http://schoolollection.edu.ru/catalog/pupil/?subject=25" TargetMode="External"/><Relationship Id="rId5" Type="http://schemas.openxmlformats.org/officeDocument/2006/relationships/hyperlink" Target="https://infourok.ru/go.html?href=http%3A%2F%2Fschool-collection.edu.ru%2Fcatalog%2Fpupil%2F%3Fsubject%3D25" TargetMode="External"/><Relationship Id="rId10" Type="http://schemas.openxmlformats.org/officeDocument/2006/relationships/hyperlink" Target="http://schoolcollection.edu.ru/catalog/pupil/?subject=25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schoolcollection.edu.ru/catalog/pupil/?subject=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157</TotalTime>
  <Pages>5</Pages>
  <Words>579</Words>
  <Characters>3303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43</cp:revision>
  <cp:lastPrinted>2026-09-18T19:50:00Z</cp:lastPrinted>
  <dcterms:created xsi:type="dcterms:W3CDTF">2018-08-28T17:01:00Z</dcterms:created>
  <dcterms:modified xsi:type="dcterms:W3CDTF">2026-09-21T18:28:00Z</dcterms:modified>
</cp:coreProperties>
</file>