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6FD" w:rsidRPr="00435274" w:rsidRDefault="00BE36FD" w:rsidP="00435274">
      <w:pPr>
        <w:rPr>
          <w:rFonts w:ascii="Times New Roman" w:hAnsi="Times New Roman"/>
          <w:sz w:val="24"/>
          <w:szCs w:val="24"/>
          <w:lang w:val="ru-RU"/>
        </w:rPr>
        <w:sectPr w:rsidR="00BE36FD" w:rsidRPr="00435274" w:rsidSect="00435274">
          <w:pgSz w:w="11906" w:h="16383"/>
          <w:pgMar w:top="1134" w:right="850" w:bottom="1134" w:left="1134" w:header="720" w:footer="720" w:gutter="0"/>
          <w:cols w:space="720"/>
        </w:sectPr>
      </w:pPr>
      <w:r w:rsidRPr="00E23A0B">
        <w:rPr>
          <w:rFonts w:ascii="Times New Roman" w:hAnsi="Times New Roman"/>
          <w:sz w:val="24"/>
          <w:szCs w:val="24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8.25pt;height:354.75pt">
            <v:imagedata r:id="rId5" o:title=""/>
          </v:shape>
        </w:pict>
      </w:r>
    </w:p>
    <w:p w:rsidR="00BE36FD" w:rsidRPr="00AE0247" w:rsidRDefault="00BE36FD" w:rsidP="00767D55">
      <w:pPr>
        <w:shd w:val="clear" w:color="auto" w:fill="FFFFFF"/>
        <w:spacing w:line="100" w:lineRule="atLeast"/>
        <w:rPr>
          <w:rFonts w:ascii="Times New Roman" w:hAnsi="Times New Roman"/>
          <w:iCs/>
          <w:sz w:val="24"/>
          <w:szCs w:val="24"/>
          <w:lang w:val="ru-RU"/>
        </w:rPr>
      </w:pPr>
      <w:bookmarkStart w:id="0" w:name="block-78789"/>
      <w:bookmarkEnd w:id="0"/>
      <w:r w:rsidRPr="00D7561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                                           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                   </w:t>
      </w:r>
      <w:r w:rsidRPr="00D7561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AE0247">
        <w:rPr>
          <w:rFonts w:ascii="Times New Roman" w:hAnsi="Times New Roman"/>
          <w:iCs/>
          <w:sz w:val="24"/>
          <w:szCs w:val="24"/>
          <w:lang w:val="ru-RU"/>
        </w:rPr>
        <w:t xml:space="preserve">МУНИЦИПАЛЬНОЕ ОБЩЕОБРАЗОВАТЕЛЬНОЕ УЧРЕЖДЕНИЕ </w:t>
      </w:r>
    </w:p>
    <w:p w:rsidR="00BE36FD" w:rsidRPr="00B43323" w:rsidRDefault="00BE36FD" w:rsidP="00767D55">
      <w:pPr>
        <w:shd w:val="clear" w:color="auto" w:fill="FFFFFF"/>
        <w:spacing w:line="100" w:lineRule="atLeast"/>
        <w:ind w:left="29" w:hanging="29"/>
        <w:jc w:val="center"/>
        <w:rPr>
          <w:rFonts w:ascii="Times New Roman" w:hAnsi="Times New Roman"/>
          <w:iCs/>
          <w:sz w:val="24"/>
          <w:szCs w:val="24"/>
          <w:lang w:val="ru-RU"/>
        </w:rPr>
      </w:pPr>
      <w:r w:rsidRPr="00B43323">
        <w:rPr>
          <w:rFonts w:ascii="Times New Roman" w:hAnsi="Times New Roman"/>
          <w:iCs/>
          <w:sz w:val="24"/>
          <w:szCs w:val="24"/>
          <w:lang w:val="ru-RU"/>
        </w:rPr>
        <w:t xml:space="preserve">ГОРОДА ДЖАНКОЯ РЕСПУБЛИКИ КРЫМ «СРЕДНЯЯ ШКОЛА №3 </w:t>
      </w:r>
    </w:p>
    <w:p w:rsidR="00BE36FD" w:rsidRPr="00767D55" w:rsidRDefault="00BE36FD" w:rsidP="00767D55">
      <w:pPr>
        <w:shd w:val="clear" w:color="auto" w:fill="FFFFFF"/>
        <w:spacing w:line="100" w:lineRule="atLeast"/>
        <w:ind w:left="29" w:hanging="29"/>
        <w:jc w:val="center"/>
        <w:rPr>
          <w:rFonts w:ascii="Times New Roman" w:hAnsi="Times New Roman"/>
          <w:iCs/>
          <w:sz w:val="24"/>
          <w:szCs w:val="24"/>
          <w:lang w:val="ru-RU"/>
        </w:rPr>
      </w:pPr>
      <w:r w:rsidRPr="00B43323">
        <w:rPr>
          <w:rFonts w:ascii="Times New Roman" w:hAnsi="Times New Roman"/>
          <w:iCs/>
          <w:sz w:val="24"/>
          <w:szCs w:val="24"/>
          <w:lang w:val="ru-RU"/>
        </w:rPr>
        <w:t>ИМЕНИ ГЕРОЯ СОВЕТСКОГО СОЮЗА Я.И. ЧАПИЧЕВА»</w:t>
      </w:r>
    </w:p>
    <w:p w:rsidR="00BE36FD" w:rsidRPr="00767D55" w:rsidRDefault="00BE36FD" w:rsidP="00767D55">
      <w:pPr>
        <w:shd w:val="clear" w:color="auto" w:fill="FFFFFF"/>
        <w:spacing w:line="100" w:lineRule="atLeast"/>
        <w:ind w:left="29" w:hanging="29"/>
        <w:jc w:val="center"/>
        <w:rPr>
          <w:rFonts w:ascii="Times New Roman" w:hAnsi="Times New Roman"/>
          <w:iCs/>
          <w:sz w:val="24"/>
          <w:szCs w:val="24"/>
          <w:lang w:val="ru-RU"/>
        </w:rPr>
      </w:pPr>
    </w:p>
    <w:tbl>
      <w:tblPr>
        <w:tblW w:w="0" w:type="auto"/>
        <w:tblInd w:w="29" w:type="dxa"/>
        <w:tblLook w:val="01E0"/>
      </w:tblPr>
      <w:tblGrid>
        <w:gridCol w:w="6019"/>
        <w:gridCol w:w="3816"/>
        <w:gridCol w:w="4922"/>
      </w:tblGrid>
      <w:tr w:rsidR="00BE36FD" w:rsidRPr="00B43323" w:rsidTr="006A4B17">
        <w:tc>
          <w:tcPr>
            <w:tcW w:w="6019" w:type="dxa"/>
          </w:tcPr>
          <w:p w:rsidR="00BE36FD" w:rsidRPr="00B43323" w:rsidRDefault="00BE36FD" w:rsidP="006A4B17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B43323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BE36FD" w:rsidRPr="00B43323" w:rsidRDefault="00BE36FD" w:rsidP="006A4B17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B43323">
              <w:rPr>
                <w:rFonts w:ascii="Times New Roman" w:hAnsi="Times New Roman"/>
                <w:sz w:val="24"/>
                <w:szCs w:val="24"/>
              </w:rPr>
              <w:t xml:space="preserve"> на заседании ШМО учителей</w:t>
            </w:r>
          </w:p>
          <w:p w:rsidR="00BE36FD" w:rsidRPr="00B43323" w:rsidRDefault="00BE36FD" w:rsidP="006A4B17">
            <w:pPr>
              <w:pStyle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433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3323">
              <w:rPr>
                <w:rFonts w:ascii="Times New Roman" w:hAnsi="Times New Roman"/>
                <w:sz w:val="24"/>
                <w:szCs w:val="24"/>
                <w:u w:val="single"/>
              </w:rPr>
              <w:t xml:space="preserve">начальных классов </w:t>
            </w:r>
          </w:p>
          <w:p w:rsidR="00BE36FD" w:rsidRPr="00B43323" w:rsidRDefault="00BE36FD" w:rsidP="006A4B17">
            <w:pPr>
              <w:pStyle w:val="NoSpacing"/>
              <w:widowControl w:val="0"/>
              <w:suppressAutoHyphens/>
              <w:jc w:val="both"/>
              <w:rPr>
                <w:color w:val="000000"/>
                <w:sz w:val="24"/>
                <w:szCs w:val="24"/>
              </w:rPr>
            </w:pPr>
            <w:r w:rsidRPr="00B43323">
              <w:rPr>
                <w:sz w:val="24"/>
                <w:szCs w:val="24"/>
              </w:rPr>
              <w:t xml:space="preserve">Протокол от </w:t>
            </w:r>
            <w:r w:rsidRPr="00B43323">
              <w:rPr>
                <w:color w:val="000000"/>
                <w:sz w:val="24"/>
                <w:szCs w:val="24"/>
              </w:rPr>
              <w:t>2</w:t>
            </w:r>
            <w:r w:rsidRPr="00B43323">
              <w:rPr>
                <w:color w:val="000000"/>
                <w:sz w:val="24"/>
                <w:szCs w:val="24"/>
                <w:lang w:val="en-US"/>
              </w:rPr>
              <w:t>8.</w:t>
            </w:r>
            <w:r w:rsidRPr="00B43323">
              <w:rPr>
                <w:color w:val="000000"/>
                <w:sz w:val="24"/>
                <w:szCs w:val="24"/>
              </w:rPr>
              <w:t>08.202</w:t>
            </w:r>
            <w:r w:rsidRPr="00B43323">
              <w:rPr>
                <w:color w:val="000000"/>
                <w:sz w:val="24"/>
                <w:szCs w:val="24"/>
                <w:lang w:val="en-US"/>
              </w:rPr>
              <w:t>6</w:t>
            </w:r>
            <w:r w:rsidRPr="00B43323">
              <w:rPr>
                <w:color w:val="000000"/>
                <w:sz w:val="24"/>
                <w:szCs w:val="24"/>
              </w:rPr>
              <w:t xml:space="preserve"> г. № 1 </w:t>
            </w:r>
          </w:p>
          <w:p w:rsidR="00BE36FD" w:rsidRPr="00B43323" w:rsidRDefault="00BE36FD" w:rsidP="006A4B17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:rsidR="00BE36FD" w:rsidRPr="00B43323" w:rsidRDefault="00BE36FD" w:rsidP="006A4B17">
            <w:pPr>
              <w:pStyle w:val="NoSpacing"/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3816" w:type="dxa"/>
          </w:tcPr>
          <w:p w:rsidR="00BE36FD" w:rsidRPr="00D75614" w:rsidRDefault="00BE36FD" w:rsidP="006A4B17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7561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BE36FD" w:rsidRPr="00D75614" w:rsidRDefault="00BE36FD" w:rsidP="006A4B17">
            <w:pPr>
              <w:pStyle w:val="msonormalcxspmiddle"/>
              <w:widowControl w:val="0"/>
              <w:rPr>
                <w:color w:val="000000"/>
              </w:rPr>
            </w:pPr>
            <w:r w:rsidRPr="00D75614">
              <w:rPr>
                <w:color w:val="000000"/>
              </w:rPr>
              <w:t>Зам.директора  по УР</w:t>
            </w:r>
          </w:p>
          <w:p w:rsidR="00BE36FD" w:rsidRPr="00D75614" w:rsidRDefault="00BE36FD" w:rsidP="006A4B17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75614">
              <w:rPr>
                <w:rFonts w:ascii="Times New Roman" w:hAnsi="Times New Roman"/>
                <w:lang w:val="ru-RU"/>
              </w:rPr>
              <w:t>_________Э.С. Аджиасанова</w:t>
            </w:r>
          </w:p>
          <w:p w:rsidR="00BE36FD" w:rsidRPr="00D75614" w:rsidRDefault="00BE36FD" w:rsidP="006A4B17">
            <w:pPr>
              <w:pStyle w:val="msonormalcxsplast"/>
              <w:widowControl w:val="0"/>
              <w:rPr>
                <w:color w:val="000000"/>
              </w:rPr>
            </w:pPr>
            <w:r w:rsidRPr="00D75614">
              <w:rPr>
                <w:color w:val="000000"/>
              </w:rPr>
              <w:t>28.08.2026г</w:t>
            </w:r>
          </w:p>
        </w:tc>
        <w:tc>
          <w:tcPr>
            <w:tcW w:w="4922" w:type="dxa"/>
          </w:tcPr>
          <w:p w:rsidR="00BE36FD" w:rsidRPr="00B43323" w:rsidRDefault="00BE36FD" w:rsidP="006A4B17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3323">
              <w:rPr>
                <w:rFonts w:ascii="Times New Roman" w:hAnsi="Times New Roman"/>
                <w:sz w:val="24"/>
                <w:szCs w:val="24"/>
              </w:rPr>
              <w:t xml:space="preserve">                            УТВЕРЖДЕНО</w:t>
            </w:r>
          </w:p>
          <w:p w:rsidR="00BE36FD" w:rsidRPr="00B43323" w:rsidRDefault="00BE36FD" w:rsidP="006A4B17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3323">
              <w:rPr>
                <w:rFonts w:ascii="Times New Roman" w:hAnsi="Times New Roman"/>
                <w:sz w:val="24"/>
                <w:szCs w:val="24"/>
              </w:rPr>
              <w:t>Директор МОУ «СШ №3 им Я.И.Чапичева»</w:t>
            </w:r>
          </w:p>
          <w:p w:rsidR="00BE36FD" w:rsidRPr="00B43323" w:rsidRDefault="00BE36FD" w:rsidP="006A4B17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3323">
              <w:rPr>
                <w:rFonts w:ascii="Times New Roman" w:hAnsi="Times New Roman"/>
                <w:color w:val="000000"/>
                <w:sz w:val="24"/>
                <w:szCs w:val="24"/>
              </w:rPr>
              <w:t>Приказ от 2</w:t>
            </w:r>
            <w:r w:rsidRPr="00B4332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  <w:r w:rsidRPr="00B43323">
              <w:rPr>
                <w:rFonts w:ascii="Times New Roman" w:hAnsi="Times New Roman"/>
                <w:color w:val="000000"/>
                <w:sz w:val="24"/>
                <w:szCs w:val="24"/>
              </w:rPr>
              <w:t>.08.202</w:t>
            </w:r>
            <w:r w:rsidRPr="00B4332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  <w:r w:rsidRPr="00B4332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 № </w:t>
            </w:r>
            <w:r w:rsidRPr="00B4332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223</w:t>
            </w:r>
          </w:p>
          <w:p w:rsidR="00BE36FD" w:rsidRPr="00B43323" w:rsidRDefault="00BE36FD" w:rsidP="006A4B17">
            <w:pPr>
              <w:pStyle w:val="NoSpacing"/>
              <w:widowControl w:val="0"/>
              <w:rPr>
                <w:color w:val="000000"/>
                <w:sz w:val="24"/>
                <w:szCs w:val="24"/>
              </w:rPr>
            </w:pPr>
          </w:p>
        </w:tc>
      </w:tr>
      <w:tr w:rsidR="00BE36FD" w:rsidRPr="00B43323" w:rsidTr="006A4B17">
        <w:trPr>
          <w:trHeight w:val="1259"/>
        </w:trPr>
        <w:tc>
          <w:tcPr>
            <w:tcW w:w="6019" w:type="dxa"/>
          </w:tcPr>
          <w:p w:rsidR="00BE36FD" w:rsidRPr="00B43323" w:rsidRDefault="00BE36FD" w:rsidP="006A4B17">
            <w:pPr>
              <w:pStyle w:val="NoSpacing"/>
              <w:widowControl w:val="0"/>
              <w:rPr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Look w:val="0000"/>
            </w:tblPr>
            <w:tblGrid>
              <w:gridCol w:w="5738"/>
            </w:tblGrid>
            <w:tr w:rsidR="00BE36FD" w:rsidRPr="00B43323" w:rsidTr="006A4B17">
              <w:trPr>
                <w:trHeight w:val="266"/>
              </w:trPr>
              <w:tc>
                <w:tcPr>
                  <w:tcW w:w="57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E36FD" w:rsidRPr="00B43323" w:rsidRDefault="00BE36FD" w:rsidP="006A4B17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323">
                    <w:rPr>
                      <w:rFonts w:ascii="Times New Roman" w:hAnsi="Times New Roman"/>
                      <w:sz w:val="24"/>
                      <w:szCs w:val="24"/>
                    </w:rPr>
                    <w:t xml:space="preserve">СОГЛАСОВАНО    </w:t>
                  </w:r>
                </w:p>
              </w:tc>
            </w:tr>
            <w:tr w:rsidR="00BE36FD" w:rsidRPr="00B43323" w:rsidTr="006A4B17">
              <w:trPr>
                <w:trHeight w:val="813"/>
              </w:trPr>
              <w:tc>
                <w:tcPr>
                  <w:tcW w:w="57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E36FD" w:rsidRPr="00B43323" w:rsidRDefault="00BE36FD" w:rsidP="006A4B17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323">
                    <w:rPr>
                      <w:rFonts w:ascii="Times New Roman" w:hAnsi="Times New Roman"/>
                      <w:sz w:val="24"/>
                      <w:szCs w:val="24"/>
                    </w:rPr>
                    <w:t>Родители(законные представители)</w:t>
                  </w:r>
                </w:p>
                <w:p w:rsidR="00BE36FD" w:rsidRPr="00B43323" w:rsidRDefault="00BE36FD" w:rsidP="006A4B17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323">
                    <w:rPr>
                      <w:rFonts w:ascii="Times New Roman" w:hAnsi="Times New Roman"/>
                      <w:sz w:val="24"/>
                      <w:szCs w:val="24"/>
                    </w:rPr>
                    <w:t xml:space="preserve">_________________ </w:t>
                  </w:r>
                </w:p>
                <w:p w:rsidR="00BE36FD" w:rsidRPr="00B43323" w:rsidRDefault="00BE36FD" w:rsidP="006A4B17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32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28.08.2026 г</w:t>
                  </w:r>
                </w:p>
              </w:tc>
            </w:tr>
          </w:tbl>
          <w:p w:rsidR="00BE36FD" w:rsidRPr="00B43323" w:rsidRDefault="00BE36FD" w:rsidP="006A4B17">
            <w:pPr>
              <w:pStyle w:val="NoSpacing"/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3816" w:type="dxa"/>
          </w:tcPr>
          <w:p w:rsidR="00BE36FD" w:rsidRPr="00D75614" w:rsidRDefault="00BE36FD" w:rsidP="006A4B17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4922" w:type="dxa"/>
          </w:tcPr>
          <w:p w:rsidR="00BE36FD" w:rsidRPr="00B43323" w:rsidRDefault="00BE36FD" w:rsidP="006A4B17">
            <w:pPr>
              <w:pStyle w:val="NoSpacing"/>
              <w:widowControl w:val="0"/>
              <w:rPr>
                <w:color w:val="000000"/>
                <w:sz w:val="24"/>
                <w:szCs w:val="24"/>
              </w:rPr>
            </w:pPr>
            <w:r w:rsidRPr="00B43323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BE36FD" w:rsidRPr="00B43323" w:rsidRDefault="00BE36FD" w:rsidP="00767D55">
      <w:pPr>
        <w:shd w:val="clear" w:color="auto" w:fill="FFFFFF"/>
        <w:spacing w:line="100" w:lineRule="atLeast"/>
        <w:rPr>
          <w:rFonts w:ascii="Times New Roman" w:hAnsi="Times New Roman"/>
          <w:bCs/>
          <w:color w:val="000000"/>
          <w:sz w:val="24"/>
          <w:szCs w:val="24"/>
        </w:rPr>
      </w:pPr>
    </w:p>
    <w:p w:rsidR="00BE36FD" w:rsidRPr="00B43323" w:rsidRDefault="00BE36FD" w:rsidP="00767D55">
      <w:pPr>
        <w:shd w:val="clear" w:color="auto" w:fill="FFFFFF"/>
        <w:spacing w:line="100" w:lineRule="atLeast"/>
        <w:jc w:val="center"/>
        <w:rPr>
          <w:rFonts w:ascii="Times New Roman" w:hAnsi="Times New Roman"/>
          <w:bCs/>
          <w:color w:val="000000"/>
          <w:sz w:val="24"/>
          <w:szCs w:val="24"/>
          <w:lang w:val="ru-RU"/>
        </w:rPr>
      </w:pPr>
      <w:r w:rsidRPr="00B43323">
        <w:rPr>
          <w:rFonts w:ascii="Times New Roman" w:hAnsi="Times New Roman"/>
          <w:bCs/>
          <w:color w:val="000000"/>
          <w:sz w:val="24"/>
          <w:szCs w:val="24"/>
          <w:lang w:val="ru-RU"/>
        </w:rPr>
        <w:t>КАЛЕНДАРНО-ТЕМАТИЧЕСКОЕ  ПЛАНИРОВАНИЕ</w:t>
      </w:r>
    </w:p>
    <w:p w:rsidR="00BE36FD" w:rsidRPr="00B43323" w:rsidRDefault="00BE36FD" w:rsidP="00767D55">
      <w:pPr>
        <w:shd w:val="clear" w:color="auto" w:fill="FFFFFF"/>
        <w:spacing w:line="100" w:lineRule="atLeast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43323"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                                                                     ПО У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ЧЕБНОМУ ПРЕДМЕТУ  « Окружающий мир </w:t>
      </w:r>
      <w:r w:rsidRPr="00B43323">
        <w:rPr>
          <w:rFonts w:ascii="Times New Roman" w:hAnsi="Times New Roman"/>
          <w:color w:val="000000"/>
          <w:sz w:val="24"/>
          <w:szCs w:val="24"/>
          <w:lang w:val="ru-RU"/>
        </w:rPr>
        <w:t xml:space="preserve">  »</w:t>
      </w:r>
    </w:p>
    <w:p w:rsidR="00BE36FD" w:rsidRPr="00B43323" w:rsidRDefault="00BE36FD" w:rsidP="00767D55">
      <w:pPr>
        <w:shd w:val="clear" w:color="auto" w:fill="FFFFFF"/>
        <w:spacing w:line="100" w:lineRule="atLeast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43323"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Для  2-А класса</w:t>
      </w:r>
    </w:p>
    <w:p w:rsidR="00BE36FD" w:rsidRPr="00B43323" w:rsidRDefault="00BE36FD" w:rsidP="00767D55">
      <w:pPr>
        <w:rPr>
          <w:rFonts w:ascii="Times New Roman" w:hAnsi="Times New Roman"/>
          <w:color w:val="000000"/>
          <w:sz w:val="24"/>
          <w:szCs w:val="24"/>
          <w:lang w:val="ru-RU"/>
        </w:rPr>
      </w:pPr>
      <w:r w:rsidRPr="00B43323"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                                                   (составлено на основе ФАООП НОО для  обучающихся с НОДА ( вариант 6.1 ))</w:t>
      </w:r>
    </w:p>
    <w:p w:rsidR="00BE36FD" w:rsidRPr="00B43323" w:rsidRDefault="00BE36FD" w:rsidP="00767D55">
      <w:pPr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BE36FD" w:rsidRPr="00B43323" w:rsidRDefault="00BE36FD" w:rsidP="00767D55">
      <w:pPr>
        <w:rPr>
          <w:rFonts w:ascii="Times New Roman" w:hAnsi="Times New Roman"/>
          <w:color w:val="000000"/>
          <w:sz w:val="24"/>
          <w:szCs w:val="24"/>
          <w:lang w:val="ru-RU"/>
        </w:rPr>
      </w:pPr>
      <w:r w:rsidRPr="00B43323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ru-RU"/>
        </w:rPr>
        <w:t xml:space="preserve">                  </w:t>
      </w:r>
      <w:r w:rsidRPr="00B43323">
        <w:rPr>
          <w:rFonts w:ascii="Times New Roman" w:hAnsi="Times New Roman"/>
          <w:sz w:val="24"/>
          <w:szCs w:val="24"/>
          <w:lang w:val="ru-RU"/>
        </w:rPr>
        <w:t>Составитель:</w:t>
      </w:r>
      <w:r w:rsidRPr="00B43323">
        <w:rPr>
          <w:rFonts w:ascii="Times New Roman" w:hAnsi="Times New Roman"/>
          <w:color w:val="000000"/>
          <w:sz w:val="24"/>
          <w:szCs w:val="24"/>
          <w:lang w:val="ru-RU"/>
        </w:rPr>
        <w:t xml:space="preserve"> Керимова Э.Ф</w:t>
      </w:r>
    </w:p>
    <w:p w:rsidR="00BE36FD" w:rsidRPr="00D75614" w:rsidRDefault="00BE36FD" w:rsidP="00767D55">
      <w:pPr>
        <w:rPr>
          <w:rFonts w:ascii="Times New Roman" w:hAnsi="Times New Roman"/>
          <w:color w:val="000000"/>
          <w:sz w:val="24"/>
          <w:szCs w:val="24"/>
        </w:rPr>
      </w:pPr>
    </w:p>
    <w:p w:rsidR="00BE36FD" w:rsidRPr="00B43323" w:rsidRDefault="00BE36FD" w:rsidP="00767D55">
      <w:pPr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BE36FD" w:rsidRPr="00F03D10" w:rsidRDefault="00BE36FD" w:rsidP="00F03D10">
      <w:pPr>
        <w:rPr>
          <w:rFonts w:ascii="Times New Roman" w:hAnsi="Times New Roman"/>
          <w:bCs/>
          <w:sz w:val="24"/>
          <w:szCs w:val="24"/>
        </w:rPr>
        <w:sectPr w:rsidR="00BE36FD" w:rsidRPr="00F03D10">
          <w:pgSz w:w="16383" w:h="11906" w:orient="landscape"/>
          <w:pgMar w:top="720" w:right="720" w:bottom="720" w:left="720" w:header="720" w:footer="720" w:gutter="0"/>
          <w:cols w:space="720"/>
        </w:sectPr>
      </w:pPr>
      <w:r w:rsidRPr="00B43323">
        <w:rPr>
          <w:rFonts w:ascii="Times New Roman" w:hAnsi="Times New Roman"/>
          <w:b/>
          <w:bCs/>
          <w:sz w:val="24"/>
          <w:szCs w:val="24"/>
          <w:lang w:val="ru-RU"/>
        </w:rPr>
        <w:t xml:space="preserve">                                             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</w:t>
      </w:r>
      <w:r w:rsidRPr="00B43323">
        <w:rPr>
          <w:rFonts w:ascii="Times New Roman" w:hAnsi="Times New Roman"/>
          <w:b/>
          <w:bCs/>
          <w:sz w:val="24"/>
          <w:szCs w:val="24"/>
          <w:lang w:val="ru-RU"/>
        </w:rPr>
        <w:t xml:space="preserve">  </w:t>
      </w:r>
      <w:r w:rsidRPr="00B43323">
        <w:rPr>
          <w:rFonts w:ascii="Times New Roman" w:hAnsi="Times New Roman"/>
          <w:bCs/>
          <w:sz w:val="24"/>
          <w:szCs w:val="24"/>
          <w:lang w:val="ru-RU"/>
        </w:rPr>
        <w:t>Джанкой 2026</w:t>
      </w:r>
    </w:p>
    <w:p w:rsidR="00BE36FD" w:rsidRPr="00F03D10" w:rsidRDefault="00BE36FD" w:rsidP="00435274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15186" w:type="dxa"/>
        <w:tblCellSpacing w:w="20" w:type="nil"/>
        <w:tblInd w:w="-3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606"/>
        <w:gridCol w:w="5040"/>
        <w:gridCol w:w="1620"/>
        <w:gridCol w:w="2160"/>
        <w:gridCol w:w="1260"/>
        <w:gridCol w:w="1260"/>
        <w:gridCol w:w="3240"/>
      </w:tblGrid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4352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BE36FD" w:rsidRPr="0077225F" w:rsidRDefault="00BE36FD" w:rsidP="004352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4352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BE36FD" w:rsidRPr="0077225F" w:rsidRDefault="00BE36FD" w:rsidP="004352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gridSpan w:val="3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4352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</w:t>
            </w:r>
            <w:r w:rsidRPr="007722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2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36FD" w:rsidRPr="00F03D10" w:rsidRDefault="00BE36FD" w:rsidP="00767D5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F03D10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Дата по факту</w:t>
            </w:r>
          </w:p>
        </w:tc>
        <w:tc>
          <w:tcPr>
            <w:tcW w:w="3240" w:type="dxa"/>
            <w:vMerge w:val="restart"/>
          </w:tcPr>
          <w:p w:rsidR="00BE36FD" w:rsidRPr="0077225F" w:rsidRDefault="00BE36FD" w:rsidP="0043527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BE36FD" w:rsidRPr="00F03D10" w:rsidRDefault="00BE36FD" w:rsidP="004352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36FD" w:rsidRPr="0077225F" w:rsidRDefault="00BE36FD" w:rsidP="0043527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36FD" w:rsidRPr="0077225F" w:rsidRDefault="00BE36FD" w:rsidP="0043527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4352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B27DC2">
              <w:rPr>
                <w:rFonts w:ascii="Times New Roman" w:hAnsi="Times New Roman"/>
                <w:b/>
                <w:sz w:val="24"/>
                <w:szCs w:val="24"/>
              </w:rPr>
              <w:t>Аудиторная</w:t>
            </w:r>
          </w:p>
          <w:p w:rsidR="00BE36FD" w:rsidRPr="0077225F" w:rsidRDefault="00BE36FD" w:rsidP="004352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767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7DC2">
              <w:rPr>
                <w:rFonts w:ascii="Times New Roman" w:hAnsi="Times New Roman"/>
                <w:b/>
                <w:sz w:val="24"/>
                <w:szCs w:val="24"/>
              </w:rPr>
              <w:t>Самостоятельная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F03D10" w:rsidRDefault="00BE36FD" w:rsidP="00767D5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F03D1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</w:t>
            </w:r>
            <w:r w:rsidRPr="00F03D10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по плану</w:t>
            </w:r>
          </w:p>
        </w:tc>
        <w:tc>
          <w:tcPr>
            <w:tcW w:w="12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36FD" w:rsidRPr="00F03D10" w:rsidRDefault="00BE36FD" w:rsidP="0043527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40" w:type="dxa"/>
            <w:vMerge/>
          </w:tcPr>
          <w:p w:rsidR="00BE36FD" w:rsidRPr="0077225F" w:rsidRDefault="00BE36FD" w:rsidP="0043527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4352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435274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Наша Родина - Россия, Российская Федерация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Москва - столица России. Герб Москвы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43527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43527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43527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4352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0B3F12" w:rsidRDefault="00BE36FD" w:rsidP="00435274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Санкт-Петербург - северная столица. Достопримечательности города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0B3F12" w:rsidRDefault="00BE36FD" w:rsidP="00D0452B">
            <w:pPr>
              <w:spacing w:after="0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Народы России. Народы Севера: традиции, обычаи, праздники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Родной край, его природные достопримечательности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Значимые события истории родного края.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>Исторические памятники, старинные постройки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Зачем человек трудится? Ценность труда и трудолюбия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Родословная. Родословное древо, история семьи.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>Предшествующие поколения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DC6F1A" w:rsidRDefault="00BE36FD" w:rsidP="00D0452B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Семейные ценности и традиции. Труд, досуг, занятия членов семьи.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Взаимоотношения членов семьи: отношение к детям и старшему поколению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Звездное небо: звезды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Земля – живая планета Солнечной системы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Почему на Земле есть жизнь?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>Условия жизни на Земле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Деревья, кустарники, травы родного края (узнавание, называние, краткое описание)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Травы нашего края: многообразие. Внешний вид, условия жизни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Зависимость жизни растений от состояния неживой природы. Жизнь растений весной и летом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Мир животных: 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Мир животных: пресмыкающиеся. Особенности внешнего вида, передвижения, питания: узнавание, называние, описание (общая характеристика признаков)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Красная книга России. Ее значение в сохранении и охране редких растений и животных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Default="00BE36FD" w:rsidP="00D0452B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Здоровый образ жизни. Режим дня: </w:t>
            </w:r>
          </w:p>
          <w:p w:rsidR="00BE36FD" w:rsidRDefault="00BE36FD" w:rsidP="00D0452B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36FD" w:rsidRPr="00F03D10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Default="00BE36FD" w:rsidP="00D0452B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Рациональное питание: количество приемов пищи и рацион питания. </w:t>
            </w:r>
          </w:p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>Витамины и здоровье ребенка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3F12">
              <w:rPr>
                <w:rFonts w:ascii="Times New Roman" w:hAnsi="Times New Roman"/>
                <w:color w:val="0000FF"/>
                <w:sz w:val="24"/>
                <w:szCs w:val="24"/>
              </w:rPr>
              <w:t>http://school- collection.edu.ru/</w:t>
            </w: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>Безопасное пользование Интернетом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2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0B3F12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D0452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36FD" w:rsidRPr="0077225F" w:rsidTr="00F03D1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BE36FD" w:rsidRPr="00F03D10" w:rsidRDefault="00BE36FD" w:rsidP="004352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43527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67D5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43527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67D5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34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:rsidR="00BE36FD" w:rsidRPr="00767D55" w:rsidRDefault="00BE36FD" w:rsidP="0043527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67D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767D5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43527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BE36FD" w:rsidRPr="0077225F" w:rsidRDefault="00BE36FD" w:rsidP="004352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E36FD" w:rsidRPr="0077225F" w:rsidRDefault="00BE36FD" w:rsidP="004352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E36FD" w:rsidRPr="00435274" w:rsidRDefault="00BE36FD" w:rsidP="00435274">
      <w:pPr>
        <w:rPr>
          <w:rFonts w:ascii="Times New Roman" w:hAnsi="Times New Roman"/>
          <w:sz w:val="24"/>
          <w:szCs w:val="24"/>
        </w:rPr>
        <w:sectPr w:rsidR="00BE36FD" w:rsidRPr="00435274" w:rsidSect="00435274">
          <w:pgSz w:w="16383" w:h="11906" w:orient="landscape"/>
          <w:pgMar w:top="1134" w:right="850" w:bottom="1134" w:left="1134" w:header="720" w:footer="720" w:gutter="0"/>
          <w:cols w:space="720"/>
        </w:sectPr>
      </w:pPr>
    </w:p>
    <w:p w:rsidR="00BE36FD" w:rsidRPr="00E903BF" w:rsidRDefault="00BE36FD" w:rsidP="00E903BF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E903BF">
        <w:rPr>
          <w:rFonts w:ascii="Times New Roman" w:hAnsi="Times New Roman"/>
          <w:sz w:val="24"/>
          <w:szCs w:val="24"/>
          <w:lang w:val="ru-RU"/>
        </w:rPr>
        <w:t>ЛИСТ КОРРЕКТИРОВКИ</w:t>
      </w:r>
    </w:p>
    <w:p w:rsidR="00BE36FD" w:rsidRPr="00E903BF" w:rsidRDefault="00BE36FD" w:rsidP="00E903BF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E903BF">
        <w:rPr>
          <w:rFonts w:ascii="Times New Roman" w:hAnsi="Times New Roman"/>
          <w:sz w:val="24"/>
          <w:szCs w:val="24"/>
          <w:lang w:val="ru-RU"/>
        </w:rPr>
        <w:t>КАЛЕНДАРНО</w:t>
      </w:r>
      <w:r>
        <w:rPr>
          <w:rFonts w:ascii="Times New Roman" w:hAnsi="Times New Roman"/>
          <w:sz w:val="24"/>
          <w:szCs w:val="24"/>
          <w:lang w:val="ru-RU"/>
        </w:rPr>
        <w:t xml:space="preserve">-ТЕМАТИЧЕСКОГО ПЛАНИРОВАНИЯ </w:t>
      </w:r>
    </w:p>
    <w:p w:rsidR="00BE36FD" w:rsidRDefault="00BE36FD" w:rsidP="00E903BF">
      <w:pPr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Учитель _______________________</w:t>
      </w:r>
      <w:r w:rsidRPr="00E903BF">
        <w:rPr>
          <w:rFonts w:ascii="Times New Roman" w:hAnsi="Times New Roman"/>
          <w:sz w:val="24"/>
          <w:szCs w:val="24"/>
          <w:lang w:val="ru-RU"/>
        </w:rPr>
        <w:t xml:space="preserve">                 Предмет «окру</w:t>
      </w:r>
      <w:r>
        <w:rPr>
          <w:rFonts w:ascii="Times New Roman" w:hAnsi="Times New Roman"/>
          <w:sz w:val="24"/>
          <w:szCs w:val="24"/>
          <w:lang w:val="ru-RU"/>
        </w:rPr>
        <w:t xml:space="preserve">жающий мир»          Класс   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984"/>
        <w:gridCol w:w="2084"/>
        <w:gridCol w:w="1460"/>
        <w:gridCol w:w="3002"/>
        <w:gridCol w:w="1251"/>
        <w:gridCol w:w="2409"/>
        <w:gridCol w:w="3033"/>
      </w:tblGrid>
      <w:tr w:rsidR="00BE36FD" w:rsidRPr="003D4457" w:rsidTr="0077225F">
        <w:tc>
          <w:tcPr>
            <w:tcW w:w="4068" w:type="dxa"/>
            <w:gridSpan w:val="2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sz w:val="24"/>
                <w:szCs w:val="24"/>
                <w:lang w:val="ru-RU"/>
              </w:rPr>
              <w:t>четверть</w:t>
            </w:r>
          </w:p>
        </w:tc>
        <w:tc>
          <w:tcPr>
            <w:tcW w:w="4462" w:type="dxa"/>
            <w:gridSpan w:val="2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sz w:val="24"/>
                <w:szCs w:val="24"/>
                <w:lang w:val="ru-RU"/>
              </w:rPr>
              <w:t>По рабочей программе</w:t>
            </w:r>
          </w:p>
        </w:tc>
        <w:tc>
          <w:tcPr>
            <w:tcW w:w="6693" w:type="dxa"/>
            <w:gridSpan w:val="3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sz w:val="24"/>
                <w:szCs w:val="24"/>
                <w:lang w:val="ru-RU"/>
              </w:rPr>
              <w:t>Коррекция</w:t>
            </w:r>
          </w:p>
        </w:tc>
      </w:tr>
      <w:tr w:rsidR="00BE36FD" w:rsidRPr="0077225F" w:rsidTr="0077225F">
        <w:tc>
          <w:tcPr>
            <w:tcW w:w="1984" w:type="dxa"/>
          </w:tcPr>
          <w:p w:rsidR="00BE36FD" w:rsidRPr="0077225F" w:rsidRDefault="00BE36FD" w:rsidP="0077225F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77225F">
              <w:rPr>
                <w:rFonts w:ascii="Times New Roman" w:hAnsi="Times New Roman"/>
                <w:lang w:val="ru-RU"/>
              </w:rPr>
              <w:t>Кол-во уроков по плану</w:t>
            </w:r>
          </w:p>
        </w:tc>
        <w:tc>
          <w:tcPr>
            <w:tcW w:w="2084" w:type="dxa"/>
          </w:tcPr>
          <w:p w:rsidR="00BE36FD" w:rsidRPr="0077225F" w:rsidRDefault="00BE36FD" w:rsidP="0077225F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77225F">
              <w:rPr>
                <w:rFonts w:ascii="Times New Roman" w:hAnsi="Times New Roman"/>
                <w:lang w:val="ru-RU"/>
              </w:rPr>
              <w:t>Кол-во уроков по факту</w:t>
            </w:r>
          </w:p>
        </w:tc>
        <w:tc>
          <w:tcPr>
            <w:tcW w:w="1460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sz w:val="24"/>
                <w:szCs w:val="24"/>
                <w:lang w:val="ru-RU"/>
              </w:rPr>
              <w:t>Дата занятия</w:t>
            </w:r>
          </w:p>
        </w:tc>
        <w:tc>
          <w:tcPr>
            <w:tcW w:w="3002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225F">
              <w:rPr>
                <w:rFonts w:ascii="Times New Roman" w:hAnsi="Times New Roman"/>
                <w:sz w:val="24"/>
                <w:szCs w:val="24"/>
                <w:lang w:val="ru-RU"/>
              </w:rPr>
              <w:t>Тема занятия</w:t>
            </w:r>
          </w:p>
        </w:tc>
        <w:tc>
          <w:tcPr>
            <w:tcW w:w="1251" w:type="dxa"/>
          </w:tcPr>
          <w:p w:rsidR="00BE36FD" w:rsidRPr="0077225F" w:rsidRDefault="00BE36FD" w:rsidP="0077225F">
            <w:pPr>
              <w:spacing w:after="0" w:line="240" w:lineRule="auto"/>
              <w:rPr>
                <w:rFonts w:ascii="Times New Roman" w:hAnsi="Times New Roman"/>
              </w:rPr>
            </w:pPr>
            <w:r w:rsidRPr="0077225F">
              <w:rPr>
                <w:rFonts w:ascii="Times New Roman" w:hAnsi="Times New Roman"/>
              </w:rPr>
              <w:t>Дата занятия</w:t>
            </w:r>
          </w:p>
        </w:tc>
        <w:tc>
          <w:tcPr>
            <w:tcW w:w="2409" w:type="dxa"/>
          </w:tcPr>
          <w:p w:rsidR="00BE36FD" w:rsidRPr="0077225F" w:rsidRDefault="00BE36FD" w:rsidP="0077225F">
            <w:pPr>
              <w:spacing w:after="0" w:line="240" w:lineRule="auto"/>
              <w:rPr>
                <w:rFonts w:ascii="Times New Roman" w:hAnsi="Times New Roman"/>
              </w:rPr>
            </w:pPr>
            <w:r w:rsidRPr="0077225F">
              <w:rPr>
                <w:rFonts w:ascii="Times New Roman" w:hAnsi="Times New Roman"/>
              </w:rPr>
              <w:t>Причина коррекции</w:t>
            </w:r>
          </w:p>
        </w:tc>
        <w:tc>
          <w:tcPr>
            <w:tcW w:w="3033" w:type="dxa"/>
          </w:tcPr>
          <w:p w:rsidR="00BE36FD" w:rsidRPr="0077225F" w:rsidRDefault="00BE36FD" w:rsidP="0077225F">
            <w:pPr>
              <w:spacing w:after="0" w:line="240" w:lineRule="auto"/>
              <w:rPr>
                <w:rFonts w:ascii="Times New Roman" w:hAnsi="Times New Roman"/>
              </w:rPr>
            </w:pPr>
            <w:r w:rsidRPr="0077225F">
              <w:rPr>
                <w:rFonts w:ascii="Times New Roman" w:hAnsi="Times New Roman"/>
              </w:rPr>
              <w:t>Способ коррекции</w:t>
            </w:r>
          </w:p>
        </w:tc>
      </w:tr>
      <w:tr w:rsidR="00BE36FD" w:rsidRPr="0077225F" w:rsidTr="0077225F">
        <w:tc>
          <w:tcPr>
            <w:tcW w:w="19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60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2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1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33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E36FD" w:rsidRPr="0077225F" w:rsidTr="0077225F">
        <w:tc>
          <w:tcPr>
            <w:tcW w:w="19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60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2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1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33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E36FD" w:rsidRPr="0077225F" w:rsidTr="0077225F">
        <w:tc>
          <w:tcPr>
            <w:tcW w:w="19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60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2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1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33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E36FD" w:rsidRPr="0077225F" w:rsidTr="0077225F">
        <w:tc>
          <w:tcPr>
            <w:tcW w:w="19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60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2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1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33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E36FD" w:rsidRPr="0077225F" w:rsidTr="0077225F">
        <w:tc>
          <w:tcPr>
            <w:tcW w:w="19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60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2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1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33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E36FD" w:rsidRPr="0077225F" w:rsidTr="0077225F">
        <w:tc>
          <w:tcPr>
            <w:tcW w:w="19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60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2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1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33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E36FD" w:rsidRPr="0077225F" w:rsidTr="0077225F">
        <w:tc>
          <w:tcPr>
            <w:tcW w:w="19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60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2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1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33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E36FD" w:rsidRPr="0077225F" w:rsidTr="0077225F">
        <w:tc>
          <w:tcPr>
            <w:tcW w:w="19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60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2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1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33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E36FD" w:rsidRPr="0077225F" w:rsidTr="0077225F">
        <w:tc>
          <w:tcPr>
            <w:tcW w:w="19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60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2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1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33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E36FD" w:rsidRPr="0077225F" w:rsidTr="0077225F">
        <w:tc>
          <w:tcPr>
            <w:tcW w:w="19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60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2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1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33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E36FD" w:rsidRPr="0077225F" w:rsidTr="0077225F">
        <w:tc>
          <w:tcPr>
            <w:tcW w:w="19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60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2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1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33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E36FD" w:rsidRPr="0077225F" w:rsidTr="0077225F">
        <w:tc>
          <w:tcPr>
            <w:tcW w:w="19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60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2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1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33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E36FD" w:rsidRPr="0077225F" w:rsidTr="0077225F">
        <w:tc>
          <w:tcPr>
            <w:tcW w:w="19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60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2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1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33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E36FD" w:rsidRPr="0077225F" w:rsidTr="0077225F">
        <w:tc>
          <w:tcPr>
            <w:tcW w:w="19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60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2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1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33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E36FD" w:rsidRPr="0077225F" w:rsidTr="0077225F">
        <w:tc>
          <w:tcPr>
            <w:tcW w:w="19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60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2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1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33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E36FD" w:rsidRPr="0077225F" w:rsidTr="0077225F">
        <w:tc>
          <w:tcPr>
            <w:tcW w:w="19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60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2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1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33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E36FD" w:rsidRPr="0077225F" w:rsidTr="0077225F">
        <w:tc>
          <w:tcPr>
            <w:tcW w:w="19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60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2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1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33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E36FD" w:rsidRPr="0077225F" w:rsidTr="0077225F">
        <w:tc>
          <w:tcPr>
            <w:tcW w:w="19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60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2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1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33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E36FD" w:rsidRPr="0077225F" w:rsidTr="0077225F">
        <w:tc>
          <w:tcPr>
            <w:tcW w:w="19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60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2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1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33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E36FD" w:rsidRPr="0077225F" w:rsidTr="0077225F">
        <w:tc>
          <w:tcPr>
            <w:tcW w:w="19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60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2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1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33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E36FD" w:rsidRPr="0077225F" w:rsidTr="0077225F">
        <w:tc>
          <w:tcPr>
            <w:tcW w:w="19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60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2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1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33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E36FD" w:rsidRPr="0077225F" w:rsidTr="0077225F">
        <w:tc>
          <w:tcPr>
            <w:tcW w:w="19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60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2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1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33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E36FD" w:rsidRPr="0077225F" w:rsidTr="0077225F">
        <w:tc>
          <w:tcPr>
            <w:tcW w:w="19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84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60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2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51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33" w:type="dxa"/>
          </w:tcPr>
          <w:p w:rsidR="00BE36FD" w:rsidRPr="0077225F" w:rsidRDefault="00BE36FD" w:rsidP="00772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BE36FD" w:rsidRPr="00E903BF" w:rsidRDefault="00BE36FD" w:rsidP="00E903BF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sectPr w:rsidR="00BE36FD" w:rsidRPr="00E903BF" w:rsidSect="00E903BF">
      <w:pgSz w:w="16839" w:h="11907" w:orient="landscape" w:code="9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B54F6"/>
    <w:multiLevelType w:val="multilevel"/>
    <w:tmpl w:val="32E004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C490C54"/>
    <w:multiLevelType w:val="multilevel"/>
    <w:tmpl w:val="49048B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0DFC2754"/>
    <w:multiLevelType w:val="multilevel"/>
    <w:tmpl w:val="DC3442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2102747"/>
    <w:multiLevelType w:val="multilevel"/>
    <w:tmpl w:val="122CA0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147A3D60"/>
    <w:multiLevelType w:val="multilevel"/>
    <w:tmpl w:val="B79C8A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1A236AEB"/>
    <w:multiLevelType w:val="multilevel"/>
    <w:tmpl w:val="26D886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A83474A"/>
    <w:multiLevelType w:val="multilevel"/>
    <w:tmpl w:val="4D8683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B676775"/>
    <w:multiLevelType w:val="multilevel"/>
    <w:tmpl w:val="811A24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1C6B5D90"/>
    <w:multiLevelType w:val="multilevel"/>
    <w:tmpl w:val="543CE3E8"/>
    <w:lvl w:ilvl="0">
      <w:start w:val="1"/>
      <w:numFmt w:val="decimal"/>
      <w:lvlText w:val="%1."/>
      <w:lvlJc w:val="left"/>
      <w:pPr>
        <w:ind w:left="96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1EA137C3"/>
    <w:multiLevelType w:val="multilevel"/>
    <w:tmpl w:val="E2CAEB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1FAA6988"/>
    <w:multiLevelType w:val="multilevel"/>
    <w:tmpl w:val="96F0F8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22C75FB8"/>
    <w:multiLevelType w:val="multilevel"/>
    <w:tmpl w:val="DF763A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2B3B3730"/>
    <w:multiLevelType w:val="multilevel"/>
    <w:tmpl w:val="C90C47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2D886CB7"/>
    <w:multiLevelType w:val="multilevel"/>
    <w:tmpl w:val="FBF8E7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2E56608F"/>
    <w:multiLevelType w:val="multilevel"/>
    <w:tmpl w:val="2CCC17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30C823C6"/>
    <w:multiLevelType w:val="multilevel"/>
    <w:tmpl w:val="2716BC36"/>
    <w:lvl w:ilvl="0">
      <w:start w:val="2"/>
      <w:numFmt w:val="decimal"/>
      <w:lvlText w:val="%1."/>
      <w:lvlJc w:val="left"/>
      <w:pPr>
        <w:ind w:left="96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344B5EC9"/>
    <w:multiLevelType w:val="multilevel"/>
    <w:tmpl w:val="06B46D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37F32982"/>
    <w:multiLevelType w:val="multilevel"/>
    <w:tmpl w:val="555C09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3A156489"/>
    <w:multiLevelType w:val="multilevel"/>
    <w:tmpl w:val="4266AD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3DCF6A26"/>
    <w:multiLevelType w:val="multilevel"/>
    <w:tmpl w:val="FBFCA7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41494DF8"/>
    <w:multiLevelType w:val="multilevel"/>
    <w:tmpl w:val="DA881B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432057D0"/>
    <w:multiLevelType w:val="multilevel"/>
    <w:tmpl w:val="2C4A94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47DA2943"/>
    <w:multiLevelType w:val="multilevel"/>
    <w:tmpl w:val="3D2E87C0"/>
    <w:lvl w:ilvl="0">
      <w:start w:val="1"/>
      <w:numFmt w:val="decimal"/>
      <w:lvlText w:val="%1."/>
      <w:lvlJc w:val="left"/>
      <w:pPr>
        <w:ind w:left="96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48B50DCA"/>
    <w:multiLevelType w:val="multilevel"/>
    <w:tmpl w:val="8760EF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51100C29"/>
    <w:multiLevelType w:val="multilevel"/>
    <w:tmpl w:val="4BB489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58173A55"/>
    <w:multiLevelType w:val="multilevel"/>
    <w:tmpl w:val="FB6E51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5D401751"/>
    <w:multiLevelType w:val="multilevel"/>
    <w:tmpl w:val="71C874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5E9723AD"/>
    <w:multiLevelType w:val="multilevel"/>
    <w:tmpl w:val="DB04E9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5F325929"/>
    <w:multiLevelType w:val="multilevel"/>
    <w:tmpl w:val="819490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62371775"/>
    <w:multiLevelType w:val="multilevel"/>
    <w:tmpl w:val="1CC86D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63AB62FC"/>
    <w:multiLevelType w:val="multilevel"/>
    <w:tmpl w:val="525AD4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652915E2"/>
    <w:multiLevelType w:val="multilevel"/>
    <w:tmpl w:val="6D2ED6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>
    <w:nsid w:val="67A91613"/>
    <w:multiLevelType w:val="multilevel"/>
    <w:tmpl w:val="0AFE13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>
    <w:nsid w:val="69442045"/>
    <w:multiLevelType w:val="multilevel"/>
    <w:tmpl w:val="56FC5B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6A2B4398"/>
    <w:multiLevelType w:val="multilevel"/>
    <w:tmpl w:val="E640DF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>
    <w:nsid w:val="6A4B1598"/>
    <w:multiLevelType w:val="multilevel"/>
    <w:tmpl w:val="256624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">
    <w:nsid w:val="6B016202"/>
    <w:multiLevelType w:val="multilevel"/>
    <w:tmpl w:val="8078EC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">
    <w:nsid w:val="6FEE403A"/>
    <w:multiLevelType w:val="multilevel"/>
    <w:tmpl w:val="8A8A50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">
    <w:nsid w:val="727D7244"/>
    <w:multiLevelType w:val="multilevel"/>
    <w:tmpl w:val="C55ABF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9">
    <w:nsid w:val="77B82B7C"/>
    <w:multiLevelType w:val="multilevel"/>
    <w:tmpl w:val="CE9E04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">
    <w:nsid w:val="78390652"/>
    <w:multiLevelType w:val="multilevel"/>
    <w:tmpl w:val="5C70A7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1">
    <w:nsid w:val="7D9E7308"/>
    <w:multiLevelType w:val="multilevel"/>
    <w:tmpl w:val="B6F2EA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">
    <w:nsid w:val="7FDB536B"/>
    <w:multiLevelType w:val="multilevel"/>
    <w:tmpl w:val="087CFE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2"/>
  </w:num>
  <w:num w:numId="2">
    <w:abstractNumId w:val="10"/>
  </w:num>
  <w:num w:numId="3">
    <w:abstractNumId w:val="42"/>
  </w:num>
  <w:num w:numId="4">
    <w:abstractNumId w:val="29"/>
  </w:num>
  <w:num w:numId="5">
    <w:abstractNumId w:val="13"/>
  </w:num>
  <w:num w:numId="6">
    <w:abstractNumId w:val="18"/>
  </w:num>
  <w:num w:numId="7">
    <w:abstractNumId w:val="7"/>
  </w:num>
  <w:num w:numId="8">
    <w:abstractNumId w:val="17"/>
  </w:num>
  <w:num w:numId="9">
    <w:abstractNumId w:val="32"/>
  </w:num>
  <w:num w:numId="10">
    <w:abstractNumId w:val="39"/>
  </w:num>
  <w:num w:numId="11">
    <w:abstractNumId w:val="38"/>
  </w:num>
  <w:num w:numId="12">
    <w:abstractNumId w:val="0"/>
  </w:num>
  <w:num w:numId="13">
    <w:abstractNumId w:val="12"/>
  </w:num>
  <w:num w:numId="14">
    <w:abstractNumId w:val="21"/>
  </w:num>
  <w:num w:numId="15">
    <w:abstractNumId w:val="2"/>
  </w:num>
  <w:num w:numId="16">
    <w:abstractNumId w:val="37"/>
  </w:num>
  <w:num w:numId="17">
    <w:abstractNumId w:val="26"/>
  </w:num>
  <w:num w:numId="18">
    <w:abstractNumId w:val="4"/>
  </w:num>
  <w:num w:numId="19">
    <w:abstractNumId w:val="28"/>
  </w:num>
  <w:num w:numId="20">
    <w:abstractNumId w:val="36"/>
  </w:num>
  <w:num w:numId="21">
    <w:abstractNumId w:val="9"/>
  </w:num>
  <w:num w:numId="22">
    <w:abstractNumId w:val="16"/>
  </w:num>
  <w:num w:numId="23">
    <w:abstractNumId w:val="19"/>
  </w:num>
  <w:num w:numId="24">
    <w:abstractNumId w:val="35"/>
  </w:num>
  <w:num w:numId="25">
    <w:abstractNumId w:val="27"/>
  </w:num>
  <w:num w:numId="26">
    <w:abstractNumId w:val="33"/>
  </w:num>
  <w:num w:numId="27">
    <w:abstractNumId w:val="11"/>
  </w:num>
  <w:num w:numId="28">
    <w:abstractNumId w:val="8"/>
  </w:num>
  <w:num w:numId="29">
    <w:abstractNumId w:val="30"/>
  </w:num>
  <w:num w:numId="30">
    <w:abstractNumId w:val="15"/>
  </w:num>
  <w:num w:numId="31">
    <w:abstractNumId w:val="1"/>
  </w:num>
  <w:num w:numId="32">
    <w:abstractNumId w:val="25"/>
  </w:num>
  <w:num w:numId="33">
    <w:abstractNumId w:val="23"/>
  </w:num>
  <w:num w:numId="34">
    <w:abstractNumId w:val="40"/>
  </w:num>
  <w:num w:numId="35">
    <w:abstractNumId w:val="41"/>
  </w:num>
  <w:num w:numId="36">
    <w:abstractNumId w:val="14"/>
  </w:num>
  <w:num w:numId="37">
    <w:abstractNumId w:val="24"/>
  </w:num>
  <w:num w:numId="38">
    <w:abstractNumId w:val="34"/>
  </w:num>
  <w:num w:numId="39">
    <w:abstractNumId w:val="20"/>
  </w:num>
  <w:num w:numId="40">
    <w:abstractNumId w:val="6"/>
  </w:num>
  <w:num w:numId="41">
    <w:abstractNumId w:val="3"/>
  </w:num>
  <w:num w:numId="42">
    <w:abstractNumId w:val="31"/>
  </w:num>
  <w:num w:numId="4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47AE"/>
    <w:rsid w:val="00075CDF"/>
    <w:rsid w:val="000B3F12"/>
    <w:rsid w:val="000D43B8"/>
    <w:rsid w:val="001112DB"/>
    <w:rsid w:val="001115F6"/>
    <w:rsid w:val="0022165B"/>
    <w:rsid w:val="002A43DA"/>
    <w:rsid w:val="003D2417"/>
    <w:rsid w:val="003D4457"/>
    <w:rsid w:val="00435274"/>
    <w:rsid w:val="00470F90"/>
    <w:rsid w:val="00483C6E"/>
    <w:rsid w:val="0048622C"/>
    <w:rsid w:val="005849B2"/>
    <w:rsid w:val="005E47AE"/>
    <w:rsid w:val="0060375C"/>
    <w:rsid w:val="00626DB4"/>
    <w:rsid w:val="006A4B17"/>
    <w:rsid w:val="006A4C55"/>
    <w:rsid w:val="006C7105"/>
    <w:rsid w:val="007600F9"/>
    <w:rsid w:val="00764D10"/>
    <w:rsid w:val="00767D55"/>
    <w:rsid w:val="00767D7D"/>
    <w:rsid w:val="0077225F"/>
    <w:rsid w:val="00792ADA"/>
    <w:rsid w:val="007A250F"/>
    <w:rsid w:val="007D4FA3"/>
    <w:rsid w:val="007E183C"/>
    <w:rsid w:val="007E3831"/>
    <w:rsid w:val="008059A3"/>
    <w:rsid w:val="00863366"/>
    <w:rsid w:val="008953A6"/>
    <w:rsid w:val="00906A42"/>
    <w:rsid w:val="009345DE"/>
    <w:rsid w:val="00937B29"/>
    <w:rsid w:val="009960C1"/>
    <w:rsid w:val="00A043DD"/>
    <w:rsid w:val="00A814A7"/>
    <w:rsid w:val="00A949D4"/>
    <w:rsid w:val="00AB25A5"/>
    <w:rsid w:val="00AE0247"/>
    <w:rsid w:val="00B27DC2"/>
    <w:rsid w:val="00B43323"/>
    <w:rsid w:val="00B915AF"/>
    <w:rsid w:val="00BC0F60"/>
    <w:rsid w:val="00BE36FD"/>
    <w:rsid w:val="00C96F0E"/>
    <w:rsid w:val="00D0452B"/>
    <w:rsid w:val="00D07AE1"/>
    <w:rsid w:val="00D75614"/>
    <w:rsid w:val="00DC6F1A"/>
    <w:rsid w:val="00E23A0B"/>
    <w:rsid w:val="00E903BF"/>
    <w:rsid w:val="00F03D10"/>
    <w:rsid w:val="00F751EC"/>
    <w:rsid w:val="00F87D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2DB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112DB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112DB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112DB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112DB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112DB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112DB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1112DB"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1112DB"/>
    <w:rPr>
      <w:rFonts w:ascii="Cambria" w:hAnsi="Cambria" w:cs="Times New Roman"/>
      <w:b/>
      <w:bCs/>
      <w:i/>
      <w:iCs/>
      <w:color w:val="4F81BD"/>
    </w:rPr>
  </w:style>
  <w:style w:type="paragraph" w:styleId="Header">
    <w:name w:val="header"/>
    <w:basedOn w:val="Normal"/>
    <w:link w:val="HeaderChar"/>
    <w:uiPriority w:val="99"/>
    <w:rsid w:val="001112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112DB"/>
    <w:rPr>
      <w:rFonts w:cs="Times New Roman"/>
    </w:rPr>
  </w:style>
  <w:style w:type="paragraph" w:styleId="NormalIndent">
    <w:name w:val="Normal Indent"/>
    <w:basedOn w:val="Normal"/>
    <w:uiPriority w:val="99"/>
    <w:rsid w:val="001112DB"/>
    <w:pPr>
      <w:ind w:left="720"/>
    </w:pPr>
  </w:style>
  <w:style w:type="paragraph" w:styleId="Subtitle">
    <w:name w:val="Subtitle"/>
    <w:basedOn w:val="Normal"/>
    <w:next w:val="Normal"/>
    <w:link w:val="SubtitleChar"/>
    <w:uiPriority w:val="99"/>
    <w:qFormat/>
    <w:rsid w:val="001112DB"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1112D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rsid w:val="001112DB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1112D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99"/>
    <w:qFormat/>
    <w:rsid w:val="001112DB"/>
    <w:rPr>
      <w:rFonts w:cs="Times New Roman"/>
      <w:i/>
      <w:iCs/>
    </w:rPr>
  </w:style>
  <w:style w:type="character" w:styleId="Hyperlink">
    <w:name w:val="Hyperlink"/>
    <w:basedOn w:val="DefaultParagraphFont"/>
    <w:uiPriority w:val="99"/>
    <w:rsid w:val="005E47AE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5E47A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99"/>
    <w:qFormat/>
    <w:rsid w:val="001112DB"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NoSpacingChar">
    <w:name w:val="No Spacing Char"/>
    <w:link w:val="NoSpacing"/>
    <w:uiPriority w:val="99"/>
    <w:locked/>
    <w:rsid w:val="00767D55"/>
    <w:rPr>
      <w:rFonts w:ascii="Times New Roman" w:hAnsi="Times New Roman"/>
      <w:sz w:val="22"/>
      <w:lang w:val="ru-RU" w:eastAsia="en-US"/>
    </w:rPr>
  </w:style>
  <w:style w:type="paragraph" w:styleId="NoSpacing">
    <w:name w:val="No Spacing"/>
    <w:link w:val="NoSpacingChar"/>
    <w:uiPriority w:val="99"/>
    <w:qFormat/>
    <w:rsid w:val="00767D55"/>
    <w:rPr>
      <w:rFonts w:ascii="Times New Roman" w:hAnsi="Times New Roman"/>
      <w:szCs w:val="20"/>
      <w:lang w:eastAsia="en-US"/>
    </w:rPr>
  </w:style>
  <w:style w:type="paragraph" w:customStyle="1" w:styleId="1">
    <w:name w:val="Без интервала1"/>
    <w:uiPriority w:val="99"/>
    <w:rsid w:val="00767D55"/>
    <w:pPr>
      <w:suppressAutoHyphens/>
    </w:pPr>
    <w:rPr>
      <w:kern w:val="2"/>
      <w:lang w:eastAsia="ar-SA"/>
    </w:rPr>
  </w:style>
  <w:style w:type="paragraph" w:customStyle="1" w:styleId="msonormalcxspmiddle">
    <w:name w:val="msonormalcxspmiddle"/>
    <w:basedOn w:val="Normal"/>
    <w:uiPriority w:val="99"/>
    <w:rsid w:val="00767D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msonormalcxsplast">
    <w:name w:val="msonormalcxsplast"/>
    <w:basedOn w:val="Normal"/>
    <w:uiPriority w:val="99"/>
    <w:rsid w:val="00767D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385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352</TotalTime>
  <Pages>7</Pages>
  <Words>948</Words>
  <Characters>5410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19</cp:revision>
  <cp:lastPrinted>2026-09-19T19:24:00Z</cp:lastPrinted>
  <dcterms:created xsi:type="dcterms:W3CDTF">2023-04-29T10:53:00Z</dcterms:created>
  <dcterms:modified xsi:type="dcterms:W3CDTF">2026-09-21T17:08:00Z</dcterms:modified>
</cp:coreProperties>
</file>