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065" w:rsidRDefault="00DD4065" w:rsidP="008C3758">
      <w:pPr>
        <w:jc w:val="center"/>
        <w:rPr>
          <w:rFonts w:ascii="Times New Roman" w:hAnsi="Times New Roman"/>
          <w:b/>
          <w:sz w:val="28"/>
          <w:szCs w:val="28"/>
        </w:rPr>
      </w:pPr>
      <w:r w:rsidRPr="006645CD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520.5pt">
            <v:imagedata r:id="rId4" o:title=""/>
          </v:shape>
        </w:pict>
      </w:r>
    </w:p>
    <w:p w:rsidR="00DD4065" w:rsidRPr="00CC6B79" w:rsidRDefault="00DD4065" w:rsidP="008C3758">
      <w:pPr>
        <w:jc w:val="center"/>
        <w:rPr>
          <w:rFonts w:ascii="Times New Roman" w:hAnsi="Times New Roman"/>
          <w:b/>
          <w:sz w:val="28"/>
          <w:szCs w:val="28"/>
        </w:rPr>
      </w:pPr>
      <w:r w:rsidRPr="00CC6B79">
        <w:rPr>
          <w:rFonts w:ascii="Times New Roman" w:hAnsi="Times New Roman"/>
          <w:b/>
          <w:sz w:val="28"/>
          <w:szCs w:val="28"/>
        </w:rPr>
        <w:t xml:space="preserve">МУНИЦИПАЛЬНОЕ ОБЩЕОБРАЗОВАТЕЛЬНОЕ УЧРЕЖДЕНИЕ </w:t>
      </w:r>
      <w:r w:rsidRPr="00B724A9">
        <w:rPr>
          <w:rFonts w:ascii="Times New Roman" w:hAnsi="Times New Roman"/>
          <w:b/>
          <w:sz w:val="28"/>
          <w:szCs w:val="28"/>
        </w:rPr>
        <w:t xml:space="preserve"> </w:t>
      </w:r>
      <w:r w:rsidRPr="00CC6B79">
        <w:rPr>
          <w:rFonts w:ascii="Times New Roman" w:hAnsi="Times New Roman"/>
          <w:b/>
          <w:sz w:val="28"/>
          <w:szCs w:val="28"/>
        </w:rPr>
        <w:t>ГОРОДА ДЖАНКОЯ РЕСПУБЛИКИ КРЫМ</w:t>
      </w:r>
      <w:r w:rsidRPr="00860EB3">
        <w:rPr>
          <w:rFonts w:ascii="Times New Roman" w:hAnsi="Times New Roman"/>
          <w:b/>
          <w:sz w:val="28"/>
          <w:szCs w:val="28"/>
        </w:rPr>
        <w:t xml:space="preserve"> </w:t>
      </w:r>
      <w:r w:rsidRPr="00CC6B79">
        <w:rPr>
          <w:rFonts w:ascii="Times New Roman" w:hAnsi="Times New Roman"/>
          <w:b/>
          <w:sz w:val="28"/>
          <w:szCs w:val="28"/>
        </w:rPr>
        <w:t>«СРЕДНЯЯ ШКОЛА №3 ИМЕНИ ГЕРОЯ СОВЕТСКОГО СОЮЗА Я.И. ЧАПИЧЕВА»</w:t>
      </w:r>
    </w:p>
    <w:p w:rsidR="00DD4065" w:rsidRPr="00CC6B79" w:rsidRDefault="00DD4065" w:rsidP="008C3758">
      <w:pPr>
        <w:rPr>
          <w:rFonts w:ascii="Times New Roman" w:hAnsi="Times New Roman"/>
          <w:b/>
          <w:sz w:val="24"/>
          <w:szCs w:val="24"/>
        </w:rPr>
      </w:pPr>
      <w:r w:rsidRPr="00CC6B79">
        <w:rPr>
          <w:rFonts w:ascii="Times New Roman" w:hAnsi="Times New Roman"/>
          <w:b/>
          <w:sz w:val="24"/>
          <w:szCs w:val="24"/>
        </w:rPr>
        <w:t>РАССМОТРЕНО                                                                                                                                                 УТВЕРЖДЕНО</w:t>
      </w:r>
    </w:p>
    <w:p w:rsidR="00DD4065" w:rsidRPr="00CC6B79" w:rsidRDefault="00DD4065" w:rsidP="008C3758">
      <w:pPr>
        <w:rPr>
          <w:rFonts w:ascii="Times New Roman" w:hAnsi="Times New Roman"/>
          <w:sz w:val="24"/>
          <w:szCs w:val="24"/>
        </w:rPr>
      </w:pPr>
      <w:r w:rsidRPr="00CC6B79">
        <w:rPr>
          <w:rFonts w:ascii="Times New Roman" w:hAnsi="Times New Roman"/>
          <w:b/>
          <w:sz w:val="24"/>
          <w:szCs w:val="24"/>
        </w:rPr>
        <w:t xml:space="preserve"> </w:t>
      </w:r>
      <w:r w:rsidRPr="00CC6B79">
        <w:rPr>
          <w:rFonts w:ascii="Times New Roman" w:hAnsi="Times New Roman"/>
          <w:sz w:val="24"/>
          <w:szCs w:val="24"/>
        </w:rPr>
        <w:t>на заседании ШМО                                                                                                                                               Приказ по МОУ «СШ №3 им.Я.И.Чапичева»</w:t>
      </w:r>
    </w:p>
    <w:p w:rsidR="00DD4065" w:rsidRPr="00CC6B79" w:rsidRDefault="00DD4065" w:rsidP="008C3758">
      <w:pPr>
        <w:rPr>
          <w:rFonts w:ascii="Times New Roman" w:hAnsi="Times New Roman"/>
          <w:sz w:val="24"/>
          <w:szCs w:val="24"/>
        </w:rPr>
      </w:pPr>
      <w:r w:rsidRPr="00CC6B79">
        <w:rPr>
          <w:rFonts w:ascii="Times New Roman" w:hAnsi="Times New Roman"/>
          <w:sz w:val="24"/>
          <w:szCs w:val="24"/>
        </w:rPr>
        <w:t>учителей начальных классов                                                                                                                                  от 28.08.2024г. №297/01-18</w:t>
      </w:r>
    </w:p>
    <w:p w:rsidR="00DD4065" w:rsidRPr="00B724A9" w:rsidRDefault="00DD4065" w:rsidP="008C3758">
      <w:pPr>
        <w:rPr>
          <w:rFonts w:ascii="Times New Roman" w:hAnsi="Times New Roman"/>
          <w:sz w:val="24"/>
          <w:szCs w:val="24"/>
        </w:rPr>
      </w:pPr>
      <w:r w:rsidRPr="00CC6B79">
        <w:rPr>
          <w:rFonts w:ascii="Times New Roman" w:hAnsi="Times New Roman"/>
          <w:sz w:val="24"/>
          <w:szCs w:val="24"/>
        </w:rPr>
        <w:t xml:space="preserve">Протокол от    28.08.2024 г. № 9                                                                                                                              </w:t>
      </w:r>
    </w:p>
    <w:p w:rsidR="00DD4065" w:rsidRPr="00CC6B79" w:rsidRDefault="00DD4065" w:rsidP="008C3758">
      <w:pPr>
        <w:rPr>
          <w:rFonts w:ascii="Times New Roman" w:hAnsi="Times New Roman"/>
          <w:b/>
          <w:sz w:val="24"/>
          <w:szCs w:val="24"/>
        </w:rPr>
      </w:pPr>
      <w:r w:rsidRPr="00CC6B79">
        <w:rPr>
          <w:rFonts w:ascii="Times New Roman" w:hAnsi="Times New Roman"/>
          <w:b/>
          <w:sz w:val="24"/>
          <w:szCs w:val="24"/>
        </w:rPr>
        <w:t xml:space="preserve">СОГЛАСОВАНО    </w:t>
      </w:r>
    </w:p>
    <w:p w:rsidR="00DD4065" w:rsidRPr="00CC6B79" w:rsidRDefault="00DD4065" w:rsidP="008C3758">
      <w:pPr>
        <w:rPr>
          <w:rFonts w:ascii="Times New Roman" w:hAnsi="Times New Roman"/>
          <w:sz w:val="24"/>
          <w:szCs w:val="24"/>
        </w:rPr>
      </w:pPr>
      <w:r w:rsidRPr="00CC6B79">
        <w:rPr>
          <w:rFonts w:ascii="Times New Roman" w:hAnsi="Times New Roman"/>
          <w:sz w:val="24"/>
          <w:szCs w:val="24"/>
        </w:rPr>
        <w:t xml:space="preserve">Зам.директора по ВР    </w:t>
      </w:r>
    </w:p>
    <w:p w:rsidR="00DD4065" w:rsidRPr="00CC6B79" w:rsidRDefault="00DD4065" w:rsidP="008C3758">
      <w:pPr>
        <w:rPr>
          <w:rFonts w:ascii="Times New Roman" w:hAnsi="Times New Roman"/>
          <w:sz w:val="24"/>
          <w:szCs w:val="24"/>
        </w:rPr>
      </w:pPr>
      <w:r w:rsidRPr="00CC6B79">
        <w:rPr>
          <w:rFonts w:ascii="Times New Roman" w:hAnsi="Times New Roman"/>
          <w:sz w:val="24"/>
          <w:szCs w:val="24"/>
        </w:rPr>
        <w:t xml:space="preserve">_________________ А.Э. Аметова  </w:t>
      </w:r>
    </w:p>
    <w:p w:rsidR="00DD4065" w:rsidRPr="00AB3208" w:rsidRDefault="00DD4065" w:rsidP="008C3758">
      <w:pPr>
        <w:rPr>
          <w:rFonts w:ascii="Times New Roman" w:hAnsi="Times New Roman"/>
          <w:sz w:val="24"/>
          <w:szCs w:val="24"/>
        </w:rPr>
      </w:pPr>
      <w:r w:rsidRPr="00CC6B79">
        <w:rPr>
          <w:rFonts w:ascii="Times New Roman" w:hAnsi="Times New Roman"/>
          <w:sz w:val="24"/>
          <w:szCs w:val="24"/>
        </w:rPr>
        <w:t xml:space="preserve">28.08.2024 г.                                   </w:t>
      </w:r>
    </w:p>
    <w:p w:rsidR="00DD4065" w:rsidRPr="00AB3208" w:rsidRDefault="00DD4065" w:rsidP="008C3758">
      <w:pPr>
        <w:rPr>
          <w:rFonts w:ascii="Times New Roman" w:hAnsi="Times New Roman"/>
          <w:sz w:val="24"/>
          <w:szCs w:val="24"/>
        </w:rPr>
      </w:pPr>
    </w:p>
    <w:p w:rsidR="00DD4065" w:rsidRPr="00CC6B79" w:rsidRDefault="00DD4065" w:rsidP="008C3758">
      <w:pPr>
        <w:jc w:val="center"/>
        <w:rPr>
          <w:rFonts w:ascii="Times New Roman" w:hAnsi="Times New Roman"/>
          <w:b/>
          <w:sz w:val="24"/>
          <w:szCs w:val="24"/>
        </w:rPr>
      </w:pPr>
      <w:r w:rsidRPr="00CC6B79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p w:rsidR="00DD4065" w:rsidRDefault="00DD4065" w:rsidP="008C3758">
      <w:pPr>
        <w:pStyle w:val="NormalWeb"/>
        <w:shd w:val="clear" w:color="auto" w:fill="FFFFFF"/>
        <w:spacing w:before="0" w:beforeAutospacing="0" w:after="0" w:afterAutospacing="0"/>
        <w:jc w:val="center"/>
      </w:pPr>
      <w:r>
        <w:t>по внеурочной деятельности «</w:t>
      </w:r>
      <w:r>
        <w:rPr>
          <w:bCs/>
          <w:color w:val="181818"/>
          <w:sz w:val="28"/>
          <w:szCs w:val="28"/>
        </w:rPr>
        <w:t>Азбука финансовой грамотности</w:t>
      </w:r>
      <w:r>
        <w:t>»</w:t>
      </w:r>
    </w:p>
    <w:p w:rsidR="00DD4065" w:rsidRDefault="00DD4065" w:rsidP="008C3758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DD4065" w:rsidRPr="009D11E4" w:rsidRDefault="00DD4065" w:rsidP="008C375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   2-А</w:t>
      </w:r>
    </w:p>
    <w:p w:rsidR="00DD4065" w:rsidRPr="00CC6B79" w:rsidRDefault="00DD4065" w:rsidP="008C375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Керимова Э.Ф.</w:t>
      </w:r>
    </w:p>
    <w:p w:rsidR="00DD4065" w:rsidRPr="00CC6B79" w:rsidRDefault="00DD4065" w:rsidP="008C3758">
      <w:pPr>
        <w:rPr>
          <w:rFonts w:ascii="Times New Roman" w:hAnsi="Times New Roman"/>
          <w:sz w:val="24"/>
          <w:szCs w:val="24"/>
        </w:rPr>
      </w:pPr>
      <w:r w:rsidRPr="00CC6B79">
        <w:rPr>
          <w:rFonts w:ascii="Times New Roman" w:hAnsi="Times New Roman"/>
          <w:sz w:val="24"/>
          <w:szCs w:val="24"/>
        </w:rPr>
        <w:t>Количество часов: всего  9  часов ; в неделю  0.25  часа;</w:t>
      </w:r>
    </w:p>
    <w:p w:rsidR="00DD4065" w:rsidRDefault="00DD4065" w:rsidP="008C3758">
      <w:pPr>
        <w:pStyle w:val="NormalWeb"/>
        <w:shd w:val="clear" w:color="auto" w:fill="FFFFFF"/>
        <w:spacing w:before="0" w:beforeAutospacing="0" w:after="0" w:afterAutospacing="0"/>
        <w:jc w:val="both"/>
      </w:pPr>
      <w:r>
        <w:t xml:space="preserve">Планирование составлено на основе рабочей программы _по внеурочной деятельности «Азбука финансовой грамотности»  для 2  класса, утверждённой приказом директора МОУ «СШ №3 им. Я.И. Чапичева» от  28.08.2024 г. №297/01-18 </w:t>
      </w:r>
    </w:p>
    <w:p w:rsidR="00DD4065" w:rsidRPr="008C3758" w:rsidRDefault="00DD4065" w:rsidP="008C3758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</w:p>
    <w:p w:rsidR="00DD4065" w:rsidRDefault="00DD4065" w:rsidP="008C3758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D4065" w:rsidRDefault="00DD4065" w:rsidP="008C3758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D4065" w:rsidRPr="008F67B1" w:rsidRDefault="00DD4065" w:rsidP="008C3758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F67B1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Календарно-тематическое планирование</w:t>
      </w:r>
      <w:r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67B1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2 класс</w:t>
      </w:r>
    </w:p>
    <w:p w:rsidR="00DD4065" w:rsidRPr="008F67B1" w:rsidRDefault="00DD4065" w:rsidP="008C375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5363" w:type="pct"/>
        <w:tblInd w:w="-294" w:type="dxa"/>
        <w:tblLayout w:type="fixed"/>
        <w:tblCellMar>
          <w:left w:w="0" w:type="dxa"/>
          <w:right w:w="0" w:type="dxa"/>
        </w:tblCellMar>
        <w:tblLook w:val="00A0"/>
      </w:tblPr>
      <w:tblGrid>
        <w:gridCol w:w="1320"/>
        <w:gridCol w:w="10942"/>
        <w:gridCol w:w="2270"/>
        <w:gridCol w:w="66"/>
        <w:gridCol w:w="66"/>
        <w:gridCol w:w="50"/>
        <w:gridCol w:w="41"/>
        <w:gridCol w:w="110"/>
        <w:gridCol w:w="841"/>
        <w:gridCol w:w="38"/>
      </w:tblGrid>
      <w:tr w:rsidR="00DD4065" w:rsidRPr="009D0335" w:rsidTr="00D046B5">
        <w:trPr>
          <w:trHeight w:val="562"/>
        </w:trPr>
        <w:tc>
          <w:tcPr>
            <w:tcW w:w="4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9D0335" w:rsidRDefault="00DD4065" w:rsidP="00D046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0335">
              <w:rPr>
                <w:rFonts w:ascii="Times New Roman" w:hAnsi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347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9D0335" w:rsidRDefault="00DD4065" w:rsidP="00D046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0335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(количество часов)</w:t>
            </w:r>
          </w:p>
          <w:p w:rsidR="00DD4065" w:rsidRPr="009D0335" w:rsidRDefault="00DD4065" w:rsidP="00D046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0335">
              <w:rPr>
                <w:rFonts w:ascii="Times New Roman" w:hAnsi="Times New Roman"/>
                <w:b/>
                <w:bCs/>
                <w:sz w:val="24"/>
                <w:szCs w:val="24"/>
              </w:rPr>
              <w:t>Тема занятий</w:t>
            </w:r>
          </w:p>
        </w:tc>
        <w:tc>
          <w:tcPr>
            <w:tcW w:w="72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9D0335" w:rsidRDefault="00DD4065" w:rsidP="00D046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0335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4065" w:rsidRPr="009D0335" w:rsidTr="00D046B5">
        <w:trPr>
          <w:trHeight w:val="277"/>
        </w:trPr>
        <w:tc>
          <w:tcPr>
            <w:tcW w:w="41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7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4065" w:rsidRPr="009D0335" w:rsidTr="00D046B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lang w:eastAsia="ru-RU"/>
              </w:rPr>
              <w:t>Экономика в жизни человека</w:t>
            </w: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4065" w:rsidRPr="009D0335" w:rsidTr="00D046B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Потребности человека. </w:t>
            </w: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Труд и удовлетворение потребностей.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4065" w:rsidRPr="009D0335" w:rsidTr="00D046B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Когда и где возникла торговля?</w:t>
            </w:r>
            <w:r w:rsidRPr="00F631A0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Почему одни товары стоят дороже, а другие дешевле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?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4065" w:rsidRPr="009D0335" w:rsidTr="00D046B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lang w:eastAsia="ru-RU"/>
              </w:rPr>
              <w:t>Графики доходов и расходов.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4065" w:rsidRPr="009D0335" w:rsidTr="00D046B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8C3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Деньги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. История денег. </w:t>
            </w:r>
            <w:r w:rsidRPr="00F631A0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Деньги России и мира.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4065" w:rsidRPr="009D0335" w:rsidTr="00D046B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Занимательная экономика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. </w:t>
            </w:r>
            <w:r w:rsidRPr="00F631A0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Взаимодействие экономики с другими науками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4065" w:rsidRPr="009D0335" w:rsidTr="00D046B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Экономические задачи.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4065" w:rsidRPr="009D0335" w:rsidTr="00D046B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Что такое «аренда». История аренд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ы.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4065" w:rsidRPr="009D0335" w:rsidTr="00D046B5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31A0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Банки. Вклады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. </w:t>
            </w:r>
            <w:r w:rsidRPr="00F631A0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Зачем люди вкладывают деньги в банк.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4065" w:rsidRPr="009D0335" w:rsidTr="008C3758">
        <w:trPr>
          <w:trHeight w:val="275"/>
        </w:trPr>
        <w:tc>
          <w:tcPr>
            <w:tcW w:w="389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065" w:rsidRPr="008F67B1" w:rsidRDefault="00DD4065" w:rsidP="00D04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065" w:rsidRPr="008F67B1" w:rsidRDefault="00DD4065" w:rsidP="00D0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D4065" w:rsidRPr="00F631A0" w:rsidRDefault="00DD4065" w:rsidP="008C3758">
      <w:pPr>
        <w:shd w:val="clear" w:color="auto" w:fill="FFFFFF"/>
        <w:spacing w:after="0" w:line="240" w:lineRule="auto"/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lang w:eastAsia="ru-RU"/>
        </w:rPr>
      </w:pPr>
    </w:p>
    <w:p w:rsidR="00DD4065" w:rsidRDefault="00DD4065" w:rsidP="008C3758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D4065" w:rsidRDefault="00DD4065"/>
    <w:sectPr w:rsidR="00DD4065" w:rsidSect="008C3758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758"/>
    <w:rsid w:val="002372DB"/>
    <w:rsid w:val="00262082"/>
    <w:rsid w:val="002C66A5"/>
    <w:rsid w:val="002D47B4"/>
    <w:rsid w:val="00507A7A"/>
    <w:rsid w:val="00552E3C"/>
    <w:rsid w:val="006645CD"/>
    <w:rsid w:val="00735B93"/>
    <w:rsid w:val="008333CF"/>
    <w:rsid w:val="00860EB3"/>
    <w:rsid w:val="008C3758"/>
    <w:rsid w:val="008F67B1"/>
    <w:rsid w:val="00997A19"/>
    <w:rsid w:val="009D0335"/>
    <w:rsid w:val="009D11E4"/>
    <w:rsid w:val="00AB3208"/>
    <w:rsid w:val="00B724A9"/>
    <w:rsid w:val="00CC6B79"/>
    <w:rsid w:val="00D046B5"/>
    <w:rsid w:val="00DC34E1"/>
    <w:rsid w:val="00DD4065"/>
    <w:rsid w:val="00DF5196"/>
    <w:rsid w:val="00F63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75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C37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3</Pages>
  <Words>306</Words>
  <Characters>1750</Characters>
  <Application>Microsoft Office Outlook</Application>
  <DocSecurity>0</DocSecurity>
  <Lines>0</Lines>
  <Paragraphs>0</Paragraphs>
  <ScaleCrop>false</ScaleCrop>
  <Company>Ya Blondinko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2024-09-24T18:54:00Z</cp:lastPrinted>
  <dcterms:created xsi:type="dcterms:W3CDTF">2024-09-24T14:38:00Z</dcterms:created>
  <dcterms:modified xsi:type="dcterms:W3CDTF">2024-09-29T16:34:00Z</dcterms:modified>
</cp:coreProperties>
</file>