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FDC" w:rsidRDefault="00596FDC" w:rsidP="002E382E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  <w:lang w:val="en-US"/>
        </w:rPr>
      </w:pPr>
      <w:r w:rsidRPr="0047582F">
        <w:rPr>
          <w:iCs/>
          <w:sz w:val="28"/>
          <w:szCs w:val="28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7pt;height:477pt">
            <v:imagedata r:id="rId4" o:title=""/>
          </v:shape>
        </w:pict>
      </w:r>
    </w:p>
    <w:p w:rsidR="00596FDC" w:rsidRDefault="00596FDC" w:rsidP="002E382E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  <w:lang w:val="en-US"/>
        </w:rPr>
      </w:pPr>
    </w:p>
    <w:p w:rsidR="00596FDC" w:rsidRPr="00686238" w:rsidRDefault="00596FDC" w:rsidP="002E382E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</w:rPr>
      </w:pPr>
      <w:r w:rsidRPr="00686238">
        <w:rPr>
          <w:iCs/>
          <w:sz w:val="28"/>
          <w:szCs w:val="28"/>
        </w:rPr>
        <w:t xml:space="preserve">МУНИЦИПАЛЬНОЕ ОБЩЕОБРАЗОВАТЕЛЬНОЕ УЧРЕЖДЕНИЕ </w:t>
      </w:r>
    </w:p>
    <w:p w:rsidR="00596FDC" w:rsidRDefault="00596FDC" w:rsidP="002E382E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</w:rPr>
      </w:pPr>
      <w:r w:rsidRPr="00686238">
        <w:rPr>
          <w:iCs/>
          <w:sz w:val="28"/>
          <w:szCs w:val="28"/>
        </w:rPr>
        <w:t>ГОРОДА ДЖАНКОЯ РЕСПУБЛИКИ КРЫМ «СРЕДНЯЯ ШКОЛА №3</w:t>
      </w:r>
      <w:r>
        <w:rPr>
          <w:iCs/>
          <w:sz w:val="28"/>
          <w:szCs w:val="28"/>
        </w:rPr>
        <w:t xml:space="preserve"> </w:t>
      </w:r>
    </w:p>
    <w:p w:rsidR="00596FDC" w:rsidRDefault="00596FDC" w:rsidP="002E382E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ИМЕНИ ГЕРОЯ СОВЕТСКОГО СОЮЗА Я.И. ЧАПИЧЕВА</w:t>
      </w:r>
      <w:r w:rsidRPr="00686238">
        <w:rPr>
          <w:iCs/>
          <w:sz w:val="28"/>
          <w:szCs w:val="28"/>
        </w:rPr>
        <w:t>»</w:t>
      </w:r>
    </w:p>
    <w:p w:rsidR="00596FDC" w:rsidRPr="00686238" w:rsidRDefault="00596FDC" w:rsidP="002E382E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  <w:shd w:val="clear" w:color="auto" w:fill="00FF00"/>
        </w:rPr>
      </w:pPr>
    </w:p>
    <w:p w:rsidR="00596FDC" w:rsidRDefault="00596FDC" w:rsidP="002E382E">
      <w:pPr>
        <w:shd w:val="clear" w:color="auto" w:fill="FFFFFF"/>
        <w:spacing w:line="100" w:lineRule="atLeast"/>
        <w:ind w:left="29" w:hanging="29"/>
        <w:jc w:val="both"/>
        <w:rPr>
          <w:iCs/>
          <w:color w:val="000000"/>
          <w:sz w:val="28"/>
          <w:szCs w:val="28"/>
          <w:shd w:val="clear" w:color="auto" w:fill="00FF00"/>
        </w:rPr>
      </w:pPr>
    </w:p>
    <w:tbl>
      <w:tblPr>
        <w:tblW w:w="0" w:type="auto"/>
        <w:tblInd w:w="29" w:type="dxa"/>
        <w:tblLook w:val="01E0"/>
      </w:tblPr>
      <w:tblGrid>
        <w:gridCol w:w="6199"/>
        <w:gridCol w:w="3636"/>
        <w:gridCol w:w="4922"/>
      </w:tblGrid>
      <w:tr w:rsidR="00596FDC" w:rsidTr="00963645">
        <w:tc>
          <w:tcPr>
            <w:tcW w:w="6199" w:type="dxa"/>
          </w:tcPr>
          <w:p w:rsidR="00596FDC" w:rsidRPr="00686238" w:rsidRDefault="00596FDC" w:rsidP="0096364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686238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596FDC" w:rsidRDefault="00596FDC" w:rsidP="0096364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686238">
              <w:rPr>
                <w:rFonts w:ascii="Times New Roman" w:hAnsi="Times New Roman"/>
                <w:sz w:val="24"/>
                <w:szCs w:val="24"/>
              </w:rPr>
              <w:t xml:space="preserve"> на засед</w:t>
            </w:r>
            <w:r>
              <w:rPr>
                <w:rFonts w:ascii="Times New Roman" w:hAnsi="Times New Roman"/>
                <w:sz w:val="24"/>
                <w:szCs w:val="24"/>
              </w:rPr>
              <w:t>ании ШМО учителей</w:t>
            </w:r>
          </w:p>
          <w:p w:rsidR="00596FDC" w:rsidRPr="00953085" w:rsidRDefault="00596FDC" w:rsidP="00963645">
            <w:pPr>
              <w:pStyle w:val="1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начальных классов </w:t>
            </w:r>
          </w:p>
          <w:p w:rsidR="00596FDC" w:rsidRPr="003C6FA0" w:rsidRDefault="00596FDC" w:rsidP="00963645">
            <w:pPr>
              <w:pStyle w:val="NoSpacing"/>
              <w:widowControl w:val="0"/>
              <w:suppressAutoHyphens/>
              <w:contextualSpacing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 от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8.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08.202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г.</w:t>
            </w:r>
            <w:r w:rsidRPr="003C6FA0"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1</w:t>
            </w:r>
            <w:r w:rsidRPr="003C6FA0"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</w:t>
            </w:r>
          </w:p>
          <w:p w:rsidR="00596FDC" w:rsidRPr="00686238" w:rsidRDefault="00596FDC" w:rsidP="0096364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:rsidR="00596FDC" w:rsidRDefault="00596FDC" w:rsidP="00963645">
            <w:pPr>
              <w:pStyle w:val="NoSpacing"/>
              <w:widowControl w:val="0"/>
              <w:rPr>
                <w:rFonts w:cs="Courier New"/>
                <w:color w:val="000000"/>
              </w:rPr>
            </w:pPr>
          </w:p>
        </w:tc>
        <w:tc>
          <w:tcPr>
            <w:tcW w:w="3636" w:type="dxa"/>
          </w:tcPr>
          <w:p w:rsidR="00596FDC" w:rsidRDefault="00596FDC" w:rsidP="00963645">
            <w:pPr>
              <w:widowControl w:val="0"/>
              <w:contextualSpacing/>
              <w:rPr>
                <w:rFonts w:cs="Courier New"/>
                <w:color w:val="000000"/>
              </w:rPr>
            </w:pPr>
            <w:r>
              <w:rPr>
                <w:rFonts w:cs="Courier New"/>
                <w:color w:val="000000"/>
              </w:rPr>
              <w:t>СОГЛАСОВАНО</w:t>
            </w:r>
          </w:p>
          <w:p w:rsidR="00596FDC" w:rsidRDefault="00596FDC" w:rsidP="00963645">
            <w:pPr>
              <w:widowControl w:val="0"/>
              <w:contextualSpacing/>
              <w:rPr>
                <w:rFonts w:cs="Courier New"/>
                <w:color w:val="000000"/>
              </w:rPr>
            </w:pPr>
            <w:r>
              <w:rPr>
                <w:rFonts w:cs="Courier New"/>
                <w:color w:val="000000"/>
              </w:rPr>
              <w:t>Зам.директора  по УР</w:t>
            </w:r>
          </w:p>
          <w:p w:rsidR="00596FDC" w:rsidRDefault="00596FDC" w:rsidP="00D741A7">
            <w:pPr>
              <w:widowControl w:val="0"/>
              <w:rPr>
                <w:rFonts w:cs="Courier New"/>
                <w:color w:val="000000"/>
              </w:rPr>
            </w:pPr>
            <w:r>
              <w:rPr>
                <w:rFonts w:cs="Courier New"/>
                <w:color w:val="000000"/>
              </w:rPr>
              <w:t>_________Э.С. Аджиасанова</w:t>
            </w:r>
          </w:p>
          <w:p w:rsidR="00596FDC" w:rsidRDefault="00596FDC" w:rsidP="00963645">
            <w:pPr>
              <w:widowControl w:val="0"/>
              <w:contextualSpacing/>
              <w:rPr>
                <w:rFonts w:cs="Courier New"/>
                <w:color w:val="000000"/>
              </w:rPr>
            </w:pPr>
          </w:p>
          <w:p w:rsidR="00596FDC" w:rsidRDefault="00596FDC" w:rsidP="00963645">
            <w:pPr>
              <w:widowControl w:val="0"/>
              <w:contextualSpacing/>
              <w:rPr>
                <w:rFonts w:cs="Courier New"/>
                <w:color w:val="000000"/>
              </w:rPr>
            </w:pPr>
            <w:r>
              <w:rPr>
                <w:rFonts w:cs="Courier New"/>
                <w:color w:val="000000"/>
              </w:rPr>
              <w:t>28.08.2026г</w:t>
            </w:r>
          </w:p>
        </w:tc>
        <w:tc>
          <w:tcPr>
            <w:tcW w:w="4922" w:type="dxa"/>
          </w:tcPr>
          <w:p w:rsidR="00596FDC" w:rsidRPr="00686238" w:rsidRDefault="00596FDC" w:rsidP="00963645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102"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  <w:p w:rsidR="00596FDC" w:rsidRPr="00686238" w:rsidRDefault="00596FDC" w:rsidP="00963645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38">
              <w:rPr>
                <w:rFonts w:ascii="Times New Roman" w:hAnsi="Times New Roman"/>
                <w:sz w:val="24"/>
                <w:szCs w:val="24"/>
              </w:rPr>
              <w:t>Директор МОУ «СШ №3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 Я.И.Чапичева</w:t>
            </w:r>
            <w:r w:rsidRPr="00686238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96FDC" w:rsidRPr="000C0102" w:rsidRDefault="00596FDC" w:rsidP="00963645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             Приказ от 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.08.202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</w:t>
            </w:r>
            <w:r w:rsidRPr="003C6FA0">
              <w:rPr>
                <w:rFonts w:ascii="Times New Roman" w:hAnsi="Times New Roman" w:cs="Courier New"/>
                <w:color w:val="000000"/>
                <w:sz w:val="24"/>
                <w:szCs w:val="24"/>
              </w:rPr>
              <w:t>г.  №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223</w:t>
            </w:r>
          </w:p>
          <w:p w:rsidR="00596FDC" w:rsidRDefault="00596FDC" w:rsidP="00963645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</w:p>
        </w:tc>
      </w:tr>
      <w:tr w:rsidR="00596FDC" w:rsidTr="00963645">
        <w:trPr>
          <w:trHeight w:val="1259"/>
        </w:trPr>
        <w:tc>
          <w:tcPr>
            <w:tcW w:w="6199" w:type="dxa"/>
          </w:tcPr>
          <w:p w:rsidR="00596FDC" w:rsidRDefault="00596FDC" w:rsidP="00963645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Look w:val="0000"/>
            </w:tblPr>
            <w:tblGrid>
              <w:gridCol w:w="5738"/>
            </w:tblGrid>
            <w:tr w:rsidR="00596FDC" w:rsidRPr="00686238" w:rsidTr="00963645">
              <w:trPr>
                <w:trHeight w:val="266"/>
              </w:trPr>
              <w:tc>
                <w:tcPr>
                  <w:tcW w:w="5738" w:type="dxa"/>
                </w:tcPr>
                <w:p w:rsidR="00596FDC" w:rsidRPr="00686238" w:rsidRDefault="00596FDC" w:rsidP="00963645">
                  <w:pPr>
                    <w:pStyle w:val="1"/>
                    <w:jc w:val="both"/>
                  </w:pPr>
                  <w:r w:rsidRPr="00686238">
                    <w:rPr>
                      <w:rFonts w:ascii="Times New Roman" w:hAnsi="Times New Roman"/>
                      <w:sz w:val="24"/>
                      <w:szCs w:val="24"/>
                    </w:rPr>
                    <w:t xml:space="preserve">СОГЛАСОВАНО    </w:t>
                  </w:r>
                </w:p>
              </w:tc>
            </w:tr>
            <w:tr w:rsidR="00596FDC" w:rsidRPr="00686238" w:rsidTr="00963645">
              <w:trPr>
                <w:trHeight w:val="813"/>
              </w:trPr>
              <w:tc>
                <w:tcPr>
                  <w:tcW w:w="5738" w:type="dxa"/>
                </w:tcPr>
                <w:p w:rsidR="00596FDC" w:rsidRPr="00686238" w:rsidRDefault="00596FDC" w:rsidP="00963645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Родители(законные представители)</w:t>
                  </w:r>
                </w:p>
                <w:p w:rsidR="00596FDC" w:rsidRPr="00686238" w:rsidRDefault="00596FDC" w:rsidP="00963645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86238">
                    <w:rPr>
                      <w:rFonts w:ascii="Times New Roman" w:hAnsi="Times New Roman"/>
                      <w:sz w:val="24"/>
                      <w:szCs w:val="24"/>
                    </w:rPr>
                    <w:t>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_____________</w:t>
                  </w:r>
                  <w:r w:rsidRPr="0068623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596FDC" w:rsidRPr="00686238" w:rsidRDefault="00596FDC" w:rsidP="00963645">
                  <w:pPr>
                    <w:pStyle w:val="1"/>
                    <w:jc w:val="both"/>
                  </w:pPr>
                  <w:r>
                    <w:rPr>
                      <w:rFonts w:ascii="Times New Roman" w:hAnsi="Times New Roman" w:cs="Courier New"/>
                      <w:color w:val="000000"/>
                      <w:sz w:val="24"/>
                      <w:szCs w:val="24"/>
                    </w:rPr>
                    <w:t xml:space="preserve">28.08.2026 </w:t>
                  </w:r>
                  <w:r w:rsidRPr="003C6FA0">
                    <w:rPr>
                      <w:rFonts w:ascii="Times New Roman" w:hAnsi="Times New Roman" w:cs="Courier New"/>
                      <w:color w:val="000000"/>
                      <w:sz w:val="24"/>
                      <w:szCs w:val="24"/>
                    </w:rPr>
                    <w:t>г</w:t>
                  </w:r>
                </w:p>
              </w:tc>
            </w:tr>
          </w:tbl>
          <w:p w:rsidR="00596FDC" w:rsidRDefault="00596FDC" w:rsidP="00963645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</w:p>
        </w:tc>
        <w:tc>
          <w:tcPr>
            <w:tcW w:w="3636" w:type="dxa"/>
          </w:tcPr>
          <w:p w:rsidR="00596FDC" w:rsidRDefault="00596FDC" w:rsidP="0096364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2" w:type="dxa"/>
          </w:tcPr>
          <w:p w:rsidR="00596FDC" w:rsidRDefault="00596FDC" w:rsidP="00963645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596FDC" w:rsidRDefault="00596FDC" w:rsidP="002E382E">
      <w:pPr>
        <w:shd w:val="clear" w:color="auto" w:fill="FFFFFF"/>
        <w:spacing w:line="100" w:lineRule="atLeast"/>
        <w:ind w:left="29" w:hanging="29"/>
        <w:jc w:val="both"/>
        <w:rPr>
          <w:iCs/>
          <w:color w:val="000000"/>
          <w:sz w:val="28"/>
          <w:szCs w:val="28"/>
          <w:shd w:val="clear" w:color="auto" w:fill="00FF00"/>
        </w:rPr>
      </w:pPr>
    </w:p>
    <w:p w:rsidR="00596FDC" w:rsidRDefault="00596FDC" w:rsidP="002E382E">
      <w:pPr>
        <w:shd w:val="clear" w:color="auto" w:fill="FFFFFF"/>
        <w:spacing w:line="100" w:lineRule="atLeast"/>
        <w:rPr>
          <w:color w:val="000000"/>
          <w:sz w:val="32"/>
          <w:szCs w:val="32"/>
        </w:rPr>
      </w:pPr>
    </w:p>
    <w:p w:rsidR="00596FDC" w:rsidRDefault="00596FDC" w:rsidP="002E382E">
      <w:pPr>
        <w:shd w:val="clear" w:color="auto" w:fill="FFFFFF"/>
        <w:spacing w:line="100" w:lineRule="atLeast"/>
        <w:rPr>
          <w:color w:val="000000"/>
          <w:sz w:val="32"/>
          <w:szCs w:val="32"/>
        </w:rPr>
      </w:pPr>
    </w:p>
    <w:p w:rsidR="00596FDC" w:rsidRPr="000C0102" w:rsidRDefault="00596FDC" w:rsidP="002E382E">
      <w:pPr>
        <w:shd w:val="clear" w:color="auto" w:fill="FFFFFF"/>
        <w:spacing w:line="100" w:lineRule="atLeast"/>
        <w:jc w:val="center"/>
        <w:rPr>
          <w:bCs/>
          <w:color w:val="000000"/>
          <w:sz w:val="32"/>
          <w:szCs w:val="32"/>
        </w:rPr>
      </w:pPr>
      <w:r>
        <w:rPr>
          <w:bCs/>
          <w:color w:val="000000"/>
          <w:sz w:val="32"/>
          <w:szCs w:val="32"/>
        </w:rPr>
        <w:t>КАЛЕНДАРНО-ТЕМАТИЧЕСКОЕ  ПЛАНИРОВАНИЕ</w:t>
      </w:r>
    </w:p>
    <w:p w:rsidR="00596FDC" w:rsidRDefault="00596FDC" w:rsidP="002E382E">
      <w:pPr>
        <w:shd w:val="clear" w:color="auto" w:fill="FFFFFF"/>
        <w:spacing w:line="100" w:lineRule="atLeast"/>
        <w:rPr>
          <w:color w:val="000000"/>
        </w:rPr>
      </w:pPr>
      <w:r>
        <w:rPr>
          <w:color w:val="000000"/>
        </w:rPr>
        <w:t xml:space="preserve">                                                        ПО УЧЕБНОМУ ПРЕДМЕТУ  « Основы религиозных культур и светской культуры  »</w:t>
      </w:r>
    </w:p>
    <w:p w:rsidR="00596FDC" w:rsidRDefault="00596FDC" w:rsidP="002E382E">
      <w:pPr>
        <w:shd w:val="clear" w:color="auto" w:fill="FFFFFF"/>
        <w:spacing w:line="100" w:lineRule="atLeas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Для  4-А класса</w:t>
      </w:r>
    </w:p>
    <w:p w:rsidR="00596FDC" w:rsidRDefault="00596FDC" w:rsidP="002E382E">
      <w:pPr>
        <w:shd w:val="clear" w:color="auto" w:fill="FFFFFF"/>
        <w:spacing w:line="100" w:lineRule="atLeast"/>
        <w:rPr>
          <w:color w:val="000000"/>
        </w:rPr>
      </w:pPr>
    </w:p>
    <w:p w:rsidR="00596FDC" w:rsidRDefault="00596FDC" w:rsidP="002E382E">
      <w:pPr>
        <w:spacing w:after="200" w:line="276" w:lineRule="auto"/>
        <w:rPr>
          <w:color w:val="000000"/>
        </w:rPr>
      </w:pPr>
      <w:r>
        <w:rPr>
          <w:color w:val="000000"/>
        </w:rPr>
        <w:t xml:space="preserve">                                                          (составлено на основе ФАОН НОО для  обучающихся с РАС ( вариант 8.2 ))</w:t>
      </w:r>
    </w:p>
    <w:p w:rsidR="00596FDC" w:rsidRDefault="00596FDC" w:rsidP="002E382E">
      <w:pPr>
        <w:spacing w:after="200" w:line="276" w:lineRule="auto"/>
        <w:rPr>
          <w:color w:val="000000"/>
        </w:rPr>
      </w:pPr>
    </w:p>
    <w:p w:rsidR="00596FDC" w:rsidRPr="00C67A6B" w:rsidRDefault="00596FDC" w:rsidP="00F73503">
      <w:pPr>
        <w:spacing w:after="200" w:line="276" w:lineRule="auto"/>
        <w:rPr>
          <w:color w:val="000000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Pr="00722F91">
        <w:rPr>
          <w:sz w:val="28"/>
          <w:szCs w:val="28"/>
        </w:rPr>
        <w:t>Составитель:</w:t>
      </w:r>
      <w:r w:rsidRPr="00F73503">
        <w:rPr>
          <w:color w:val="000000"/>
        </w:rPr>
        <w:t xml:space="preserve"> Керимова Э.Ф</w:t>
      </w:r>
    </w:p>
    <w:p w:rsidR="00596FDC" w:rsidRDefault="00596FDC" w:rsidP="002E382E">
      <w:pPr>
        <w:spacing w:after="200" w:line="276" w:lineRule="auto"/>
        <w:rPr>
          <w:color w:val="000000"/>
        </w:rPr>
      </w:pPr>
    </w:p>
    <w:p w:rsidR="00596FDC" w:rsidRPr="002E382E" w:rsidRDefault="00596FDC" w:rsidP="002E382E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</w:t>
      </w:r>
      <w:r w:rsidRPr="005E5B56">
        <w:rPr>
          <w:bCs/>
          <w:sz w:val="28"/>
          <w:szCs w:val="28"/>
        </w:rPr>
        <w:t>Джанкой 2026</w:t>
      </w:r>
    </w:p>
    <w:p w:rsidR="00596FDC" w:rsidRDefault="00596FDC" w:rsidP="00FC304F"/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6"/>
        <w:gridCol w:w="5159"/>
        <w:gridCol w:w="1440"/>
        <w:gridCol w:w="1981"/>
        <w:gridCol w:w="1054"/>
        <w:gridCol w:w="1075"/>
        <w:gridCol w:w="4180"/>
      </w:tblGrid>
      <w:tr w:rsidR="00596FDC" w:rsidTr="002E382E">
        <w:trPr>
          <w:trHeight w:val="270"/>
        </w:trPr>
        <w:tc>
          <w:tcPr>
            <w:tcW w:w="720" w:type="dxa"/>
            <w:vMerge w:val="restart"/>
          </w:tcPr>
          <w:p w:rsidR="00596FDC" w:rsidRDefault="00596FDC" w:rsidP="008F2C28">
            <w:pPr>
              <w:spacing w:line="276" w:lineRule="auto"/>
            </w:pPr>
            <w:r>
              <w:rPr>
                <w:b/>
              </w:rPr>
              <w:t xml:space="preserve">№ </w:t>
            </w:r>
          </w:p>
        </w:tc>
        <w:tc>
          <w:tcPr>
            <w:tcW w:w="5220" w:type="dxa"/>
            <w:vMerge w:val="restart"/>
          </w:tcPr>
          <w:p w:rsidR="00596FDC" w:rsidRDefault="00596FDC" w:rsidP="008F2C28">
            <w:pPr>
              <w:spacing w:line="276" w:lineRule="auto"/>
              <w:jc w:val="center"/>
            </w:pPr>
            <w:r>
              <w:rPr>
                <w:b/>
                <w:sz w:val="28"/>
                <w:szCs w:val="28"/>
              </w:rPr>
              <w:t>Тема урока</w:t>
            </w:r>
          </w:p>
        </w:tc>
        <w:tc>
          <w:tcPr>
            <w:tcW w:w="3261" w:type="dxa"/>
            <w:gridSpan w:val="2"/>
          </w:tcPr>
          <w:p w:rsidR="00596FDC" w:rsidRDefault="00596FDC" w:rsidP="008F2C28">
            <w:pPr>
              <w:jc w:val="center"/>
            </w:pPr>
            <w:r>
              <w:rPr>
                <w:b/>
              </w:rPr>
              <w:t>Кол -во часов</w:t>
            </w:r>
          </w:p>
        </w:tc>
        <w:tc>
          <w:tcPr>
            <w:tcW w:w="2139" w:type="dxa"/>
            <w:gridSpan w:val="2"/>
            <w:vMerge w:val="restart"/>
          </w:tcPr>
          <w:p w:rsidR="00596FDC" w:rsidRDefault="00596FDC" w:rsidP="008F2C28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Дата </w:t>
            </w:r>
          </w:p>
          <w:p w:rsidR="00596FDC" w:rsidRDefault="00596FDC" w:rsidP="002E382E">
            <w:pPr>
              <w:spacing w:line="276" w:lineRule="auto"/>
              <w:jc w:val="center"/>
            </w:pPr>
          </w:p>
        </w:tc>
        <w:tc>
          <w:tcPr>
            <w:tcW w:w="4193" w:type="dxa"/>
            <w:vMerge w:val="restart"/>
          </w:tcPr>
          <w:p w:rsidR="00596FDC" w:rsidRPr="002E382E" w:rsidRDefault="00596FDC" w:rsidP="002E382E">
            <w:pPr>
              <w:ind w:left="135"/>
              <w:jc w:val="center"/>
              <w:rPr>
                <w:rFonts w:cs="Calibri"/>
              </w:rPr>
            </w:pPr>
            <w:r>
              <w:rPr>
                <w:b/>
                <w:color w:val="000000"/>
              </w:rPr>
              <w:t>Электронные цифровые образовательные ресурсы</w:t>
            </w:r>
          </w:p>
        </w:tc>
      </w:tr>
      <w:tr w:rsidR="00596FDC" w:rsidTr="002E382E">
        <w:trPr>
          <w:trHeight w:val="328"/>
        </w:trPr>
        <w:tc>
          <w:tcPr>
            <w:tcW w:w="720" w:type="dxa"/>
            <w:vMerge/>
          </w:tcPr>
          <w:p w:rsidR="00596FDC" w:rsidRDefault="00596FDC" w:rsidP="008F2C28">
            <w:pPr>
              <w:spacing w:line="276" w:lineRule="auto"/>
              <w:rPr>
                <w:b/>
              </w:rPr>
            </w:pPr>
          </w:p>
        </w:tc>
        <w:tc>
          <w:tcPr>
            <w:tcW w:w="5220" w:type="dxa"/>
            <w:vMerge/>
          </w:tcPr>
          <w:p w:rsidR="00596FDC" w:rsidRDefault="00596FDC" w:rsidP="008F2C28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40" w:type="dxa"/>
          </w:tcPr>
          <w:p w:rsidR="00596FDC" w:rsidRPr="002E382E" w:rsidRDefault="00596FDC" w:rsidP="007F39EB">
            <w:pPr>
              <w:rPr>
                <w:b/>
              </w:rPr>
            </w:pPr>
            <w:r w:rsidRPr="002E382E">
              <w:rPr>
                <w:b/>
                <w:sz w:val="22"/>
                <w:szCs w:val="22"/>
              </w:rPr>
              <w:t>Аудиторная</w:t>
            </w:r>
          </w:p>
        </w:tc>
        <w:tc>
          <w:tcPr>
            <w:tcW w:w="1821" w:type="dxa"/>
          </w:tcPr>
          <w:p w:rsidR="00596FDC" w:rsidRPr="002E382E" w:rsidRDefault="00596FDC" w:rsidP="007F39EB">
            <w:pPr>
              <w:rPr>
                <w:b/>
              </w:rPr>
            </w:pPr>
            <w:r w:rsidRPr="002E382E">
              <w:rPr>
                <w:b/>
                <w:sz w:val="22"/>
                <w:szCs w:val="22"/>
              </w:rPr>
              <w:t>Самостоятельная</w:t>
            </w:r>
          </w:p>
        </w:tc>
        <w:tc>
          <w:tcPr>
            <w:tcW w:w="2139" w:type="dxa"/>
            <w:gridSpan w:val="2"/>
            <w:vMerge/>
          </w:tcPr>
          <w:p w:rsidR="00596FDC" w:rsidRDefault="00596FDC" w:rsidP="008F2C28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93" w:type="dxa"/>
            <w:vMerge/>
          </w:tcPr>
          <w:p w:rsidR="00596FDC" w:rsidRDefault="00596FDC" w:rsidP="008F2C28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596FDC" w:rsidTr="002E382E">
        <w:tc>
          <w:tcPr>
            <w:tcW w:w="720" w:type="dxa"/>
          </w:tcPr>
          <w:p w:rsidR="00596FDC" w:rsidRPr="00DC3850" w:rsidRDefault="00596FDC" w:rsidP="008F2C28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596FDC" w:rsidRPr="00845DC4" w:rsidRDefault="00596FDC" w:rsidP="008F2C28">
            <w:pPr>
              <w:spacing w:line="276" w:lineRule="auto"/>
              <w:rPr>
                <w:b/>
              </w:rPr>
            </w:pPr>
            <w:r w:rsidRPr="00845DC4">
              <w:rPr>
                <w:b/>
                <w:color w:val="000000"/>
              </w:rPr>
              <w:t>Этика общения</w:t>
            </w:r>
          </w:p>
        </w:tc>
        <w:tc>
          <w:tcPr>
            <w:tcW w:w="1440" w:type="dxa"/>
          </w:tcPr>
          <w:p w:rsidR="00596FDC" w:rsidRPr="007F39EB" w:rsidRDefault="00596FDC" w:rsidP="008F2C28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821" w:type="dxa"/>
          </w:tcPr>
          <w:p w:rsidR="00596FDC" w:rsidRPr="007F39EB" w:rsidRDefault="00596FDC" w:rsidP="008F2C28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059" w:type="dxa"/>
          </w:tcPr>
          <w:p w:rsidR="00596FDC" w:rsidRPr="002E382E" w:rsidRDefault="00596FDC" w:rsidP="008F2C28">
            <w:pPr>
              <w:spacing w:line="276" w:lineRule="auto"/>
            </w:pPr>
            <w:r w:rsidRPr="002E382E">
              <w:rPr>
                <w:b/>
                <w:sz w:val="22"/>
                <w:szCs w:val="22"/>
              </w:rPr>
              <w:t>По плану</w:t>
            </w:r>
          </w:p>
        </w:tc>
        <w:tc>
          <w:tcPr>
            <w:tcW w:w="1080" w:type="dxa"/>
          </w:tcPr>
          <w:p w:rsidR="00596FDC" w:rsidRPr="002E382E" w:rsidRDefault="00596FDC" w:rsidP="008F2C28">
            <w:pPr>
              <w:spacing w:line="276" w:lineRule="auto"/>
            </w:pPr>
            <w:r w:rsidRPr="002E382E">
              <w:rPr>
                <w:b/>
                <w:sz w:val="22"/>
                <w:szCs w:val="22"/>
              </w:rPr>
              <w:t>По факту</w:t>
            </w:r>
          </w:p>
        </w:tc>
        <w:tc>
          <w:tcPr>
            <w:tcW w:w="4193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596FDC" w:rsidTr="002E382E">
        <w:tc>
          <w:tcPr>
            <w:tcW w:w="72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220" w:type="dxa"/>
          </w:tcPr>
          <w:p w:rsidR="00596FDC" w:rsidRPr="00DC3850" w:rsidRDefault="00596FDC" w:rsidP="00845DC4">
            <w:r w:rsidRPr="00DC3850">
              <w:t>Этика – наука о нравственной жизни человека. Добрым жить на белом свете веселей. Правила общения для всех</w:t>
            </w:r>
          </w:p>
        </w:tc>
        <w:tc>
          <w:tcPr>
            <w:tcW w:w="1440" w:type="dxa"/>
          </w:tcPr>
          <w:p w:rsidR="00596FDC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21" w:type="dxa"/>
          </w:tcPr>
          <w:p w:rsidR="00596FDC" w:rsidRDefault="00596FDC" w:rsidP="007F39EB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59" w:type="dxa"/>
          </w:tcPr>
          <w:p w:rsidR="00596FDC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193" w:type="dxa"/>
          </w:tcPr>
          <w:p w:rsidR="00596FDC" w:rsidRPr="002E382E" w:rsidRDefault="00596FDC" w:rsidP="008F2C28">
            <w:pPr>
              <w:spacing w:line="276" w:lineRule="auto"/>
              <w:rPr>
                <w:color w:val="0000FF"/>
              </w:rPr>
            </w:pPr>
            <w:r w:rsidRPr="002E382E">
              <w:rPr>
                <w:color w:val="0000FF"/>
              </w:rPr>
              <w:t>https://моиуроки.рф/pages/about-library/</w:t>
            </w:r>
          </w:p>
        </w:tc>
      </w:tr>
      <w:tr w:rsidR="00596FDC" w:rsidTr="002E382E">
        <w:trPr>
          <w:trHeight w:val="285"/>
        </w:trPr>
        <w:tc>
          <w:tcPr>
            <w:tcW w:w="72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220" w:type="dxa"/>
          </w:tcPr>
          <w:p w:rsidR="00596FDC" w:rsidRPr="00DC3850" w:rsidRDefault="00596FDC" w:rsidP="00845DC4">
            <w:r w:rsidRPr="00DC3850">
              <w:t>Правила общения для всех</w:t>
            </w:r>
          </w:p>
        </w:tc>
        <w:tc>
          <w:tcPr>
            <w:tcW w:w="1440" w:type="dxa"/>
          </w:tcPr>
          <w:p w:rsidR="00596FDC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21" w:type="dxa"/>
          </w:tcPr>
          <w:p w:rsidR="00596FDC" w:rsidRDefault="00596FDC" w:rsidP="007F39EB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59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193" w:type="dxa"/>
          </w:tcPr>
          <w:p w:rsidR="00596FDC" w:rsidRPr="002E382E" w:rsidRDefault="00596FDC" w:rsidP="008F2C28">
            <w:pPr>
              <w:spacing w:line="276" w:lineRule="auto"/>
              <w:rPr>
                <w:color w:val="0000FF"/>
              </w:rPr>
            </w:pPr>
            <w:r w:rsidRPr="002E382E">
              <w:rPr>
                <w:color w:val="0000FF"/>
              </w:rPr>
              <w:t>https://моиуроки.рф/pages/about-library/</w:t>
            </w:r>
          </w:p>
        </w:tc>
      </w:tr>
      <w:tr w:rsidR="00596FDC" w:rsidTr="002E382E">
        <w:trPr>
          <w:trHeight w:val="285"/>
        </w:trPr>
        <w:tc>
          <w:tcPr>
            <w:tcW w:w="720" w:type="dxa"/>
          </w:tcPr>
          <w:p w:rsidR="00596FDC" w:rsidRPr="00845DC4" w:rsidRDefault="00596FDC" w:rsidP="008F2C28">
            <w:pPr>
              <w:spacing w:line="276" w:lineRule="auto"/>
              <w:rPr>
                <w:sz w:val="28"/>
                <w:szCs w:val="28"/>
              </w:rPr>
            </w:pPr>
            <w:r w:rsidRPr="00845DC4">
              <w:rPr>
                <w:sz w:val="28"/>
                <w:szCs w:val="28"/>
              </w:rPr>
              <w:t>3</w:t>
            </w:r>
          </w:p>
        </w:tc>
        <w:tc>
          <w:tcPr>
            <w:tcW w:w="5220" w:type="dxa"/>
          </w:tcPr>
          <w:p w:rsidR="00596FDC" w:rsidRPr="00DC3850" w:rsidRDefault="00596FDC" w:rsidP="00845DC4">
            <w:r w:rsidRPr="00DC3850">
              <w:rPr>
                <w:color w:val="000000"/>
              </w:rPr>
              <w:t>От добрых правил – добрые слова и поступки</w:t>
            </w:r>
          </w:p>
        </w:tc>
        <w:tc>
          <w:tcPr>
            <w:tcW w:w="1440" w:type="dxa"/>
          </w:tcPr>
          <w:p w:rsidR="00596FDC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21" w:type="dxa"/>
          </w:tcPr>
          <w:p w:rsidR="00596FDC" w:rsidRDefault="00596FDC" w:rsidP="007F39EB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59" w:type="dxa"/>
          </w:tcPr>
          <w:p w:rsidR="00596FDC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193" w:type="dxa"/>
          </w:tcPr>
          <w:p w:rsidR="00596FDC" w:rsidRPr="002E382E" w:rsidRDefault="00596FDC" w:rsidP="008F2C28">
            <w:pPr>
              <w:spacing w:line="276" w:lineRule="auto"/>
              <w:rPr>
                <w:color w:val="0000FF"/>
              </w:rPr>
            </w:pPr>
            <w:r w:rsidRPr="002E382E">
              <w:rPr>
                <w:color w:val="0000FF"/>
              </w:rPr>
              <w:t>https://моиуроки.рф/pages/about-library/</w:t>
            </w:r>
          </w:p>
        </w:tc>
      </w:tr>
      <w:tr w:rsidR="00596FDC" w:rsidTr="002E382E">
        <w:trPr>
          <w:trHeight w:val="285"/>
        </w:trPr>
        <w:tc>
          <w:tcPr>
            <w:tcW w:w="720" w:type="dxa"/>
          </w:tcPr>
          <w:p w:rsidR="00596FDC" w:rsidRPr="00845DC4" w:rsidRDefault="00596FDC" w:rsidP="008F2C28">
            <w:pPr>
              <w:spacing w:line="276" w:lineRule="auto"/>
              <w:rPr>
                <w:sz w:val="28"/>
                <w:szCs w:val="28"/>
              </w:rPr>
            </w:pPr>
            <w:r w:rsidRPr="00845DC4">
              <w:rPr>
                <w:sz w:val="28"/>
                <w:szCs w:val="28"/>
              </w:rPr>
              <w:t>4</w:t>
            </w:r>
          </w:p>
        </w:tc>
        <w:tc>
          <w:tcPr>
            <w:tcW w:w="5220" w:type="dxa"/>
          </w:tcPr>
          <w:p w:rsidR="00596FDC" w:rsidRPr="00DC3850" w:rsidRDefault="00596FDC" w:rsidP="00845DC4">
            <w:r w:rsidRPr="00DC3850">
              <w:rPr>
                <w:color w:val="000000"/>
              </w:rPr>
              <w:t>Каждый интересен.</w:t>
            </w:r>
          </w:p>
        </w:tc>
        <w:tc>
          <w:tcPr>
            <w:tcW w:w="1440" w:type="dxa"/>
          </w:tcPr>
          <w:p w:rsidR="00596FDC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21" w:type="dxa"/>
          </w:tcPr>
          <w:p w:rsidR="00596FDC" w:rsidRDefault="00596FDC" w:rsidP="007F39EB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59" w:type="dxa"/>
          </w:tcPr>
          <w:p w:rsidR="00596FDC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193" w:type="dxa"/>
          </w:tcPr>
          <w:p w:rsidR="00596FDC" w:rsidRPr="002E382E" w:rsidRDefault="00596FDC" w:rsidP="008F2C28">
            <w:pPr>
              <w:spacing w:line="276" w:lineRule="auto"/>
              <w:rPr>
                <w:color w:val="0000FF"/>
              </w:rPr>
            </w:pPr>
            <w:r w:rsidRPr="002E382E">
              <w:rPr>
                <w:color w:val="0000FF"/>
              </w:rPr>
              <w:t>https://моиуроки.рф/pages/about-library/</w:t>
            </w:r>
          </w:p>
        </w:tc>
      </w:tr>
      <w:tr w:rsidR="00596FDC" w:rsidTr="002E382E">
        <w:trPr>
          <w:trHeight w:val="270"/>
        </w:trPr>
        <w:tc>
          <w:tcPr>
            <w:tcW w:w="720" w:type="dxa"/>
          </w:tcPr>
          <w:p w:rsidR="00596FDC" w:rsidRPr="00DC3850" w:rsidRDefault="00596FDC" w:rsidP="008F2C28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596FDC" w:rsidRPr="00DC3850" w:rsidRDefault="00596FDC" w:rsidP="008F2C28">
            <w:pPr>
              <w:spacing w:line="276" w:lineRule="auto"/>
              <w:rPr>
                <w:b/>
              </w:rPr>
            </w:pPr>
            <w:r w:rsidRPr="00DC3850">
              <w:rPr>
                <w:b/>
                <w:color w:val="000000"/>
              </w:rPr>
              <w:t xml:space="preserve">  Этикет                                            </w:t>
            </w:r>
          </w:p>
        </w:tc>
        <w:tc>
          <w:tcPr>
            <w:tcW w:w="1440" w:type="dxa"/>
          </w:tcPr>
          <w:p w:rsidR="00596FDC" w:rsidRPr="007F39EB" w:rsidRDefault="00596FDC" w:rsidP="008F2C28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821" w:type="dxa"/>
          </w:tcPr>
          <w:p w:rsidR="00596FDC" w:rsidRPr="00EB2534" w:rsidRDefault="00596FDC" w:rsidP="008F2C28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059" w:type="dxa"/>
          </w:tcPr>
          <w:p w:rsidR="00596FDC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193" w:type="dxa"/>
          </w:tcPr>
          <w:p w:rsidR="00596FDC" w:rsidRPr="002E382E" w:rsidRDefault="00596FDC" w:rsidP="008F2C28">
            <w:pPr>
              <w:spacing w:line="276" w:lineRule="auto"/>
              <w:rPr>
                <w:color w:val="0000FF"/>
              </w:rPr>
            </w:pPr>
            <w:r w:rsidRPr="002E382E">
              <w:rPr>
                <w:color w:val="0000FF"/>
              </w:rPr>
              <w:t>https://моиуроки.рф/pages/about-library/</w:t>
            </w:r>
          </w:p>
        </w:tc>
      </w:tr>
      <w:tr w:rsidR="00596FDC" w:rsidTr="002E382E">
        <w:trPr>
          <w:trHeight w:val="270"/>
        </w:trPr>
        <w:tc>
          <w:tcPr>
            <w:tcW w:w="720" w:type="dxa"/>
          </w:tcPr>
          <w:p w:rsidR="00596FDC" w:rsidRPr="00845DC4" w:rsidRDefault="00596FDC" w:rsidP="008F2C28">
            <w:pPr>
              <w:spacing w:line="276" w:lineRule="auto"/>
              <w:rPr>
                <w:sz w:val="28"/>
                <w:szCs w:val="28"/>
              </w:rPr>
            </w:pPr>
            <w:r w:rsidRPr="00845DC4">
              <w:rPr>
                <w:sz w:val="28"/>
                <w:szCs w:val="28"/>
              </w:rPr>
              <w:t>5</w:t>
            </w:r>
          </w:p>
        </w:tc>
        <w:tc>
          <w:tcPr>
            <w:tcW w:w="5220" w:type="dxa"/>
          </w:tcPr>
          <w:p w:rsidR="00596FDC" w:rsidRPr="00DC3850" w:rsidRDefault="00596FDC" w:rsidP="00845DC4">
            <w:pPr>
              <w:rPr>
                <w:b/>
              </w:rPr>
            </w:pPr>
            <w:r w:rsidRPr="00DC3850">
              <w:rPr>
                <w:color w:val="000000"/>
              </w:rPr>
              <w:t>Красота этикета.</w:t>
            </w:r>
          </w:p>
        </w:tc>
        <w:tc>
          <w:tcPr>
            <w:tcW w:w="1440" w:type="dxa"/>
          </w:tcPr>
          <w:p w:rsidR="00596FDC" w:rsidRPr="003C4674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C4674">
              <w:rPr>
                <w:sz w:val="28"/>
                <w:szCs w:val="28"/>
              </w:rPr>
              <w:t>1</w:t>
            </w:r>
          </w:p>
        </w:tc>
        <w:tc>
          <w:tcPr>
            <w:tcW w:w="1821" w:type="dxa"/>
          </w:tcPr>
          <w:p w:rsidR="00596FDC" w:rsidRPr="003C4674" w:rsidRDefault="00596FDC" w:rsidP="007F39EB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59" w:type="dxa"/>
          </w:tcPr>
          <w:p w:rsidR="00596FDC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193" w:type="dxa"/>
          </w:tcPr>
          <w:p w:rsidR="00596FDC" w:rsidRPr="002E382E" w:rsidRDefault="00596FDC" w:rsidP="008F2C28">
            <w:pPr>
              <w:spacing w:line="276" w:lineRule="auto"/>
              <w:rPr>
                <w:color w:val="0000FF"/>
              </w:rPr>
            </w:pPr>
            <w:r w:rsidRPr="002E382E">
              <w:rPr>
                <w:color w:val="0000FF"/>
              </w:rPr>
              <w:t>https://моиуроки.рф/pages/about-library/</w:t>
            </w:r>
          </w:p>
        </w:tc>
      </w:tr>
      <w:tr w:rsidR="00596FDC" w:rsidTr="002E382E">
        <w:trPr>
          <w:trHeight w:val="270"/>
        </w:trPr>
        <w:tc>
          <w:tcPr>
            <w:tcW w:w="720" w:type="dxa"/>
          </w:tcPr>
          <w:p w:rsidR="00596FDC" w:rsidRPr="00FF3EF9" w:rsidRDefault="00596FDC" w:rsidP="008F2C28">
            <w:pPr>
              <w:spacing w:line="276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5220" w:type="dxa"/>
          </w:tcPr>
          <w:p w:rsidR="00596FDC" w:rsidRPr="00DC3850" w:rsidRDefault="00596FDC" w:rsidP="00845DC4">
            <w:pPr>
              <w:rPr>
                <w:b/>
              </w:rPr>
            </w:pPr>
            <w:r w:rsidRPr="00DC3850">
              <w:rPr>
                <w:color w:val="000000"/>
              </w:rPr>
              <w:t>Простые школьные и домашние правила.</w:t>
            </w:r>
          </w:p>
        </w:tc>
        <w:tc>
          <w:tcPr>
            <w:tcW w:w="1440" w:type="dxa"/>
          </w:tcPr>
          <w:p w:rsidR="00596FDC" w:rsidRPr="003C4674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C4674">
              <w:rPr>
                <w:sz w:val="28"/>
                <w:szCs w:val="28"/>
              </w:rPr>
              <w:t>1</w:t>
            </w:r>
          </w:p>
        </w:tc>
        <w:tc>
          <w:tcPr>
            <w:tcW w:w="1821" w:type="dxa"/>
          </w:tcPr>
          <w:p w:rsidR="00596FDC" w:rsidRPr="003C4674" w:rsidRDefault="00596FDC" w:rsidP="007F39EB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59" w:type="dxa"/>
          </w:tcPr>
          <w:p w:rsidR="00596FDC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193" w:type="dxa"/>
          </w:tcPr>
          <w:p w:rsidR="00596FDC" w:rsidRPr="002E382E" w:rsidRDefault="00596FDC" w:rsidP="008F2C28">
            <w:pPr>
              <w:spacing w:line="276" w:lineRule="auto"/>
              <w:rPr>
                <w:color w:val="0000FF"/>
              </w:rPr>
            </w:pPr>
            <w:r w:rsidRPr="002E382E">
              <w:rPr>
                <w:color w:val="0000FF"/>
              </w:rPr>
              <w:t>https://моиуроки.рф/pages/about-library/</w:t>
            </w:r>
          </w:p>
        </w:tc>
      </w:tr>
      <w:tr w:rsidR="00596FDC" w:rsidTr="002E382E">
        <w:trPr>
          <w:trHeight w:val="270"/>
        </w:trPr>
        <w:tc>
          <w:tcPr>
            <w:tcW w:w="720" w:type="dxa"/>
          </w:tcPr>
          <w:p w:rsidR="00596FDC" w:rsidRPr="002E382E" w:rsidRDefault="00596FDC" w:rsidP="008F2C2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596FDC" w:rsidRPr="00DC3850" w:rsidRDefault="00596FDC" w:rsidP="00845DC4">
            <w:pPr>
              <w:rPr>
                <w:b/>
                <w:color w:val="000000"/>
              </w:rPr>
            </w:pPr>
            <w:r w:rsidRPr="00DC3850">
              <w:rPr>
                <w:b/>
                <w:color w:val="000000"/>
                <w:sz w:val="27"/>
                <w:szCs w:val="27"/>
              </w:rPr>
              <w:t>Этика человеческих отношений</w:t>
            </w:r>
          </w:p>
        </w:tc>
        <w:tc>
          <w:tcPr>
            <w:tcW w:w="1440" w:type="dxa"/>
          </w:tcPr>
          <w:p w:rsidR="00596FDC" w:rsidRPr="00DC3850" w:rsidRDefault="00596FDC" w:rsidP="008F2C28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DC3850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821" w:type="dxa"/>
          </w:tcPr>
          <w:p w:rsidR="00596FDC" w:rsidRPr="00DC3850" w:rsidRDefault="00596FDC" w:rsidP="007F39EB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DC3850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059" w:type="dxa"/>
          </w:tcPr>
          <w:p w:rsidR="00596FDC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193" w:type="dxa"/>
          </w:tcPr>
          <w:p w:rsidR="00596FDC" w:rsidRPr="002E382E" w:rsidRDefault="00596FDC" w:rsidP="008F2C28">
            <w:pPr>
              <w:spacing w:line="276" w:lineRule="auto"/>
              <w:rPr>
                <w:color w:val="0000FF"/>
              </w:rPr>
            </w:pPr>
          </w:p>
        </w:tc>
      </w:tr>
      <w:tr w:rsidR="00596FDC" w:rsidTr="002E382E">
        <w:trPr>
          <w:trHeight w:val="270"/>
        </w:trPr>
        <w:tc>
          <w:tcPr>
            <w:tcW w:w="720" w:type="dxa"/>
          </w:tcPr>
          <w:p w:rsidR="00596FDC" w:rsidRPr="00FF3EF9" w:rsidRDefault="00596FDC" w:rsidP="008F2C28">
            <w:pPr>
              <w:spacing w:line="276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5220" w:type="dxa"/>
          </w:tcPr>
          <w:p w:rsidR="00596FDC" w:rsidRPr="00FF3EF9" w:rsidRDefault="00596FDC" w:rsidP="00845DC4">
            <w:pPr>
              <w:rPr>
                <w:b/>
                <w:sz w:val="28"/>
                <w:szCs w:val="28"/>
              </w:rPr>
            </w:pPr>
            <w:r>
              <w:t>Чувство Родины.</w:t>
            </w:r>
          </w:p>
        </w:tc>
        <w:tc>
          <w:tcPr>
            <w:tcW w:w="1440" w:type="dxa"/>
          </w:tcPr>
          <w:p w:rsidR="00596FDC" w:rsidRPr="003C4674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21" w:type="dxa"/>
          </w:tcPr>
          <w:p w:rsidR="00596FDC" w:rsidRPr="003C4674" w:rsidRDefault="00596FDC" w:rsidP="007F39EB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059" w:type="dxa"/>
          </w:tcPr>
          <w:p w:rsidR="00596FDC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193" w:type="dxa"/>
          </w:tcPr>
          <w:p w:rsidR="00596FDC" w:rsidRPr="002E382E" w:rsidRDefault="00596FDC" w:rsidP="008F2C28">
            <w:pPr>
              <w:spacing w:line="276" w:lineRule="auto"/>
              <w:rPr>
                <w:color w:val="0000FF"/>
              </w:rPr>
            </w:pPr>
            <w:r w:rsidRPr="002E382E">
              <w:rPr>
                <w:color w:val="0000FF"/>
              </w:rPr>
              <w:t>https://моиуроки.рф/pages/about-library/</w:t>
            </w:r>
          </w:p>
        </w:tc>
      </w:tr>
      <w:tr w:rsidR="00596FDC" w:rsidTr="002E382E">
        <w:trPr>
          <w:trHeight w:val="270"/>
        </w:trPr>
        <w:tc>
          <w:tcPr>
            <w:tcW w:w="720" w:type="dxa"/>
          </w:tcPr>
          <w:p w:rsidR="00596FDC" w:rsidRPr="00436902" w:rsidRDefault="00596FDC" w:rsidP="008F2C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220" w:type="dxa"/>
          </w:tcPr>
          <w:p w:rsidR="00596FDC" w:rsidRPr="00FF3EF9" w:rsidRDefault="00596FDC" w:rsidP="00845DC4">
            <w:pPr>
              <w:rPr>
                <w:sz w:val="28"/>
                <w:szCs w:val="28"/>
                <w:shd w:val="clear" w:color="auto" w:fill="FFFFFF"/>
              </w:rPr>
            </w:pPr>
            <w:r>
              <w:t>Жизнь протекает среди людей.</w:t>
            </w:r>
          </w:p>
        </w:tc>
        <w:tc>
          <w:tcPr>
            <w:tcW w:w="1440" w:type="dxa"/>
          </w:tcPr>
          <w:p w:rsidR="00596FDC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21" w:type="dxa"/>
          </w:tcPr>
          <w:p w:rsidR="00596FDC" w:rsidRDefault="00596FDC" w:rsidP="007F39EB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59" w:type="dxa"/>
          </w:tcPr>
          <w:p w:rsidR="00596FDC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193" w:type="dxa"/>
          </w:tcPr>
          <w:p w:rsidR="00596FDC" w:rsidRPr="002E382E" w:rsidRDefault="00596FDC" w:rsidP="008F2C28">
            <w:pPr>
              <w:spacing w:line="276" w:lineRule="auto"/>
              <w:rPr>
                <w:color w:val="0000FF"/>
              </w:rPr>
            </w:pPr>
            <w:r w:rsidRPr="002E382E">
              <w:rPr>
                <w:color w:val="0000FF"/>
              </w:rPr>
              <w:t>https://моиуроки.рф/pages/about-library/</w:t>
            </w:r>
          </w:p>
        </w:tc>
      </w:tr>
      <w:tr w:rsidR="00596FDC" w:rsidTr="002E382E">
        <w:trPr>
          <w:trHeight w:val="270"/>
        </w:trPr>
        <w:tc>
          <w:tcPr>
            <w:tcW w:w="72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596FDC" w:rsidRPr="00DC3850" w:rsidRDefault="00596FDC" w:rsidP="00845DC4">
            <w:pPr>
              <w:rPr>
                <w:b/>
              </w:rPr>
            </w:pPr>
            <w:r w:rsidRPr="00DC3850">
              <w:rPr>
                <w:b/>
                <w:color w:val="000000"/>
              </w:rPr>
              <w:t>Этика отношений в коллективе</w:t>
            </w:r>
          </w:p>
        </w:tc>
        <w:tc>
          <w:tcPr>
            <w:tcW w:w="1440" w:type="dxa"/>
          </w:tcPr>
          <w:p w:rsidR="00596FDC" w:rsidRPr="00DC3850" w:rsidRDefault="00596FDC" w:rsidP="008F2C28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DC3850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821" w:type="dxa"/>
          </w:tcPr>
          <w:p w:rsidR="00596FDC" w:rsidRPr="00DC3850" w:rsidRDefault="00596FDC" w:rsidP="007F39EB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DC3850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059" w:type="dxa"/>
          </w:tcPr>
          <w:p w:rsidR="00596FDC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193" w:type="dxa"/>
          </w:tcPr>
          <w:p w:rsidR="00596FDC" w:rsidRPr="002E382E" w:rsidRDefault="00596FDC" w:rsidP="008F2C28">
            <w:pPr>
              <w:spacing w:line="276" w:lineRule="auto"/>
              <w:rPr>
                <w:color w:val="0000FF"/>
              </w:rPr>
            </w:pPr>
          </w:p>
        </w:tc>
      </w:tr>
      <w:tr w:rsidR="00596FDC" w:rsidTr="002E382E">
        <w:trPr>
          <w:trHeight w:val="270"/>
        </w:trPr>
        <w:tc>
          <w:tcPr>
            <w:tcW w:w="72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220" w:type="dxa"/>
          </w:tcPr>
          <w:p w:rsidR="00596FDC" w:rsidRPr="00DC3850" w:rsidRDefault="00596FDC" w:rsidP="00845DC4">
            <w:pPr>
              <w:rPr>
                <w:b/>
                <w:color w:val="000000"/>
              </w:rPr>
            </w:pPr>
            <w:r>
              <w:rPr>
                <w:color w:val="000000"/>
                <w:sz w:val="27"/>
                <w:szCs w:val="27"/>
              </w:rPr>
              <w:t>Чтобы быть коллективом.</w:t>
            </w:r>
          </w:p>
        </w:tc>
        <w:tc>
          <w:tcPr>
            <w:tcW w:w="1440" w:type="dxa"/>
          </w:tcPr>
          <w:p w:rsidR="00596FDC" w:rsidRPr="00DC3850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C3850">
              <w:rPr>
                <w:sz w:val="28"/>
                <w:szCs w:val="28"/>
              </w:rPr>
              <w:t>1</w:t>
            </w:r>
          </w:p>
        </w:tc>
        <w:tc>
          <w:tcPr>
            <w:tcW w:w="1821" w:type="dxa"/>
          </w:tcPr>
          <w:p w:rsidR="00596FDC" w:rsidRPr="00DC3850" w:rsidRDefault="00596FDC" w:rsidP="007F39E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C3850">
              <w:rPr>
                <w:sz w:val="28"/>
                <w:szCs w:val="28"/>
              </w:rPr>
              <w:t>1</w:t>
            </w:r>
          </w:p>
        </w:tc>
        <w:tc>
          <w:tcPr>
            <w:tcW w:w="1059" w:type="dxa"/>
          </w:tcPr>
          <w:p w:rsidR="00596FDC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193" w:type="dxa"/>
          </w:tcPr>
          <w:p w:rsidR="00596FDC" w:rsidRPr="002E382E" w:rsidRDefault="00596FDC" w:rsidP="008F2C28">
            <w:pPr>
              <w:spacing w:line="276" w:lineRule="auto"/>
              <w:rPr>
                <w:color w:val="0000FF"/>
              </w:rPr>
            </w:pPr>
            <w:r w:rsidRPr="002E382E">
              <w:rPr>
                <w:color w:val="0000FF"/>
              </w:rPr>
              <w:t>https://моиуроки.рф/pages/about-library/</w:t>
            </w:r>
          </w:p>
        </w:tc>
      </w:tr>
      <w:tr w:rsidR="00596FDC" w:rsidTr="002E382E">
        <w:trPr>
          <w:trHeight w:val="270"/>
        </w:trPr>
        <w:tc>
          <w:tcPr>
            <w:tcW w:w="72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220" w:type="dxa"/>
          </w:tcPr>
          <w:p w:rsidR="00596FDC" w:rsidRPr="00DC3850" w:rsidRDefault="00596FDC" w:rsidP="00845DC4">
            <w:pPr>
              <w:rPr>
                <w:b/>
                <w:color w:val="000000"/>
              </w:rPr>
            </w:pPr>
            <w:r>
              <w:rPr>
                <w:color w:val="000000"/>
                <w:sz w:val="27"/>
                <w:szCs w:val="27"/>
              </w:rPr>
              <w:t>Коллектив начинается с меня.</w:t>
            </w:r>
          </w:p>
        </w:tc>
        <w:tc>
          <w:tcPr>
            <w:tcW w:w="1440" w:type="dxa"/>
          </w:tcPr>
          <w:p w:rsidR="00596FDC" w:rsidRPr="00DC3850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C3850">
              <w:rPr>
                <w:sz w:val="28"/>
                <w:szCs w:val="28"/>
              </w:rPr>
              <w:t>1</w:t>
            </w:r>
          </w:p>
        </w:tc>
        <w:tc>
          <w:tcPr>
            <w:tcW w:w="1821" w:type="dxa"/>
          </w:tcPr>
          <w:p w:rsidR="00596FDC" w:rsidRPr="00DC3850" w:rsidRDefault="00596FDC" w:rsidP="007F39E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C3850">
              <w:rPr>
                <w:sz w:val="28"/>
                <w:szCs w:val="28"/>
              </w:rPr>
              <w:t>1</w:t>
            </w:r>
          </w:p>
        </w:tc>
        <w:tc>
          <w:tcPr>
            <w:tcW w:w="1059" w:type="dxa"/>
          </w:tcPr>
          <w:p w:rsidR="00596FDC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193" w:type="dxa"/>
          </w:tcPr>
          <w:p w:rsidR="00596FDC" w:rsidRPr="002E382E" w:rsidRDefault="00596FDC" w:rsidP="008F2C28">
            <w:pPr>
              <w:spacing w:line="276" w:lineRule="auto"/>
              <w:rPr>
                <w:color w:val="0000FF"/>
              </w:rPr>
            </w:pPr>
            <w:r w:rsidRPr="002E382E">
              <w:rPr>
                <w:color w:val="0000FF"/>
              </w:rPr>
              <w:t>https://моиуроки.рф/pages/about-library/</w:t>
            </w:r>
          </w:p>
        </w:tc>
      </w:tr>
      <w:tr w:rsidR="00596FDC" w:rsidTr="002E382E">
        <w:trPr>
          <w:trHeight w:val="270"/>
        </w:trPr>
        <w:tc>
          <w:tcPr>
            <w:tcW w:w="72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220" w:type="dxa"/>
          </w:tcPr>
          <w:p w:rsidR="00596FDC" w:rsidRPr="00DC3850" w:rsidRDefault="00596FDC" w:rsidP="00845DC4">
            <w:pPr>
              <w:rPr>
                <w:b/>
                <w:color w:val="000000"/>
              </w:rPr>
            </w:pPr>
            <w:r>
              <w:rPr>
                <w:color w:val="000000"/>
                <w:sz w:val="27"/>
                <w:szCs w:val="27"/>
              </w:rPr>
              <w:t>Мой класс – мои друзья.</w:t>
            </w:r>
          </w:p>
        </w:tc>
        <w:tc>
          <w:tcPr>
            <w:tcW w:w="1440" w:type="dxa"/>
          </w:tcPr>
          <w:p w:rsidR="00596FDC" w:rsidRPr="00DC3850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C3850">
              <w:rPr>
                <w:sz w:val="28"/>
                <w:szCs w:val="28"/>
              </w:rPr>
              <w:t>1</w:t>
            </w:r>
          </w:p>
        </w:tc>
        <w:tc>
          <w:tcPr>
            <w:tcW w:w="1821" w:type="dxa"/>
          </w:tcPr>
          <w:p w:rsidR="00596FDC" w:rsidRPr="00DC3850" w:rsidRDefault="00596FDC" w:rsidP="007F39E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C3850">
              <w:rPr>
                <w:sz w:val="28"/>
                <w:szCs w:val="28"/>
              </w:rPr>
              <w:t>1</w:t>
            </w:r>
          </w:p>
        </w:tc>
        <w:tc>
          <w:tcPr>
            <w:tcW w:w="1059" w:type="dxa"/>
          </w:tcPr>
          <w:p w:rsidR="00596FDC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193" w:type="dxa"/>
          </w:tcPr>
          <w:p w:rsidR="00596FDC" w:rsidRPr="002E382E" w:rsidRDefault="00596FDC" w:rsidP="008F2C28">
            <w:pPr>
              <w:spacing w:line="276" w:lineRule="auto"/>
              <w:rPr>
                <w:color w:val="0000FF"/>
              </w:rPr>
            </w:pPr>
            <w:r w:rsidRPr="002E382E">
              <w:rPr>
                <w:color w:val="0000FF"/>
              </w:rPr>
              <w:t>https://моиуроки.рф/pages/about-library/</w:t>
            </w:r>
          </w:p>
        </w:tc>
      </w:tr>
      <w:tr w:rsidR="00596FDC" w:rsidTr="002E382E">
        <w:trPr>
          <w:trHeight w:val="270"/>
        </w:trPr>
        <w:tc>
          <w:tcPr>
            <w:tcW w:w="72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596FDC" w:rsidRPr="00DC3850" w:rsidRDefault="00596FDC" w:rsidP="00845DC4">
            <w:pPr>
              <w:rPr>
                <w:b/>
                <w:color w:val="000000"/>
                <w:sz w:val="27"/>
                <w:szCs w:val="27"/>
              </w:rPr>
            </w:pPr>
            <w:r w:rsidRPr="00DC3850">
              <w:rPr>
                <w:b/>
                <w:color w:val="000000"/>
                <w:sz w:val="27"/>
                <w:szCs w:val="27"/>
              </w:rPr>
              <w:t>Простые нравственные истины</w:t>
            </w:r>
          </w:p>
        </w:tc>
        <w:tc>
          <w:tcPr>
            <w:tcW w:w="1440" w:type="dxa"/>
          </w:tcPr>
          <w:p w:rsidR="00596FDC" w:rsidRPr="00DC3850" w:rsidRDefault="00596FDC" w:rsidP="008F2C28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DC3850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821" w:type="dxa"/>
          </w:tcPr>
          <w:p w:rsidR="00596FDC" w:rsidRPr="00DC3850" w:rsidRDefault="00596FDC" w:rsidP="007F39EB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DC3850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059" w:type="dxa"/>
          </w:tcPr>
          <w:p w:rsidR="00596FDC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193" w:type="dxa"/>
          </w:tcPr>
          <w:p w:rsidR="00596FDC" w:rsidRPr="002E382E" w:rsidRDefault="00596FDC" w:rsidP="008F2C28">
            <w:pPr>
              <w:spacing w:line="276" w:lineRule="auto"/>
              <w:rPr>
                <w:color w:val="0000FF"/>
              </w:rPr>
            </w:pPr>
          </w:p>
        </w:tc>
      </w:tr>
      <w:tr w:rsidR="00596FDC" w:rsidTr="002E382E">
        <w:trPr>
          <w:trHeight w:val="270"/>
        </w:trPr>
        <w:tc>
          <w:tcPr>
            <w:tcW w:w="72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220" w:type="dxa"/>
          </w:tcPr>
          <w:p w:rsidR="00596FDC" w:rsidRPr="00DC3850" w:rsidRDefault="00596FDC" w:rsidP="00845DC4">
            <w:pPr>
              <w:rPr>
                <w:b/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Жизнь священна.</w:t>
            </w:r>
          </w:p>
        </w:tc>
        <w:tc>
          <w:tcPr>
            <w:tcW w:w="1440" w:type="dxa"/>
          </w:tcPr>
          <w:p w:rsidR="00596FDC" w:rsidRPr="00DC3850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C3850">
              <w:rPr>
                <w:sz w:val="28"/>
                <w:szCs w:val="28"/>
              </w:rPr>
              <w:t>1</w:t>
            </w:r>
          </w:p>
        </w:tc>
        <w:tc>
          <w:tcPr>
            <w:tcW w:w="1821" w:type="dxa"/>
          </w:tcPr>
          <w:p w:rsidR="00596FDC" w:rsidRPr="00DC3850" w:rsidRDefault="00596FDC" w:rsidP="007F39E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C3850">
              <w:rPr>
                <w:sz w:val="28"/>
                <w:szCs w:val="28"/>
              </w:rPr>
              <w:t>1</w:t>
            </w:r>
          </w:p>
        </w:tc>
        <w:tc>
          <w:tcPr>
            <w:tcW w:w="1059" w:type="dxa"/>
          </w:tcPr>
          <w:p w:rsidR="00596FDC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193" w:type="dxa"/>
          </w:tcPr>
          <w:p w:rsidR="00596FDC" w:rsidRPr="002E382E" w:rsidRDefault="00596FDC" w:rsidP="008F2C28">
            <w:pPr>
              <w:spacing w:line="276" w:lineRule="auto"/>
              <w:rPr>
                <w:color w:val="0000FF"/>
              </w:rPr>
            </w:pPr>
            <w:r w:rsidRPr="002E382E">
              <w:rPr>
                <w:color w:val="0000FF"/>
              </w:rPr>
              <w:t>https://моиуроки.рф/pages/about-library/</w:t>
            </w:r>
          </w:p>
        </w:tc>
      </w:tr>
      <w:tr w:rsidR="00596FDC" w:rsidTr="002E382E">
        <w:trPr>
          <w:trHeight w:val="270"/>
        </w:trPr>
        <w:tc>
          <w:tcPr>
            <w:tcW w:w="72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220" w:type="dxa"/>
          </w:tcPr>
          <w:p w:rsidR="00596FDC" w:rsidRPr="00DC3850" w:rsidRDefault="00596FDC" w:rsidP="00845DC4">
            <w:pPr>
              <w:rPr>
                <w:b/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Человек рождён для добра.</w:t>
            </w:r>
          </w:p>
        </w:tc>
        <w:tc>
          <w:tcPr>
            <w:tcW w:w="1440" w:type="dxa"/>
          </w:tcPr>
          <w:p w:rsidR="00596FDC" w:rsidRPr="00DC3850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C3850">
              <w:rPr>
                <w:sz w:val="28"/>
                <w:szCs w:val="28"/>
              </w:rPr>
              <w:t>1</w:t>
            </w:r>
          </w:p>
        </w:tc>
        <w:tc>
          <w:tcPr>
            <w:tcW w:w="1821" w:type="dxa"/>
          </w:tcPr>
          <w:p w:rsidR="00596FDC" w:rsidRPr="00DC3850" w:rsidRDefault="00596FDC" w:rsidP="007F39E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C3850">
              <w:rPr>
                <w:sz w:val="28"/>
                <w:szCs w:val="28"/>
              </w:rPr>
              <w:t>1</w:t>
            </w:r>
          </w:p>
        </w:tc>
        <w:tc>
          <w:tcPr>
            <w:tcW w:w="1059" w:type="dxa"/>
          </w:tcPr>
          <w:p w:rsidR="00596FDC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193" w:type="dxa"/>
          </w:tcPr>
          <w:p w:rsidR="00596FDC" w:rsidRPr="002E382E" w:rsidRDefault="00596FDC" w:rsidP="008F2C28">
            <w:pPr>
              <w:spacing w:line="276" w:lineRule="auto"/>
              <w:rPr>
                <w:color w:val="0000FF"/>
              </w:rPr>
            </w:pPr>
            <w:r w:rsidRPr="002E382E">
              <w:rPr>
                <w:color w:val="0000FF"/>
              </w:rPr>
              <w:t>https://моиуроки.рф/pages/about-library/</w:t>
            </w:r>
          </w:p>
        </w:tc>
      </w:tr>
      <w:tr w:rsidR="00596FDC" w:rsidTr="002E382E">
        <w:trPr>
          <w:trHeight w:val="270"/>
        </w:trPr>
        <w:tc>
          <w:tcPr>
            <w:tcW w:w="72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220" w:type="dxa"/>
          </w:tcPr>
          <w:p w:rsidR="00596FDC" w:rsidRPr="00DC3850" w:rsidRDefault="00596FDC" w:rsidP="00845DC4">
            <w:pPr>
              <w:rPr>
                <w:b/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Милосердие – закон жизни.</w:t>
            </w:r>
          </w:p>
        </w:tc>
        <w:tc>
          <w:tcPr>
            <w:tcW w:w="1440" w:type="dxa"/>
          </w:tcPr>
          <w:p w:rsidR="00596FDC" w:rsidRPr="00DC3850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C3850">
              <w:rPr>
                <w:sz w:val="28"/>
                <w:szCs w:val="28"/>
              </w:rPr>
              <w:t>1</w:t>
            </w:r>
          </w:p>
        </w:tc>
        <w:tc>
          <w:tcPr>
            <w:tcW w:w="1821" w:type="dxa"/>
          </w:tcPr>
          <w:p w:rsidR="00596FDC" w:rsidRPr="00DC3850" w:rsidRDefault="00596FDC" w:rsidP="007F39E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C3850">
              <w:rPr>
                <w:sz w:val="28"/>
                <w:szCs w:val="28"/>
              </w:rPr>
              <w:t>1</w:t>
            </w:r>
          </w:p>
        </w:tc>
        <w:tc>
          <w:tcPr>
            <w:tcW w:w="1059" w:type="dxa"/>
          </w:tcPr>
          <w:p w:rsidR="00596FDC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193" w:type="dxa"/>
          </w:tcPr>
          <w:p w:rsidR="00596FDC" w:rsidRPr="002E382E" w:rsidRDefault="00596FDC" w:rsidP="008F2C28">
            <w:pPr>
              <w:spacing w:line="276" w:lineRule="auto"/>
              <w:rPr>
                <w:color w:val="0000FF"/>
              </w:rPr>
            </w:pPr>
            <w:r w:rsidRPr="002E382E">
              <w:rPr>
                <w:color w:val="0000FF"/>
              </w:rPr>
              <w:t>https://моиуроки.рф/pages/about-library/</w:t>
            </w:r>
          </w:p>
        </w:tc>
      </w:tr>
      <w:tr w:rsidR="00596FDC" w:rsidTr="002E382E">
        <w:trPr>
          <w:trHeight w:val="270"/>
        </w:trPr>
        <w:tc>
          <w:tcPr>
            <w:tcW w:w="72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596FDC" w:rsidRPr="00C71964" w:rsidRDefault="00596FDC" w:rsidP="00845DC4">
            <w:pPr>
              <w:rPr>
                <w:b/>
                <w:color w:val="000000"/>
                <w:sz w:val="27"/>
                <w:szCs w:val="27"/>
              </w:rPr>
            </w:pPr>
            <w:r w:rsidRPr="00C71964">
              <w:rPr>
                <w:b/>
                <w:color w:val="000000"/>
                <w:sz w:val="27"/>
                <w:szCs w:val="27"/>
              </w:rPr>
              <w:t>Судьба и Родина едины</w:t>
            </w:r>
          </w:p>
        </w:tc>
        <w:tc>
          <w:tcPr>
            <w:tcW w:w="1440" w:type="dxa"/>
          </w:tcPr>
          <w:p w:rsidR="00596FDC" w:rsidRPr="00DC3850" w:rsidRDefault="00596FDC" w:rsidP="008F2C28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DC3850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821" w:type="dxa"/>
          </w:tcPr>
          <w:p w:rsidR="00596FDC" w:rsidRPr="00DC3850" w:rsidRDefault="00596FDC" w:rsidP="007F39EB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DC3850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059" w:type="dxa"/>
          </w:tcPr>
          <w:p w:rsidR="00596FDC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193" w:type="dxa"/>
          </w:tcPr>
          <w:p w:rsidR="00596FDC" w:rsidRPr="002E382E" w:rsidRDefault="00596FDC" w:rsidP="008F2C28">
            <w:pPr>
              <w:spacing w:line="276" w:lineRule="auto"/>
              <w:rPr>
                <w:color w:val="0000FF"/>
              </w:rPr>
            </w:pPr>
          </w:p>
        </w:tc>
      </w:tr>
      <w:tr w:rsidR="00596FDC" w:rsidTr="002E382E">
        <w:trPr>
          <w:trHeight w:val="270"/>
        </w:trPr>
        <w:tc>
          <w:tcPr>
            <w:tcW w:w="72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220" w:type="dxa"/>
          </w:tcPr>
          <w:p w:rsidR="00596FDC" w:rsidRDefault="00596FDC" w:rsidP="00845DC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С чего начинается Родина…</w:t>
            </w:r>
          </w:p>
        </w:tc>
        <w:tc>
          <w:tcPr>
            <w:tcW w:w="1440" w:type="dxa"/>
          </w:tcPr>
          <w:p w:rsidR="00596FDC" w:rsidRPr="00DC3850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C3850">
              <w:rPr>
                <w:sz w:val="28"/>
                <w:szCs w:val="28"/>
              </w:rPr>
              <w:t>1</w:t>
            </w:r>
          </w:p>
        </w:tc>
        <w:tc>
          <w:tcPr>
            <w:tcW w:w="1821" w:type="dxa"/>
          </w:tcPr>
          <w:p w:rsidR="00596FDC" w:rsidRPr="00DC3850" w:rsidRDefault="00596FDC" w:rsidP="007F39E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C3850">
              <w:rPr>
                <w:sz w:val="28"/>
                <w:szCs w:val="28"/>
              </w:rPr>
              <w:t>1</w:t>
            </w:r>
          </w:p>
        </w:tc>
        <w:tc>
          <w:tcPr>
            <w:tcW w:w="1059" w:type="dxa"/>
          </w:tcPr>
          <w:p w:rsidR="00596FDC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193" w:type="dxa"/>
          </w:tcPr>
          <w:p w:rsidR="00596FDC" w:rsidRPr="002E382E" w:rsidRDefault="00596FDC" w:rsidP="008F2C28">
            <w:pPr>
              <w:spacing w:line="276" w:lineRule="auto"/>
              <w:rPr>
                <w:color w:val="0000FF"/>
              </w:rPr>
            </w:pPr>
            <w:r w:rsidRPr="002E382E">
              <w:rPr>
                <w:color w:val="0000FF"/>
              </w:rPr>
              <w:t>https://моиуроки.рф/pages/about-library/</w:t>
            </w:r>
          </w:p>
        </w:tc>
      </w:tr>
      <w:tr w:rsidR="00596FDC" w:rsidTr="002E382E">
        <w:trPr>
          <w:trHeight w:val="270"/>
        </w:trPr>
        <w:tc>
          <w:tcPr>
            <w:tcW w:w="72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220" w:type="dxa"/>
          </w:tcPr>
          <w:p w:rsidR="00596FDC" w:rsidRDefault="00596FDC" w:rsidP="00845DC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В тебе рождается патриот и гражданин</w:t>
            </w:r>
          </w:p>
        </w:tc>
        <w:tc>
          <w:tcPr>
            <w:tcW w:w="1440" w:type="dxa"/>
          </w:tcPr>
          <w:p w:rsidR="00596FDC" w:rsidRPr="00DC3850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C3850">
              <w:rPr>
                <w:sz w:val="28"/>
                <w:szCs w:val="28"/>
              </w:rPr>
              <w:t>1</w:t>
            </w:r>
          </w:p>
        </w:tc>
        <w:tc>
          <w:tcPr>
            <w:tcW w:w="1821" w:type="dxa"/>
          </w:tcPr>
          <w:p w:rsidR="00596FDC" w:rsidRPr="00DC3850" w:rsidRDefault="00596FDC" w:rsidP="007F39E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C3850">
              <w:rPr>
                <w:sz w:val="28"/>
                <w:szCs w:val="28"/>
              </w:rPr>
              <w:t>1</w:t>
            </w:r>
          </w:p>
        </w:tc>
        <w:tc>
          <w:tcPr>
            <w:tcW w:w="1059" w:type="dxa"/>
          </w:tcPr>
          <w:p w:rsidR="00596FDC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193" w:type="dxa"/>
          </w:tcPr>
          <w:p w:rsidR="00596FDC" w:rsidRPr="002E382E" w:rsidRDefault="00596FDC" w:rsidP="008F2C28">
            <w:pPr>
              <w:spacing w:line="276" w:lineRule="auto"/>
              <w:rPr>
                <w:color w:val="0000FF"/>
              </w:rPr>
            </w:pPr>
            <w:r w:rsidRPr="002E382E">
              <w:rPr>
                <w:color w:val="0000FF"/>
              </w:rPr>
              <w:t>https://моиуроки.рф/pages/about-library/</w:t>
            </w:r>
          </w:p>
        </w:tc>
      </w:tr>
      <w:tr w:rsidR="00596FDC" w:rsidTr="002E382E">
        <w:trPr>
          <w:trHeight w:val="270"/>
        </w:trPr>
        <w:tc>
          <w:tcPr>
            <w:tcW w:w="72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220" w:type="dxa"/>
          </w:tcPr>
          <w:p w:rsidR="00596FDC" w:rsidRDefault="00596FDC" w:rsidP="00845DC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Человек- чело века.</w:t>
            </w:r>
          </w:p>
        </w:tc>
        <w:tc>
          <w:tcPr>
            <w:tcW w:w="1440" w:type="dxa"/>
          </w:tcPr>
          <w:p w:rsidR="00596FDC" w:rsidRPr="00DC3850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C3850">
              <w:rPr>
                <w:sz w:val="28"/>
                <w:szCs w:val="28"/>
              </w:rPr>
              <w:t>1</w:t>
            </w:r>
          </w:p>
        </w:tc>
        <w:tc>
          <w:tcPr>
            <w:tcW w:w="1821" w:type="dxa"/>
          </w:tcPr>
          <w:p w:rsidR="00596FDC" w:rsidRPr="00DC3850" w:rsidRDefault="00596FDC" w:rsidP="007F39E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C3850">
              <w:rPr>
                <w:sz w:val="28"/>
                <w:szCs w:val="28"/>
              </w:rPr>
              <w:t>1</w:t>
            </w:r>
          </w:p>
        </w:tc>
        <w:tc>
          <w:tcPr>
            <w:tcW w:w="1059" w:type="dxa"/>
          </w:tcPr>
          <w:p w:rsidR="00596FDC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193" w:type="dxa"/>
          </w:tcPr>
          <w:p w:rsidR="00596FDC" w:rsidRPr="002E382E" w:rsidRDefault="00596FDC" w:rsidP="008F2C28">
            <w:pPr>
              <w:spacing w:line="276" w:lineRule="auto"/>
              <w:rPr>
                <w:color w:val="0000FF"/>
              </w:rPr>
            </w:pPr>
            <w:r w:rsidRPr="002E382E">
              <w:rPr>
                <w:color w:val="0000FF"/>
              </w:rPr>
              <w:t>https://моиуроки.рф/pages/about-library/</w:t>
            </w:r>
          </w:p>
        </w:tc>
      </w:tr>
      <w:tr w:rsidR="00596FDC" w:rsidTr="002E382E">
        <w:trPr>
          <w:trHeight w:val="270"/>
        </w:trPr>
        <w:tc>
          <w:tcPr>
            <w:tcW w:w="720" w:type="dxa"/>
          </w:tcPr>
          <w:p w:rsidR="00596FDC" w:rsidRPr="002E382E" w:rsidRDefault="00596FDC" w:rsidP="008F2C2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596FDC" w:rsidRPr="00B81BB3" w:rsidRDefault="00596FDC" w:rsidP="008F2C28">
            <w:pPr>
              <w:spacing w:line="276" w:lineRule="auto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/>
                <w:color w:val="000000"/>
                <w:sz w:val="28"/>
                <w:szCs w:val="28"/>
                <w:shd w:val="clear" w:color="auto" w:fill="FFFFFF"/>
              </w:rPr>
              <w:t>ИТОГО</w:t>
            </w:r>
          </w:p>
        </w:tc>
        <w:tc>
          <w:tcPr>
            <w:tcW w:w="1440" w:type="dxa"/>
          </w:tcPr>
          <w:p w:rsidR="00596FDC" w:rsidRPr="00EB2534" w:rsidRDefault="00596FDC" w:rsidP="00DC385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1821" w:type="dxa"/>
          </w:tcPr>
          <w:p w:rsidR="00596FDC" w:rsidRPr="00EB2534" w:rsidRDefault="00596FDC" w:rsidP="008F2C28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1059" w:type="dxa"/>
          </w:tcPr>
          <w:p w:rsidR="00596FDC" w:rsidRDefault="00596FDC" w:rsidP="008F2C2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193" w:type="dxa"/>
          </w:tcPr>
          <w:p w:rsidR="00596FDC" w:rsidRDefault="00596FDC" w:rsidP="008F2C28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596FDC" w:rsidRDefault="00596FDC" w:rsidP="003C4674">
      <w:pPr>
        <w:spacing w:line="100" w:lineRule="atLeast"/>
        <w:rPr>
          <w:b/>
        </w:rPr>
      </w:pPr>
    </w:p>
    <w:p w:rsidR="00596FDC" w:rsidRDefault="00596FDC" w:rsidP="003C4674">
      <w:pPr>
        <w:spacing w:line="100" w:lineRule="atLeast"/>
        <w:rPr>
          <w:b/>
        </w:rPr>
      </w:pPr>
    </w:p>
    <w:p w:rsidR="00596FDC" w:rsidRDefault="00596FDC" w:rsidP="00FF3EF9">
      <w:pPr>
        <w:spacing w:line="100" w:lineRule="atLeast"/>
        <w:rPr>
          <w:b/>
        </w:rPr>
      </w:pPr>
    </w:p>
    <w:p w:rsidR="00596FDC" w:rsidRDefault="00596FDC" w:rsidP="00FF3EF9">
      <w:pPr>
        <w:spacing w:line="100" w:lineRule="atLeast"/>
        <w:rPr>
          <w:b/>
        </w:rPr>
      </w:pPr>
    </w:p>
    <w:p w:rsidR="00596FDC" w:rsidRDefault="00596FDC" w:rsidP="00FF3EF9">
      <w:pPr>
        <w:spacing w:line="100" w:lineRule="atLeast"/>
        <w:rPr>
          <w:b/>
        </w:rPr>
      </w:pPr>
    </w:p>
    <w:p w:rsidR="00596FDC" w:rsidRDefault="00596FDC" w:rsidP="00FF3EF9">
      <w:pPr>
        <w:spacing w:line="100" w:lineRule="atLeast"/>
        <w:rPr>
          <w:b/>
        </w:rPr>
      </w:pPr>
    </w:p>
    <w:p w:rsidR="00596FDC" w:rsidRDefault="00596FDC" w:rsidP="00FF3EF9">
      <w:pPr>
        <w:spacing w:line="100" w:lineRule="atLeast"/>
        <w:rPr>
          <w:b/>
        </w:rPr>
      </w:pPr>
    </w:p>
    <w:p w:rsidR="00596FDC" w:rsidRDefault="00596FDC" w:rsidP="00FF3EF9">
      <w:pPr>
        <w:spacing w:line="100" w:lineRule="atLeast"/>
        <w:rPr>
          <w:b/>
        </w:rPr>
      </w:pPr>
    </w:p>
    <w:p w:rsidR="00596FDC" w:rsidRDefault="00596FDC" w:rsidP="00FF3EF9">
      <w:pPr>
        <w:spacing w:line="100" w:lineRule="atLeast"/>
        <w:rPr>
          <w:b/>
        </w:rPr>
      </w:pPr>
    </w:p>
    <w:p w:rsidR="00596FDC" w:rsidRDefault="00596FDC" w:rsidP="00FF3EF9">
      <w:pPr>
        <w:spacing w:line="100" w:lineRule="atLeast"/>
        <w:rPr>
          <w:b/>
        </w:rPr>
      </w:pPr>
    </w:p>
    <w:p w:rsidR="00596FDC" w:rsidRDefault="00596FDC" w:rsidP="00FF3EF9">
      <w:pPr>
        <w:spacing w:line="100" w:lineRule="atLeast"/>
        <w:rPr>
          <w:b/>
        </w:rPr>
      </w:pPr>
    </w:p>
    <w:p w:rsidR="00596FDC" w:rsidRPr="002F3238" w:rsidRDefault="00596FDC" w:rsidP="00FF3EF9">
      <w:pPr>
        <w:spacing w:line="100" w:lineRule="atLeast"/>
        <w:rPr>
          <w:b/>
          <w:lang w:val="en-US"/>
        </w:rPr>
      </w:pPr>
    </w:p>
    <w:p w:rsidR="00596FDC" w:rsidRPr="00436902" w:rsidRDefault="00596FDC" w:rsidP="00FF3EF9">
      <w:pPr>
        <w:spacing w:line="100" w:lineRule="atLeast"/>
        <w:rPr>
          <w:b/>
        </w:rPr>
      </w:pPr>
    </w:p>
    <w:p w:rsidR="00596FDC" w:rsidRDefault="00596FDC" w:rsidP="00EB2534">
      <w:pPr>
        <w:spacing w:line="100" w:lineRule="atLeast"/>
        <w:rPr>
          <w:b/>
        </w:rPr>
      </w:pPr>
    </w:p>
    <w:p w:rsidR="00596FDC" w:rsidRDefault="00596FDC" w:rsidP="00EB2534">
      <w:pPr>
        <w:spacing w:line="100" w:lineRule="atLeast"/>
        <w:jc w:val="center"/>
        <w:rPr>
          <w:b/>
        </w:rPr>
      </w:pPr>
      <w:r>
        <w:rPr>
          <w:b/>
        </w:rPr>
        <w:t>ЛИСТ КОРРЕКТИРОВКИ</w:t>
      </w:r>
    </w:p>
    <w:p w:rsidR="00596FDC" w:rsidRDefault="00596FDC" w:rsidP="00FC304F">
      <w:pPr>
        <w:spacing w:line="100" w:lineRule="atLeast"/>
        <w:jc w:val="center"/>
        <w:rPr>
          <w:b/>
        </w:rPr>
      </w:pPr>
      <w:r>
        <w:rPr>
          <w:b/>
        </w:rPr>
        <w:t xml:space="preserve">КАЛЕНДАРНО-ТЕМАТИЧЕСКОГО ПЛАНИРОВАНИЯ </w:t>
      </w:r>
    </w:p>
    <w:p w:rsidR="00596FDC" w:rsidRDefault="00596FDC" w:rsidP="00FC304F">
      <w:pPr>
        <w:spacing w:line="100" w:lineRule="atLeast"/>
        <w:jc w:val="center"/>
        <w:rPr>
          <w:b/>
        </w:rPr>
      </w:pPr>
    </w:p>
    <w:p w:rsidR="00596FDC" w:rsidRDefault="00596FDC" w:rsidP="00FC304F">
      <w:pPr>
        <w:spacing w:line="100" w:lineRule="atLeast"/>
        <w:rPr>
          <w:b/>
        </w:rPr>
      </w:pPr>
      <w:r>
        <w:rPr>
          <w:b/>
        </w:rPr>
        <w:t xml:space="preserve">Учитель                                                                                         Предмет                                                        Класс  </w:t>
      </w:r>
    </w:p>
    <w:p w:rsidR="00596FDC" w:rsidRDefault="00596FDC" w:rsidP="00FC304F">
      <w:pPr>
        <w:spacing w:line="100" w:lineRule="atLeast"/>
      </w:pPr>
    </w:p>
    <w:tbl>
      <w:tblPr>
        <w:tblW w:w="0" w:type="auto"/>
        <w:tblLayout w:type="fixed"/>
        <w:tblLook w:val="00A0"/>
      </w:tblPr>
      <w:tblGrid>
        <w:gridCol w:w="1526"/>
        <w:gridCol w:w="1276"/>
        <w:gridCol w:w="1134"/>
        <w:gridCol w:w="4677"/>
        <w:gridCol w:w="1134"/>
        <w:gridCol w:w="1985"/>
        <w:gridCol w:w="3272"/>
      </w:tblGrid>
      <w:tr w:rsidR="00596FDC" w:rsidTr="008F2C28">
        <w:trPr>
          <w:trHeight w:val="697"/>
        </w:trPr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___ четверть</w:t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По рабочей программе</w:t>
            </w:r>
          </w:p>
        </w:tc>
        <w:tc>
          <w:tcPr>
            <w:tcW w:w="6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Корректировка</w:t>
            </w:r>
          </w:p>
        </w:tc>
      </w:tr>
      <w:tr w:rsidR="00596FDC" w:rsidTr="008F2C28">
        <w:trPr>
          <w:trHeight w:val="129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rPr>
                <w:kern w:val="2"/>
                <w:lang w:eastAsia="ar-SA"/>
              </w:rPr>
            </w:pPr>
            <w:r>
              <w:t>Кол-во уроков по плану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rPr>
                <w:kern w:val="2"/>
                <w:lang w:eastAsia="ar-SA"/>
              </w:rPr>
            </w:pPr>
            <w:r>
              <w:t>Кол-во уроков по факту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33"/>
              <w:rPr>
                <w:kern w:val="2"/>
                <w:lang w:eastAsia="ar-SA"/>
              </w:rPr>
            </w:pPr>
            <w:r>
              <w:t>Дата занятия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Тема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34"/>
              <w:rPr>
                <w:kern w:val="2"/>
                <w:lang w:eastAsia="ar-SA"/>
              </w:rPr>
            </w:pPr>
            <w:r>
              <w:t>Дата занятия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34"/>
              <w:rPr>
                <w:kern w:val="2"/>
                <w:lang w:eastAsia="ar-SA"/>
              </w:rPr>
            </w:pPr>
            <w:r>
              <w:t>Причина коррекции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Способ коррекции</w:t>
            </w:r>
          </w:p>
        </w:tc>
      </w:tr>
      <w:tr w:rsidR="00596FDC" w:rsidTr="008F2C28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596FDC" w:rsidTr="008F2C28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596FDC" w:rsidTr="008F2C28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596FDC" w:rsidTr="008F2C28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596FDC" w:rsidTr="008F2C28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596FDC" w:rsidTr="008F2C28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596FDC" w:rsidTr="008F2C28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596FDC" w:rsidTr="008F2C28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596FDC" w:rsidTr="008F2C28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596FDC" w:rsidTr="008F2C28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596FDC" w:rsidTr="008F2C28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596FDC" w:rsidTr="008F2C28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DC" w:rsidRDefault="00596FDC" w:rsidP="008F2C28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</w:tbl>
    <w:p w:rsidR="00596FDC" w:rsidRPr="00EB2534" w:rsidRDefault="00596FDC" w:rsidP="00EB2534"/>
    <w:sectPr w:rsidR="00596FDC" w:rsidRPr="00EB2534" w:rsidSect="00100276">
      <w:pgSz w:w="16838" w:h="11906" w:orient="landscape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C304F"/>
    <w:rsid w:val="00035FBA"/>
    <w:rsid w:val="00036232"/>
    <w:rsid w:val="000A1000"/>
    <w:rsid w:val="000C0102"/>
    <w:rsid w:val="000E7A2E"/>
    <w:rsid w:val="00100276"/>
    <w:rsid w:val="00102732"/>
    <w:rsid w:val="001527FF"/>
    <w:rsid w:val="001A0FA4"/>
    <w:rsid w:val="002023F1"/>
    <w:rsid w:val="00215B20"/>
    <w:rsid w:val="00250151"/>
    <w:rsid w:val="002931D1"/>
    <w:rsid w:val="002D4F2C"/>
    <w:rsid w:val="002E382E"/>
    <w:rsid w:val="002F3238"/>
    <w:rsid w:val="00302E2A"/>
    <w:rsid w:val="003C4674"/>
    <w:rsid w:val="003C6FA0"/>
    <w:rsid w:val="00435014"/>
    <w:rsid w:val="00436902"/>
    <w:rsid w:val="0047582F"/>
    <w:rsid w:val="004862F5"/>
    <w:rsid w:val="004A2926"/>
    <w:rsid w:val="004B39C2"/>
    <w:rsid w:val="0050342D"/>
    <w:rsid w:val="00517E31"/>
    <w:rsid w:val="005201AE"/>
    <w:rsid w:val="00525AC1"/>
    <w:rsid w:val="00560331"/>
    <w:rsid w:val="00596FDC"/>
    <w:rsid w:val="005C2ADD"/>
    <w:rsid w:val="005D69DC"/>
    <w:rsid w:val="005E5B56"/>
    <w:rsid w:val="005F1B93"/>
    <w:rsid w:val="006173F1"/>
    <w:rsid w:val="00627C4B"/>
    <w:rsid w:val="00653235"/>
    <w:rsid w:val="00686238"/>
    <w:rsid w:val="006E6C74"/>
    <w:rsid w:val="00722F91"/>
    <w:rsid w:val="00753AB4"/>
    <w:rsid w:val="00770CD6"/>
    <w:rsid w:val="007A7B10"/>
    <w:rsid w:val="007F11C2"/>
    <w:rsid w:val="007F39EB"/>
    <w:rsid w:val="007F4110"/>
    <w:rsid w:val="00823393"/>
    <w:rsid w:val="00842F50"/>
    <w:rsid w:val="00845DC4"/>
    <w:rsid w:val="0089691B"/>
    <w:rsid w:val="008C3DCE"/>
    <w:rsid w:val="008F2C28"/>
    <w:rsid w:val="00953085"/>
    <w:rsid w:val="00963645"/>
    <w:rsid w:val="009A3F16"/>
    <w:rsid w:val="009D5B50"/>
    <w:rsid w:val="00A233C7"/>
    <w:rsid w:val="00A451B1"/>
    <w:rsid w:val="00A52575"/>
    <w:rsid w:val="00A56AA2"/>
    <w:rsid w:val="00A829AA"/>
    <w:rsid w:val="00B52F86"/>
    <w:rsid w:val="00B81BB3"/>
    <w:rsid w:val="00C026E7"/>
    <w:rsid w:val="00C5138A"/>
    <w:rsid w:val="00C67A6B"/>
    <w:rsid w:val="00C71964"/>
    <w:rsid w:val="00D176F2"/>
    <w:rsid w:val="00D45895"/>
    <w:rsid w:val="00D54B73"/>
    <w:rsid w:val="00D741A7"/>
    <w:rsid w:val="00D81FA2"/>
    <w:rsid w:val="00DB7EFA"/>
    <w:rsid w:val="00DC3850"/>
    <w:rsid w:val="00E7270D"/>
    <w:rsid w:val="00E93F12"/>
    <w:rsid w:val="00EA1BA5"/>
    <w:rsid w:val="00EA43D1"/>
    <w:rsid w:val="00EB2534"/>
    <w:rsid w:val="00F33393"/>
    <w:rsid w:val="00F73503"/>
    <w:rsid w:val="00F80EA5"/>
    <w:rsid w:val="00FA35BE"/>
    <w:rsid w:val="00FB2EEA"/>
    <w:rsid w:val="00FC304F"/>
    <w:rsid w:val="00FD3520"/>
    <w:rsid w:val="00FD6B51"/>
    <w:rsid w:val="00FE276E"/>
    <w:rsid w:val="00FF13C2"/>
    <w:rsid w:val="00FF3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04F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FC304F"/>
    <w:rPr>
      <w:lang w:eastAsia="en-US"/>
    </w:rPr>
  </w:style>
  <w:style w:type="paragraph" w:customStyle="1" w:styleId="1">
    <w:name w:val="Без интервала1"/>
    <w:uiPriority w:val="99"/>
    <w:rsid w:val="00F33393"/>
    <w:pPr>
      <w:suppressAutoHyphens/>
    </w:pPr>
    <w:rPr>
      <w:kern w:val="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011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1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96</TotalTime>
  <Pages>6</Pages>
  <Words>524</Words>
  <Characters>2990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User</cp:lastModifiedBy>
  <cp:revision>55</cp:revision>
  <cp:lastPrinted>2026-09-18T20:34:00Z</cp:lastPrinted>
  <dcterms:created xsi:type="dcterms:W3CDTF">2017-09-07T15:34:00Z</dcterms:created>
  <dcterms:modified xsi:type="dcterms:W3CDTF">2026-09-21T18:17:00Z</dcterms:modified>
</cp:coreProperties>
</file>