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3E9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sz w:val="24"/>
          <w:szCs w:val="24"/>
        </w:rPr>
      </w:pPr>
    </w:p>
    <w:p w:rsidR="00BD73E9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sz w:val="24"/>
          <w:szCs w:val="24"/>
        </w:rPr>
      </w:pPr>
      <w:r w:rsidRPr="0087388F">
        <w:rPr>
          <w:rFonts w:ascii="Times New Roman" w:hAnsi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0.75pt;height:501.75pt">
            <v:imagedata r:id="rId5" o:title=""/>
          </v:shape>
        </w:pict>
      </w:r>
    </w:p>
    <w:p w:rsidR="00BD73E9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sz w:val="24"/>
          <w:szCs w:val="24"/>
        </w:rPr>
      </w:pPr>
    </w:p>
    <w:p w:rsidR="00BD73E9" w:rsidRPr="00AE0247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iCs/>
          <w:sz w:val="24"/>
          <w:szCs w:val="24"/>
          <w:lang w:val="ru-RU"/>
        </w:rPr>
      </w:pPr>
      <w:r w:rsidRPr="00AE0247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</w:t>
      </w:r>
      <w:r w:rsidRPr="00AE0247">
        <w:rPr>
          <w:rFonts w:ascii="Times New Roman" w:hAnsi="Times New Roman"/>
          <w:iCs/>
          <w:sz w:val="24"/>
          <w:szCs w:val="24"/>
          <w:lang w:val="ru-RU"/>
        </w:rPr>
        <w:t xml:space="preserve">МУНИЦИПАЛЬНОЕ ОБЩЕОБРАЗОВАТЕЛЬНОЕ УЧРЕЖДЕНИЕ </w:t>
      </w:r>
    </w:p>
    <w:p w:rsidR="00BD73E9" w:rsidRPr="00B43323" w:rsidRDefault="00BD73E9" w:rsidP="00B43323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  <w:r w:rsidRPr="00B43323">
        <w:rPr>
          <w:rFonts w:ascii="Times New Roman" w:hAnsi="Times New Roman"/>
          <w:iCs/>
          <w:sz w:val="24"/>
          <w:szCs w:val="24"/>
          <w:lang w:val="ru-RU"/>
        </w:rPr>
        <w:t xml:space="preserve">ГОРОДА ДЖАНКОЯ РЕСПУБЛИКИ КРЫМ «СРЕДНЯЯ ШКОЛА №3 </w:t>
      </w:r>
    </w:p>
    <w:p w:rsidR="00BD73E9" w:rsidRPr="00B43323" w:rsidRDefault="00BD73E9" w:rsidP="00B43323">
      <w:pPr>
        <w:shd w:val="clear" w:color="auto" w:fill="FFFFFF"/>
        <w:spacing w:line="100" w:lineRule="atLeast"/>
        <w:ind w:left="29" w:hanging="29"/>
        <w:jc w:val="center"/>
        <w:rPr>
          <w:rFonts w:ascii="Times New Roman" w:hAnsi="Times New Roman"/>
          <w:iCs/>
          <w:sz w:val="24"/>
          <w:szCs w:val="24"/>
          <w:lang w:val="ru-RU"/>
        </w:rPr>
      </w:pPr>
      <w:r w:rsidRPr="00B43323">
        <w:rPr>
          <w:rFonts w:ascii="Times New Roman" w:hAnsi="Times New Roman"/>
          <w:iCs/>
          <w:sz w:val="24"/>
          <w:szCs w:val="24"/>
          <w:lang w:val="ru-RU"/>
        </w:rPr>
        <w:t>ИМЕНИ ГЕРОЯ СОВЕТСКОГО СОЮЗА Я.И. ЧАПИЧЕВА»</w:t>
      </w:r>
    </w:p>
    <w:tbl>
      <w:tblPr>
        <w:tblW w:w="0" w:type="auto"/>
        <w:tblInd w:w="29" w:type="dxa"/>
        <w:tblLook w:val="01E0"/>
      </w:tblPr>
      <w:tblGrid>
        <w:gridCol w:w="5872"/>
        <w:gridCol w:w="3387"/>
        <w:gridCol w:w="4760"/>
      </w:tblGrid>
      <w:tr w:rsidR="00BD73E9" w:rsidRPr="00B43323" w:rsidTr="00BE39B1">
        <w:tc>
          <w:tcPr>
            <w:tcW w:w="5872" w:type="dxa"/>
          </w:tcPr>
          <w:p w:rsidR="00BD73E9" w:rsidRPr="00B43323" w:rsidRDefault="00BD73E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BD73E9" w:rsidRPr="00B43323" w:rsidRDefault="00BD73E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 на заседании ШМО учителей</w:t>
            </w:r>
          </w:p>
          <w:p w:rsidR="00BD73E9" w:rsidRPr="00B43323" w:rsidRDefault="00BD73E9">
            <w:pPr>
              <w:pStyle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3323">
              <w:rPr>
                <w:rFonts w:ascii="Times New Roman" w:hAnsi="Times New Roman"/>
                <w:sz w:val="24"/>
                <w:szCs w:val="24"/>
                <w:u w:val="single"/>
              </w:rPr>
              <w:t xml:space="preserve">начальных классов </w:t>
            </w:r>
          </w:p>
          <w:p w:rsidR="00BD73E9" w:rsidRPr="00B43323" w:rsidRDefault="00BD73E9">
            <w:pPr>
              <w:pStyle w:val="NoSpacing"/>
              <w:widowControl w:val="0"/>
              <w:suppressAutoHyphens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Протокол от 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8.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>08.202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№ 1 </w:t>
            </w:r>
          </w:p>
          <w:p w:rsidR="00BD73E9" w:rsidRPr="00B43323" w:rsidRDefault="00BD73E9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</w:p>
          <w:p w:rsidR="00BD73E9" w:rsidRPr="00B43323" w:rsidRDefault="00BD73E9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</w:tcPr>
          <w:p w:rsidR="00BD73E9" w:rsidRPr="00BE39B1" w:rsidRDefault="00BD73E9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E39B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СОГЛАСОВАНО</w:t>
            </w:r>
          </w:p>
          <w:p w:rsidR="00BD73E9" w:rsidRPr="00BE39B1" w:rsidRDefault="00BD73E9">
            <w:pPr>
              <w:pStyle w:val="msonormalcxspmiddle"/>
              <w:widowControl w:val="0"/>
              <w:rPr>
                <w:color w:val="000000"/>
              </w:rPr>
            </w:pPr>
            <w:r w:rsidRPr="00BE39B1">
              <w:rPr>
                <w:color w:val="000000"/>
              </w:rPr>
              <w:t>Зам.директора  по УР</w:t>
            </w:r>
          </w:p>
          <w:p w:rsidR="00BD73E9" w:rsidRPr="00BE39B1" w:rsidRDefault="00BD73E9" w:rsidP="00B43323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E39B1">
              <w:rPr>
                <w:rFonts w:ascii="Times New Roman" w:hAnsi="Times New Roman"/>
                <w:sz w:val="24"/>
                <w:szCs w:val="24"/>
                <w:lang w:val="ru-RU"/>
              </w:rPr>
              <w:t>_________Э.С. Аджиасанова</w:t>
            </w:r>
          </w:p>
          <w:p w:rsidR="00BD73E9" w:rsidRPr="00B43323" w:rsidRDefault="00BD73E9">
            <w:pPr>
              <w:pStyle w:val="msonormalcxsplast"/>
              <w:widowControl w:val="0"/>
              <w:rPr>
                <w:color w:val="000000"/>
              </w:rPr>
            </w:pPr>
            <w:r w:rsidRPr="00BE39B1">
              <w:rPr>
                <w:color w:val="000000"/>
              </w:rPr>
              <w:t>28.08.2026г</w:t>
            </w:r>
          </w:p>
        </w:tc>
        <w:tc>
          <w:tcPr>
            <w:tcW w:w="4760" w:type="dxa"/>
          </w:tcPr>
          <w:p w:rsidR="00BD73E9" w:rsidRPr="00B43323" w:rsidRDefault="00BD73E9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 xml:space="preserve">                            УТВЕРЖДЕНО</w:t>
            </w:r>
          </w:p>
          <w:p w:rsidR="00BD73E9" w:rsidRPr="00B43323" w:rsidRDefault="00BD73E9" w:rsidP="00BE39B1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sz w:val="24"/>
                <w:szCs w:val="24"/>
              </w:rPr>
              <w:t>Директор МОУ «СШ №3 им Я.И.Чапичева»</w:t>
            </w:r>
          </w:p>
          <w:p w:rsidR="00BD73E9" w:rsidRPr="00B43323" w:rsidRDefault="00BD73E9">
            <w:pPr>
              <w:pStyle w:val="1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>Приказ от 2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8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>.08.202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 № 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223</w:t>
            </w:r>
          </w:p>
          <w:p w:rsidR="00BD73E9" w:rsidRPr="00B43323" w:rsidRDefault="00BD73E9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D73E9" w:rsidRPr="00B43323" w:rsidTr="00BE39B1">
        <w:trPr>
          <w:trHeight w:val="1259"/>
        </w:trPr>
        <w:tc>
          <w:tcPr>
            <w:tcW w:w="5872" w:type="dxa"/>
          </w:tcPr>
          <w:p w:rsidR="00BD73E9" w:rsidRPr="00B43323" w:rsidRDefault="00BD73E9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000"/>
            </w:tblPr>
            <w:tblGrid>
              <w:gridCol w:w="5656"/>
            </w:tblGrid>
            <w:tr w:rsidR="00BD73E9" w:rsidRPr="00B43323">
              <w:trPr>
                <w:trHeight w:val="266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D73E9" w:rsidRPr="00B43323" w:rsidRDefault="00BD73E9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СОГЛАСОВАНО    </w:t>
                  </w:r>
                </w:p>
              </w:tc>
            </w:tr>
            <w:tr w:rsidR="00BD73E9" w:rsidRPr="00B43323">
              <w:trPr>
                <w:trHeight w:val="813"/>
              </w:trPr>
              <w:tc>
                <w:tcPr>
                  <w:tcW w:w="57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D73E9" w:rsidRPr="00B43323" w:rsidRDefault="00BD73E9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sz w:val="24"/>
                      <w:szCs w:val="24"/>
                    </w:rPr>
                    <w:t>Родители(законные представители)</w:t>
                  </w:r>
                </w:p>
                <w:p w:rsidR="00BD73E9" w:rsidRPr="00B43323" w:rsidRDefault="00BD73E9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sz w:val="24"/>
                      <w:szCs w:val="24"/>
                    </w:rPr>
                    <w:t xml:space="preserve">_________________ </w:t>
                  </w:r>
                </w:p>
                <w:p w:rsidR="00BD73E9" w:rsidRPr="00B43323" w:rsidRDefault="00BD73E9">
                  <w:pPr>
                    <w:pStyle w:val="1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323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28.08.2026 г</w:t>
                  </w:r>
                </w:p>
              </w:tc>
            </w:tr>
          </w:tbl>
          <w:p w:rsidR="00BD73E9" w:rsidRPr="00B43323" w:rsidRDefault="00BD73E9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87" w:type="dxa"/>
          </w:tcPr>
          <w:p w:rsidR="00BD73E9" w:rsidRPr="00B43323" w:rsidRDefault="00BD73E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0" w:type="dxa"/>
          </w:tcPr>
          <w:p w:rsidR="00BD73E9" w:rsidRPr="00B43323" w:rsidRDefault="00BD73E9">
            <w:pPr>
              <w:pStyle w:val="NoSpacing"/>
              <w:widowControl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BD73E9" w:rsidRPr="00B43323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</w:rPr>
      </w:pPr>
    </w:p>
    <w:p w:rsidR="00BD73E9" w:rsidRPr="00B43323" w:rsidRDefault="00BD73E9" w:rsidP="00B43323">
      <w:pPr>
        <w:shd w:val="clear" w:color="auto" w:fill="FFFFFF"/>
        <w:spacing w:line="100" w:lineRule="atLeast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BD73E9" w:rsidRPr="00B43323" w:rsidRDefault="00BD73E9" w:rsidP="00B43323">
      <w:pPr>
        <w:shd w:val="clear" w:color="auto" w:fill="FFFFFF"/>
        <w:spacing w:line="100" w:lineRule="atLeast"/>
        <w:jc w:val="center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bCs/>
          <w:color w:val="000000"/>
          <w:sz w:val="24"/>
          <w:szCs w:val="24"/>
          <w:lang w:val="ru-RU"/>
        </w:rPr>
        <w:t>КАЛЕНДАРНО-ТЕМАТИЧЕСКОЕ  ПЛАНИРОВАНИЕ</w:t>
      </w:r>
    </w:p>
    <w:p w:rsidR="00BD73E9" w:rsidRPr="00B43323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   ПО У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ЧЕБНОМУ ПРЕДМЕТУ  « Математика </w:t>
      </w: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»</w:t>
      </w:r>
    </w:p>
    <w:p w:rsidR="00BD73E9" w:rsidRPr="00B43323" w:rsidRDefault="00BD73E9" w:rsidP="00B43323">
      <w:pPr>
        <w:shd w:val="clear" w:color="auto" w:fill="FFFFFF"/>
        <w:spacing w:line="100" w:lineRule="atLeast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Для  2-А класса</w:t>
      </w:r>
    </w:p>
    <w:p w:rsidR="00BD73E9" w:rsidRPr="00B43323" w:rsidRDefault="00BD73E9" w:rsidP="00B43323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                                                         (составлено на основе ФАООП НОО для  обучающихся с НОДА ( вариант 6.1 ))</w:t>
      </w:r>
    </w:p>
    <w:p w:rsidR="00BD73E9" w:rsidRPr="00B43323" w:rsidRDefault="00BD73E9" w:rsidP="00B43323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D73E9" w:rsidRPr="00B43323" w:rsidRDefault="00BD73E9" w:rsidP="00B43323">
      <w:pPr>
        <w:rPr>
          <w:rFonts w:ascii="Times New Roman" w:hAnsi="Times New Roman"/>
          <w:color w:val="000000"/>
          <w:sz w:val="24"/>
          <w:szCs w:val="24"/>
          <w:lang w:val="ru-RU"/>
        </w:rPr>
      </w:pPr>
      <w:r w:rsidRPr="00B43323">
        <w:rPr>
          <w:rFonts w:ascii="Times New Roman" w:hAnsi="Times New Roman"/>
          <w:sz w:val="24"/>
          <w:szCs w:val="24"/>
          <w:lang w:val="ru-RU"/>
        </w:rPr>
        <w:t xml:space="preserve">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 xml:space="preserve">                  </w:t>
      </w:r>
      <w:r w:rsidRPr="00B43323">
        <w:rPr>
          <w:rFonts w:ascii="Times New Roman" w:hAnsi="Times New Roman"/>
          <w:sz w:val="24"/>
          <w:szCs w:val="24"/>
          <w:lang w:val="ru-RU"/>
        </w:rPr>
        <w:t>Составитель:</w:t>
      </w:r>
      <w:r w:rsidRPr="00B43323">
        <w:rPr>
          <w:rFonts w:ascii="Times New Roman" w:hAnsi="Times New Roman"/>
          <w:color w:val="000000"/>
          <w:sz w:val="24"/>
          <w:szCs w:val="24"/>
          <w:lang w:val="ru-RU"/>
        </w:rPr>
        <w:t xml:space="preserve"> Керимова Э.Ф</w:t>
      </w:r>
    </w:p>
    <w:p w:rsidR="00BD73E9" w:rsidRPr="00B43323" w:rsidRDefault="00BD73E9" w:rsidP="00B43323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D73E9" w:rsidRPr="00B43323" w:rsidRDefault="00BD73E9" w:rsidP="00B43323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D73E9" w:rsidRPr="00B43323" w:rsidRDefault="00BD73E9" w:rsidP="00B43323">
      <w:pPr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BD73E9" w:rsidRPr="00B43323" w:rsidRDefault="00BD73E9" w:rsidP="00B43323">
      <w:pPr>
        <w:rPr>
          <w:rFonts w:ascii="Times New Roman" w:hAnsi="Times New Roman"/>
          <w:bCs/>
          <w:sz w:val="24"/>
          <w:szCs w:val="24"/>
          <w:lang w:val="ru-RU"/>
        </w:rPr>
      </w:pPr>
      <w:r w:rsidRPr="00B43323">
        <w:rPr>
          <w:rFonts w:ascii="Times New Roman" w:hAnsi="Times New Roman"/>
          <w:b/>
          <w:bCs/>
          <w:sz w:val="24"/>
          <w:szCs w:val="24"/>
          <w:lang w:val="ru-RU"/>
        </w:rPr>
        <w:t xml:space="preserve">                                                                                                      </w:t>
      </w:r>
      <w:r w:rsidRPr="00B43323">
        <w:rPr>
          <w:rFonts w:ascii="Times New Roman" w:hAnsi="Times New Roman"/>
          <w:bCs/>
          <w:sz w:val="24"/>
          <w:szCs w:val="24"/>
          <w:lang w:val="ru-RU"/>
        </w:rPr>
        <w:t>Джанкой 2026</w:t>
      </w:r>
    </w:p>
    <w:p w:rsidR="00BD73E9" w:rsidRPr="00B43323" w:rsidRDefault="00BD73E9" w:rsidP="00455ED2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p w:rsidR="00BD73E9" w:rsidRPr="00B43323" w:rsidRDefault="00BD73E9" w:rsidP="00FC1D10">
      <w:pPr>
        <w:spacing w:after="0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722F91">
        <w:rPr>
          <w:rFonts w:ascii="Times New Roman" w:hAnsi="Times New Roman"/>
          <w:b/>
          <w:bCs/>
          <w:sz w:val="24"/>
          <w:szCs w:val="24"/>
          <w:lang w:val="ru-RU"/>
        </w:rPr>
        <w:t xml:space="preserve">КАЛЕНДАРНО-ТЕМАТИЧЕСКОЕ ПЛАНИРОВАНИЕ </w:t>
      </w:r>
    </w:p>
    <w:p w:rsidR="00BD73E9" w:rsidRPr="00B43323" w:rsidRDefault="00BD73E9" w:rsidP="00B43323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ru-RU"/>
        </w:rPr>
      </w:pPr>
    </w:p>
    <w:tbl>
      <w:tblPr>
        <w:tblW w:w="14884" w:type="dxa"/>
        <w:tblInd w:w="-51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4253"/>
        <w:gridCol w:w="1417"/>
        <w:gridCol w:w="1389"/>
        <w:gridCol w:w="1446"/>
        <w:gridCol w:w="1560"/>
        <w:gridCol w:w="4252"/>
      </w:tblGrid>
      <w:tr w:rsidR="00BD73E9" w:rsidRPr="00B27DC2" w:rsidTr="0088526C">
        <w:trPr>
          <w:trHeight w:val="144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8526C">
            <w:pPr>
              <w:spacing w:after="0"/>
              <w:ind w:left="135"/>
              <w:jc w:val="center"/>
              <w:rPr>
                <w:rFonts w:cs="Calibri"/>
              </w:rPr>
            </w:pPr>
            <w:r>
              <w:rPr>
                <w:rFonts w:ascii="Segoe UI Symbol" w:hAnsi="Segoe UI Symbol" w:cs="Segoe UI Symbol"/>
                <w:b/>
                <w:color w:val="000000"/>
                <w:sz w:val="24"/>
              </w:rPr>
              <w:t>№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п/п</w:t>
            </w:r>
          </w:p>
          <w:p w:rsidR="00BD73E9" w:rsidRPr="00B27DC2" w:rsidRDefault="00BD73E9" w:rsidP="0088526C">
            <w:pPr>
              <w:spacing w:after="0"/>
              <w:ind w:left="135"/>
              <w:jc w:val="center"/>
            </w:pPr>
          </w:p>
        </w:tc>
        <w:tc>
          <w:tcPr>
            <w:tcW w:w="42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8526C">
            <w:pPr>
              <w:spacing w:after="0"/>
              <w:ind w:left="135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Тема урока</w:t>
            </w:r>
          </w:p>
          <w:p w:rsidR="00BD73E9" w:rsidRPr="00B27DC2" w:rsidRDefault="00BD73E9" w:rsidP="0088526C">
            <w:pPr>
              <w:spacing w:after="0"/>
              <w:ind w:left="135"/>
              <w:jc w:val="center"/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8526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8526C">
            <w:pPr>
              <w:spacing w:after="0"/>
              <w:ind w:left="135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</w:p>
          <w:p w:rsidR="00BD73E9" w:rsidRDefault="00BD73E9" w:rsidP="0088526C">
            <w:pPr>
              <w:spacing w:after="0"/>
              <w:ind w:left="135"/>
              <w:jc w:val="center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252" w:type="dxa"/>
            <w:vMerge w:val="restart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8526C">
            <w:pPr>
              <w:spacing w:after="0"/>
              <w:ind w:left="135"/>
              <w:jc w:val="center"/>
              <w:rPr>
                <w:rFonts w:cs="Calibri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:rsidR="00BD73E9" w:rsidRPr="00B27DC2" w:rsidRDefault="00BD73E9" w:rsidP="0088526C">
            <w:pPr>
              <w:spacing w:after="0"/>
              <w:ind w:left="135"/>
              <w:jc w:val="center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BD73E9" w:rsidRDefault="00BD73E9" w:rsidP="008B4D94">
            <w:pPr>
              <w:rPr>
                <w:rFonts w:cs="Calibri"/>
              </w:rPr>
            </w:pPr>
          </w:p>
        </w:tc>
        <w:tc>
          <w:tcPr>
            <w:tcW w:w="42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BD73E9" w:rsidRDefault="00BD73E9" w:rsidP="008B4D94">
            <w:pPr>
              <w:rPr>
                <w:rFonts w:cs="Calibri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BD73E9" w:rsidRPr="00B27DC2" w:rsidRDefault="00BD73E9" w:rsidP="008852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Аудиторная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BD73E9" w:rsidRPr="00B27DC2" w:rsidRDefault="00BD73E9" w:rsidP="0088526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Самостоятельная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BD73E9" w:rsidRPr="00B27DC2" w:rsidRDefault="00BD73E9" w:rsidP="00885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По плану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D73E9" w:rsidRPr="00B27DC2" w:rsidRDefault="00BD73E9" w:rsidP="0088526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27DC2">
              <w:rPr>
                <w:rFonts w:ascii="Times New Roman" w:hAnsi="Times New Roman"/>
                <w:b/>
                <w:sz w:val="24"/>
                <w:szCs w:val="24"/>
              </w:rPr>
              <w:t>По факту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</w:tcPr>
          <w:p w:rsidR="00BD73E9" w:rsidRPr="00B27DC2" w:rsidRDefault="00BD73E9" w:rsidP="008B4D94"/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43323" w:rsidRDefault="00BD73E9" w:rsidP="008B4D94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23"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43323" w:rsidRDefault="00BD73E9" w:rsidP="008B4D94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23">
              <w:rPr>
                <w:rFonts w:ascii="Times New Roman" w:hAnsi="Times New Roman"/>
                <w:spacing w:val="-4"/>
                <w:sz w:val="24"/>
                <w:szCs w:val="24"/>
                <w:lang w:val="ru-RU"/>
              </w:rPr>
              <w:t>Числа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Количественный счёт. Порядковый счёт.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43323" w:rsidRDefault="00BD73E9" w:rsidP="00B95456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43323" w:rsidRDefault="00BD73E9" w:rsidP="008B4D94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43323" w:rsidRDefault="00BD73E9" w:rsidP="008B4D94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43323" w:rsidRDefault="00BD73E9" w:rsidP="008B4D94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hyperlink r:id="rId6">
              <w:r w:rsidRPr="00B4332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B4332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B43323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goo.su/Nx7z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B4332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 чисел в пределах 2</w:t>
            </w:r>
            <w:r w:rsidRPr="008B4D94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rPr>
                <w:lang w:val="ru-RU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8B4D94">
            <w:pPr>
              <w:spacing w:after="0"/>
              <w:ind w:left="135"/>
              <w:rPr>
                <w:rFonts w:cs="Calibri"/>
                <w:color w:val="0000FF"/>
              </w:rPr>
            </w:pPr>
            <w:hyperlink r:id="rId7">
              <w:r w:rsidRPr="00B95456"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 w:rsidRPr="00B95456">
              <w:rPr>
                <w:rFonts w:cs="Calibri"/>
                <w:color w:val="0000FF"/>
              </w:rPr>
              <w:t xml:space="preserve"> </w:t>
            </w:r>
            <w:hyperlink r:id="rId8">
              <w:r w:rsidRPr="00B95456"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43323" w:rsidRDefault="00BD73E9" w:rsidP="008B4D94">
            <w:pPr>
              <w:spacing w:after="0"/>
              <w:ind w:left="135"/>
              <w:rPr>
                <w:lang w:val="ru-RU"/>
              </w:rPr>
            </w:pPr>
            <w:r w:rsidRPr="00B43323">
              <w:rPr>
                <w:rFonts w:ascii="Times New Roman" w:hAnsi="Times New Roman"/>
                <w:spacing w:val="-2"/>
                <w:sz w:val="24"/>
                <w:lang w:val="ru-RU"/>
              </w:rPr>
              <w:t>Величины</w:t>
            </w:r>
            <w:r w:rsidRPr="00B4332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.Единицы длины: сантиметр. 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rPr>
                <w:lang w:val="ru-RU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  <w:hyperlink r:id="rId9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76690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rPr>
                <w:lang w:val="ru-RU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B95456">
            <w:pPr>
              <w:spacing w:after="0"/>
              <w:rPr>
                <w:rFonts w:cs="Calibri"/>
              </w:rPr>
            </w:pPr>
            <w:hyperlink r:id="rId10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B95456">
            <w:pPr>
              <w:spacing w:after="0"/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  <w:color w:val="2F5496"/>
              </w:rPr>
            </w:pPr>
            <w:hyperlink r:id="rId11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2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B95456">
            <w:pPr>
              <w:spacing w:after="0"/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  <w:color w:val="2F5496"/>
              </w:rPr>
            </w:pPr>
            <w:hyperlink r:id="rId13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4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76690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ind w:left="135"/>
              <w:rPr>
                <w:lang w:val="ru-RU"/>
              </w:rPr>
            </w:pPr>
            <w:r w:rsidRPr="00B7669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https://resh.edu.ru/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ind w:left="135"/>
              <w:rPr>
                <w:lang w:val="ru-RU"/>
              </w:rPr>
            </w:pP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  <w:color w:val="2F5496"/>
              </w:rPr>
            </w:pPr>
            <w:hyperlink r:id="rId16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17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</w:pPr>
            <w:r w:rsidRPr="00496969"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B95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B4332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      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C1D10" w:rsidRDefault="00BD73E9" w:rsidP="00FC1D10">
            <w:pPr>
              <w:spacing w:after="0"/>
              <w:ind w:left="135"/>
              <w:rPr>
                <w:rFonts w:cs="Calibri"/>
                <w:color w:val="2F5496"/>
              </w:rPr>
            </w:pPr>
            <w:hyperlink r:id="rId18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1                                  1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C1D10" w:rsidRDefault="00BD73E9" w:rsidP="00FC1D10">
            <w:pPr>
              <w:spacing w:after="0" w:line="240" w:lineRule="auto"/>
              <w:rPr>
                <w:rFonts w:cs="Calibri"/>
              </w:rPr>
            </w:pPr>
            <w:hyperlink r:id="rId19">
              <w:r>
                <w:rPr>
                  <w:rFonts w:cs="Calibri"/>
                  <w:color w:val="0000FF"/>
                  <w:u w:val="single"/>
                </w:rPr>
                <w:t>https://content.edsoo.ru/case/item/117/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</w:t>
            </w:r>
            <w:r>
              <w:rPr>
                <w:lang w:val="ru-RU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  <w:hyperlink r:id="rId20">
              <w:r>
                <w:rPr>
                  <w:rFonts w:cs="Calibri"/>
                  <w:color w:val="0000FF"/>
                </w:rPr>
                <w:t>https://lib.myschool.edu.ru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rPr>
                <w:lang w:val="ru-RU"/>
              </w:rPr>
            </w:pPr>
            <w:r w:rsidRPr="008B4D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</w:t>
            </w:r>
            <w:r>
              <w:rPr>
                <w:lang w:val="ru-RU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  <w:hyperlink r:id="rId21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76690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ind w:left="135"/>
              <w:rPr>
                <w:lang w:val="ru-RU"/>
              </w:rPr>
            </w:pPr>
            <w:r w:rsidRPr="008B4D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</w:t>
            </w:r>
            <w:r>
              <w:rPr>
                <w:lang w:val="ru-RU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</w:pPr>
            <w:hyperlink r:id="rId22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</w:p>
          <w:p w:rsidR="00BD73E9" w:rsidRDefault="00BD73E9" w:rsidP="008B4D94">
            <w:pPr>
              <w:spacing w:after="0"/>
              <w:ind w:left="135"/>
            </w:pPr>
          </w:p>
          <w:p w:rsidR="00BD73E9" w:rsidRDefault="00BD73E9" w:rsidP="008B4D94">
            <w:pPr>
              <w:spacing w:after="0"/>
              <w:ind w:left="135"/>
            </w:pPr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</w:t>
            </w:r>
            <w:r>
              <w:rPr>
                <w:lang w:val="ru-RU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</w:rPr>
            </w:pPr>
            <w:hyperlink r:id="rId23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BD73E9" w:rsidRPr="00B27DC2" w:rsidRDefault="00BD73E9" w:rsidP="008B4D94">
            <w:pPr>
              <w:spacing w:after="0"/>
              <w:ind w:left="135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/>
              <w:ind w:left="135"/>
              <w:rPr>
                <w:lang w:val="ru-RU"/>
              </w:rPr>
            </w:pPr>
            <w:r w:rsidRPr="008B4D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</w:t>
            </w:r>
            <w:r>
              <w:rPr>
                <w:lang w:val="ru-RU"/>
              </w:rPr>
              <w:t>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</w:rPr>
            </w:pPr>
            <w:hyperlink r:id="rId24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BD73E9" w:rsidRPr="00B27DC2" w:rsidRDefault="00BD73E9" w:rsidP="008B4D94">
            <w:pPr>
              <w:spacing w:after="0"/>
              <w:ind w:left="135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16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4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</w:rPr>
            </w:pPr>
            <w:hyperlink r:id="rId25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B954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0000FF"/>
                <w:u w:val="single"/>
              </w:rPr>
            </w:pPr>
            <w:hyperlink r:id="rId26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  <w:r>
              <w:rPr>
                <w:rFonts w:cs="Calibri"/>
                <w:color w:val="0000FF"/>
                <w:u w:val="single"/>
              </w:rPr>
              <w:t xml:space="preserve"> </w:t>
            </w:r>
          </w:p>
          <w:p w:rsidR="00BD73E9" w:rsidRDefault="00BD73E9" w:rsidP="00B95456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18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</w:rPr>
            </w:pPr>
            <w:hyperlink r:id="rId27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BD73E9" w:rsidRPr="00B27DC2" w:rsidRDefault="00BD73E9" w:rsidP="008B4D94">
            <w:pPr>
              <w:spacing w:after="0"/>
              <w:ind w:left="135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19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5.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0000FF"/>
                <w:u w:val="single"/>
              </w:rPr>
            </w:pPr>
            <w:hyperlink r:id="rId28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  <w:hyperlink r:id="rId29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</w:rPr>
            </w:pPr>
            <w:hyperlink r:id="rId30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</w:rPr>
            </w:pPr>
            <w:hyperlink r:id="rId31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7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 w:rsidRPr="00B954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2F5496"/>
              </w:rPr>
            </w:pPr>
            <w:hyperlink r:id="rId32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33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0000FF"/>
                <w:u w:val="single"/>
              </w:rPr>
            </w:pPr>
            <w:hyperlink r:id="rId34">
              <w:r>
                <w:rPr>
                  <w:rFonts w:cs="Calibri"/>
                  <w:color w:val="0000FF"/>
                  <w:u w:val="single"/>
                </w:rPr>
                <w:t>https://lib.myschool.edu.ru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25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2F5496"/>
              </w:rPr>
            </w:pPr>
            <w:hyperlink r:id="rId35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36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26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</w:rPr>
            </w:pPr>
            <w:hyperlink r:id="rId37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27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Табличное умножение в пределах 50. Деление на 9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B4D9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43420B" w:rsidRDefault="00BD73E9" w:rsidP="00FC1D10">
            <w:pPr>
              <w:spacing w:after="0"/>
              <w:rPr>
                <w:rFonts w:cs="Calibri"/>
              </w:rPr>
            </w:pPr>
            <w:hyperlink r:id="rId38">
              <w:r w:rsidRPr="0043420B"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28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496969" w:rsidRDefault="00BD73E9" w:rsidP="00B95456">
            <w:pPr>
              <w:spacing w:after="0"/>
              <w:ind w:left="135"/>
              <w:rPr>
                <w:rFonts w:ascii="Times New Roman" w:hAnsi="Times New Roman"/>
                <w:color w:val="000000"/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Умножение на 1, на 0. Деление числа 0</w:t>
            </w:r>
          </w:p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B95456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  <w:lang w:val="ru-RU"/>
              </w:rPr>
            </w:pPr>
            <w:hyperlink r:id="rId39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29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r w:rsidRPr="00496969">
              <w:rPr>
                <w:rFonts w:ascii="Times New Roman" w:hAnsi="Times New Roman"/>
                <w:color w:val="000000"/>
              </w:rPr>
              <w:t>Распределение геометрических фигур на группы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</w:rPr>
            </w:pPr>
            <w:hyperlink r:id="rId40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BD73E9" w:rsidRPr="00B27DC2" w:rsidRDefault="00BD73E9" w:rsidP="008B4D94">
            <w:pPr>
              <w:spacing w:after="0"/>
              <w:ind w:left="135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30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95456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</w:rPr>
            </w:pPr>
            <w:hyperlink r:id="rId41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BD73E9" w:rsidRPr="00B27DC2" w:rsidRDefault="00BD73E9" w:rsidP="008B4D94">
            <w:pPr>
              <w:spacing w:after="0"/>
              <w:ind w:left="135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31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Единица длины, массы, времени. Повторение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 w:line="240" w:lineRule="auto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 w:line="240" w:lineRule="auto"/>
              <w:rPr>
                <w:rFonts w:ascii="Times New Roman" w:hAnsi="Times New Roman"/>
                <w:color w:val="0000FF"/>
                <w:sz w:val="24"/>
                <w:u w:val="single"/>
              </w:rPr>
            </w:pPr>
            <w:hyperlink r:id="rId42">
              <w:r>
                <w:rPr>
                  <w:rFonts w:ascii="Times New Roman" w:hAnsi="Times New Roman"/>
                  <w:color w:val="0000FF"/>
                  <w:sz w:val="24"/>
                  <w:u w:val="single"/>
                </w:rPr>
                <w:t>https://myschool.edu.ru/</w:t>
              </w:r>
            </w:hyperlink>
          </w:p>
          <w:p w:rsidR="00BD73E9" w:rsidRPr="00B27DC2" w:rsidRDefault="00BD73E9" w:rsidP="008B4D94">
            <w:pPr>
              <w:spacing w:after="0"/>
              <w:ind w:left="135"/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32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 xml:space="preserve">Геометрические фигуры. Периметр. Математическая информация. </w:t>
            </w:r>
            <w:r w:rsidRPr="00496969">
              <w:rPr>
                <w:rFonts w:ascii="Times New Roman" w:hAnsi="Times New Roman"/>
                <w:color w:val="000000"/>
              </w:rPr>
              <w:t>Работа с информацией. Повторение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</w:rPr>
            </w:pPr>
            <w:hyperlink r:id="rId43">
              <w:r>
                <w:rPr>
                  <w:rFonts w:cs="Calibri"/>
                  <w:color w:val="0000FF"/>
                  <w:u w:val="single"/>
                </w:rPr>
                <w:t>https://resh.edu.ru/subject/12/1/</w:t>
              </w:r>
            </w:hyperlink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33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 xml:space="preserve">Числа от 1 до 100. Умножение. Деление. </w:t>
            </w:r>
            <w:r w:rsidRPr="00496969">
              <w:rPr>
                <w:rFonts w:ascii="Times New Roman" w:hAnsi="Times New Roman"/>
                <w:color w:val="000000"/>
              </w:rPr>
              <w:t>Повторение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2F5496"/>
              </w:rPr>
            </w:pPr>
            <w:hyperlink r:id="rId44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45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34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496969">
              <w:rPr>
                <w:rFonts w:ascii="Times New Roman" w:hAnsi="Times New Roman"/>
                <w:color w:val="000000"/>
                <w:lang w:val="ru-RU"/>
              </w:rPr>
              <w:t>Обобщение изученного за курс 2 класса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F259B1" w:rsidRDefault="00BD73E9" w:rsidP="00B9545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                           1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Pr="00B27DC2" w:rsidRDefault="00BD73E9" w:rsidP="008B4D94">
            <w:pPr>
              <w:spacing w:after="0"/>
              <w:ind w:left="135"/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FC1D10">
            <w:pPr>
              <w:spacing w:after="0"/>
              <w:rPr>
                <w:rFonts w:cs="Calibri"/>
                <w:color w:val="2F5496"/>
              </w:rPr>
            </w:pPr>
            <w:hyperlink r:id="rId46">
              <w:r>
                <w:rPr>
                  <w:rFonts w:cs="Calibri"/>
                  <w:color w:val="0000FF"/>
                  <w:u w:val="single"/>
                </w:rPr>
                <w:t>https://goo.su/Nx7z</w:t>
              </w:r>
            </w:hyperlink>
            <w:r>
              <w:rPr>
                <w:rFonts w:cs="Calibri"/>
                <w:color w:val="0000FF"/>
              </w:rPr>
              <w:t xml:space="preserve"> </w:t>
            </w:r>
            <w:hyperlink r:id="rId47">
              <w:r>
                <w:rPr>
                  <w:rFonts w:cs="Calibri"/>
                  <w:color w:val="0000FF"/>
                  <w:u w:val="single"/>
                </w:rPr>
                <w:t>https://goo.su/B7RI4</w:t>
              </w:r>
            </w:hyperlink>
          </w:p>
          <w:p w:rsidR="00BD73E9" w:rsidRDefault="00BD73E9" w:rsidP="008B4D94">
            <w:pPr>
              <w:spacing w:after="0"/>
              <w:ind w:left="135"/>
              <w:rPr>
                <w:rFonts w:cs="Calibri"/>
              </w:rPr>
            </w:pPr>
          </w:p>
        </w:tc>
      </w:tr>
      <w:tr w:rsidR="00BD73E9" w:rsidRPr="00B27DC2" w:rsidTr="0088526C">
        <w:trPr>
          <w:trHeight w:val="144"/>
        </w:trPr>
        <w:tc>
          <w:tcPr>
            <w:tcW w:w="48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8B4D94">
            <w:pPr>
              <w:spacing w:after="0"/>
              <w:ind w:left="135"/>
              <w:rPr>
                <w:lang w:val="ru-RU"/>
              </w:rPr>
            </w:pPr>
            <w:r w:rsidRPr="008B4D9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Pr="00B27DC2" w:rsidRDefault="00BD73E9" w:rsidP="00F259B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 34                          34</w:t>
            </w:r>
          </w:p>
        </w:tc>
        <w:tc>
          <w:tcPr>
            <w:tcW w:w="30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BD73E9" w:rsidRDefault="00BD73E9" w:rsidP="008B4D94">
            <w:pPr>
              <w:rPr>
                <w:rFonts w:cs="Calibri"/>
              </w:rPr>
            </w:pPr>
          </w:p>
        </w:tc>
        <w:tc>
          <w:tcPr>
            <w:tcW w:w="4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50" w:type="dxa"/>
              <w:right w:w="50" w:type="dxa"/>
            </w:tcMar>
            <w:vAlign w:val="center"/>
          </w:tcPr>
          <w:p w:rsidR="00BD73E9" w:rsidRDefault="00BD73E9" w:rsidP="008B4D94">
            <w:pPr>
              <w:rPr>
                <w:rFonts w:cs="Calibri"/>
              </w:rPr>
            </w:pPr>
          </w:p>
        </w:tc>
      </w:tr>
    </w:tbl>
    <w:p w:rsidR="00BD73E9" w:rsidRPr="009B4577" w:rsidRDefault="00BD73E9" w:rsidP="009B4577">
      <w:pPr>
        <w:rPr>
          <w:rFonts w:ascii="Times New Roman" w:hAnsi="Times New Roman"/>
          <w:sz w:val="24"/>
          <w:szCs w:val="24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Pr="002F7A99" w:rsidRDefault="00BD73E9" w:rsidP="009B4577">
      <w:pPr>
        <w:rPr>
          <w:rFonts w:ascii="Times New Roman" w:hAnsi="Times New Roman"/>
          <w:sz w:val="24"/>
          <w:szCs w:val="24"/>
          <w:lang w:val="ru-RU"/>
        </w:rPr>
      </w:pPr>
    </w:p>
    <w:p w:rsidR="00BD73E9" w:rsidRDefault="00BD73E9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BD73E9" w:rsidRPr="00BC750C" w:rsidRDefault="00BD73E9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BC750C">
        <w:rPr>
          <w:rFonts w:ascii="Times New Roman" w:hAnsi="Times New Roman"/>
          <w:b/>
          <w:sz w:val="24"/>
          <w:szCs w:val="24"/>
          <w:lang w:val="ru-RU"/>
        </w:rPr>
        <w:t>ЛИСТ КОРРЕКТИРОВКИ</w:t>
      </w:r>
    </w:p>
    <w:p w:rsidR="00BD73E9" w:rsidRPr="009B4577" w:rsidRDefault="00BD73E9" w:rsidP="009B4577">
      <w:pPr>
        <w:spacing w:line="100" w:lineRule="atLeast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КАЛЕНДАРНО-ТЕМАТИЧЕСКОГО ПЛАНИРОВАНИЯ 20__ - 20__ учебного года</w:t>
      </w:r>
    </w:p>
    <w:p w:rsidR="00BD73E9" w:rsidRPr="009B4577" w:rsidRDefault="00BD73E9" w:rsidP="009B4577">
      <w:pPr>
        <w:spacing w:line="100" w:lineRule="atLeast"/>
        <w:rPr>
          <w:rFonts w:ascii="Times New Roman" w:hAnsi="Times New Roman"/>
          <w:sz w:val="24"/>
          <w:szCs w:val="24"/>
          <w:lang w:val="ru-RU"/>
        </w:rPr>
      </w:pPr>
      <w:r w:rsidRPr="009B4577">
        <w:rPr>
          <w:rFonts w:ascii="Times New Roman" w:hAnsi="Times New Roman"/>
          <w:b/>
          <w:sz w:val="24"/>
          <w:szCs w:val="24"/>
          <w:lang w:val="ru-RU"/>
        </w:rPr>
        <w:t>Учитель ______________________________ Предмет _____________________________________ Класс (ы) ____________</w:t>
      </w:r>
    </w:p>
    <w:tbl>
      <w:tblPr>
        <w:tblW w:w="14283" w:type="dxa"/>
        <w:tblLayout w:type="fixed"/>
        <w:tblLook w:val="00A0"/>
      </w:tblPr>
      <w:tblGrid>
        <w:gridCol w:w="1526"/>
        <w:gridCol w:w="1276"/>
        <w:gridCol w:w="1134"/>
        <w:gridCol w:w="4677"/>
        <w:gridCol w:w="1134"/>
        <w:gridCol w:w="1985"/>
        <w:gridCol w:w="2551"/>
      </w:tblGrid>
      <w:tr w:rsidR="00BD73E9" w:rsidRPr="00B27DC2" w:rsidTr="002F7A99">
        <w:trPr>
          <w:trHeight w:val="697"/>
        </w:trPr>
        <w:tc>
          <w:tcPr>
            <w:tcW w:w="2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___ четверть</w:t>
            </w:r>
          </w:p>
        </w:tc>
        <w:tc>
          <w:tcPr>
            <w:tcW w:w="5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По рабочей программе</w:t>
            </w:r>
          </w:p>
        </w:tc>
        <w:tc>
          <w:tcPr>
            <w:tcW w:w="56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Корректировка</w:t>
            </w:r>
          </w:p>
        </w:tc>
      </w:tr>
      <w:tr w:rsidR="00BD73E9" w:rsidRPr="00B27DC2" w:rsidTr="002F7A99">
        <w:trPr>
          <w:trHeight w:val="129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плану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rPr>
                <w:rFonts w:ascii="Times New Roman" w:hAnsi="Times New Roman"/>
                <w:kern w:val="2"/>
                <w:sz w:val="24"/>
                <w:szCs w:val="24"/>
                <w:lang w:val="ru-RU"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  <w:lang w:val="ru-RU"/>
              </w:rPr>
              <w:t>Кол-во уроков по факту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33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Дата занятия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Дата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34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Причина коррекции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  <w:r w:rsidRPr="00B27DC2">
              <w:rPr>
                <w:rFonts w:ascii="Times New Roman" w:hAnsi="Times New Roman"/>
                <w:sz w:val="24"/>
                <w:szCs w:val="24"/>
              </w:rPr>
              <w:t>Способ коррекции</w:t>
            </w:r>
          </w:p>
        </w:tc>
      </w:tr>
      <w:tr w:rsidR="00BD73E9" w:rsidRPr="00B27DC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6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BD73E9" w:rsidRPr="00B27DC2" w:rsidTr="002F7A99">
        <w:trPr>
          <w:trHeight w:val="48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3E9" w:rsidRPr="009B4577" w:rsidRDefault="00BD73E9" w:rsidP="008B4D94">
            <w:pPr>
              <w:suppressAutoHyphens/>
              <w:spacing w:line="100" w:lineRule="atLeast"/>
              <w:ind w:left="720"/>
              <w:rPr>
                <w:rFonts w:ascii="Times New Roman" w:hAnsi="Times New Roman"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BD73E9" w:rsidRPr="009B4577" w:rsidRDefault="00BD73E9" w:rsidP="0065603D">
      <w:pPr>
        <w:jc w:val="center"/>
        <w:rPr>
          <w:rFonts w:ascii="Times New Roman" w:hAnsi="Times New Roman"/>
          <w:sz w:val="24"/>
          <w:szCs w:val="24"/>
          <w:lang w:val="ru-RU"/>
        </w:rPr>
      </w:pPr>
    </w:p>
    <w:p w:rsidR="00BD73E9" w:rsidRPr="009B4577" w:rsidRDefault="00BD73E9" w:rsidP="0065603D">
      <w:pPr>
        <w:jc w:val="center"/>
        <w:rPr>
          <w:rFonts w:ascii="Times New Roman" w:hAnsi="Times New Roman"/>
          <w:sz w:val="24"/>
          <w:szCs w:val="24"/>
          <w:lang w:val="ru-RU"/>
        </w:rPr>
        <w:sectPr w:rsidR="00BD73E9" w:rsidRPr="009B4577" w:rsidSect="00455ED2">
          <w:pgSz w:w="16383" w:h="11906" w:orient="landscape"/>
          <w:pgMar w:top="426" w:right="850" w:bottom="709" w:left="1701" w:header="720" w:footer="720" w:gutter="0"/>
          <w:cols w:space="720"/>
        </w:sectPr>
      </w:pPr>
    </w:p>
    <w:p w:rsidR="00BD73E9" w:rsidRPr="009B4577" w:rsidRDefault="00BD73E9">
      <w:pPr>
        <w:rPr>
          <w:rFonts w:ascii="Times New Roman" w:hAnsi="Times New Roman"/>
          <w:sz w:val="24"/>
          <w:szCs w:val="24"/>
          <w:lang w:val="ru-RU"/>
        </w:rPr>
      </w:pPr>
    </w:p>
    <w:sectPr w:rsidR="00BD73E9" w:rsidRPr="009B4577" w:rsidSect="007576E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3425"/>
    <w:multiLevelType w:val="multilevel"/>
    <w:tmpl w:val="5192A63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9790C04"/>
    <w:multiLevelType w:val="multilevel"/>
    <w:tmpl w:val="6EBCBE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A883072"/>
    <w:multiLevelType w:val="multilevel"/>
    <w:tmpl w:val="8EC813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2A20A95"/>
    <w:multiLevelType w:val="multilevel"/>
    <w:tmpl w:val="49548C9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2D329D5"/>
    <w:multiLevelType w:val="multilevel"/>
    <w:tmpl w:val="3780A6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5672069"/>
    <w:multiLevelType w:val="multilevel"/>
    <w:tmpl w:val="2D78D4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A1F1349"/>
    <w:multiLevelType w:val="multilevel"/>
    <w:tmpl w:val="37AA058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2AC90C86"/>
    <w:multiLevelType w:val="multilevel"/>
    <w:tmpl w:val="460EE72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2F283EF2"/>
    <w:multiLevelType w:val="multilevel"/>
    <w:tmpl w:val="0B20434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32453FA3"/>
    <w:multiLevelType w:val="multilevel"/>
    <w:tmpl w:val="2CFAF13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894564A"/>
    <w:multiLevelType w:val="multilevel"/>
    <w:tmpl w:val="19E81B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489B1A5B"/>
    <w:multiLevelType w:val="multilevel"/>
    <w:tmpl w:val="910AAB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493C372F"/>
    <w:multiLevelType w:val="multilevel"/>
    <w:tmpl w:val="9440E4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522B06E6"/>
    <w:multiLevelType w:val="multilevel"/>
    <w:tmpl w:val="892CD01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69081D96"/>
    <w:multiLevelType w:val="multilevel"/>
    <w:tmpl w:val="594ACD70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745C4111"/>
    <w:multiLevelType w:val="multilevel"/>
    <w:tmpl w:val="B418A8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775F3704"/>
    <w:multiLevelType w:val="multilevel"/>
    <w:tmpl w:val="C5E6B65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7FD44D1F"/>
    <w:multiLevelType w:val="multilevel"/>
    <w:tmpl w:val="C5F019EC"/>
    <w:lvl w:ilvl="0">
      <w:start w:val="1"/>
      <w:numFmt w:val="decimal"/>
      <w:lvlText w:val="%1."/>
      <w:lvlJc w:val="left"/>
      <w:pPr>
        <w:ind w:left="96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7"/>
  </w:num>
  <w:num w:numId="2">
    <w:abstractNumId w:val="14"/>
  </w:num>
  <w:num w:numId="3">
    <w:abstractNumId w:val="9"/>
  </w:num>
  <w:num w:numId="4">
    <w:abstractNumId w:val="4"/>
  </w:num>
  <w:num w:numId="5">
    <w:abstractNumId w:val="7"/>
  </w:num>
  <w:num w:numId="6">
    <w:abstractNumId w:val="0"/>
  </w:num>
  <w:num w:numId="7">
    <w:abstractNumId w:val="11"/>
  </w:num>
  <w:num w:numId="8">
    <w:abstractNumId w:val="10"/>
  </w:num>
  <w:num w:numId="9">
    <w:abstractNumId w:val="13"/>
  </w:num>
  <w:num w:numId="10">
    <w:abstractNumId w:val="3"/>
  </w:num>
  <w:num w:numId="11">
    <w:abstractNumId w:val="5"/>
  </w:num>
  <w:num w:numId="12">
    <w:abstractNumId w:val="12"/>
  </w:num>
  <w:num w:numId="13">
    <w:abstractNumId w:val="8"/>
  </w:num>
  <w:num w:numId="14">
    <w:abstractNumId w:val="1"/>
  </w:num>
  <w:num w:numId="15">
    <w:abstractNumId w:val="6"/>
  </w:num>
  <w:num w:numId="16">
    <w:abstractNumId w:val="2"/>
  </w:num>
  <w:num w:numId="17">
    <w:abstractNumId w:val="15"/>
  </w:num>
  <w:num w:numId="18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576EE"/>
    <w:rsid w:val="000453DC"/>
    <w:rsid w:val="0004717D"/>
    <w:rsid w:val="00052DEB"/>
    <w:rsid w:val="00103779"/>
    <w:rsid w:val="001070CE"/>
    <w:rsid w:val="0015523A"/>
    <w:rsid w:val="00160EF7"/>
    <w:rsid w:val="0020625A"/>
    <w:rsid w:val="002F47C7"/>
    <w:rsid w:val="002F7A99"/>
    <w:rsid w:val="003144E3"/>
    <w:rsid w:val="00374750"/>
    <w:rsid w:val="00375FBF"/>
    <w:rsid w:val="003973FD"/>
    <w:rsid w:val="003E690E"/>
    <w:rsid w:val="0042400D"/>
    <w:rsid w:val="0043420B"/>
    <w:rsid w:val="00455ED2"/>
    <w:rsid w:val="00496969"/>
    <w:rsid w:val="00496E84"/>
    <w:rsid w:val="0065603D"/>
    <w:rsid w:val="006C5069"/>
    <w:rsid w:val="00722F91"/>
    <w:rsid w:val="00753468"/>
    <w:rsid w:val="007576EE"/>
    <w:rsid w:val="0087388F"/>
    <w:rsid w:val="0088526C"/>
    <w:rsid w:val="008B4D94"/>
    <w:rsid w:val="00945566"/>
    <w:rsid w:val="009A072C"/>
    <w:rsid w:val="009B4577"/>
    <w:rsid w:val="009F0F60"/>
    <w:rsid w:val="009F385F"/>
    <w:rsid w:val="00A56BB2"/>
    <w:rsid w:val="00A807F3"/>
    <w:rsid w:val="00AE0247"/>
    <w:rsid w:val="00B04E56"/>
    <w:rsid w:val="00B27DC2"/>
    <w:rsid w:val="00B34FDC"/>
    <w:rsid w:val="00B43323"/>
    <w:rsid w:val="00B76690"/>
    <w:rsid w:val="00B95456"/>
    <w:rsid w:val="00BC3837"/>
    <w:rsid w:val="00BC750C"/>
    <w:rsid w:val="00BD73E9"/>
    <w:rsid w:val="00BE39B1"/>
    <w:rsid w:val="00BF44ED"/>
    <w:rsid w:val="00C463D3"/>
    <w:rsid w:val="00C65F59"/>
    <w:rsid w:val="00D02F12"/>
    <w:rsid w:val="00D06FE3"/>
    <w:rsid w:val="00D55112"/>
    <w:rsid w:val="00D66B77"/>
    <w:rsid w:val="00D84FD3"/>
    <w:rsid w:val="00DB5E92"/>
    <w:rsid w:val="00DE2252"/>
    <w:rsid w:val="00DE503E"/>
    <w:rsid w:val="00E82761"/>
    <w:rsid w:val="00EC77A6"/>
    <w:rsid w:val="00F05B24"/>
    <w:rsid w:val="00F259B1"/>
    <w:rsid w:val="00F64AF9"/>
    <w:rsid w:val="00FC1D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23A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5523A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5523A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5523A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5523A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5523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5523A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5523A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5523A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1552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5523A"/>
    <w:rPr>
      <w:rFonts w:cs="Times New Roman"/>
    </w:rPr>
  </w:style>
  <w:style w:type="paragraph" w:styleId="NormalIndent">
    <w:name w:val="Normal Indent"/>
    <w:basedOn w:val="Normal"/>
    <w:uiPriority w:val="99"/>
    <w:rsid w:val="0015523A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15523A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5523A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15523A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15523A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15523A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7576EE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7576EE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15523A"/>
    <w:pPr>
      <w:spacing w:line="240" w:lineRule="auto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rsid w:val="009B45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NoSpacingChar">
    <w:name w:val="No Spacing Char"/>
    <w:link w:val="NoSpacing"/>
    <w:uiPriority w:val="99"/>
    <w:locked/>
    <w:rsid w:val="00B43323"/>
    <w:rPr>
      <w:sz w:val="22"/>
      <w:lang w:val="ru-RU" w:eastAsia="en-US"/>
    </w:rPr>
  </w:style>
  <w:style w:type="paragraph" w:styleId="NoSpacing">
    <w:name w:val="No Spacing"/>
    <w:link w:val="NoSpacingChar"/>
    <w:uiPriority w:val="99"/>
    <w:qFormat/>
    <w:rsid w:val="00B43323"/>
    <w:rPr>
      <w:lang w:eastAsia="en-US"/>
    </w:rPr>
  </w:style>
  <w:style w:type="paragraph" w:customStyle="1" w:styleId="1">
    <w:name w:val="Без интервала1"/>
    <w:uiPriority w:val="99"/>
    <w:rsid w:val="00B43323"/>
    <w:pPr>
      <w:suppressAutoHyphens/>
    </w:pPr>
    <w:rPr>
      <w:kern w:val="2"/>
      <w:lang w:eastAsia="ar-SA"/>
    </w:rPr>
  </w:style>
  <w:style w:type="paragraph" w:customStyle="1" w:styleId="msonormalcxspmiddle">
    <w:name w:val="msonormalcxspmiddle"/>
    <w:basedOn w:val="Normal"/>
    <w:uiPriority w:val="99"/>
    <w:rsid w:val="00B433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msonormalcxsplast">
    <w:name w:val="msonormalcxsplast"/>
    <w:basedOn w:val="Normal"/>
    <w:uiPriority w:val="99"/>
    <w:rsid w:val="00B4332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09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o.su/Nx7z" TargetMode="External"/><Relationship Id="rId18" Type="http://schemas.openxmlformats.org/officeDocument/2006/relationships/hyperlink" Target="https://lib.myschool.edu.ru/" TargetMode="External"/><Relationship Id="rId26" Type="http://schemas.openxmlformats.org/officeDocument/2006/relationships/hyperlink" Target="https://lib.myschool.edu.ru/" TargetMode="External"/><Relationship Id="rId39" Type="http://schemas.openxmlformats.org/officeDocument/2006/relationships/hyperlink" Target="https://myschool.edu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ib.myschool.edu.ru/" TargetMode="External"/><Relationship Id="rId34" Type="http://schemas.openxmlformats.org/officeDocument/2006/relationships/hyperlink" Target="https://lib.myschool.edu.ru/" TargetMode="External"/><Relationship Id="rId42" Type="http://schemas.openxmlformats.org/officeDocument/2006/relationships/hyperlink" Target="https://myschool.edu.ru/" TargetMode="External"/><Relationship Id="rId47" Type="http://schemas.openxmlformats.org/officeDocument/2006/relationships/hyperlink" Target="https://goo.su/B7RI4" TargetMode="External"/><Relationship Id="rId7" Type="http://schemas.openxmlformats.org/officeDocument/2006/relationships/hyperlink" Target="https://goo.su/Nx7z" TargetMode="External"/><Relationship Id="rId12" Type="http://schemas.openxmlformats.org/officeDocument/2006/relationships/hyperlink" Target="https://goo.su/B7RI4" TargetMode="External"/><Relationship Id="rId17" Type="http://schemas.openxmlformats.org/officeDocument/2006/relationships/hyperlink" Target="https://goo.su/B7RI4" TargetMode="External"/><Relationship Id="rId25" Type="http://schemas.openxmlformats.org/officeDocument/2006/relationships/hyperlink" Target="https://lib.myschool.edu.ru/" TargetMode="External"/><Relationship Id="rId33" Type="http://schemas.openxmlformats.org/officeDocument/2006/relationships/hyperlink" Target="https://goo.su/B7RI4" TargetMode="External"/><Relationship Id="rId38" Type="http://schemas.openxmlformats.org/officeDocument/2006/relationships/hyperlink" Target="https://resh.edu.ru/subject/12/1/" TargetMode="External"/><Relationship Id="rId46" Type="http://schemas.openxmlformats.org/officeDocument/2006/relationships/hyperlink" Target="https://goo.su/Nx7z" TargetMode="External"/><Relationship Id="rId2" Type="http://schemas.openxmlformats.org/officeDocument/2006/relationships/styles" Target="styles.xml"/><Relationship Id="rId16" Type="http://schemas.openxmlformats.org/officeDocument/2006/relationships/hyperlink" Target="https://goo.su/Nx7z" TargetMode="External"/><Relationship Id="rId20" Type="http://schemas.openxmlformats.org/officeDocument/2006/relationships/hyperlink" Target="https://lib.myschool.edu.ru/" TargetMode="External"/><Relationship Id="rId29" Type="http://schemas.openxmlformats.org/officeDocument/2006/relationships/hyperlink" Target="https://resh.edu.ru/subject/12/1/" TargetMode="External"/><Relationship Id="rId41" Type="http://schemas.openxmlformats.org/officeDocument/2006/relationships/hyperlink" Target="https://myschool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goo.su/Nx7z" TargetMode="External"/><Relationship Id="rId11" Type="http://schemas.openxmlformats.org/officeDocument/2006/relationships/hyperlink" Target="https://goo.su/Nx7z" TargetMode="External"/><Relationship Id="rId24" Type="http://schemas.openxmlformats.org/officeDocument/2006/relationships/hyperlink" Target="https://myschool.edu.ru/" TargetMode="External"/><Relationship Id="rId32" Type="http://schemas.openxmlformats.org/officeDocument/2006/relationships/hyperlink" Target="https://goo.su/Nx7z" TargetMode="External"/><Relationship Id="rId37" Type="http://schemas.openxmlformats.org/officeDocument/2006/relationships/hyperlink" Target="https://resh.edu.ru/subject/12/1/" TargetMode="External"/><Relationship Id="rId40" Type="http://schemas.openxmlformats.org/officeDocument/2006/relationships/hyperlink" Target="https://myschool.edu.ru/" TargetMode="External"/><Relationship Id="rId45" Type="http://schemas.openxmlformats.org/officeDocument/2006/relationships/hyperlink" Target="https://goo.su/B7RI4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resh.edu.ru/" TargetMode="External"/><Relationship Id="rId23" Type="http://schemas.openxmlformats.org/officeDocument/2006/relationships/hyperlink" Target="https://myschool.edu.ru/" TargetMode="External"/><Relationship Id="rId28" Type="http://schemas.openxmlformats.org/officeDocument/2006/relationships/hyperlink" Target="https://lib.myschool.edu.ru/" TargetMode="External"/><Relationship Id="rId36" Type="http://schemas.openxmlformats.org/officeDocument/2006/relationships/hyperlink" Target="https://goo.su/B7RI4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esh.edu.ru/subject/12/1/" TargetMode="External"/><Relationship Id="rId19" Type="http://schemas.openxmlformats.org/officeDocument/2006/relationships/hyperlink" Target="https://content.edsoo.ru/case/item/117/" TargetMode="External"/><Relationship Id="rId31" Type="http://schemas.openxmlformats.org/officeDocument/2006/relationships/hyperlink" Target="https://resh.edu.ru/subject/12/1/" TargetMode="External"/><Relationship Id="rId44" Type="http://schemas.openxmlformats.org/officeDocument/2006/relationships/hyperlink" Target="https://goo.su/Nx7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su/Nx7z" TargetMode="External"/><Relationship Id="rId14" Type="http://schemas.openxmlformats.org/officeDocument/2006/relationships/hyperlink" Target="https://goo.su/B7RI4" TargetMode="External"/><Relationship Id="rId22" Type="http://schemas.openxmlformats.org/officeDocument/2006/relationships/hyperlink" Target="https://goo.su/Nx7z" TargetMode="External"/><Relationship Id="rId27" Type="http://schemas.openxmlformats.org/officeDocument/2006/relationships/hyperlink" Target="https://myschool.edu.ru/" TargetMode="External"/><Relationship Id="rId30" Type="http://schemas.openxmlformats.org/officeDocument/2006/relationships/hyperlink" Target="https://resh.edu.ru/subject/12/1/" TargetMode="External"/><Relationship Id="rId35" Type="http://schemas.openxmlformats.org/officeDocument/2006/relationships/hyperlink" Target="https://goo.su/Nx7z" TargetMode="External"/><Relationship Id="rId43" Type="http://schemas.openxmlformats.org/officeDocument/2006/relationships/hyperlink" Target="https://resh.edu.ru/subject/12/1/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goo.su/B7RI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8</Pages>
  <Words>1198</Words>
  <Characters>6835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Гульсияна</dc:creator>
  <cp:keywords/>
  <dc:description/>
  <cp:lastModifiedBy>User</cp:lastModifiedBy>
  <cp:revision>14</cp:revision>
  <cp:lastPrinted>2026-09-19T19:02:00Z</cp:lastPrinted>
  <dcterms:created xsi:type="dcterms:W3CDTF">2025-09-24T12:46:00Z</dcterms:created>
  <dcterms:modified xsi:type="dcterms:W3CDTF">2026-09-21T17:12:00Z</dcterms:modified>
</cp:coreProperties>
</file>