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B4" w:rsidRDefault="001310B4" w:rsidP="00BE7891">
      <w:pPr>
        <w:shd w:val="clear" w:color="auto" w:fill="FFFFFF"/>
        <w:spacing w:line="100" w:lineRule="atLeast"/>
        <w:rPr>
          <w:b/>
          <w:color w:val="000000"/>
          <w:lang w:val="en-US"/>
        </w:rPr>
      </w:pPr>
      <w:r w:rsidRPr="00C04ED5">
        <w:rPr>
          <w:b/>
          <w:color w:val="00000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1310B4" w:rsidRDefault="001310B4" w:rsidP="00BE7891">
      <w:pPr>
        <w:shd w:val="clear" w:color="auto" w:fill="FFFFFF"/>
        <w:spacing w:line="100" w:lineRule="atLeast"/>
        <w:rPr>
          <w:b/>
          <w:color w:val="000000"/>
          <w:lang w:val="en-US"/>
        </w:rPr>
      </w:pPr>
    </w:p>
    <w:p w:rsidR="001310B4" w:rsidRPr="00296F0C" w:rsidRDefault="001310B4" w:rsidP="00BE7891">
      <w:pPr>
        <w:shd w:val="clear" w:color="auto" w:fill="FFFFFF"/>
        <w:spacing w:line="100" w:lineRule="atLeast"/>
        <w:rPr>
          <w:b/>
          <w:color w:val="000000"/>
          <w:lang w:val="en-US"/>
        </w:rPr>
      </w:pPr>
      <w:r>
        <w:rPr>
          <w:b/>
          <w:color w:val="000000"/>
        </w:rPr>
        <w:t xml:space="preserve">                                                                 </w:t>
      </w:r>
      <w:r>
        <w:rPr>
          <w:iCs/>
        </w:rPr>
        <w:t xml:space="preserve">МУНИЦИПАЛЬНОЕ ОБЩЕОБРАЗОВАТЕЛЬНОЕ УЧРЕЖДЕНИЕ </w:t>
      </w:r>
    </w:p>
    <w:p w:rsidR="001310B4" w:rsidRDefault="001310B4" w:rsidP="00BE7891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>
        <w:rPr>
          <w:iCs/>
        </w:rPr>
        <w:t xml:space="preserve">ГОРОДА ДЖАНКОЯ РЕСПУБЛИКИ КРЫМ «СРЕДНЯЯ ШКОЛА №3 </w:t>
      </w:r>
    </w:p>
    <w:p w:rsidR="001310B4" w:rsidRPr="00BE7891" w:rsidRDefault="001310B4" w:rsidP="00BE7891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>
        <w:rPr>
          <w:iCs/>
        </w:rPr>
        <w:t>ИМЕНИ ГЕРОЯ СОВЕТСКОГО СОЮЗА Я.И. ЧАПИЧЕВА»</w:t>
      </w:r>
    </w:p>
    <w:p w:rsidR="001310B4" w:rsidRDefault="001310B4" w:rsidP="00BE7891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</w:p>
    <w:tbl>
      <w:tblPr>
        <w:tblW w:w="0" w:type="auto"/>
        <w:tblInd w:w="29" w:type="dxa"/>
        <w:tblLook w:val="01E0"/>
      </w:tblPr>
      <w:tblGrid>
        <w:gridCol w:w="6019"/>
        <w:gridCol w:w="3816"/>
        <w:gridCol w:w="4922"/>
      </w:tblGrid>
      <w:tr w:rsidR="001310B4" w:rsidTr="00BE7891">
        <w:tc>
          <w:tcPr>
            <w:tcW w:w="6019" w:type="dxa"/>
          </w:tcPr>
          <w:p w:rsidR="001310B4" w:rsidRDefault="001310B4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1310B4" w:rsidRDefault="001310B4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1310B4" w:rsidRDefault="001310B4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1310B4" w:rsidRDefault="001310B4">
            <w:pPr>
              <w:pStyle w:val="NoSpacing"/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от 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color w:val="000000"/>
                <w:sz w:val="24"/>
                <w:szCs w:val="24"/>
              </w:rPr>
              <w:t>08.202</w:t>
            </w:r>
            <w:r>
              <w:rPr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 № 1 </w:t>
            </w:r>
          </w:p>
          <w:p w:rsidR="001310B4" w:rsidRDefault="001310B4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1310B4" w:rsidRDefault="001310B4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816" w:type="dxa"/>
          </w:tcPr>
          <w:p w:rsidR="001310B4" w:rsidRDefault="001310B4">
            <w:pPr>
              <w:widowControl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СОГЛАСОВАНО</w:t>
            </w:r>
          </w:p>
          <w:p w:rsidR="001310B4" w:rsidRDefault="001310B4">
            <w:pPr>
              <w:pStyle w:val="msonormalcxspmiddle"/>
              <w:widowControl w:val="0"/>
              <w:rPr>
                <w:color w:val="000000"/>
              </w:rPr>
            </w:pPr>
            <w:r>
              <w:rPr>
                <w:color w:val="000000"/>
              </w:rPr>
              <w:t>Зам.директора  по УР</w:t>
            </w:r>
          </w:p>
          <w:p w:rsidR="001310B4" w:rsidRDefault="001310B4">
            <w:pPr>
              <w:widowControl w:val="0"/>
              <w:rPr>
                <w:color w:val="000000"/>
              </w:rPr>
            </w:pPr>
            <w:r>
              <w:t>_________Э.С. Аджиасанова</w:t>
            </w:r>
          </w:p>
          <w:p w:rsidR="001310B4" w:rsidRDefault="001310B4">
            <w:pPr>
              <w:pStyle w:val="msonormalcxsplast"/>
              <w:widowControl w:val="0"/>
              <w:rPr>
                <w:color w:val="000000"/>
              </w:rPr>
            </w:pPr>
            <w:r>
              <w:rPr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1310B4" w:rsidRDefault="001310B4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1310B4" w:rsidRDefault="001310B4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1310B4" w:rsidRDefault="001310B4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от 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1310B4" w:rsidRDefault="001310B4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1310B4" w:rsidTr="00BE7891">
        <w:trPr>
          <w:trHeight w:val="1259"/>
        </w:trPr>
        <w:tc>
          <w:tcPr>
            <w:tcW w:w="6019" w:type="dxa"/>
          </w:tcPr>
          <w:p w:rsidR="001310B4" w:rsidRDefault="001310B4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1310B4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10B4" w:rsidRDefault="001310B4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1310B4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10B4" w:rsidRDefault="001310B4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1310B4" w:rsidRDefault="001310B4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1310B4" w:rsidRDefault="001310B4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1310B4" w:rsidRDefault="001310B4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816" w:type="dxa"/>
          </w:tcPr>
          <w:p w:rsidR="001310B4" w:rsidRDefault="001310B4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4922" w:type="dxa"/>
          </w:tcPr>
          <w:p w:rsidR="001310B4" w:rsidRDefault="001310B4">
            <w:pPr>
              <w:pStyle w:val="NoSpacing"/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310B4" w:rsidRDefault="001310B4" w:rsidP="00BE7891">
      <w:pPr>
        <w:shd w:val="clear" w:color="auto" w:fill="FFFFFF"/>
        <w:spacing w:line="100" w:lineRule="atLeast"/>
        <w:rPr>
          <w:bCs/>
          <w:color w:val="000000"/>
          <w:lang w:val="en-US" w:eastAsia="en-US"/>
        </w:rPr>
      </w:pPr>
    </w:p>
    <w:p w:rsidR="001310B4" w:rsidRDefault="001310B4" w:rsidP="00BE7891">
      <w:pPr>
        <w:shd w:val="clear" w:color="auto" w:fill="FFFFFF"/>
        <w:spacing w:line="100" w:lineRule="atLeast"/>
        <w:jc w:val="center"/>
        <w:rPr>
          <w:bCs/>
          <w:color w:val="000000"/>
          <w:lang w:val="en-US"/>
        </w:rPr>
      </w:pPr>
    </w:p>
    <w:p w:rsidR="001310B4" w:rsidRDefault="001310B4" w:rsidP="00BE7891">
      <w:pPr>
        <w:shd w:val="clear" w:color="auto" w:fill="FFFFFF"/>
        <w:spacing w:line="100" w:lineRule="atLeast"/>
        <w:jc w:val="center"/>
        <w:rPr>
          <w:bCs/>
          <w:color w:val="000000"/>
          <w:lang w:val="en-US"/>
        </w:rPr>
      </w:pPr>
    </w:p>
    <w:p w:rsidR="001310B4" w:rsidRDefault="001310B4" w:rsidP="00BE7891">
      <w:pPr>
        <w:shd w:val="clear" w:color="auto" w:fill="FFFFFF"/>
        <w:spacing w:line="100" w:lineRule="atLeast"/>
        <w:jc w:val="center"/>
        <w:rPr>
          <w:bCs/>
          <w:color w:val="000000"/>
          <w:lang w:val="en-US"/>
        </w:rPr>
      </w:pPr>
    </w:p>
    <w:p w:rsidR="001310B4" w:rsidRDefault="001310B4" w:rsidP="00BE7891">
      <w:pPr>
        <w:shd w:val="clear" w:color="auto" w:fill="FFFFFF"/>
        <w:spacing w:line="100" w:lineRule="atLeast"/>
        <w:jc w:val="center"/>
        <w:rPr>
          <w:bCs/>
          <w:color w:val="000000"/>
          <w:lang w:val="en-US"/>
        </w:rPr>
      </w:pPr>
    </w:p>
    <w:p w:rsidR="001310B4" w:rsidRDefault="001310B4" w:rsidP="00BE7891">
      <w:pPr>
        <w:shd w:val="clear" w:color="auto" w:fill="FFFFFF"/>
        <w:spacing w:line="100" w:lineRule="atLeast"/>
        <w:jc w:val="center"/>
        <w:rPr>
          <w:bCs/>
          <w:color w:val="000000"/>
        </w:rPr>
      </w:pPr>
      <w:r>
        <w:rPr>
          <w:bCs/>
          <w:color w:val="000000"/>
        </w:rPr>
        <w:t>КАЛЕНДАРНО-ТЕМАТИЧЕСКОЕ  ПЛАНИРОВАНИЕ</w:t>
      </w:r>
    </w:p>
    <w:p w:rsidR="001310B4" w:rsidRDefault="001310B4" w:rsidP="00BE7891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ПО УЧЕБНОМУ ПРЕДМЕТУ  « </w:t>
      </w:r>
      <w:r w:rsidRPr="00BE7891">
        <w:rPr>
          <w:color w:val="000000"/>
        </w:rPr>
        <w:t>Физическая культура</w:t>
      </w:r>
      <w:r>
        <w:rPr>
          <w:color w:val="000000"/>
        </w:rPr>
        <w:t xml:space="preserve">   »</w:t>
      </w:r>
    </w:p>
    <w:p w:rsidR="001310B4" w:rsidRDefault="001310B4" w:rsidP="00BE7891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2-А класса</w:t>
      </w:r>
    </w:p>
    <w:p w:rsidR="001310B4" w:rsidRDefault="001310B4" w:rsidP="00BE7891">
      <w:pPr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ФАООП НОО для  обучающихся с НОДА ( вариант 6.1 ))</w:t>
      </w:r>
    </w:p>
    <w:p w:rsidR="001310B4" w:rsidRDefault="001310B4" w:rsidP="00BE7891">
      <w:pPr>
        <w:rPr>
          <w:color w:val="000000"/>
        </w:rPr>
      </w:pPr>
    </w:p>
    <w:p w:rsidR="001310B4" w:rsidRDefault="001310B4" w:rsidP="00BE7891">
      <w:pPr>
        <w:rPr>
          <w:color w:val="000000"/>
        </w:rPr>
      </w:pPr>
      <w:r>
        <w:t xml:space="preserve">                                                                                                                                                                             Составитель:</w:t>
      </w:r>
      <w:r>
        <w:rPr>
          <w:color w:val="000000"/>
        </w:rPr>
        <w:t xml:space="preserve"> Керимова Э.Ф</w:t>
      </w:r>
    </w:p>
    <w:p w:rsidR="001310B4" w:rsidRDefault="001310B4" w:rsidP="00BE7891">
      <w:pPr>
        <w:rPr>
          <w:color w:val="000000"/>
          <w:lang w:val="en-US"/>
        </w:rPr>
      </w:pPr>
    </w:p>
    <w:p w:rsidR="001310B4" w:rsidRDefault="001310B4" w:rsidP="00BE7891">
      <w:pPr>
        <w:rPr>
          <w:color w:val="000000"/>
        </w:rPr>
      </w:pPr>
    </w:p>
    <w:p w:rsidR="001310B4" w:rsidRDefault="001310B4" w:rsidP="00BE7891">
      <w:pPr>
        <w:rPr>
          <w:b/>
          <w:bCs/>
          <w:lang w:val="en-US"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</w:p>
    <w:p w:rsidR="001310B4" w:rsidRDefault="001310B4" w:rsidP="00BE7891">
      <w:pPr>
        <w:rPr>
          <w:b/>
          <w:bCs/>
          <w:lang w:val="en-US"/>
        </w:rPr>
      </w:pPr>
    </w:p>
    <w:p w:rsidR="001310B4" w:rsidRDefault="001310B4" w:rsidP="00BE7891">
      <w:pPr>
        <w:rPr>
          <w:b/>
          <w:bCs/>
          <w:lang w:val="en-US"/>
        </w:rPr>
      </w:pPr>
    </w:p>
    <w:p w:rsidR="001310B4" w:rsidRDefault="001310B4" w:rsidP="00BE7891">
      <w:pPr>
        <w:rPr>
          <w:b/>
          <w:bCs/>
          <w:lang w:val="en-US"/>
        </w:rPr>
      </w:pPr>
    </w:p>
    <w:p w:rsidR="001310B4" w:rsidRDefault="001310B4" w:rsidP="00BE7891">
      <w:pPr>
        <w:rPr>
          <w:b/>
          <w:bCs/>
          <w:lang w:val="en-US"/>
        </w:rPr>
      </w:pPr>
    </w:p>
    <w:p w:rsidR="001310B4" w:rsidRDefault="001310B4" w:rsidP="00BE7891">
      <w:pPr>
        <w:rPr>
          <w:bCs/>
        </w:rPr>
      </w:pPr>
      <w:r>
        <w:rPr>
          <w:b/>
          <w:bCs/>
          <w:lang w:val="en-US"/>
        </w:rPr>
        <w:t xml:space="preserve">                                                                                                             </w:t>
      </w:r>
      <w:r>
        <w:rPr>
          <w:b/>
          <w:bCs/>
        </w:rPr>
        <w:t xml:space="preserve">     </w:t>
      </w:r>
      <w:r>
        <w:rPr>
          <w:bCs/>
        </w:rPr>
        <w:t>Джанкой 2026</w:t>
      </w:r>
    </w:p>
    <w:p w:rsidR="001310B4" w:rsidRPr="00BE7891" w:rsidRDefault="001310B4"/>
    <w:tbl>
      <w:tblPr>
        <w:tblW w:w="154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120"/>
        <w:gridCol w:w="1419"/>
        <w:gridCol w:w="1821"/>
        <w:gridCol w:w="1260"/>
        <w:gridCol w:w="1260"/>
        <w:gridCol w:w="3060"/>
      </w:tblGrid>
      <w:tr w:rsidR="001310B4" w:rsidTr="00296F0C">
        <w:trPr>
          <w:trHeight w:val="285"/>
        </w:trPr>
        <w:tc>
          <w:tcPr>
            <w:tcW w:w="540" w:type="dxa"/>
            <w:vMerge w:val="restart"/>
          </w:tcPr>
          <w:p w:rsidR="001310B4" w:rsidRPr="002C3529" w:rsidRDefault="001310B4" w:rsidP="007B22D1">
            <w:pPr>
              <w:spacing w:line="276" w:lineRule="auto"/>
            </w:pPr>
            <w:r w:rsidRPr="002C3529">
              <w:rPr>
                <w:b/>
              </w:rPr>
              <w:t xml:space="preserve">№ </w:t>
            </w:r>
          </w:p>
        </w:tc>
        <w:tc>
          <w:tcPr>
            <w:tcW w:w="6120" w:type="dxa"/>
            <w:vMerge w:val="restart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3240" w:type="dxa"/>
            <w:gridSpan w:val="2"/>
          </w:tcPr>
          <w:p w:rsidR="001310B4" w:rsidRPr="002C3529" w:rsidRDefault="001310B4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520" w:type="dxa"/>
            <w:gridSpan w:val="2"/>
            <w:vMerge w:val="restart"/>
          </w:tcPr>
          <w:p w:rsidR="001310B4" w:rsidRDefault="001310B4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>Дата</w:t>
            </w:r>
          </w:p>
          <w:p w:rsidR="001310B4" w:rsidRPr="002C3529" w:rsidRDefault="001310B4" w:rsidP="00B87E55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>
              <w:rPr>
                <w:b/>
              </w:rPr>
              <w:t xml:space="preserve">    </w:t>
            </w:r>
            <w:r w:rsidRPr="00A84511">
              <w:rPr>
                <w:b/>
              </w:rPr>
              <w:t>По факту</w:t>
            </w:r>
          </w:p>
        </w:tc>
        <w:tc>
          <w:tcPr>
            <w:tcW w:w="3060" w:type="dxa"/>
            <w:vMerge w:val="restart"/>
          </w:tcPr>
          <w:p w:rsidR="001310B4" w:rsidRDefault="001310B4" w:rsidP="007B22D1">
            <w:pPr>
              <w:spacing w:line="276" w:lineRule="auto"/>
              <w:jc w:val="center"/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1310B4" w:rsidTr="00296F0C">
        <w:trPr>
          <w:trHeight w:val="345"/>
        </w:trPr>
        <w:tc>
          <w:tcPr>
            <w:tcW w:w="540" w:type="dxa"/>
            <w:vMerge/>
          </w:tcPr>
          <w:p w:rsidR="001310B4" w:rsidRPr="002C3529" w:rsidRDefault="001310B4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6120" w:type="dxa"/>
            <w:vMerge/>
          </w:tcPr>
          <w:p w:rsidR="001310B4" w:rsidRPr="002C3529" w:rsidRDefault="001310B4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19" w:type="dxa"/>
          </w:tcPr>
          <w:p w:rsidR="001310B4" w:rsidRPr="00A84511" w:rsidRDefault="001310B4" w:rsidP="00A845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Аудиторская</w:t>
            </w:r>
          </w:p>
        </w:tc>
        <w:tc>
          <w:tcPr>
            <w:tcW w:w="1821" w:type="dxa"/>
          </w:tcPr>
          <w:p w:rsidR="001310B4" w:rsidRPr="00A84511" w:rsidRDefault="001310B4" w:rsidP="00A845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Самостоятельная </w:t>
            </w:r>
          </w:p>
        </w:tc>
        <w:tc>
          <w:tcPr>
            <w:tcW w:w="2520" w:type="dxa"/>
            <w:gridSpan w:val="2"/>
            <w:vMerge/>
          </w:tcPr>
          <w:p w:rsidR="001310B4" w:rsidRPr="002C3529" w:rsidRDefault="001310B4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60" w:type="dxa"/>
            <w:vMerge/>
          </w:tcPr>
          <w:p w:rsidR="001310B4" w:rsidRDefault="001310B4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1310B4" w:rsidTr="00296F0C"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6120" w:type="dxa"/>
          </w:tcPr>
          <w:p w:rsidR="001310B4" w:rsidRPr="006D60D7" w:rsidRDefault="001310B4" w:rsidP="007B22D1">
            <w:pPr>
              <w:pStyle w:val="NormalWeb"/>
              <w:shd w:val="clear" w:color="auto" w:fill="FFFFFF"/>
            </w:pPr>
            <w:r w:rsidRPr="006D60D7">
              <w:rPr>
                <w:sz w:val="22"/>
                <w:szCs w:val="22"/>
              </w:rPr>
              <w:t>Строевые упражнения, ОРУ, ходьба и бег.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Pr="00F5039B" w:rsidRDefault="001310B4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</w:t>
            </w:r>
          </w:p>
        </w:tc>
      </w:tr>
      <w:tr w:rsidR="001310B4" w:rsidTr="00296F0C">
        <w:trPr>
          <w:trHeight w:val="285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 w:rsidRPr="002C3529">
              <w:t>2</w:t>
            </w:r>
          </w:p>
        </w:tc>
        <w:tc>
          <w:tcPr>
            <w:tcW w:w="6120" w:type="dxa"/>
          </w:tcPr>
          <w:p w:rsidR="001310B4" w:rsidRPr="006D60D7" w:rsidRDefault="001310B4" w:rsidP="00CD287B">
            <w:pPr>
              <w:pStyle w:val="NoSpacing"/>
              <w:rPr>
                <w:rFonts w:ascii="Times New Roman" w:hAnsi="Times New Roman"/>
              </w:rPr>
            </w:pPr>
            <w:r w:rsidRPr="006D60D7">
              <w:rPr>
                <w:rFonts w:ascii="Times New Roman" w:hAnsi="Times New Roman"/>
              </w:rPr>
              <w:t xml:space="preserve">Ходьба: по кругу ; в умеренном темпе в колонне по одному в обход зала за учителем. Ходьба с сохранением правильной осанки. Ходьба в чередовании с бегом. Челночный бег. 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1310B4" w:rsidTr="00296F0C">
        <w:trPr>
          <w:trHeight w:val="243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 w:rsidRPr="002C3529">
              <w:t>3</w:t>
            </w:r>
          </w:p>
        </w:tc>
        <w:tc>
          <w:tcPr>
            <w:tcW w:w="6120" w:type="dxa"/>
          </w:tcPr>
          <w:p w:rsidR="001310B4" w:rsidRPr="006D60D7" w:rsidRDefault="001310B4" w:rsidP="00CD287B">
            <w:pPr>
              <w:pStyle w:val="NoSpacing"/>
              <w:rPr>
                <w:rFonts w:ascii="Times New Roman" w:hAnsi="Times New Roman"/>
                <w:b/>
              </w:rPr>
            </w:pPr>
            <w:r w:rsidRPr="006D60D7">
              <w:rPr>
                <w:rFonts w:ascii="Times New Roman" w:hAnsi="Times New Roman"/>
              </w:rPr>
              <w:t>Прыжковые упражнения: на одной ноге и двух ногах на месте и с продвижением; спрыгивание и запрыгивание.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1310B4" w:rsidTr="00296F0C">
        <w:trPr>
          <w:trHeight w:val="240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 w:rsidRPr="002C3529">
              <w:t>4</w:t>
            </w:r>
          </w:p>
        </w:tc>
        <w:tc>
          <w:tcPr>
            <w:tcW w:w="6120" w:type="dxa"/>
          </w:tcPr>
          <w:p w:rsidR="001310B4" w:rsidRPr="006D60D7" w:rsidRDefault="001310B4" w:rsidP="00CD287B">
            <w:pPr>
              <w:pStyle w:val="NoSpacing"/>
              <w:rPr>
                <w:rFonts w:ascii="Times New Roman" w:hAnsi="Times New Roman"/>
              </w:rPr>
            </w:pPr>
            <w:r w:rsidRPr="006D60D7">
              <w:rPr>
                <w:rFonts w:ascii="Times New Roman" w:hAnsi="Times New Roman"/>
              </w:rPr>
              <w:t>Метание: малого мяча в горизонтальную цель.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</w:t>
            </w:r>
          </w:p>
        </w:tc>
      </w:tr>
      <w:tr w:rsidR="001310B4" w:rsidTr="00296F0C">
        <w:trPr>
          <w:trHeight w:val="315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>
              <w:t>5</w:t>
            </w:r>
          </w:p>
        </w:tc>
        <w:tc>
          <w:tcPr>
            <w:tcW w:w="6120" w:type="dxa"/>
          </w:tcPr>
          <w:p w:rsidR="001310B4" w:rsidRPr="006D60D7" w:rsidRDefault="001310B4" w:rsidP="007B22D1">
            <w:pPr>
              <w:spacing w:line="276" w:lineRule="auto"/>
              <w:rPr>
                <w:b/>
              </w:rPr>
            </w:pPr>
            <w:r w:rsidRPr="006D60D7">
              <w:rPr>
                <w:sz w:val="22"/>
                <w:szCs w:val="22"/>
              </w:rPr>
              <w:t>Бег в среднем темпе с переходом на ходьбу.</w:t>
            </w:r>
          </w:p>
        </w:tc>
        <w:tc>
          <w:tcPr>
            <w:tcW w:w="1419" w:type="dxa"/>
          </w:tcPr>
          <w:p w:rsidR="001310B4" w:rsidRPr="00A84511" w:rsidRDefault="001310B4" w:rsidP="007B22D1">
            <w:pPr>
              <w:spacing w:line="276" w:lineRule="auto"/>
              <w:jc w:val="center"/>
            </w:pPr>
            <w:r w:rsidRPr="00A84511">
              <w:t>1</w:t>
            </w:r>
          </w:p>
        </w:tc>
        <w:tc>
          <w:tcPr>
            <w:tcW w:w="1821" w:type="dxa"/>
          </w:tcPr>
          <w:p w:rsidR="001310B4" w:rsidRPr="00A84511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rubr/f544b3b7-f1f4-5b7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>
              <w:t>6</w:t>
            </w:r>
          </w:p>
        </w:tc>
        <w:tc>
          <w:tcPr>
            <w:tcW w:w="6120" w:type="dxa"/>
          </w:tcPr>
          <w:p w:rsidR="001310B4" w:rsidRPr="006D60D7" w:rsidRDefault="001310B4" w:rsidP="00B21C5D">
            <w:r w:rsidRPr="006D60D7">
              <w:rPr>
                <w:sz w:val="22"/>
                <w:szCs w:val="22"/>
              </w:rPr>
              <w:t xml:space="preserve">Коррекционно-развивающие игры: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«Защита укрепления». «Стрелки». «Бездомный заяц».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Pr="00A60537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</w:t>
            </w:r>
            <w:r w:rsidRPr="00A60537">
              <w:rPr>
                <w:bCs/>
                <w:color w:val="0000FF"/>
              </w:rPr>
              <w:t>7</w:t>
            </w:r>
          </w:p>
        </w:tc>
      </w:tr>
      <w:tr w:rsidR="001310B4" w:rsidTr="00296F0C">
        <w:trPr>
          <w:trHeight w:val="255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>
              <w:t>7</w:t>
            </w:r>
          </w:p>
        </w:tc>
        <w:tc>
          <w:tcPr>
            <w:tcW w:w="6120" w:type="dxa"/>
          </w:tcPr>
          <w:p w:rsidR="001310B4" w:rsidRPr="006D60D7" w:rsidRDefault="001310B4" w:rsidP="00B21C5D">
            <w:pPr>
              <w:spacing w:line="276" w:lineRule="auto"/>
              <w:rPr>
                <w:b/>
              </w:rPr>
            </w:pPr>
            <w:r w:rsidRPr="006D60D7">
              <w:rPr>
                <w:sz w:val="22"/>
                <w:szCs w:val="22"/>
              </w:rPr>
              <w:t xml:space="preserve">Игры с бегом и прыжками: 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«Круговая охота». «Капитаны».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Pr="00A60537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</w:t>
            </w:r>
            <w:r w:rsidRPr="00A60537">
              <w:rPr>
                <w:bCs/>
                <w:color w:val="0000FF"/>
              </w:rPr>
              <w:t>7</w:t>
            </w:r>
          </w:p>
        </w:tc>
      </w:tr>
      <w:tr w:rsidR="001310B4" w:rsidTr="00296F0C">
        <w:trPr>
          <w:trHeight w:val="285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>
              <w:t>8</w:t>
            </w:r>
          </w:p>
        </w:tc>
        <w:tc>
          <w:tcPr>
            <w:tcW w:w="6120" w:type="dxa"/>
          </w:tcPr>
          <w:p w:rsidR="001310B4" w:rsidRPr="006D60D7" w:rsidRDefault="001310B4" w:rsidP="00CD287B">
            <w:r w:rsidRPr="006D60D7">
              <w:rPr>
                <w:sz w:val="22"/>
                <w:szCs w:val="22"/>
              </w:rPr>
              <w:t xml:space="preserve">Игры с мячом: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«Али-баба». «Парашютисты». «Гонки мячей по кругу».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Pr="00A60537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Pr="002C3529" w:rsidRDefault="001310B4" w:rsidP="007B22D1">
            <w:pPr>
              <w:spacing w:line="276" w:lineRule="auto"/>
            </w:pPr>
            <w:r>
              <w:t>9</w:t>
            </w:r>
          </w:p>
        </w:tc>
        <w:tc>
          <w:tcPr>
            <w:tcW w:w="6120" w:type="dxa"/>
          </w:tcPr>
          <w:p w:rsidR="001310B4" w:rsidRPr="006D60D7" w:rsidRDefault="001310B4" w:rsidP="00B21C5D">
            <w:pPr>
              <w:spacing w:line="276" w:lineRule="auto"/>
            </w:pPr>
            <w:r w:rsidRPr="006D60D7">
              <w:rPr>
                <w:sz w:val="22"/>
                <w:szCs w:val="22"/>
              </w:rPr>
              <w:t>Игры с бегом .</w:t>
            </w:r>
            <w:r w:rsidRPr="006D60D7">
              <w:rPr>
                <w:b/>
                <w:sz w:val="22"/>
                <w:szCs w:val="22"/>
              </w:rPr>
              <w:t xml:space="preserve">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«Попади в обруч». «Веселый обруч». «Пробеги сквозь обруч».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1310B4" w:rsidRPr="002C3529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10</w:t>
            </w:r>
          </w:p>
        </w:tc>
        <w:tc>
          <w:tcPr>
            <w:tcW w:w="6120" w:type="dxa"/>
          </w:tcPr>
          <w:p w:rsidR="001310B4" w:rsidRPr="006D60D7" w:rsidRDefault="001310B4" w:rsidP="00B21C5D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>Подвижные игры. ТБ во время подвижных игр. Бег. ОРУ. Подвижная игра «Третий лишний»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1310B4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11</w:t>
            </w:r>
          </w:p>
        </w:tc>
        <w:tc>
          <w:tcPr>
            <w:tcW w:w="6120" w:type="dxa"/>
          </w:tcPr>
          <w:p w:rsidR="001310B4" w:rsidRPr="006D60D7" w:rsidRDefault="001310B4" w:rsidP="006D60D7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 xml:space="preserve">Подвижные игры. ТБ </w:t>
            </w:r>
            <w:r>
              <w:rPr>
                <w:color w:val="000000"/>
                <w:sz w:val="22"/>
                <w:szCs w:val="22"/>
              </w:rPr>
              <w:t>во время подвижных игр. Бег.</w:t>
            </w:r>
            <w:r w:rsidRPr="006D60D7">
              <w:rPr>
                <w:color w:val="000000"/>
                <w:sz w:val="22"/>
                <w:szCs w:val="22"/>
              </w:rPr>
              <w:t>. Подвижная игра «Гонка мячей»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1310B4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12</w:t>
            </w:r>
          </w:p>
        </w:tc>
        <w:tc>
          <w:tcPr>
            <w:tcW w:w="6120" w:type="dxa"/>
          </w:tcPr>
          <w:p w:rsidR="001310B4" w:rsidRPr="006D60D7" w:rsidRDefault="001310B4" w:rsidP="00B21C5D">
            <w:pPr>
              <w:spacing w:line="276" w:lineRule="auto"/>
            </w:pPr>
            <w:r>
              <w:rPr>
                <w:color w:val="000000"/>
                <w:sz w:val="22"/>
                <w:szCs w:val="22"/>
              </w:rPr>
              <w:t>Бег</w:t>
            </w:r>
            <w:r w:rsidRPr="006D60D7">
              <w:rPr>
                <w:color w:val="000000"/>
                <w:sz w:val="22"/>
                <w:szCs w:val="22"/>
              </w:rPr>
              <w:t>. Подвижная игра « Пионербол»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1310B4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Pr="00296F0C" w:rsidRDefault="001310B4" w:rsidP="007B22D1">
            <w:pPr>
              <w:spacing w:line="276" w:lineRule="auto"/>
              <w:rPr>
                <w:bCs/>
                <w:color w:val="0000FF"/>
                <w:lang w:val="en-US"/>
              </w:rPr>
            </w:pPr>
            <w:r w:rsidRPr="00296F0C">
              <w:rPr>
                <w:bCs/>
                <w:color w:val="0000FF"/>
              </w:rPr>
              <w:t>http://collection.cross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13</w:t>
            </w:r>
          </w:p>
        </w:tc>
        <w:tc>
          <w:tcPr>
            <w:tcW w:w="6120" w:type="dxa"/>
          </w:tcPr>
          <w:p w:rsidR="001310B4" w:rsidRPr="006D60D7" w:rsidRDefault="001310B4" w:rsidP="006D60D7">
            <w:pPr>
              <w:spacing w:line="276" w:lineRule="auto"/>
            </w:pPr>
            <w:r>
              <w:rPr>
                <w:color w:val="000000"/>
                <w:sz w:val="22"/>
                <w:szCs w:val="22"/>
              </w:rPr>
              <w:t>Бег.</w:t>
            </w:r>
            <w:r w:rsidRPr="006D60D7">
              <w:rPr>
                <w:color w:val="000000"/>
                <w:sz w:val="22"/>
                <w:szCs w:val="22"/>
              </w:rPr>
              <w:t xml:space="preserve"> Подвижная игра «Гонка мячей». 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1310B4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14</w:t>
            </w:r>
          </w:p>
        </w:tc>
        <w:tc>
          <w:tcPr>
            <w:tcW w:w="6120" w:type="dxa"/>
          </w:tcPr>
          <w:p w:rsidR="001310B4" w:rsidRPr="006D60D7" w:rsidRDefault="001310B4" w:rsidP="00B21C5D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>Эстафеты с предметами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1310B4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15</w:t>
            </w:r>
          </w:p>
        </w:tc>
        <w:tc>
          <w:tcPr>
            <w:tcW w:w="6120" w:type="dxa"/>
          </w:tcPr>
          <w:p w:rsidR="001310B4" w:rsidRPr="006D60D7" w:rsidRDefault="001310B4" w:rsidP="00B21C5D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>Прыжки на скакалках.</w:t>
            </w:r>
          </w:p>
        </w:tc>
        <w:tc>
          <w:tcPr>
            <w:tcW w:w="1419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1310B4" w:rsidRDefault="001310B4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16</w:t>
            </w:r>
          </w:p>
        </w:tc>
        <w:tc>
          <w:tcPr>
            <w:tcW w:w="6120" w:type="dxa"/>
          </w:tcPr>
          <w:p w:rsidR="001310B4" w:rsidRPr="006D60D7" w:rsidRDefault="001310B4" w:rsidP="006D60D7">
            <w:pPr>
              <w:pStyle w:val="NoSpacing"/>
              <w:rPr>
                <w:rFonts w:ascii="Times New Roman" w:hAnsi="Times New Roman"/>
                <w:b/>
              </w:rPr>
            </w:pPr>
            <w:r w:rsidRPr="006D60D7">
              <w:rPr>
                <w:rFonts w:ascii="Times New Roman" w:hAnsi="Times New Roman"/>
              </w:rPr>
              <w:t>Гимнастика ТБ во вре</w:t>
            </w:r>
            <w:r>
              <w:rPr>
                <w:rFonts w:ascii="Times New Roman" w:hAnsi="Times New Roman"/>
              </w:rPr>
              <w:t>мя занятий гимнастикой. Бег.</w:t>
            </w:r>
            <w:r w:rsidRPr="006D60D7">
              <w:rPr>
                <w:rFonts w:ascii="Times New Roman" w:hAnsi="Times New Roman"/>
              </w:rPr>
              <w:t>. Строевые упражнения. Упражнения на равновесие на полу, на гимнастической скамейке.</w:t>
            </w:r>
          </w:p>
        </w:tc>
        <w:tc>
          <w:tcPr>
            <w:tcW w:w="1419" w:type="dxa"/>
          </w:tcPr>
          <w:p w:rsidR="001310B4" w:rsidRPr="006D60D7" w:rsidRDefault="001310B4" w:rsidP="007B22D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821" w:type="dxa"/>
          </w:tcPr>
          <w:p w:rsidR="001310B4" w:rsidRPr="006D60D7" w:rsidRDefault="001310B4" w:rsidP="00A8451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Pr="00296F0C" w:rsidRDefault="001310B4" w:rsidP="007B22D1">
            <w:pPr>
              <w:spacing w:line="276" w:lineRule="auto"/>
              <w:rPr>
                <w:bCs/>
                <w:color w:val="0000FF"/>
              </w:rPr>
            </w:pPr>
            <w:hyperlink r:id="rId5" w:history="1">
              <w:r w:rsidRPr="008C62D4">
                <w:rPr>
                  <w:rStyle w:val="Hyperlink"/>
                  <w:bCs/>
                </w:rPr>
                <w:t>http://collection.cross</w:t>
              </w:r>
            </w:hyperlink>
          </w:p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7B22D1">
            <w:pPr>
              <w:spacing w:line="276" w:lineRule="auto"/>
            </w:pPr>
            <w:r>
              <w:t>17</w:t>
            </w:r>
          </w:p>
        </w:tc>
        <w:tc>
          <w:tcPr>
            <w:tcW w:w="6120" w:type="dxa"/>
          </w:tcPr>
          <w:p w:rsidR="001310B4" w:rsidRPr="006D60D7" w:rsidRDefault="001310B4" w:rsidP="006D60D7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Бег. </w:t>
            </w:r>
            <w:r w:rsidRPr="006D60D7">
              <w:rPr>
                <w:rFonts w:ascii="Times New Roman" w:hAnsi="Times New Roman"/>
              </w:rPr>
              <w:t xml:space="preserve"> Строевые упражнения. Упражнения на гибкость. Упражнения на равновесие на полу, на гимнастической скамейке.</w:t>
            </w:r>
          </w:p>
        </w:tc>
        <w:tc>
          <w:tcPr>
            <w:tcW w:w="1419" w:type="dxa"/>
          </w:tcPr>
          <w:p w:rsidR="001310B4" w:rsidRPr="006D60D7" w:rsidRDefault="001310B4" w:rsidP="007B22D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821" w:type="dxa"/>
          </w:tcPr>
          <w:p w:rsidR="001310B4" w:rsidRPr="006D60D7" w:rsidRDefault="001310B4" w:rsidP="00A8451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260" w:type="dxa"/>
          </w:tcPr>
          <w:p w:rsidR="001310B4" w:rsidRPr="002C3529" w:rsidRDefault="001310B4" w:rsidP="007B22D1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1310B4" w:rsidTr="00296F0C">
        <w:trPr>
          <w:trHeight w:val="270"/>
        </w:trPr>
        <w:tc>
          <w:tcPr>
            <w:tcW w:w="540" w:type="dxa"/>
          </w:tcPr>
          <w:p w:rsidR="001310B4" w:rsidRDefault="001310B4" w:rsidP="00963645">
            <w:pPr>
              <w:spacing w:line="276" w:lineRule="auto"/>
            </w:pPr>
          </w:p>
        </w:tc>
        <w:tc>
          <w:tcPr>
            <w:tcW w:w="6120" w:type="dxa"/>
          </w:tcPr>
          <w:p w:rsidR="001310B4" w:rsidRPr="00B87E55" w:rsidRDefault="001310B4" w:rsidP="00963645">
            <w:pPr>
              <w:pStyle w:val="NoSpacing"/>
              <w:rPr>
                <w:rFonts w:ascii="Times New Roman" w:hAnsi="Times New Roman"/>
                <w:b/>
              </w:rPr>
            </w:pPr>
            <w:r w:rsidRPr="00B87E55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419" w:type="dxa"/>
          </w:tcPr>
          <w:p w:rsidR="001310B4" w:rsidRPr="006D60D7" w:rsidRDefault="001310B4" w:rsidP="00963645">
            <w:pPr>
              <w:spacing w:line="276" w:lineRule="auto"/>
              <w:jc w:val="center"/>
            </w:pPr>
            <w:r w:rsidRPr="006D60D7">
              <w:t>1</w:t>
            </w:r>
            <w:r>
              <w:t>7</w:t>
            </w:r>
          </w:p>
        </w:tc>
        <w:tc>
          <w:tcPr>
            <w:tcW w:w="1821" w:type="dxa"/>
          </w:tcPr>
          <w:p w:rsidR="001310B4" w:rsidRPr="006D60D7" w:rsidRDefault="001310B4" w:rsidP="00963645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1260" w:type="dxa"/>
          </w:tcPr>
          <w:p w:rsidR="001310B4" w:rsidRPr="002C3529" w:rsidRDefault="001310B4" w:rsidP="00963645">
            <w:pPr>
              <w:spacing w:line="276" w:lineRule="auto"/>
              <w:jc w:val="center"/>
            </w:pPr>
          </w:p>
        </w:tc>
        <w:tc>
          <w:tcPr>
            <w:tcW w:w="1260" w:type="dxa"/>
          </w:tcPr>
          <w:p w:rsidR="001310B4" w:rsidRDefault="001310B4" w:rsidP="0096364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1310B4" w:rsidRDefault="001310B4" w:rsidP="00963645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1310B4" w:rsidRDefault="001310B4" w:rsidP="00B87E55"/>
    <w:p w:rsidR="001310B4" w:rsidRDefault="001310B4" w:rsidP="00B87E55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/>
    <w:p w:rsidR="001310B4" w:rsidRDefault="001310B4" w:rsidP="00BF0C0C">
      <w:pPr>
        <w:rPr>
          <w:lang w:val="en-US"/>
        </w:rPr>
      </w:pPr>
    </w:p>
    <w:p w:rsidR="001310B4" w:rsidRDefault="001310B4" w:rsidP="00BF0C0C">
      <w:pPr>
        <w:rPr>
          <w:lang w:val="en-US"/>
        </w:rPr>
      </w:pPr>
    </w:p>
    <w:p w:rsidR="001310B4" w:rsidRDefault="001310B4" w:rsidP="00BF0C0C">
      <w:pPr>
        <w:rPr>
          <w:lang w:val="en-US"/>
        </w:rPr>
      </w:pPr>
    </w:p>
    <w:p w:rsidR="001310B4" w:rsidRDefault="001310B4" w:rsidP="00BF0C0C">
      <w:pPr>
        <w:rPr>
          <w:lang w:val="en-US"/>
        </w:rPr>
      </w:pPr>
    </w:p>
    <w:p w:rsidR="001310B4" w:rsidRDefault="001310B4" w:rsidP="00BF0C0C">
      <w:pPr>
        <w:rPr>
          <w:lang w:val="en-US"/>
        </w:rPr>
      </w:pPr>
    </w:p>
    <w:p w:rsidR="001310B4" w:rsidRDefault="001310B4" w:rsidP="00BF0C0C">
      <w:pPr>
        <w:rPr>
          <w:lang w:val="en-US"/>
        </w:rPr>
      </w:pPr>
    </w:p>
    <w:p w:rsidR="001310B4" w:rsidRDefault="001310B4" w:rsidP="00BF0C0C">
      <w:pPr>
        <w:rPr>
          <w:lang w:val="en-US"/>
        </w:rPr>
      </w:pPr>
    </w:p>
    <w:p w:rsidR="001310B4" w:rsidRPr="00296F0C" w:rsidRDefault="001310B4" w:rsidP="00BF0C0C">
      <w:pPr>
        <w:rPr>
          <w:lang w:val="en-US"/>
        </w:rPr>
      </w:pPr>
    </w:p>
    <w:p w:rsidR="001310B4" w:rsidRDefault="001310B4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1310B4" w:rsidRDefault="001310B4" w:rsidP="00BF0C0C">
      <w:pPr>
        <w:spacing w:line="100" w:lineRule="atLeast"/>
        <w:jc w:val="center"/>
        <w:rPr>
          <w:b/>
        </w:rPr>
      </w:pPr>
      <w:r>
        <w:rPr>
          <w:b/>
        </w:rPr>
        <w:t>КАЛЕНДАРНО-ТЕМАТИЧЕСКОГО ПЛАНИРОВАНИЯ 20__ - 20__ учебного года</w:t>
      </w:r>
    </w:p>
    <w:p w:rsidR="001310B4" w:rsidRDefault="001310B4" w:rsidP="00BF0C0C">
      <w:pPr>
        <w:spacing w:line="100" w:lineRule="atLeast"/>
      </w:pPr>
      <w:r>
        <w:rPr>
          <w:b/>
        </w:rPr>
        <w:t>Учитель ______________________________ Предмет _____________________________________ Класс (ы) ____________</w:t>
      </w: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1310B4" w:rsidTr="007B22D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1310B4" w:rsidTr="007B22D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310B4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0B4" w:rsidRDefault="001310B4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1310B4" w:rsidRDefault="001310B4" w:rsidP="00BF0C0C"/>
    <w:p w:rsidR="001310B4" w:rsidRDefault="001310B4"/>
    <w:sectPr w:rsidR="001310B4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10144"/>
    <w:rsid w:val="000351FC"/>
    <w:rsid w:val="00036232"/>
    <w:rsid w:val="0003654D"/>
    <w:rsid w:val="00084CE5"/>
    <w:rsid w:val="000C0102"/>
    <w:rsid w:val="000D6D76"/>
    <w:rsid w:val="0011183A"/>
    <w:rsid w:val="001310B4"/>
    <w:rsid w:val="001B018A"/>
    <w:rsid w:val="00270E20"/>
    <w:rsid w:val="00284072"/>
    <w:rsid w:val="002857B8"/>
    <w:rsid w:val="00296F0C"/>
    <w:rsid w:val="002A1E07"/>
    <w:rsid w:val="002C3529"/>
    <w:rsid w:val="002D4341"/>
    <w:rsid w:val="003073EA"/>
    <w:rsid w:val="003257DD"/>
    <w:rsid w:val="00335CF4"/>
    <w:rsid w:val="00342EC8"/>
    <w:rsid w:val="003A4231"/>
    <w:rsid w:val="003A7AB5"/>
    <w:rsid w:val="003B0B1F"/>
    <w:rsid w:val="003C6FA0"/>
    <w:rsid w:val="003E75D7"/>
    <w:rsid w:val="003F17B6"/>
    <w:rsid w:val="00406A85"/>
    <w:rsid w:val="00423538"/>
    <w:rsid w:val="00443E91"/>
    <w:rsid w:val="00445A09"/>
    <w:rsid w:val="00452ECC"/>
    <w:rsid w:val="00464509"/>
    <w:rsid w:val="004A6110"/>
    <w:rsid w:val="004D7CC0"/>
    <w:rsid w:val="004F5E14"/>
    <w:rsid w:val="005036EF"/>
    <w:rsid w:val="00516C2C"/>
    <w:rsid w:val="00520980"/>
    <w:rsid w:val="00535804"/>
    <w:rsid w:val="00546D5B"/>
    <w:rsid w:val="005D69DC"/>
    <w:rsid w:val="005E5B56"/>
    <w:rsid w:val="00610EFB"/>
    <w:rsid w:val="00627DB1"/>
    <w:rsid w:val="00680A20"/>
    <w:rsid w:val="00686238"/>
    <w:rsid w:val="006C02B7"/>
    <w:rsid w:val="006D60D7"/>
    <w:rsid w:val="00722F91"/>
    <w:rsid w:val="00766571"/>
    <w:rsid w:val="007B22D1"/>
    <w:rsid w:val="008830EE"/>
    <w:rsid w:val="008C62D4"/>
    <w:rsid w:val="00911049"/>
    <w:rsid w:val="00932774"/>
    <w:rsid w:val="00953085"/>
    <w:rsid w:val="00963645"/>
    <w:rsid w:val="0096532E"/>
    <w:rsid w:val="009A0FB8"/>
    <w:rsid w:val="00A4088A"/>
    <w:rsid w:val="00A60537"/>
    <w:rsid w:val="00A643B6"/>
    <w:rsid w:val="00A84511"/>
    <w:rsid w:val="00A86689"/>
    <w:rsid w:val="00AD02C3"/>
    <w:rsid w:val="00AF391E"/>
    <w:rsid w:val="00B033F2"/>
    <w:rsid w:val="00B21C5D"/>
    <w:rsid w:val="00B7191D"/>
    <w:rsid w:val="00B87E55"/>
    <w:rsid w:val="00BB3B56"/>
    <w:rsid w:val="00BD1B0E"/>
    <w:rsid w:val="00BE386C"/>
    <w:rsid w:val="00BE7891"/>
    <w:rsid w:val="00BF0C0C"/>
    <w:rsid w:val="00C04ED5"/>
    <w:rsid w:val="00C467FF"/>
    <w:rsid w:val="00C67A6B"/>
    <w:rsid w:val="00C810EC"/>
    <w:rsid w:val="00CA444E"/>
    <w:rsid w:val="00CA70F1"/>
    <w:rsid w:val="00CD287B"/>
    <w:rsid w:val="00D4692E"/>
    <w:rsid w:val="00D86A29"/>
    <w:rsid w:val="00D900C8"/>
    <w:rsid w:val="00D91798"/>
    <w:rsid w:val="00DA71E5"/>
    <w:rsid w:val="00DE4936"/>
    <w:rsid w:val="00E118BD"/>
    <w:rsid w:val="00E154D4"/>
    <w:rsid w:val="00E15CCF"/>
    <w:rsid w:val="00E52DC8"/>
    <w:rsid w:val="00EA4B12"/>
    <w:rsid w:val="00EB5797"/>
    <w:rsid w:val="00EE1924"/>
    <w:rsid w:val="00F03037"/>
    <w:rsid w:val="00F5039B"/>
    <w:rsid w:val="00FC0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F5039B"/>
    <w:rPr>
      <w:rFonts w:cs="Times New Roman"/>
      <w:color w:val="0000FF"/>
      <w:u w:val="single"/>
    </w:rPr>
  </w:style>
  <w:style w:type="character" w:customStyle="1" w:styleId="NoSpacingChar">
    <w:name w:val="No Spacing Char"/>
    <w:link w:val="NoSpacing"/>
    <w:uiPriority w:val="99"/>
    <w:locked/>
    <w:rsid w:val="00BE7891"/>
    <w:rPr>
      <w:sz w:val="22"/>
      <w:lang w:val="ru-RU" w:eastAsia="en-US"/>
    </w:rPr>
  </w:style>
  <w:style w:type="paragraph" w:customStyle="1" w:styleId="msonormalcxspmiddle">
    <w:name w:val="msonormalcxspmiddle"/>
    <w:basedOn w:val="Normal"/>
    <w:uiPriority w:val="99"/>
    <w:rsid w:val="00BE7891"/>
    <w:pPr>
      <w:spacing w:before="100" w:beforeAutospacing="1" w:after="100" w:afterAutospacing="1"/>
    </w:pPr>
    <w:rPr>
      <w:rFonts w:eastAsia="Calibri"/>
    </w:rPr>
  </w:style>
  <w:style w:type="paragraph" w:customStyle="1" w:styleId="msonormalcxsplast">
    <w:name w:val="msonormalcxsplast"/>
    <w:basedOn w:val="Normal"/>
    <w:uiPriority w:val="99"/>
    <w:rsid w:val="00BE7891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60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ollection.cros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196</TotalTime>
  <Pages>6</Pages>
  <Words>610</Words>
  <Characters>3481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41</cp:revision>
  <cp:lastPrinted>2026-09-19T19:44:00Z</cp:lastPrinted>
  <dcterms:created xsi:type="dcterms:W3CDTF">2018-08-28T17:01:00Z</dcterms:created>
  <dcterms:modified xsi:type="dcterms:W3CDTF">2026-09-21T17:02:00Z</dcterms:modified>
</cp:coreProperties>
</file>