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18B" w:rsidRDefault="0044318B" w:rsidP="00D41108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lang w:val="en-US"/>
        </w:rPr>
      </w:pPr>
      <w:r w:rsidRPr="00B16F33">
        <w:rPr>
          <w:iCs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2.5pt;height:495.75pt">
            <v:imagedata r:id="rId4" o:title=""/>
          </v:shape>
        </w:pict>
      </w:r>
    </w:p>
    <w:p w:rsidR="0044318B" w:rsidRDefault="0044318B" w:rsidP="00D41108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lang w:val="en-US"/>
        </w:rPr>
      </w:pPr>
    </w:p>
    <w:p w:rsidR="0044318B" w:rsidRPr="00686238" w:rsidRDefault="0044318B" w:rsidP="00D41108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 w:rsidRPr="00686238">
        <w:rPr>
          <w:iCs/>
          <w:sz w:val="28"/>
          <w:szCs w:val="28"/>
        </w:rPr>
        <w:t xml:space="preserve">МУНИЦИПАЛЬНОЕ ОБЩЕОБРАЗОВАТЕЛЬНОЕ УЧРЕЖДЕНИЕ </w:t>
      </w:r>
    </w:p>
    <w:p w:rsidR="0044318B" w:rsidRDefault="0044318B" w:rsidP="00D41108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 w:rsidRPr="00686238">
        <w:rPr>
          <w:iCs/>
          <w:sz w:val="28"/>
          <w:szCs w:val="28"/>
        </w:rPr>
        <w:t>ГОРОДА ДЖАНКОЯ РЕСПУБЛИКИ КРЫМ «СРЕДНЯЯ ШКОЛА №3</w:t>
      </w:r>
      <w:r>
        <w:rPr>
          <w:iCs/>
          <w:sz w:val="28"/>
          <w:szCs w:val="28"/>
        </w:rPr>
        <w:t xml:space="preserve"> </w:t>
      </w:r>
    </w:p>
    <w:p w:rsidR="0044318B" w:rsidRDefault="0044318B" w:rsidP="00D41108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ИМЕНИ ГЕРОЯ СОВЕТСКОГО СОЮЗА Я.И. ЧАПИЧЕВА</w:t>
      </w:r>
      <w:r w:rsidRPr="00686238">
        <w:rPr>
          <w:iCs/>
          <w:sz w:val="28"/>
          <w:szCs w:val="28"/>
        </w:rPr>
        <w:t>»</w:t>
      </w:r>
    </w:p>
    <w:p w:rsidR="0044318B" w:rsidRPr="00686238" w:rsidRDefault="0044318B" w:rsidP="00D41108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shd w:val="clear" w:color="auto" w:fill="00FF00"/>
        </w:rPr>
      </w:pPr>
    </w:p>
    <w:p w:rsidR="0044318B" w:rsidRDefault="0044318B" w:rsidP="00BF0C0C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tbl>
      <w:tblPr>
        <w:tblW w:w="0" w:type="auto"/>
        <w:tblInd w:w="29" w:type="dxa"/>
        <w:tblLook w:val="01E0"/>
      </w:tblPr>
      <w:tblGrid>
        <w:gridCol w:w="6199"/>
        <w:gridCol w:w="3636"/>
        <w:gridCol w:w="4922"/>
      </w:tblGrid>
      <w:tr w:rsidR="0044318B" w:rsidTr="00213722">
        <w:tc>
          <w:tcPr>
            <w:tcW w:w="6199" w:type="dxa"/>
          </w:tcPr>
          <w:p w:rsidR="0044318B" w:rsidRPr="00686238" w:rsidRDefault="0044318B" w:rsidP="00213722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44318B" w:rsidRDefault="0044318B" w:rsidP="00213722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 xml:space="preserve"> на засед</w:t>
            </w:r>
            <w:r>
              <w:rPr>
                <w:rFonts w:ascii="Times New Roman" w:hAnsi="Times New Roman"/>
                <w:sz w:val="24"/>
                <w:szCs w:val="24"/>
              </w:rPr>
              <w:t>ании ШМО учителей</w:t>
            </w:r>
          </w:p>
          <w:p w:rsidR="0044318B" w:rsidRPr="00953085" w:rsidRDefault="0044318B" w:rsidP="00213722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44318B" w:rsidRPr="003C6FA0" w:rsidRDefault="0044318B" w:rsidP="00D41108">
            <w:pPr>
              <w:pStyle w:val="NoSpacing"/>
              <w:widowControl w:val="0"/>
              <w:suppressAutoHyphens/>
              <w:contextualSpacing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8.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г.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1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  <w:p w:rsidR="0044318B" w:rsidRPr="00686238" w:rsidRDefault="0044318B" w:rsidP="00213722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44318B" w:rsidRDefault="0044318B" w:rsidP="00213722">
            <w:pPr>
              <w:pStyle w:val="NoSpacing"/>
              <w:widowControl w:val="0"/>
              <w:rPr>
                <w:rFonts w:cs="Courier New"/>
                <w:color w:val="000000"/>
              </w:rPr>
            </w:pPr>
          </w:p>
        </w:tc>
        <w:tc>
          <w:tcPr>
            <w:tcW w:w="3636" w:type="dxa"/>
          </w:tcPr>
          <w:p w:rsidR="0044318B" w:rsidRDefault="0044318B" w:rsidP="000C0102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СОГЛАСОВАНО</w:t>
            </w:r>
          </w:p>
          <w:p w:rsidR="0044318B" w:rsidRDefault="0044318B" w:rsidP="000C0102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Зам.директора  по УР</w:t>
            </w:r>
          </w:p>
          <w:p w:rsidR="0044318B" w:rsidRDefault="0044318B" w:rsidP="00CF0A64">
            <w:pPr>
              <w:widowControl w:val="0"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_________Э.С. Аджиасанова</w:t>
            </w:r>
          </w:p>
          <w:p w:rsidR="0044318B" w:rsidRDefault="0044318B" w:rsidP="000C0102">
            <w:pPr>
              <w:widowControl w:val="0"/>
              <w:contextualSpacing/>
              <w:rPr>
                <w:rFonts w:cs="Courier New"/>
                <w:color w:val="000000"/>
              </w:rPr>
            </w:pPr>
          </w:p>
          <w:p w:rsidR="0044318B" w:rsidRDefault="0044318B" w:rsidP="000C0102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28.08.2026г</w:t>
            </w:r>
          </w:p>
        </w:tc>
        <w:tc>
          <w:tcPr>
            <w:tcW w:w="4922" w:type="dxa"/>
          </w:tcPr>
          <w:p w:rsidR="0044318B" w:rsidRPr="00686238" w:rsidRDefault="0044318B" w:rsidP="00213722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102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44318B" w:rsidRPr="00686238" w:rsidRDefault="0044318B" w:rsidP="00213722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>Директор МОУ «СШ №3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 Я.И.Чапичева</w:t>
            </w:r>
            <w:r w:rsidRPr="0068623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4318B" w:rsidRPr="000C0102" w:rsidRDefault="0044318B" w:rsidP="00000759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Приказ от 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.08.202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г.  №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44318B" w:rsidRDefault="0044318B" w:rsidP="004243BB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</w:tr>
      <w:tr w:rsidR="0044318B" w:rsidTr="00213722">
        <w:trPr>
          <w:trHeight w:val="1259"/>
        </w:trPr>
        <w:tc>
          <w:tcPr>
            <w:tcW w:w="6199" w:type="dxa"/>
          </w:tcPr>
          <w:p w:rsidR="0044318B" w:rsidRDefault="0044318B" w:rsidP="00213722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738"/>
            </w:tblGrid>
            <w:tr w:rsidR="0044318B" w:rsidRPr="00686238" w:rsidTr="00213722">
              <w:trPr>
                <w:trHeight w:val="266"/>
              </w:trPr>
              <w:tc>
                <w:tcPr>
                  <w:tcW w:w="5738" w:type="dxa"/>
                </w:tcPr>
                <w:p w:rsidR="0044318B" w:rsidRPr="00686238" w:rsidRDefault="0044318B" w:rsidP="00213722">
                  <w:pPr>
                    <w:pStyle w:val="1"/>
                    <w:jc w:val="both"/>
                  </w:pP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44318B" w:rsidRPr="00686238" w:rsidTr="00213722">
              <w:trPr>
                <w:trHeight w:val="813"/>
              </w:trPr>
              <w:tc>
                <w:tcPr>
                  <w:tcW w:w="5738" w:type="dxa"/>
                </w:tcPr>
                <w:p w:rsidR="0044318B" w:rsidRPr="00686238" w:rsidRDefault="0044318B" w:rsidP="00213722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44318B" w:rsidRPr="00686238" w:rsidRDefault="0044318B" w:rsidP="00213722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>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</w:t>
                  </w: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44318B" w:rsidRPr="00686238" w:rsidRDefault="0044318B" w:rsidP="00213722">
                  <w:pPr>
                    <w:pStyle w:val="1"/>
                    <w:jc w:val="both"/>
                  </w:pPr>
                  <w:r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 xml:space="preserve">28.08.2026 </w:t>
                  </w:r>
                  <w:r w:rsidRPr="003C6FA0"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>г</w:t>
                  </w:r>
                </w:p>
              </w:tc>
            </w:tr>
          </w:tbl>
          <w:p w:rsidR="0044318B" w:rsidRDefault="0044318B" w:rsidP="00213722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44318B" w:rsidRDefault="0044318B" w:rsidP="0021372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2" w:type="dxa"/>
          </w:tcPr>
          <w:p w:rsidR="0044318B" w:rsidRDefault="0044318B" w:rsidP="00213722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44318B" w:rsidRDefault="0044318B" w:rsidP="000D6D76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p w:rsidR="0044318B" w:rsidRDefault="0044318B" w:rsidP="00BF0C0C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44318B" w:rsidRDefault="0044318B" w:rsidP="00BF0C0C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44318B" w:rsidRPr="000C0102" w:rsidRDefault="0044318B" w:rsidP="000C0102">
      <w:pPr>
        <w:shd w:val="clear" w:color="auto" w:fill="FFFFFF"/>
        <w:spacing w:line="100" w:lineRule="atLeast"/>
        <w:jc w:val="center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КАЛЕНДАРНО-ТЕМАТИЧЕСКОЕ  ПЛАНИРОВАНИЕ</w:t>
      </w:r>
    </w:p>
    <w:p w:rsidR="0044318B" w:rsidRDefault="0044318B" w:rsidP="00BF0C0C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ПО УЧЕБНОМУ ПРЕДМЕТУ  « Русский язык  »</w:t>
      </w:r>
    </w:p>
    <w:p w:rsidR="0044318B" w:rsidRDefault="0044318B" w:rsidP="00BF0C0C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Для  4-А класса</w:t>
      </w:r>
    </w:p>
    <w:p w:rsidR="0044318B" w:rsidRDefault="0044318B" w:rsidP="00BF0C0C">
      <w:pPr>
        <w:shd w:val="clear" w:color="auto" w:fill="FFFFFF"/>
        <w:spacing w:line="100" w:lineRule="atLeast"/>
        <w:rPr>
          <w:color w:val="000000"/>
        </w:rPr>
      </w:pPr>
    </w:p>
    <w:p w:rsidR="0044318B" w:rsidRDefault="0044318B" w:rsidP="00E36D2C">
      <w:pPr>
        <w:spacing w:after="200"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(составлено на основе ФАОН НОО для  обучающихся с РАС ( вариант 8.2 ))</w:t>
      </w:r>
    </w:p>
    <w:p w:rsidR="0044318B" w:rsidRDefault="0044318B" w:rsidP="00D41108">
      <w:pPr>
        <w:spacing w:after="200" w:line="276" w:lineRule="auto"/>
        <w:rPr>
          <w:color w:val="000000"/>
        </w:rPr>
      </w:pPr>
    </w:p>
    <w:p w:rsidR="0044318B" w:rsidRPr="00C67A6B" w:rsidRDefault="0044318B" w:rsidP="0092138E">
      <w:pPr>
        <w:spacing w:after="200" w:line="276" w:lineRule="auto"/>
        <w:rPr>
          <w:color w:val="00000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722F91">
        <w:rPr>
          <w:sz w:val="28"/>
          <w:szCs w:val="28"/>
        </w:rPr>
        <w:t>Составитель:</w:t>
      </w:r>
      <w:r w:rsidRPr="0092138E">
        <w:rPr>
          <w:color w:val="000000"/>
        </w:rPr>
        <w:t xml:space="preserve"> Керимова Э.Ф</w:t>
      </w:r>
    </w:p>
    <w:p w:rsidR="0044318B" w:rsidRDefault="0044318B" w:rsidP="00D41108">
      <w:pPr>
        <w:spacing w:after="200" w:line="276" w:lineRule="auto"/>
        <w:rPr>
          <w:color w:val="000000"/>
        </w:rPr>
      </w:pPr>
    </w:p>
    <w:p w:rsidR="0044318B" w:rsidRDefault="0044318B" w:rsidP="00D41108">
      <w:pPr>
        <w:spacing w:after="200" w:line="276" w:lineRule="auto"/>
        <w:rPr>
          <w:color w:val="000000"/>
        </w:rPr>
      </w:pPr>
    </w:p>
    <w:p w:rsidR="0044318B" w:rsidRPr="005E5B56" w:rsidRDefault="0044318B" w:rsidP="00D41108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Pr="005E5B56">
        <w:rPr>
          <w:bCs/>
          <w:sz w:val="28"/>
          <w:szCs w:val="28"/>
        </w:rPr>
        <w:t>Джанкой 2026</w:t>
      </w:r>
    </w:p>
    <w:p w:rsidR="0044318B" w:rsidRDefault="0044318B" w:rsidP="00D41108">
      <w:pPr>
        <w:keepNext/>
        <w:spacing w:line="100" w:lineRule="atLeast"/>
      </w:pPr>
    </w:p>
    <w:p w:rsidR="0044318B" w:rsidRDefault="0044318B" w:rsidP="00BF0C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4197"/>
        <w:gridCol w:w="1618"/>
        <w:gridCol w:w="18"/>
        <w:gridCol w:w="26"/>
        <w:gridCol w:w="2116"/>
        <w:gridCol w:w="1205"/>
        <w:gridCol w:w="1440"/>
        <w:gridCol w:w="3518"/>
      </w:tblGrid>
      <w:tr w:rsidR="0044318B" w:rsidRPr="00FC3F84" w:rsidTr="00C039B7">
        <w:trPr>
          <w:trHeight w:val="345"/>
        </w:trPr>
        <w:tc>
          <w:tcPr>
            <w:tcW w:w="648" w:type="dxa"/>
            <w:vMerge w:val="restart"/>
          </w:tcPr>
          <w:p w:rsidR="0044318B" w:rsidRPr="00FC3F84" w:rsidRDefault="0044318B" w:rsidP="007B22D1">
            <w:pPr>
              <w:spacing w:line="276" w:lineRule="auto"/>
            </w:pPr>
            <w:r w:rsidRPr="00FC3F84">
              <w:rPr>
                <w:b/>
              </w:rPr>
              <w:t xml:space="preserve">№ </w:t>
            </w:r>
          </w:p>
        </w:tc>
        <w:tc>
          <w:tcPr>
            <w:tcW w:w="4197" w:type="dxa"/>
            <w:vMerge w:val="restart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rPr>
                <w:b/>
              </w:rPr>
              <w:t>Тема урока</w:t>
            </w:r>
          </w:p>
        </w:tc>
        <w:tc>
          <w:tcPr>
            <w:tcW w:w="3778" w:type="dxa"/>
            <w:gridSpan w:val="4"/>
          </w:tcPr>
          <w:p w:rsidR="0044318B" w:rsidRPr="00FC3F84" w:rsidRDefault="0044318B" w:rsidP="007B22D1">
            <w:pPr>
              <w:jc w:val="center"/>
            </w:pPr>
            <w:r w:rsidRPr="00FC3F84">
              <w:rPr>
                <w:b/>
              </w:rPr>
              <w:t>Кол -во часов</w:t>
            </w:r>
          </w:p>
        </w:tc>
        <w:tc>
          <w:tcPr>
            <w:tcW w:w="2645" w:type="dxa"/>
            <w:gridSpan w:val="2"/>
            <w:vMerge w:val="restart"/>
          </w:tcPr>
          <w:p w:rsidR="0044318B" w:rsidRPr="00F2199A" w:rsidRDefault="0044318B" w:rsidP="007B22D1">
            <w:pPr>
              <w:spacing w:line="276" w:lineRule="auto"/>
              <w:jc w:val="center"/>
              <w:rPr>
                <w:b/>
              </w:rPr>
            </w:pPr>
            <w:r w:rsidRPr="00F2199A">
              <w:rPr>
                <w:b/>
              </w:rPr>
              <w:t>Дата</w:t>
            </w:r>
          </w:p>
          <w:p w:rsidR="0044318B" w:rsidRPr="00F2199A" w:rsidRDefault="0044318B" w:rsidP="00F2199A">
            <w:pPr>
              <w:spacing w:line="276" w:lineRule="auto"/>
              <w:rPr>
                <w:b/>
              </w:rPr>
            </w:pPr>
            <w:r w:rsidRPr="00F2199A">
              <w:rPr>
                <w:b/>
              </w:rPr>
              <w:t xml:space="preserve">По плану  </w:t>
            </w:r>
            <w:r>
              <w:rPr>
                <w:b/>
              </w:rPr>
              <w:t xml:space="preserve">  По   </w:t>
            </w:r>
            <w:r w:rsidRPr="00F2199A">
              <w:rPr>
                <w:b/>
              </w:rPr>
              <w:t>факту</w:t>
            </w:r>
          </w:p>
        </w:tc>
        <w:tc>
          <w:tcPr>
            <w:tcW w:w="3518" w:type="dxa"/>
            <w:vMerge w:val="restart"/>
          </w:tcPr>
          <w:p w:rsidR="0044318B" w:rsidRDefault="0044318B" w:rsidP="00F2199A">
            <w:pPr>
              <w:ind w:left="135"/>
              <w:jc w:val="center"/>
              <w:rPr>
                <w:rFonts w:cs="Calibri"/>
              </w:rPr>
            </w:pPr>
            <w:r>
              <w:rPr>
                <w:b/>
                <w:color w:val="000000"/>
              </w:rPr>
              <w:t>Электронные цифровые образовательные ресурсы</w:t>
            </w:r>
          </w:p>
          <w:p w:rsidR="0044318B" w:rsidRPr="00FC3F84" w:rsidRDefault="0044318B" w:rsidP="007B22D1">
            <w:pPr>
              <w:spacing w:line="276" w:lineRule="auto"/>
              <w:jc w:val="center"/>
            </w:pPr>
          </w:p>
        </w:tc>
      </w:tr>
      <w:tr w:rsidR="0044318B" w:rsidRPr="00FC3F84" w:rsidTr="00C039B7">
        <w:trPr>
          <w:trHeight w:val="285"/>
        </w:trPr>
        <w:tc>
          <w:tcPr>
            <w:tcW w:w="648" w:type="dxa"/>
            <w:vMerge/>
          </w:tcPr>
          <w:p w:rsidR="0044318B" w:rsidRPr="00FC3F84" w:rsidRDefault="0044318B" w:rsidP="007B22D1">
            <w:pPr>
              <w:spacing w:line="276" w:lineRule="auto"/>
              <w:rPr>
                <w:b/>
              </w:rPr>
            </w:pPr>
          </w:p>
        </w:tc>
        <w:tc>
          <w:tcPr>
            <w:tcW w:w="4197" w:type="dxa"/>
            <w:vMerge/>
          </w:tcPr>
          <w:p w:rsidR="0044318B" w:rsidRPr="00FC3F84" w:rsidRDefault="0044318B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636" w:type="dxa"/>
            <w:gridSpan w:val="2"/>
          </w:tcPr>
          <w:p w:rsidR="0044318B" w:rsidRPr="00FC3F84" w:rsidRDefault="0044318B" w:rsidP="00843D7F">
            <w:pPr>
              <w:rPr>
                <w:b/>
              </w:rPr>
            </w:pPr>
            <w:r w:rsidRPr="00FC3F84">
              <w:rPr>
                <w:b/>
              </w:rPr>
              <w:t>Аудиторская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rPr>
                <w:b/>
              </w:rPr>
            </w:pPr>
            <w:r w:rsidRPr="00FC3F84">
              <w:rPr>
                <w:b/>
              </w:rPr>
              <w:t xml:space="preserve">Самостоятельная </w:t>
            </w:r>
          </w:p>
        </w:tc>
        <w:tc>
          <w:tcPr>
            <w:tcW w:w="2645" w:type="dxa"/>
            <w:gridSpan w:val="2"/>
            <w:vMerge/>
          </w:tcPr>
          <w:p w:rsidR="0044318B" w:rsidRPr="00FC3F84" w:rsidRDefault="0044318B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518" w:type="dxa"/>
            <w:vMerge/>
          </w:tcPr>
          <w:p w:rsidR="0044318B" w:rsidRPr="00FC3F84" w:rsidRDefault="0044318B" w:rsidP="007B22D1">
            <w:pPr>
              <w:spacing w:line="276" w:lineRule="auto"/>
              <w:jc w:val="center"/>
              <w:rPr>
                <w:b/>
              </w:rPr>
            </w:pPr>
          </w:p>
        </w:tc>
      </w:tr>
      <w:tr w:rsidR="0044318B" w:rsidRPr="00B16F33" w:rsidTr="00C039B7"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 w:rsidRPr="00FC3F84">
              <w:t>1</w:t>
            </w:r>
          </w:p>
        </w:tc>
        <w:tc>
          <w:tcPr>
            <w:tcW w:w="4197" w:type="dxa"/>
          </w:tcPr>
          <w:p w:rsidR="0044318B" w:rsidRPr="00FC3F84" w:rsidRDefault="0044318B" w:rsidP="002A69D0">
            <w:r w:rsidRPr="00FC3F84">
              <w:rPr>
                <w:color w:val="000000"/>
              </w:rPr>
              <w:t>Знакомство с учебником «Русский язык». Наша речь и наш язык. Текст и его план. Типы текстов. Диалог. Обращение.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F2199A">
            <w:pPr>
              <w:rPr>
                <w:color w:val="0000FF"/>
                <w:lang w:val="en-US"/>
              </w:rPr>
            </w:pPr>
            <w:r w:rsidRPr="00754DCF">
              <w:rPr>
                <w:color w:val="0000FF"/>
                <w:lang w:val="en-US"/>
              </w:rPr>
              <w:t>"https://resh.edu.ru/subject/13/1</w:t>
            </w:r>
            <w:r w:rsidRPr="002F3BCD">
              <w:rPr>
                <w:color w:val="0000FF"/>
                <w:sz w:val="22"/>
                <w:szCs w:val="22"/>
                <w:lang w:val="en-US"/>
              </w:rPr>
              <w:t>/":// HYPERLINK</w:t>
            </w:r>
          </w:p>
        </w:tc>
      </w:tr>
      <w:tr w:rsidR="0044318B" w:rsidRPr="00B16F33" w:rsidTr="00C039B7">
        <w:trPr>
          <w:trHeight w:val="285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 w:rsidRPr="00FC3F84">
              <w:t>2</w:t>
            </w:r>
          </w:p>
        </w:tc>
        <w:tc>
          <w:tcPr>
            <w:tcW w:w="4197" w:type="dxa"/>
          </w:tcPr>
          <w:p w:rsidR="0044318B" w:rsidRPr="00FC3F84" w:rsidRDefault="0044318B" w:rsidP="002A69D0">
            <w:pPr>
              <w:jc w:val="both"/>
            </w:pPr>
            <w:r w:rsidRPr="00FC3F84">
              <w:rPr>
                <w:color w:val="000000"/>
              </w:rPr>
              <w:t xml:space="preserve"> «Повторение»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2F3BCD" w:rsidRDefault="0044318B" w:rsidP="007B22D1">
            <w:pPr>
              <w:spacing w:line="276" w:lineRule="auto"/>
              <w:rPr>
                <w:color w:val="0000FF"/>
                <w:lang w:val="en-US"/>
              </w:rPr>
            </w:pPr>
            <w:r w:rsidRPr="002F3BCD">
              <w:rPr>
                <w:color w:val="0000FF"/>
                <w:lang w:val="en-US"/>
              </w:rPr>
              <w:t>"https://resh.edu.ru/subject/13/1</w:t>
            </w:r>
            <w:r w:rsidRPr="002F3BCD">
              <w:rPr>
                <w:color w:val="0000FF"/>
                <w:sz w:val="22"/>
                <w:szCs w:val="22"/>
                <w:lang w:val="en-US"/>
              </w:rPr>
              <w:t>/":// HYPERLINK</w:t>
            </w:r>
          </w:p>
        </w:tc>
      </w:tr>
      <w:tr w:rsidR="0044318B" w:rsidRPr="00B16F33" w:rsidTr="00C039B7">
        <w:trPr>
          <w:trHeight w:val="315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3</w:t>
            </w:r>
          </w:p>
        </w:tc>
        <w:tc>
          <w:tcPr>
            <w:tcW w:w="4197" w:type="dxa"/>
          </w:tcPr>
          <w:p w:rsidR="0044318B" w:rsidRPr="00FC3F84" w:rsidRDefault="0044318B" w:rsidP="002A69D0">
            <w:r w:rsidRPr="00FC3F84">
              <w:rPr>
                <w:color w:val="000000"/>
              </w:rPr>
              <w:t>Однородные члены предложения . Знаки препинания в предложениях с однородными членами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7B22D1">
            <w:pPr>
              <w:spacing w:line="276" w:lineRule="auto"/>
              <w:rPr>
                <w:color w:val="0000FF"/>
                <w:lang w:val="en-US"/>
              </w:rPr>
            </w:pPr>
            <w:r w:rsidRPr="00754DCF">
              <w:rPr>
                <w:color w:val="0000FF"/>
                <w:lang w:val="en-US"/>
              </w:rPr>
              <w:t>"https://resh.edu.ru/subject/13/1</w:t>
            </w:r>
            <w:r w:rsidRPr="002F3BCD">
              <w:rPr>
                <w:color w:val="0000FF"/>
                <w:sz w:val="22"/>
                <w:szCs w:val="22"/>
                <w:lang w:val="en-US"/>
              </w:rPr>
              <w:t>/":// HYPERLINK</w:t>
            </w:r>
          </w:p>
        </w:tc>
      </w:tr>
      <w:tr w:rsidR="0044318B" w:rsidRPr="00B16F33" w:rsidTr="00C039B7"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4</w:t>
            </w:r>
          </w:p>
        </w:tc>
        <w:tc>
          <w:tcPr>
            <w:tcW w:w="4197" w:type="dxa"/>
          </w:tcPr>
          <w:p w:rsidR="0044318B" w:rsidRPr="00FC3F84" w:rsidRDefault="0044318B" w:rsidP="002A69D0">
            <w:pPr>
              <w:jc w:val="both"/>
            </w:pPr>
            <w:r w:rsidRPr="00FC3F84">
              <w:rPr>
                <w:color w:val="000000"/>
              </w:rPr>
              <w:t>Связь однородных членов предложения. Знаки препинания в предложениях с однородными членами.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7B22D1">
            <w:pPr>
              <w:spacing w:line="276" w:lineRule="auto"/>
              <w:rPr>
                <w:color w:val="0000FF"/>
                <w:lang w:val="en-US"/>
              </w:rPr>
            </w:pPr>
            <w:r w:rsidRPr="00754DCF">
              <w:rPr>
                <w:color w:val="0000FF"/>
                <w:lang w:val="en-US"/>
              </w:rPr>
              <w:t>"https://resh.edu.ru/subject/13/1</w:t>
            </w:r>
            <w:r w:rsidRPr="002F3BCD">
              <w:rPr>
                <w:color w:val="0000FF"/>
                <w:sz w:val="22"/>
                <w:szCs w:val="22"/>
                <w:lang w:val="en-US"/>
              </w:rPr>
              <w:t>/":// HYPERLINK</w:t>
            </w:r>
          </w:p>
        </w:tc>
      </w:tr>
      <w:tr w:rsidR="0044318B" w:rsidRPr="00B16F33" w:rsidTr="00C039B7">
        <w:trPr>
          <w:trHeight w:val="255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5</w:t>
            </w:r>
          </w:p>
        </w:tc>
        <w:tc>
          <w:tcPr>
            <w:tcW w:w="4197" w:type="dxa"/>
          </w:tcPr>
          <w:p w:rsidR="0044318B" w:rsidRPr="00FC3F84" w:rsidRDefault="0044318B" w:rsidP="007B22D1">
            <w:pPr>
              <w:spacing w:line="276" w:lineRule="auto"/>
            </w:pPr>
            <w:r w:rsidRPr="00FC3F84">
              <w:rPr>
                <w:color w:val="000000"/>
              </w:rPr>
              <w:t>Простые и сложные предложения. Связь между простыми предложениями в составе сложного</w:t>
            </w:r>
            <w:r>
              <w:rPr>
                <w:color w:val="000000"/>
              </w:rPr>
              <w:t>.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F2199A">
            <w:pPr>
              <w:rPr>
                <w:color w:val="0000FF"/>
                <w:lang w:val="en-US"/>
              </w:rPr>
            </w:pPr>
            <w:r w:rsidRPr="00754DCF">
              <w:rPr>
                <w:color w:val="0000FF"/>
                <w:lang w:val="en-US"/>
              </w:rPr>
              <w:t>"https://resh.edu.ru/subject/13/1/":// HYPERLINK</w:t>
            </w:r>
          </w:p>
        </w:tc>
      </w:tr>
      <w:tr w:rsidR="0044318B" w:rsidRPr="00FC3F84" w:rsidTr="00C039B7">
        <w:trPr>
          <w:trHeight w:val="18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6</w:t>
            </w:r>
          </w:p>
        </w:tc>
        <w:tc>
          <w:tcPr>
            <w:tcW w:w="4197" w:type="dxa"/>
          </w:tcPr>
          <w:p w:rsidR="0044318B" w:rsidRPr="00FC3F84" w:rsidRDefault="0044318B" w:rsidP="007B22D1">
            <w:pPr>
              <w:pStyle w:val="NormalWeb"/>
              <w:shd w:val="clear" w:color="auto" w:fill="FFFFFF"/>
              <w:rPr>
                <w:color w:val="000000"/>
              </w:rPr>
            </w:pPr>
            <w:r w:rsidRPr="00FC3F84">
              <w:rPr>
                <w:color w:val="000000"/>
              </w:rPr>
              <w:t xml:space="preserve">Слово и его лексическое значение. 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2F3BCD" w:rsidRDefault="0044318B" w:rsidP="002F3BCD">
            <w:pPr>
              <w:rPr>
                <w:color w:val="0000FF"/>
                <w:sz w:val="20"/>
                <w:szCs w:val="20"/>
                <w:u w:val="single"/>
                <w:lang w:val="en-US"/>
              </w:rPr>
            </w:pPr>
            <w:hyperlink r:id="rId5">
              <w:r w:rsidRPr="00754DCF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</w:tc>
      </w:tr>
      <w:tr w:rsidR="0044318B" w:rsidRPr="00FC3F84" w:rsidTr="00C039B7">
        <w:trPr>
          <w:trHeight w:val="18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7</w:t>
            </w:r>
          </w:p>
        </w:tc>
        <w:tc>
          <w:tcPr>
            <w:tcW w:w="4197" w:type="dxa"/>
          </w:tcPr>
          <w:p w:rsidR="0044318B" w:rsidRPr="00FC3F84" w:rsidRDefault="0044318B" w:rsidP="007B22D1">
            <w:pPr>
              <w:pStyle w:val="NormalWeb"/>
              <w:shd w:val="clear" w:color="auto" w:fill="FFFFFF"/>
              <w:rPr>
                <w:color w:val="000000"/>
              </w:rPr>
            </w:pPr>
            <w:r w:rsidRPr="00FC3F84">
              <w:rPr>
                <w:color w:val="000000"/>
              </w:rPr>
              <w:t>Многозначные слова. Прямое и переносное значения слов. Заимствованные слова. Устаревшие слова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F2199A">
            <w:pPr>
              <w:rPr>
                <w:color w:val="0000FF"/>
                <w:sz w:val="20"/>
                <w:szCs w:val="20"/>
                <w:u w:val="single"/>
              </w:rPr>
            </w:pPr>
            <w:hyperlink r:id="rId6">
              <w:r w:rsidRPr="00754DCF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44318B" w:rsidRPr="00754DCF" w:rsidRDefault="0044318B" w:rsidP="007B22D1">
            <w:pPr>
              <w:spacing w:line="276" w:lineRule="auto"/>
              <w:rPr>
                <w:color w:val="0000FF"/>
              </w:rPr>
            </w:pP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8</w:t>
            </w:r>
          </w:p>
        </w:tc>
        <w:tc>
          <w:tcPr>
            <w:tcW w:w="4197" w:type="dxa"/>
          </w:tcPr>
          <w:p w:rsidR="0044318B" w:rsidRPr="00FC3F84" w:rsidRDefault="0044318B" w:rsidP="007B22D1">
            <w:pPr>
              <w:pStyle w:val="NormalWeb"/>
              <w:shd w:val="clear" w:color="auto" w:fill="FFFFFF"/>
              <w:rPr>
                <w:color w:val="000000"/>
              </w:rPr>
            </w:pPr>
            <w:r w:rsidRPr="00FC3F84">
              <w:rPr>
                <w:color w:val="000000"/>
              </w:rPr>
              <w:t>Синонимы, антонимы, омонимы. Фразеологизмы. Обобщение знаний о лексических группах слов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F2199A">
            <w:pPr>
              <w:rPr>
                <w:color w:val="0000FF"/>
                <w:sz w:val="20"/>
                <w:szCs w:val="20"/>
                <w:u w:val="single"/>
              </w:rPr>
            </w:pPr>
            <w:hyperlink r:id="rId7">
              <w:r w:rsidRPr="00754DCF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44318B" w:rsidRPr="00754DCF" w:rsidRDefault="0044318B" w:rsidP="007B22D1">
            <w:pPr>
              <w:spacing w:line="276" w:lineRule="auto"/>
              <w:rPr>
                <w:color w:val="0000FF"/>
              </w:rPr>
            </w:pP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9</w:t>
            </w:r>
          </w:p>
        </w:tc>
        <w:tc>
          <w:tcPr>
            <w:tcW w:w="4197" w:type="dxa"/>
          </w:tcPr>
          <w:p w:rsidR="0044318B" w:rsidRPr="00FC3F84" w:rsidRDefault="0044318B" w:rsidP="003B0B1F">
            <w:r w:rsidRPr="00FC3F84">
              <w:rPr>
                <w:color w:val="000000"/>
              </w:rPr>
              <w:t>Состав слова. Распознавание значимых частей слова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F2199A">
            <w:pPr>
              <w:rPr>
                <w:color w:val="0000FF"/>
                <w:sz w:val="20"/>
                <w:szCs w:val="20"/>
                <w:u w:val="single"/>
              </w:rPr>
            </w:pPr>
            <w:hyperlink r:id="rId8">
              <w:r w:rsidRPr="00754DCF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44318B" w:rsidRPr="00754DCF" w:rsidRDefault="0044318B" w:rsidP="007B22D1">
            <w:pPr>
              <w:spacing w:line="276" w:lineRule="auto"/>
              <w:rPr>
                <w:color w:val="0000FF"/>
              </w:rPr>
            </w:pP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10</w:t>
            </w:r>
          </w:p>
        </w:tc>
        <w:tc>
          <w:tcPr>
            <w:tcW w:w="4197" w:type="dxa"/>
          </w:tcPr>
          <w:p w:rsidR="0044318B" w:rsidRPr="00FC3F84" w:rsidRDefault="0044318B" w:rsidP="00100B10">
            <w:pPr>
              <w:jc w:val="both"/>
            </w:pPr>
            <w:r w:rsidRPr="00FC3F84">
              <w:rPr>
                <w:color w:val="000000"/>
              </w:rPr>
              <w:t>Правописание гласных и согласных в корнях слов, удвоенных согласных в корнях</w:t>
            </w:r>
            <w:r>
              <w:rPr>
                <w:color w:val="000000"/>
              </w:rPr>
              <w:t>.</w:t>
            </w:r>
            <w:r w:rsidRPr="00FC3F84">
              <w:rPr>
                <w:color w:val="000000"/>
              </w:rPr>
              <w:t xml:space="preserve"> Правописание приставок и суффиксов.</w:t>
            </w:r>
            <w:r w:rsidRPr="00FC3F84">
              <w:rPr>
                <w:b/>
                <w:color w:val="000000"/>
              </w:rPr>
              <w:t xml:space="preserve"> 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F2199A">
            <w:pPr>
              <w:rPr>
                <w:color w:val="0000FF"/>
                <w:sz w:val="20"/>
                <w:szCs w:val="20"/>
                <w:u w:val="single"/>
              </w:rPr>
            </w:pPr>
            <w:hyperlink r:id="rId9">
              <w:r w:rsidRPr="00754DCF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44318B" w:rsidRPr="00754DCF" w:rsidRDefault="0044318B" w:rsidP="007B22D1">
            <w:pPr>
              <w:spacing w:line="276" w:lineRule="auto"/>
              <w:rPr>
                <w:color w:val="0000FF"/>
              </w:rPr>
            </w:pP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11</w:t>
            </w:r>
          </w:p>
        </w:tc>
        <w:tc>
          <w:tcPr>
            <w:tcW w:w="4197" w:type="dxa"/>
          </w:tcPr>
          <w:p w:rsidR="0044318B" w:rsidRPr="00FC3F84" w:rsidRDefault="0044318B" w:rsidP="00C039B7">
            <w:pPr>
              <w:textAlignment w:val="center"/>
            </w:pPr>
            <w:r w:rsidRPr="00FC3F84">
              <w:rPr>
                <w:color w:val="000000"/>
              </w:rPr>
              <w:t xml:space="preserve">Разделительные твердый и мягкий знаки. 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7B22D1">
            <w:pPr>
              <w:spacing w:line="276" w:lineRule="auto"/>
              <w:rPr>
                <w:color w:val="0000FF"/>
              </w:rPr>
            </w:pPr>
            <w:r w:rsidRPr="00754DCF">
              <w:rPr>
                <w:color w:val="0000FF"/>
              </w:rPr>
              <w:t>https://моиуроки.рф/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12</w:t>
            </w:r>
          </w:p>
        </w:tc>
        <w:tc>
          <w:tcPr>
            <w:tcW w:w="4197" w:type="dxa"/>
          </w:tcPr>
          <w:p w:rsidR="0044318B" w:rsidRPr="00FC3F84" w:rsidRDefault="0044318B" w:rsidP="00C039B7">
            <w:r w:rsidRPr="00FC3F84">
              <w:rPr>
                <w:color w:val="000000"/>
              </w:rPr>
              <w:t>Распознавание падежей имен существительных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7B22D1">
            <w:pPr>
              <w:spacing w:line="276" w:lineRule="auto"/>
              <w:rPr>
                <w:color w:val="0000FF"/>
              </w:rPr>
            </w:pPr>
            <w:r w:rsidRPr="00754DCF">
              <w:rPr>
                <w:color w:val="0000FF"/>
              </w:rPr>
              <w:t>https://моиуроки.рф/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13</w:t>
            </w:r>
          </w:p>
        </w:tc>
        <w:tc>
          <w:tcPr>
            <w:tcW w:w="4197" w:type="dxa"/>
          </w:tcPr>
          <w:p w:rsidR="0044318B" w:rsidRPr="00FC3F84" w:rsidRDefault="0044318B" w:rsidP="00C039B7">
            <w:r w:rsidRPr="00FC3F84">
              <w:rPr>
                <w:color w:val="000000"/>
              </w:rPr>
              <w:t>Упражнение в распознавании именительного, родительного, винительного падежей неодушевленных имен существительных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7B22D1">
            <w:pPr>
              <w:spacing w:line="276" w:lineRule="auto"/>
              <w:rPr>
                <w:color w:val="0000FF"/>
              </w:rPr>
            </w:pPr>
            <w:r w:rsidRPr="00754DCF">
              <w:rPr>
                <w:color w:val="0000FF"/>
              </w:rPr>
              <w:t>https://моиуроки.рф/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14</w:t>
            </w:r>
          </w:p>
        </w:tc>
        <w:tc>
          <w:tcPr>
            <w:tcW w:w="4197" w:type="dxa"/>
          </w:tcPr>
          <w:p w:rsidR="0044318B" w:rsidRPr="00FC3F84" w:rsidRDefault="0044318B" w:rsidP="000E40CD">
            <w:pPr>
              <w:spacing w:line="276" w:lineRule="auto"/>
            </w:pPr>
            <w:r w:rsidRPr="00FC3F84">
              <w:rPr>
                <w:color w:val="000000"/>
              </w:rPr>
              <w:t>Упражнение в распознавании одушевленных имен существительных в родительном и винительном падежах, в дательном падеже.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7B22D1">
            <w:pPr>
              <w:spacing w:line="276" w:lineRule="auto"/>
              <w:rPr>
                <w:color w:val="0000FF"/>
              </w:rPr>
            </w:pPr>
            <w:r w:rsidRPr="00754DCF">
              <w:rPr>
                <w:color w:val="0000FF"/>
              </w:rPr>
              <w:t>https://моиуроки.рф/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15</w:t>
            </w:r>
          </w:p>
        </w:tc>
        <w:tc>
          <w:tcPr>
            <w:tcW w:w="4197" w:type="dxa"/>
          </w:tcPr>
          <w:p w:rsidR="0044318B" w:rsidRPr="00FC3F84" w:rsidRDefault="0044318B" w:rsidP="00100B10">
            <w:pPr>
              <w:jc w:val="both"/>
            </w:pPr>
            <w:r w:rsidRPr="00FC3F84">
              <w:rPr>
                <w:color w:val="000000"/>
              </w:rPr>
              <w:t>Упражнение в распознавании имен существительных в творительном и предложном падежах.. Несклоняемые имена существительные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7B22D1">
            <w:pPr>
              <w:spacing w:line="276" w:lineRule="auto"/>
              <w:rPr>
                <w:color w:val="0000FF"/>
              </w:rPr>
            </w:pPr>
            <w:hyperlink r:id="rId10">
              <w:r w:rsidRPr="00754DCF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44318B" w:rsidRPr="00FC3F84" w:rsidTr="00C039B7">
        <w:trPr>
          <w:trHeight w:val="297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16</w:t>
            </w:r>
          </w:p>
        </w:tc>
        <w:tc>
          <w:tcPr>
            <w:tcW w:w="4197" w:type="dxa"/>
          </w:tcPr>
          <w:p w:rsidR="0044318B" w:rsidRPr="00FC3F84" w:rsidRDefault="0044318B" w:rsidP="00100B10">
            <w:pPr>
              <w:jc w:val="both"/>
            </w:pPr>
            <w:r w:rsidRPr="00FC3F84">
              <w:rPr>
                <w:color w:val="000000"/>
              </w:rPr>
              <w:t>Три склонения имен существительных (общее представление). 1-е склонение имен существительных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7B22D1">
            <w:pPr>
              <w:spacing w:line="276" w:lineRule="auto"/>
              <w:rPr>
                <w:color w:val="0000FF"/>
              </w:rPr>
            </w:pPr>
            <w:hyperlink r:id="rId11">
              <w:r w:rsidRPr="00754DCF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44318B" w:rsidRPr="00FC3F84" w:rsidTr="00C039B7">
        <w:trPr>
          <w:trHeight w:val="345"/>
        </w:trPr>
        <w:tc>
          <w:tcPr>
            <w:tcW w:w="648" w:type="dxa"/>
          </w:tcPr>
          <w:p w:rsidR="0044318B" w:rsidRPr="00FC3F84" w:rsidRDefault="0044318B" w:rsidP="007B22D1">
            <w:r>
              <w:t>17</w:t>
            </w:r>
          </w:p>
        </w:tc>
        <w:tc>
          <w:tcPr>
            <w:tcW w:w="4197" w:type="dxa"/>
          </w:tcPr>
          <w:p w:rsidR="0044318B" w:rsidRPr="00FC3F84" w:rsidRDefault="0044318B" w:rsidP="00100B10">
            <w:pPr>
              <w:jc w:val="both"/>
            </w:pPr>
            <w:r w:rsidRPr="00FC3F84">
              <w:rPr>
                <w:color w:val="000000"/>
              </w:rPr>
              <w:t xml:space="preserve">2-е склонение имен существительных. 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7B22D1">
            <w:pPr>
              <w:spacing w:line="276" w:lineRule="auto"/>
              <w:rPr>
                <w:color w:val="0000FF"/>
              </w:rPr>
            </w:pPr>
            <w:hyperlink r:id="rId12">
              <w:r w:rsidRPr="00754DCF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44318B" w:rsidRPr="00B16F33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18</w:t>
            </w:r>
          </w:p>
        </w:tc>
        <w:tc>
          <w:tcPr>
            <w:tcW w:w="4197" w:type="dxa"/>
          </w:tcPr>
          <w:p w:rsidR="0044318B" w:rsidRPr="00FC3F84" w:rsidRDefault="0044318B" w:rsidP="00880339">
            <w:r w:rsidRPr="00FC3F84">
              <w:t xml:space="preserve">Упражнение в распознавании имён существительных 3-го склонения. Типы склонения. 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A32C07">
            <w:pPr>
              <w:ind w:left="135"/>
              <w:rPr>
                <w:color w:val="0000FF"/>
                <w:sz w:val="20"/>
                <w:szCs w:val="20"/>
                <w:lang w:val="en-US"/>
              </w:rPr>
            </w:pPr>
            <w:hyperlink r:id="rId13">
              <w:r w:rsidRPr="00754DCF">
                <w:rPr>
                  <w:color w:val="0000FF"/>
                  <w:sz w:val="20"/>
                  <w:szCs w:val="20"/>
                  <w:u w:val="single"/>
                  <w:lang w:val="en-US"/>
                </w:rPr>
                <w:t xml:space="preserve">https HYPERLINK "https://resh.edu.ru/subject/13/1/":// </w:t>
              </w:r>
            </w:hyperlink>
          </w:p>
          <w:p w:rsidR="0044318B" w:rsidRPr="00754DCF" w:rsidRDefault="0044318B" w:rsidP="007B22D1">
            <w:pPr>
              <w:spacing w:line="276" w:lineRule="auto"/>
              <w:rPr>
                <w:color w:val="0000FF"/>
                <w:lang w:val="en-US"/>
              </w:rPr>
            </w:pPr>
          </w:p>
        </w:tc>
      </w:tr>
      <w:tr w:rsidR="0044318B" w:rsidRPr="00B16F33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19</w:t>
            </w:r>
          </w:p>
        </w:tc>
        <w:tc>
          <w:tcPr>
            <w:tcW w:w="4197" w:type="dxa"/>
          </w:tcPr>
          <w:p w:rsidR="0044318B" w:rsidRPr="00FC3F84" w:rsidRDefault="0044318B" w:rsidP="007B22D1">
            <w:pPr>
              <w:spacing w:line="276" w:lineRule="auto"/>
              <w:rPr>
                <w:b/>
              </w:rPr>
            </w:pPr>
            <w:r w:rsidRPr="00FC3F84">
              <w:t>Способы проверки безударных падежных окончаний имен существительных</w:t>
            </w:r>
          </w:p>
        </w:tc>
        <w:tc>
          <w:tcPr>
            <w:tcW w:w="1636" w:type="dxa"/>
            <w:gridSpan w:val="2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42" w:type="dxa"/>
            <w:gridSpan w:val="2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7B22D1">
            <w:pPr>
              <w:spacing w:line="276" w:lineRule="auto"/>
              <w:rPr>
                <w:color w:val="0000FF"/>
                <w:lang w:val="en-US"/>
              </w:rPr>
            </w:pPr>
            <w:r w:rsidRPr="00754DCF">
              <w:rPr>
                <w:color w:val="0000FF"/>
                <w:lang w:val="en-US"/>
              </w:rPr>
              <w:t>"https://resh.edu.ru/subject/13/1/"subject HYPERLINK</w:t>
            </w:r>
          </w:p>
        </w:tc>
      </w:tr>
      <w:tr w:rsidR="0044318B" w:rsidRPr="00B16F33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20</w:t>
            </w:r>
          </w:p>
        </w:tc>
        <w:tc>
          <w:tcPr>
            <w:tcW w:w="4197" w:type="dxa"/>
          </w:tcPr>
          <w:p w:rsidR="0044318B" w:rsidRPr="00FC3F84" w:rsidRDefault="0044318B" w:rsidP="00880339">
            <w:r w:rsidRPr="00FC3F84">
              <w:t>Именительный, родительный и винительный падежи одушевлённых имён существительных</w:t>
            </w:r>
          </w:p>
        </w:tc>
        <w:tc>
          <w:tcPr>
            <w:tcW w:w="1662" w:type="dxa"/>
            <w:gridSpan w:val="3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16" w:type="dxa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7B22D1">
            <w:pPr>
              <w:spacing w:line="276" w:lineRule="auto"/>
              <w:rPr>
                <w:color w:val="0000FF"/>
                <w:lang w:val="en-US"/>
              </w:rPr>
            </w:pPr>
            <w:r w:rsidRPr="00754DCF">
              <w:rPr>
                <w:color w:val="0000FF"/>
                <w:lang w:val="en-US"/>
              </w:rPr>
              <w:t>"https://resh.edu.ru/subject/13/1/"subject HYPERLINK</w:t>
            </w:r>
          </w:p>
        </w:tc>
      </w:tr>
      <w:tr w:rsidR="0044318B" w:rsidRPr="00B16F33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21</w:t>
            </w:r>
          </w:p>
        </w:tc>
        <w:tc>
          <w:tcPr>
            <w:tcW w:w="4197" w:type="dxa"/>
          </w:tcPr>
          <w:p w:rsidR="0044318B" w:rsidRPr="00FC3F84" w:rsidRDefault="0044318B" w:rsidP="00912BC7">
            <w:pPr>
              <w:jc w:val="both"/>
            </w:pPr>
            <w:r w:rsidRPr="00FC3F84">
              <w:t>Правописание окончаний имен существительных в дательном падеже</w:t>
            </w:r>
            <w:r>
              <w:t>,</w:t>
            </w:r>
            <w:r w:rsidRPr="00FC3F84">
              <w:t xml:space="preserve"> творительном падеже</w:t>
            </w:r>
            <w:r>
              <w:t>,</w:t>
            </w:r>
            <w:r w:rsidRPr="00FC3F84">
              <w:t xml:space="preserve"> в предложном падеже</w:t>
            </w:r>
          </w:p>
        </w:tc>
        <w:tc>
          <w:tcPr>
            <w:tcW w:w="1662" w:type="dxa"/>
            <w:gridSpan w:val="3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16" w:type="dxa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7B22D1">
            <w:pPr>
              <w:spacing w:line="276" w:lineRule="auto"/>
              <w:rPr>
                <w:color w:val="0000FF"/>
                <w:lang w:val="en-US"/>
              </w:rPr>
            </w:pPr>
            <w:r w:rsidRPr="00754DCF">
              <w:rPr>
                <w:color w:val="0000FF"/>
                <w:lang w:val="en-US"/>
              </w:rPr>
              <w:t>"https://resh.edu.ru/subject/13/1/"subject HYPERLINK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22</w:t>
            </w:r>
          </w:p>
        </w:tc>
        <w:tc>
          <w:tcPr>
            <w:tcW w:w="4197" w:type="dxa"/>
          </w:tcPr>
          <w:p w:rsidR="0044318B" w:rsidRPr="00FC3F84" w:rsidRDefault="0044318B" w:rsidP="00880339">
            <w:r w:rsidRPr="00FC3F84">
              <w:t>Правописание окончаний имён существительных множественного числа в родительном падеже. Родительный и винительный падежи имён существительных множественного числа</w:t>
            </w:r>
          </w:p>
        </w:tc>
        <w:tc>
          <w:tcPr>
            <w:tcW w:w="1662" w:type="dxa"/>
            <w:gridSpan w:val="3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16" w:type="dxa"/>
          </w:tcPr>
          <w:p w:rsidR="0044318B" w:rsidRPr="00FC3F84" w:rsidRDefault="0044318B" w:rsidP="00843D7F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754DCF" w:rsidRDefault="0044318B" w:rsidP="007B22D1">
            <w:pPr>
              <w:spacing w:line="276" w:lineRule="auto"/>
              <w:rPr>
                <w:color w:val="0000FF"/>
              </w:rPr>
            </w:pPr>
            <w:r w:rsidRPr="00754DCF">
              <w:rPr>
                <w:color w:val="0000FF"/>
              </w:rPr>
              <w:t xml:space="preserve">\ </w:t>
            </w:r>
            <w:hyperlink r:id="rId14">
              <w:r w:rsidRPr="00754DCF">
                <w:rPr>
                  <w:color w:val="0000FF"/>
                  <w:u w:val="single"/>
                </w:rPr>
                <w:t>https://m.edsoo.ru/f8443586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23</w:t>
            </w:r>
          </w:p>
        </w:tc>
        <w:tc>
          <w:tcPr>
            <w:tcW w:w="4197" w:type="dxa"/>
          </w:tcPr>
          <w:p w:rsidR="0044318B" w:rsidRPr="00FC3F84" w:rsidRDefault="0044318B" w:rsidP="00262DEE">
            <w:pPr>
              <w:spacing w:line="276" w:lineRule="auto"/>
            </w:pPr>
            <w:r w:rsidRPr="00FC3F84">
              <w:t>Дательный, творительный, предложный падежи имён существительных множественного числа. Правописание падежных окончаний имен существительных в единственном и множественном числе</w:t>
            </w:r>
          </w:p>
        </w:tc>
        <w:tc>
          <w:tcPr>
            <w:tcW w:w="1662" w:type="dxa"/>
            <w:gridSpan w:val="3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16" w:type="dxa"/>
          </w:tcPr>
          <w:p w:rsidR="0044318B" w:rsidRPr="00FC3F84" w:rsidRDefault="0044318B" w:rsidP="00843D7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Default="0044318B" w:rsidP="007B22D1">
            <w:pPr>
              <w:spacing w:line="276" w:lineRule="auto"/>
            </w:pPr>
            <w:hyperlink r:id="rId15">
              <w:r w:rsidRPr="00092BD8">
                <w:rPr>
                  <w:color w:val="0000FF"/>
                  <w:u w:val="single"/>
                </w:rPr>
                <w:t>https://m.edsoo.ru/f8437344</w:t>
              </w:r>
            </w:hyperlink>
          </w:p>
          <w:p w:rsidR="0044318B" w:rsidRDefault="0044318B" w:rsidP="007B22D1">
            <w:pPr>
              <w:spacing w:line="276" w:lineRule="auto"/>
            </w:pPr>
          </w:p>
          <w:p w:rsidR="0044318B" w:rsidRDefault="0044318B" w:rsidP="007B22D1">
            <w:pPr>
              <w:spacing w:line="276" w:lineRule="auto"/>
            </w:pPr>
          </w:p>
          <w:p w:rsidR="0044318B" w:rsidRPr="00754DCF" w:rsidRDefault="0044318B" w:rsidP="007B22D1">
            <w:pPr>
              <w:spacing w:line="276" w:lineRule="auto"/>
              <w:rPr>
                <w:color w:val="0000FF"/>
              </w:rPr>
            </w:pP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5C7A98">
            <w:pPr>
              <w:spacing w:line="276" w:lineRule="auto"/>
            </w:pPr>
            <w:r>
              <w:t>24</w:t>
            </w:r>
          </w:p>
        </w:tc>
        <w:tc>
          <w:tcPr>
            <w:tcW w:w="4197" w:type="dxa"/>
          </w:tcPr>
          <w:p w:rsidR="0044318B" w:rsidRPr="00FC3F84" w:rsidRDefault="0044318B" w:rsidP="00BF72C6">
            <w:r w:rsidRPr="00FC3F84">
              <w:t xml:space="preserve">Имя прилагательное как часть речи. Род и число имён прилагательных. </w:t>
            </w:r>
          </w:p>
        </w:tc>
        <w:tc>
          <w:tcPr>
            <w:tcW w:w="1662" w:type="dxa"/>
            <w:gridSpan w:val="3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16" w:type="dxa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16">
              <w:r w:rsidRPr="00092BD8">
                <w:rPr>
                  <w:color w:val="0000FF"/>
                  <w:u w:val="single"/>
                </w:rPr>
                <w:t>https://m.edsoo.ru/f843508a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5C7A98">
            <w:pPr>
              <w:spacing w:line="276" w:lineRule="auto"/>
            </w:pPr>
            <w:r>
              <w:t>25</w:t>
            </w:r>
          </w:p>
        </w:tc>
        <w:tc>
          <w:tcPr>
            <w:tcW w:w="4197" w:type="dxa"/>
          </w:tcPr>
          <w:p w:rsidR="0044318B" w:rsidRPr="00FC3F84" w:rsidRDefault="0044318B" w:rsidP="00912BC7">
            <w:pPr>
              <w:jc w:val="both"/>
              <w:rPr>
                <w:color w:val="000000"/>
              </w:rPr>
            </w:pPr>
            <w:r w:rsidRPr="00FC3F84">
              <w:rPr>
                <w:color w:val="000000"/>
              </w:rPr>
              <w:t xml:space="preserve">Склонение имён прилагательных. </w:t>
            </w:r>
            <w:r w:rsidRPr="00FC3F84">
              <w:t>Склонение имён прилагательных мужского и среднего рода в единственном числе</w:t>
            </w:r>
          </w:p>
        </w:tc>
        <w:tc>
          <w:tcPr>
            <w:tcW w:w="1662" w:type="dxa"/>
            <w:gridSpan w:val="3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16" w:type="dxa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17">
              <w:r w:rsidRPr="00092BD8">
                <w:rPr>
                  <w:color w:val="0000FF"/>
                  <w:u w:val="single"/>
                </w:rPr>
                <w:t>https://m.edsoo.ru/f843508a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26</w:t>
            </w:r>
          </w:p>
        </w:tc>
        <w:tc>
          <w:tcPr>
            <w:tcW w:w="4197" w:type="dxa"/>
          </w:tcPr>
          <w:p w:rsidR="0044318B" w:rsidRPr="00FC3F84" w:rsidRDefault="0044318B" w:rsidP="00BF72C6">
            <w:r w:rsidRPr="00FC3F84">
              <w:t xml:space="preserve">Правописание окончаний имён прилагательных мужского и среднего рода в именительном падеже, родительном и дательном падеже </w:t>
            </w:r>
          </w:p>
        </w:tc>
        <w:tc>
          <w:tcPr>
            <w:tcW w:w="1662" w:type="dxa"/>
            <w:gridSpan w:val="3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16" w:type="dxa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Default="0044318B" w:rsidP="00754DCF">
            <w:pPr>
              <w:spacing w:line="276" w:lineRule="auto"/>
            </w:pPr>
            <w:hyperlink r:id="rId18">
              <w:r w:rsidRPr="00092BD8">
                <w:rPr>
                  <w:color w:val="0000FF"/>
                  <w:u w:val="single"/>
                </w:rPr>
                <w:t>https://m.edsoo.ru/f8437344</w:t>
              </w:r>
            </w:hyperlink>
          </w:p>
          <w:p w:rsidR="0044318B" w:rsidRPr="00FC3F84" w:rsidRDefault="0044318B" w:rsidP="007B22D1">
            <w:pPr>
              <w:spacing w:line="276" w:lineRule="auto"/>
            </w:pP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27</w:t>
            </w:r>
          </w:p>
        </w:tc>
        <w:tc>
          <w:tcPr>
            <w:tcW w:w="4197" w:type="dxa"/>
          </w:tcPr>
          <w:p w:rsidR="0044318B" w:rsidRPr="00FC3F84" w:rsidRDefault="0044318B" w:rsidP="00BF72C6">
            <w:r w:rsidRPr="00FC3F84">
              <w:t>Именительный, винительный, родительный падежи.</w:t>
            </w:r>
          </w:p>
        </w:tc>
        <w:tc>
          <w:tcPr>
            <w:tcW w:w="1662" w:type="dxa"/>
            <w:gridSpan w:val="3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16" w:type="dxa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Default="0044318B" w:rsidP="00754DCF">
            <w:pPr>
              <w:spacing w:line="276" w:lineRule="auto"/>
            </w:pPr>
            <w:hyperlink r:id="rId19">
              <w:r w:rsidRPr="00092BD8">
                <w:rPr>
                  <w:color w:val="0000FF"/>
                  <w:u w:val="single"/>
                </w:rPr>
                <w:t>https://m.edsoo.ru/f8437344</w:t>
              </w:r>
            </w:hyperlink>
          </w:p>
          <w:p w:rsidR="0044318B" w:rsidRPr="00FC3F84" w:rsidRDefault="0044318B" w:rsidP="007B22D1">
            <w:pPr>
              <w:spacing w:line="276" w:lineRule="auto"/>
            </w:pP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28</w:t>
            </w:r>
          </w:p>
        </w:tc>
        <w:tc>
          <w:tcPr>
            <w:tcW w:w="4197" w:type="dxa"/>
          </w:tcPr>
          <w:p w:rsidR="0044318B" w:rsidRPr="00FC3F84" w:rsidRDefault="0044318B" w:rsidP="00BF72C6">
            <w:pPr>
              <w:rPr>
                <w:b/>
              </w:rPr>
            </w:pPr>
            <w:r w:rsidRPr="00FC3F84">
              <w:t>Правописание окончаний имён прилагательных мужского и среднего рода в творительном и предложном падежах</w:t>
            </w:r>
          </w:p>
        </w:tc>
        <w:tc>
          <w:tcPr>
            <w:tcW w:w="1662" w:type="dxa"/>
            <w:gridSpan w:val="3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16" w:type="dxa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20">
              <w:r w:rsidRPr="00092BD8">
                <w:rPr>
                  <w:color w:val="0000FF"/>
                  <w:u w:val="single"/>
                </w:rPr>
                <w:t>https://m.edsoo.ru/f843bac0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C039B7">
        <w:trPr>
          <w:trHeight w:val="355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29</w:t>
            </w:r>
          </w:p>
        </w:tc>
        <w:tc>
          <w:tcPr>
            <w:tcW w:w="4197" w:type="dxa"/>
          </w:tcPr>
          <w:p w:rsidR="0044318B" w:rsidRPr="00FC3F84" w:rsidRDefault="0044318B" w:rsidP="00BF72C6">
            <w:r w:rsidRPr="00FC3F84">
              <w:t>Правописание падежных окончаний имён прилагательных мужского и среднего рода</w:t>
            </w:r>
          </w:p>
        </w:tc>
        <w:tc>
          <w:tcPr>
            <w:tcW w:w="1662" w:type="dxa"/>
            <w:gridSpan w:val="3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16" w:type="dxa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21">
              <w:r w:rsidRPr="00092BD8">
                <w:rPr>
                  <w:color w:val="0000FF"/>
                  <w:u w:val="single"/>
                </w:rPr>
                <w:t>https://m.edsoo.ru/f843bac0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30</w:t>
            </w:r>
          </w:p>
        </w:tc>
        <w:tc>
          <w:tcPr>
            <w:tcW w:w="4197" w:type="dxa"/>
          </w:tcPr>
          <w:p w:rsidR="0044318B" w:rsidRPr="00FC3F84" w:rsidRDefault="0044318B" w:rsidP="00BF72C6">
            <w:r w:rsidRPr="00FC3F84">
              <w:t>Склонение имён прилагательных женского рода.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22">
              <w:r w:rsidRPr="00092BD8">
                <w:rPr>
                  <w:color w:val="0000FF"/>
                  <w:u w:val="single"/>
                </w:rPr>
                <w:t>https://m.edsoo.ru/f843bac0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31</w:t>
            </w:r>
          </w:p>
        </w:tc>
        <w:tc>
          <w:tcPr>
            <w:tcW w:w="4197" w:type="dxa"/>
          </w:tcPr>
          <w:p w:rsidR="0044318B" w:rsidRPr="00FC3F84" w:rsidRDefault="0044318B" w:rsidP="00BF72C6">
            <w:r w:rsidRPr="00FC3F84">
              <w:t xml:space="preserve">Именительный и винительный падежи имён прилагательных женского рода. Родительный, дательный, творительный и предложный падежи имен прилагательных женского рода. 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23">
              <w:r w:rsidRPr="00092BD8">
                <w:rPr>
                  <w:color w:val="0000FF"/>
                  <w:u w:val="single"/>
                </w:rPr>
                <w:t>https://m.edsoo.ru/f843bac0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32</w:t>
            </w:r>
          </w:p>
        </w:tc>
        <w:tc>
          <w:tcPr>
            <w:tcW w:w="4197" w:type="dxa"/>
          </w:tcPr>
          <w:p w:rsidR="0044318B" w:rsidRPr="00FC3F84" w:rsidRDefault="0044318B" w:rsidP="00BF72C6">
            <w:r w:rsidRPr="00FC3F84">
              <w:t>Винительный и творительный падежи имен прилагательных женского рода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24">
              <w:r w:rsidRPr="00092BD8">
                <w:rPr>
                  <w:color w:val="0000FF"/>
                  <w:u w:val="single"/>
                </w:rPr>
                <w:t>https://m.edsoo.ru/f843bac0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33</w:t>
            </w:r>
          </w:p>
        </w:tc>
        <w:tc>
          <w:tcPr>
            <w:tcW w:w="4197" w:type="dxa"/>
          </w:tcPr>
          <w:p w:rsidR="0044318B" w:rsidRPr="00FC3F84" w:rsidRDefault="0044318B" w:rsidP="00BF72C6">
            <w:r w:rsidRPr="00FC3F84">
              <w:rPr>
                <w:rFonts w:ascii="Verdana" w:hAnsi="Verdana"/>
                <w:b/>
                <w:bCs/>
                <w:shd w:val="clear" w:color="auto" w:fill="FFFFFF"/>
              </w:rPr>
              <w:t> </w:t>
            </w:r>
            <w:r w:rsidRPr="00FC3F84">
              <w:t>Склонение имён прилагательных во множественном числе</w:t>
            </w:r>
            <w:r>
              <w:t xml:space="preserve"> 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25">
              <w:r w:rsidRPr="00092BD8">
                <w:rPr>
                  <w:color w:val="0000FF"/>
                  <w:u w:val="single"/>
                </w:rPr>
                <w:t>https://m.edsoo.ru/f843bac0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34</w:t>
            </w:r>
          </w:p>
        </w:tc>
        <w:tc>
          <w:tcPr>
            <w:tcW w:w="4197" w:type="dxa"/>
          </w:tcPr>
          <w:p w:rsidR="0044318B" w:rsidRPr="00FC3F84" w:rsidRDefault="0044318B" w:rsidP="00BF72C6">
            <w:r w:rsidRPr="00FC3F84">
              <w:t xml:space="preserve">Именительный и винительный падежи имен прилагательных множественного числа. 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26">
              <w:r w:rsidRPr="00092BD8">
                <w:rPr>
                  <w:color w:val="0000FF"/>
                  <w:u w:val="single"/>
                </w:rPr>
                <w:t>https://m.edsoo.ru/f843bac0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35</w:t>
            </w:r>
          </w:p>
        </w:tc>
        <w:tc>
          <w:tcPr>
            <w:tcW w:w="4197" w:type="dxa"/>
          </w:tcPr>
          <w:p w:rsidR="0044318B" w:rsidRPr="00FC3F84" w:rsidRDefault="0044318B" w:rsidP="00BF72C6">
            <w:r w:rsidRPr="00FC3F84">
              <w:t>Родительный и предложный падежи имен прилагательных множественного числа. Дательный и творительный падежи имен прилагательных множественного числа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27">
              <w:r w:rsidRPr="00092BD8">
                <w:rPr>
                  <w:color w:val="0000FF"/>
                  <w:u w:val="single"/>
                </w:rPr>
                <w:t>https://m.edsoo.ru/f843cefc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36</w:t>
            </w:r>
          </w:p>
        </w:tc>
        <w:tc>
          <w:tcPr>
            <w:tcW w:w="4197" w:type="dxa"/>
          </w:tcPr>
          <w:p w:rsidR="0044318B" w:rsidRPr="00FC3F84" w:rsidRDefault="0044318B" w:rsidP="00BF72C6">
            <w:r w:rsidRPr="00FC3F84">
              <w:t>Местоимение как часть речи. Личные местоимения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28">
              <w:r w:rsidRPr="00092BD8">
                <w:rPr>
                  <w:color w:val="0000FF"/>
                  <w:u w:val="single"/>
                </w:rPr>
                <w:t>https://m.edsoo.ru/f843cc40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37</w:t>
            </w:r>
          </w:p>
        </w:tc>
        <w:tc>
          <w:tcPr>
            <w:tcW w:w="4197" w:type="dxa"/>
          </w:tcPr>
          <w:p w:rsidR="0044318B" w:rsidRPr="00FC3F84" w:rsidRDefault="0044318B" w:rsidP="00BF72C6">
            <w:r w:rsidRPr="00FC3F84">
              <w:t>Изменение личных местоимений 1-го и 2-го лица по падежам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29">
              <w:r w:rsidRPr="00092BD8">
                <w:rPr>
                  <w:color w:val="0000FF"/>
                  <w:u w:val="single"/>
                </w:rPr>
                <w:t>https://m.edsoo.ru/f843cc40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38</w:t>
            </w:r>
          </w:p>
        </w:tc>
        <w:tc>
          <w:tcPr>
            <w:tcW w:w="4197" w:type="dxa"/>
          </w:tcPr>
          <w:p w:rsidR="0044318B" w:rsidRPr="00FC3F84" w:rsidRDefault="0044318B" w:rsidP="00BF72C6">
            <w:r w:rsidRPr="00FC3F84">
              <w:t>Изменение личных местоимений 3-го лица по падежам.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30">
              <w:r w:rsidRPr="00092BD8">
                <w:rPr>
                  <w:color w:val="0000FF"/>
                  <w:u w:val="single"/>
                </w:rPr>
                <w:t>https://m.edsoo.ru/f843cefc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39</w:t>
            </w:r>
          </w:p>
        </w:tc>
        <w:tc>
          <w:tcPr>
            <w:tcW w:w="4197" w:type="dxa"/>
          </w:tcPr>
          <w:p w:rsidR="0044318B" w:rsidRPr="00FC3F84" w:rsidRDefault="0044318B" w:rsidP="00FC3F84">
            <w:r w:rsidRPr="00FC3F84">
              <w:t>Роль глаголов в языке. Изменение глаголов по временам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31">
              <w:r w:rsidRPr="00092BD8">
                <w:rPr>
                  <w:color w:val="0000FF"/>
                  <w:u w:val="single"/>
                </w:rPr>
                <w:t>https://m.edsoo.ru/f843d866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40</w:t>
            </w:r>
          </w:p>
        </w:tc>
        <w:tc>
          <w:tcPr>
            <w:tcW w:w="4197" w:type="dxa"/>
          </w:tcPr>
          <w:p w:rsidR="0044318B" w:rsidRPr="00FC3F84" w:rsidRDefault="0044318B" w:rsidP="00FC3F84">
            <w:r w:rsidRPr="00FC3F84">
              <w:t>Неопределённая форма глагола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32">
              <w:r w:rsidRPr="00092BD8">
                <w:rPr>
                  <w:color w:val="0000FF"/>
                  <w:u w:val="single"/>
                </w:rPr>
                <w:t>https://m.edsoo.ru/f843d866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41</w:t>
            </w:r>
          </w:p>
        </w:tc>
        <w:tc>
          <w:tcPr>
            <w:tcW w:w="4197" w:type="dxa"/>
          </w:tcPr>
          <w:p w:rsidR="0044318B" w:rsidRPr="00FC3F84" w:rsidRDefault="0044318B" w:rsidP="00FC3F84">
            <w:r w:rsidRPr="00FC3F84">
              <w:t xml:space="preserve">Спряжение глаголов. 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33">
              <w:r w:rsidRPr="00092BD8">
                <w:rPr>
                  <w:color w:val="0000FF"/>
                  <w:u w:val="single"/>
                </w:rPr>
                <w:t>https://m.edsoo.ru/f84419e8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42</w:t>
            </w:r>
          </w:p>
        </w:tc>
        <w:tc>
          <w:tcPr>
            <w:tcW w:w="4197" w:type="dxa"/>
          </w:tcPr>
          <w:p w:rsidR="0044318B" w:rsidRPr="00FC3F84" w:rsidRDefault="0044318B" w:rsidP="00FC3F84">
            <w:r w:rsidRPr="00FC3F84">
              <w:t>2-е лицо глаголов настоящего и будущего времени в единственном числе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34">
              <w:r w:rsidRPr="00092BD8">
                <w:rPr>
                  <w:color w:val="0000FF"/>
                  <w:u w:val="single"/>
                </w:rPr>
                <w:t>https://m.edsoo.ru/f84419e8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43</w:t>
            </w:r>
          </w:p>
        </w:tc>
        <w:tc>
          <w:tcPr>
            <w:tcW w:w="4197" w:type="dxa"/>
          </w:tcPr>
          <w:p w:rsidR="0044318B" w:rsidRPr="00FC3F84" w:rsidRDefault="0044318B" w:rsidP="00FC3F84">
            <w:r w:rsidRPr="00FC3F84">
              <w:t>I и II спряжение глаголов настоящего времени. I и II спряжение глаголов будущего времени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35">
              <w:r w:rsidRPr="00092BD8">
                <w:rPr>
                  <w:color w:val="0000FF"/>
                  <w:u w:val="single"/>
                </w:rPr>
                <w:t>https://m.edsoo.ru/f84419e8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44</w:t>
            </w:r>
          </w:p>
        </w:tc>
        <w:tc>
          <w:tcPr>
            <w:tcW w:w="4197" w:type="dxa"/>
          </w:tcPr>
          <w:p w:rsidR="0044318B" w:rsidRPr="00FC3F84" w:rsidRDefault="0044318B" w:rsidP="00FC3F84">
            <w:r w:rsidRPr="00FC3F84">
              <w:t>Правописание безударных личных окончаний глаголов в настоящем и будущем времени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36">
              <w:r w:rsidRPr="00092BD8">
                <w:rPr>
                  <w:color w:val="0000FF"/>
                  <w:u w:val="single"/>
                </w:rPr>
                <w:t>https://m.edsoo.ru/f8435378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45</w:t>
            </w:r>
          </w:p>
        </w:tc>
        <w:tc>
          <w:tcPr>
            <w:tcW w:w="4197" w:type="dxa"/>
          </w:tcPr>
          <w:p w:rsidR="0044318B" w:rsidRPr="00FC3F84" w:rsidRDefault="0044318B" w:rsidP="00FC3F84">
            <w:r w:rsidRPr="00FC3F84">
              <w:t>Возвратные глаголы. Правописание -тся и -ться в возвратных глаголах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37">
              <w:r w:rsidRPr="00092BD8">
                <w:rPr>
                  <w:color w:val="0000FF"/>
                  <w:u w:val="single"/>
                </w:rPr>
                <w:t>https://m.edsoo.ru/f8435378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46</w:t>
            </w:r>
          </w:p>
        </w:tc>
        <w:tc>
          <w:tcPr>
            <w:tcW w:w="4197" w:type="dxa"/>
          </w:tcPr>
          <w:p w:rsidR="0044318B" w:rsidRPr="00FC3F84" w:rsidRDefault="0044318B" w:rsidP="00FC3F84">
            <w:r w:rsidRPr="00FC3F84">
              <w:t>Правописание глаголов в прошедшем времени.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38">
              <w:r w:rsidRPr="00092BD8">
                <w:rPr>
                  <w:color w:val="0000FF"/>
                  <w:u w:val="single"/>
                </w:rPr>
                <w:t>https://m.edsoo.ru/f8435378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47</w:t>
            </w:r>
          </w:p>
        </w:tc>
        <w:tc>
          <w:tcPr>
            <w:tcW w:w="4197" w:type="dxa"/>
          </w:tcPr>
          <w:p w:rsidR="0044318B" w:rsidRPr="00FC3F84" w:rsidRDefault="0044318B" w:rsidP="00FC3F84">
            <w:r w:rsidRPr="00FC3F84">
              <w:t>Правописание родовых окончаний глаголов в прошедшем времени.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39">
              <w:r w:rsidRPr="00092BD8">
                <w:rPr>
                  <w:color w:val="0000FF"/>
                  <w:u w:val="single"/>
                </w:rPr>
                <w:t>https://m.edsoo.ru/f8435378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48</w:t>
            </w:r>
          </w:p>
        </w:tc>
        <w:tc>
          <w:tcPr>
            <w:tcW w:w="4197" w:type="dxa"/>
          </w:tcPr>
          <w:p w:rsidR="0044318B" w:rsidRPr="00FC3F84" w:rsidRDefault="0044318B" w:rsidP="00FC3F84">
            <w:pPr>
              <w:rPr>
                <w:b/>
              </w:rPr>
            </w:pPr>
            <w:r>
              <w:t>Число глаголов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40">
              <w:r w:rsidRPr="00092BD8">
                <w:rPr>
                  <w:color w:val="0000FF"/>
                  <w:u w:val="single"/>
                </w:rPr>
                <w:t>https://m.edsoo.ru/f843639a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49</w:t>
            </w:r>
          </w:p>
        </w:tc>
        <w:tc>
          <w:tcPr>
            <w:tcW w:w="4197" w:type="dxa"/>
          </w:tcPr>
          <w:p w:rsidR="0044318B" w:rsidRPr="00FC3F84" w:rsidRDefault="0044318B" w:rsidP="00FC3F84">
            <w:pPr>
              <w:rPr>
                <w:b/>
              </w:rPr>
            </w:pPr>
            <w:r>
              <w:t>Род глаголов в прошедшем времени.</w:t>
            </w:r>
          </w:p>
        </w:tc>
        <w:tc>
          <w:tcPr>
            <w:tcW w:w="1618" w:type="dxa"/>
          </w:tcPr>
          <w:p w:rsidR="0044318B" w:rsidRPr="00F2199A" w:rsidRDefault="0044318B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41">
              <w:r w:rsidRPr="00092BD8">
                <w:rPr>
                  <w:color w:val="0000FF"/>
                  <w:u w:val="single"/>
                </w:rPr>
                <w:t>https://m.edsoo.ru/f843639a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50</w:t>
            </w:r>
          </w:p>
        </w:tc>
        <w:tc>
          <w:tcPr>
            <w:tcW w:w="4197" w:type="dxa"/>
          </w:tcPr>
          <w:p w:rsidR="0044318B" w:rsidRPr="00FC3F84" w:rsidRDefault="0044318B" w:rsidP="00FC3F84">
            <w:pPr>
              <w:rPr>
                <w:b/>
              </w:rPr>
            </w:pPr>
            <w:r>
              <w:t>Правописание частицы не с глаголами.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42">
              <w:r w:rsidRPr="00092BD8">
                <w:rPr>
                  <w:color w:val="0000FF"/>
                  <w:u w:val="single"/>
                </w:rPr>
                <w:t>https://m.edsoo.ru/fa251adc</w:t>
              </w:r>
            </w:hyperlink>
            <w:r w:rsidRPr="00092BD8">
              <w:rPr>
                <w:color w:val="000000"/>
              </w:rPr>
              <w:t xml:space="preserve">, 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51</w:t>
            </w:r>
          </w:p>
        </w:tc>
        <w:tc>
          <w:tcPr>
            <w:tcW w:w="4197" w:type="dxa"/>
          </w:tcPr>
          <w:p w:rsidR="0044318B" w:rsidRPr="00FC3F84" w:rsidRDefault="0044318B" w:rsidP="00FC3F84">
            <w:r>
              <w:t>Правописание приставок и предлогов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43">
              <w:r w:rsidRPr="00092BD8">
                <w:rPr>
                  <w:color w:val="0000FF"/>
                  <w:u w:val="single"/>
                </w:rPr>
                <w:t>https://m.edsoo.ru/fa251adc</w:t>
              </w:r>
            </w:hyperlink>
            <w:r w:rsidRPr="00092BD8">
              <w:rPr>
                <w:color w:val="000000"/>
              </w:rPr>
              <w:t xml:space="preserve">, </w:t>
            </w:r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52</w:t>
            </w:r>
          </w:p>
        </w:tc>
        <w:tc>
          <w:tcPr>
            <w:tcW w:w="4197" w:type="dxa"/>
          </w:tcPr>
          <w:p w:rsidR="0044318B" w:rsidRPr="00FC3F84" w:rsidRDefault="0044318B" w:rsidP="00FC3F84">
            <w:r>
              <w:t>Правописание значимых частей слов.</w:t>
            </w:r>
          </w:p>
        </w:tc>
        <w:tc>
          <w:tcPr>
            <w:tcW w:w="1618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843D7F">
            <w:pPr>
              <w:spacing w:line="276" w:lineRule="auto"/>
              <w:jc w:val="center"/>
            </w:pPr>
            <w:r w:rsidRPr="00FC3F84">
              <w:t>1</w:t>
            </w: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44">
              <w:r w:rsidRPr="00092BD8">
                <w:rPr>
                  <w:color w:val="0000FF"/>
                  <w:u w:val="single"/>
                </w:rPr>
                <w:t>https://m.edsoo.ru/fa251d48</w:t>
              </w:r>
            </w:hyperlink>
          </w:p>
        </w:tc>
      </w:tr>
      <w:tr w:rsidR="0044318B" w:rsidRPr="00FC3F84" w:rsidTr="00C039B7">
        <w:trPr>
          <w:trHeight w:val="360"/>
        </w:trPr>
        <w:tc>
          <w:tcPr>
            <w:tcW w:w="648" w:type="dxa"/>
          </w:tcPr>
          <w:p w:rsidR="0044318B" w:rsidRPr="00FC3F84" w:rsidRDefault="0044318B" w:rsidP="007B22D1">
            <w:pPr>
              <w:spacing w:line="276" w:lineRule="auto"/>
            </w:pPr>
            <w:r>
              <w:t>54</w:t>
            </w:r>
          </w:p>
        </w:tc>
        <w:tc>
          <w:tcPr>
            <w:tcW w:w="4197" w:type="dxa"/>
          </w:tcPr>
          <w:p w:rsidR="0044318B" w:rsidRPr="00FC3F84" w:rsidRDefault="0044318B" w:rsidP="007B22D1">
            <w:pPr>
              <w:spacing w:line="276" w:lineRule="auto"/>
              <w:rPr>
                <w:b/>
                <w:color w:val="000000"/>
              </w:rPr>
            </w:pPr>
            <w:r w:rsidRPr="00092BD8">
              <w:rPr>
                <w:color w:val="000000"/>
              </w:rPr>
              <w:t>Как сделать текст интереснее. Составление текста по репродукции карины</w:t>
            </w:r>
          </w:p>
        </w:tc>
        <w:tc>
          <w:tcPr>
            <w:tcW w:w="1618" w:type="dxa"/>
          </w:tcPr>
          <w:p w:rsidR="0044318B" w:rsidRPr="00FC3F84" w:rsidRDefault="0044318B" w:rsidP="00843D7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05" w:type="dxa"/>
          </w:tcPr>
          <w:p w:rsidR="0044318B" w:rsidRPr="00FC3F84" w:rsidRDefault="0044318B" w:rsidP="007B22D1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7B22D1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7B22D1">
            <w:pPr>
              <w:spacing w:line="276" w:lineRule="auto"/>
            </w:pPr>
            <w:hyperlink r:id="rId45">
              <w:r w:rsidRPr="00092BD8">
                <w:rPr>
                  <w:color w:val="0000FF"/>
                  <w:u w:val="single"/>
                </w:rPr>
                <w:t>https://m.edsoo.ru/fa251adc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963645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55</w:t>
            </w:r>
          </w:p>
        </w:tc>
        <w:tc>
          <w:tcPr>
            <w:tcW w:w="4197" w:type="dxa"/>
          </w:tcPr>
          <w:p w:rsidR="0044318B" w:rsidRPr="00FC3F84" w:rsidRDefault="0044318B" w:rsidP="00963645">
            <w:pPr>
              <w:spacing w:line="276" w:lineRule="auto"/>
              <w:rPr>
                <w:b/>
                <w:color w:val="000000"/>
              </w:rPr>
            </w:pPr>
            <w:r w:rsidRPr="00092BD8">
              <w:rPr>
                <w:color w:val="000000"/>
              </w:rPr>
              <w:t>Учимся пересказывать: подробный устный пересказ текста</w:t>
            </w:r>
          </w:p>
        </w:tc>
        <w:tc>
          <w:tcPr>
            <w:tcW w:w="1618" w:type="dxa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46">
              <w:r w:rsidRPr="00092BD8">
                <w:rPr>
                  <w:color w:val="0000FF"/>
                  <w:u w:val="single"/>
                </w:rPr>
                <w:t>https://m.edsoo.ru/fa251adc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963645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56</w:t>
            </w:r>
          </w:p>
        </w:tc>
        <w:tc>
          <w:tcPr>
            <w:tcW w:w="4197" w:type="dxa"/>
          </w:tcPr>
          <w:p w:rsidR="0044318B" w:rsidRPr="00FC3F84" w:rsidRDefault="0044318B" w:rsidP="00963645">
            <w:pPr>
              <w:spacing w:line="276" w:lineRule="auto"/>
              <w:rPr>
                <w:b/>
                <w:color w:val="000000"/>
              </w:rPr>
            </w:pPr>
            <w:r w:rsidRPr="00092BD8">
              <w:rPr>
                <w:color w:val="000000"/>
              </w:rPr>
              <w:t>Звуко-буквенный разбор слова</w:t>
            </w:r>
          </w:p>
        </w:tc>
        <w:tc>
          <w:tcPr>
            <w:tcW w:w="1618" w:type="dxa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47">
              <w:r w:rsidRPr="00092BD8">
                <w:rPr>
                  <w:color w:val="0000FF"/>
                  <w:u w:val="single"/>
                </w:rPr>
                <w:t>https://m.edsoo.ru/fa251adc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6333BF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57</w:t>
            </w:r>
          </w:p>
        </w:tc>
        <w:tc>
          <w:tcPr>
            <w:tcW w:w="4197" w:type="dxa"/>
          </w:tcPr>
          <w:p w:rsidR="0044318B" w:rsidRPr="00FC3F84" w:rsidRDefault="0044318B" w:rsidP="00963645">
            <w:pPr>
              <w:spacing w:line="276" w:lineRule="auto"/>
              <w:rPr>
                <w:b/>
                <w:color w:val="000000"/>
              </w:rPr>
            </w:pPr>
            <w:r w:rsidRPr="00092BD8">
              <w:rPr>
                <w:color w:val="000000"/>
              </w:rPr>
              <w:t>Характеристика звуков русского языка.</w:t>
            </w:r>
          </w:p>
        </w:tc>
        <w:tc>
          <w:tcPr>
            <w:tcW w:w="1618" w:type="dxa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48">
              <w:r w:rsidRPr="00092BD8">
                <w:rPr>
                  <w:color w:val="0000FF"/>
                  <w:u w:val="single"/>
                </w:rPr>
                <w:t>https://m.edsoo.ru/fa251adc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6333BF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58</w:t>
            </w:r>
          </w:p>
        </w:tc>
        <w:tc>
          <w:tcPr>
            <w:tcW w:w="4197" w:type="dxa"/>
          </w:tcPr>
          <w:p w:rsidR="0044318B" w:rsidRPr="00FC3F84" w:rsidRDefault="0044318B" w:rsidP="00963645">
            <w:pPr>
              <w:spacing w:line="276" w:lineRule="auto"/>
              <w:rPr>
                <w:b/>
                <w:color w:val="000000"/>
              </w:rPr>
            </w:pPr>
            <w:r>
              <w:rPr>
                <w:color w:val="000000"/>
              </w:rPr>
              <w:t>М</w:t>
            </w:r>
            <w:r w:rsidRPr="00092BD8">
              <w:rPr>
                <w:color w:val="000000"/>
              </w:rPr>
              <w:t>орфология. Проверь себя</w:t>
            </w:r>
          </w:p>
        </w:tc>
        <w:tc>
          <w:tcPr>
            <w:tcW w:w="1618" w:type="dxa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49">
              <w:r w:rsidRPr="00092BD8">
                <w:rPr>
                  <w:color w:val="0000FF"/>
                  <w:u w:val="single"/>
                </w:rPr>
                <w:t>https://m.edsoo.ru/fa251adc</w:t>
              </w:r>
            </w:hyperlink>
            <w:r w:rsidRPr="00092BD8">
              <w:rPr>
                <w:color w:val="000000"/>
              </w:rPr>
              <w:t>,</w:t>
            </w:r>
          </w:p>
        </w:tc>
      </w:tr>
      <w:tr w:rsidR="0044318B" w:rsidRPr="00FC3F84" w:rsidTr="006333BF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59</w:t>
            </w:r>
          </w:p>
        </w:tc>
        <w:tc>
          <w:tcPr>
            <w:tcW w:w="4197" w:type="dxa"/>
          </w:tcPr>
          <w:p w:rsidR="0044318B" w:rsidRPr="00FC3F84" w:rsidRDefault="0044318B" w:rsidP="00963645">
            <w:pPr>
              <w:spacing w:line="276" w:lineRule="auto"/>
              <w:rPr>
                <w:b/>
                <w:color w:val="000000"/>
              </w:rPr>
            </w:pPr>
            <w:r w:rsidRPr="00092BD8">
              <w:rPr>
                <w:color w:val="000000"/>
              </w:rPr>
              <w:t>Пишем подробный пересказ текста. Изложение</w:t>
            </w:r>
          </w:p>
        </w:tc>
        <w:tc>
          <w:tcPr>
            <w:tcW w:w="1618" w:type="dxa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50">
              <w:r w:rsidRPr="00092BD8">
                <w:rPr>
                  <w:color w:val="0000FF"/>
                  <w:u w:val="single"/>
                </w:rPr>
                <w:t>https://m.edsoo.ru/fa251d48</w:t>
              </w:r>
            </w:hyperlink>
          </w:p>
        </w:tc>
      </w:tr>
      <w:tr w:rsidR="0044318B" w:rsidRPr="00FC3F84" w:rsidTr="006333BF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60</w:t>
            </w:r>
          </w:p>
        </w:tc>
        <w:tc>
          <w:tcPr>
            <w:tcW w:w="4197" w:type="dxa"/>
          </w:tcPr>
          <w:p w:rsidR="0044318B" w:rsidRPr="00FC3F84" w:rsidRDefault="0044318B" w:rsidP="00963645">
            <w:pPr>
              <w:spacing w:line="276" w:lineRule="auto"/>
              <w:rPr>
                <w:b/>
                <w:color w:val="000000"/>
              </w:rPr>
            </w:pPr>
            <w:r w:rsidRPr="00092BD8">
              <w:rPr>
                <w:color w:val="000000"/>
              </w:rPr>
              <w:t>Орфографический тренинг: правописание разных частей речи</w:t>
            </w:r>
          </w:p>
        </w:tc>
        <w:tc>
          <w:tcPr>
            <w:tcW w:w="1618" w:type="dxa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51">
              <w:r w:rsidRPr="00092BD8">
                <w:rPr>
                  <w:color w:val="0000FF"/>
                  <w:u w:val="single"/>
                </w:rPr>
                <w:t>https://m.edsoo.ru/fa251d48</w:t>
              </w:r>
            </w:hyperlink>
          </w:p>
        </w:tc>
      </w:tr>
      <w:tr w:rsidR="0044318B" w:rsidRPr="00FC3F84" w:rsidTr="006333BF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61</w:t>
            </w:r>
          </w:p>
        </w:tc>
        <w:tc>
          <w:tcPr>
            <w:tcW w:w="4197" w:type="dxa"/>
          </w:tcPr>
          <w:p w:rsidR="0044318B" w:rsidRPr="00FC3F84" w:rsidRDefault="0044318B" w:rsidP="00963645">
            <w:pPr>
              <w:spacing w:line="276" w:lineRule="auto"/>
              <w:rPr>
                <w:b/>
                <w:color w:val="000000"/>
              </w:rPr>
            </w:pPr>
            <w:r w:rsidRPr="00092BD8">
              <w:rPr>
                <w:color w:val="000000"/>
              </w:rPr>
              <w:t>«Чему мы научились на уроках правописания в 4 классе»</w:t>
            </w:r>
          </w:p>
        </w:tc>
        <w:tc>
          <w:tcPr>
            <w:tcW w:w="1618" w:type="dxa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52">
              <w:r w:rsidRPr="00092BD8">
                <w:rPr>
                  <w:color w:val="0000FF"/>
                  <w:u w:val="single"/>
                </w:rPr>
                <w:t>https://m.edsoo.ru/fa251d48</w:t>
              </w:r>
            </w:hyperlink>
          </w:p>
        </w:tc>
      </w:tr>
      <w:tr w:rsidR="0044318B" w:rsidRPr="00FC3F84" w:rsidTr="006333BF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62</w:t>
            </w:r>
          </w:p>
        </w:tc>
        <w:tc>
          <w:tcPr>
            <w:tcW w:w="4197" w:type="dxa"/>
          </w:tcPr>
          <w:p w:rsidR="0044318B" w:rsidRPr="00FC3F84" w:rsidRDefault="0044318B" w:rsidP="00963645">
            <w:pPr>
              <w:spacing w:line="276" w:lineRule="auto"/>
              <w:rPr>
                <w:b/>
                <w:color w:val="000000"/>
              </w:rPr>
            </w:pPr>
            <w:r w:rsidRPr="006333BF">
              <w:rPr>
                <w:color w:val="000000"/>
              </w:rPr>
              <w:t>Диктант с грамматическим заданием</w:t>
            </w:r>
          </w:p>
        </w:tc>
        <w:tc>
          <w:tcPr>
            <w:tcW w:w="1618" w:type="dxa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160" w:type="dxa"/>
            <w:gridSpan w:val="3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53">
              <w:r w:rsidRPr="00092BD8">
                <w:rPr>
                  <w:color w:val="0000FF"/>
                  <w:u w:val="single"/>
                </w:rPr>
                <w:t>https://m.edsoo.ru/fa251d48</w:t>
              </w:r>
            </w:hyperlink>
          </w:p>
        </w:tc>
      </w:tr>
      <w:tr w:rsidR="0044318B" w:rsidRPr="00FC3F84" w:rsidTr="006333BF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63</w:t>
            </w:r>
          </w:p>
        </w:tc>
        <w:tc>
          <w:tcPr>
            <w:tcW w:w="4197" w:type="dxa"/>
          </w:tcPr>
          <w:p w:rsidR="0044318B" w:rsidRPr="006333BF" w:rsidRDefault="0044318B" w:rsidP="00963645">
            <w:pPr>
              <w:spacing w:line="276" w:lineRule="auto"/>
              <w:rPr>
                <w:color w:val="000000"/>
              </w:rPr>
            </w:pPr>
            <w:r w:rsidRPr="006333BF">
              <w:rPr>
                <w:color w:val="000000"/>
              </w:rPr>
              <w:t>Работа над ошибками</w:t>
            </w:r>
          </w:p>
        </w:tc>
        <w:tc>
          <w:tcPr>
            <w:tcW w:w="1618" w:type="dxa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54">
              <w:r w:rsidRPr="00092BD8">
                <w:rPr>
                  <w:color w:val="0000FF"/>
                  <w:u w:val="single"/>
                </w:rPr>
                <w:t>https://m.edsoo.ru/fa251d48</w:t>
              </w:r>
            </w:hyperlink>
          </w:p>
        </w:tc>
      </w:tr>
      <w:tr w:rsidR="0044318B" w:rsidRPr="00FC3F84" w:rsidTr="006333BF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64</w:t>
            </w:r>
          </w:p>
        </w:tc>
        <w:tc>
          <w:tcPr>
            <w:tcW w:w="4197" w:type="dxa"/>
          </w:tcPr>
          <w:p w:rsidR="0044318B" w:rsidRPr="006333BF" w:rsidRDefault="0044318B" w:rsidP="00963645">
            <w:pPr>
              <w:spacing w:line="276" w:lineRule="auto"/>
              <w:rPr>
                <w:color w:val="000000"/>
              </w:rPr>
            </w:pPr>
            <w:r w:rsidRPr="006333BF">
              <w:rPr>
                <w:color w:val="000000"/>
              </w:rPr>
              <w:t xml:space="preserve"> Повторение изученного</w:t>
            </w:r>
          </w:p>
        </w:tc>
        <w:tc>
          <w:tcPr>
            <w:tcW w:w="1618" w:type="dxa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55">
              <w:r w:rsidRPr="00092BD8">
                <w:rPr>
                  <w:color w:val="0000FF"/>
                  <w:u w:val="single"/>
                </w:rPr>
                <w:t>https://m.edsoo.ru/fa251d48</w:t>
              </w:r>
            </w:hyperlink>
          </w:p>
        </w:tc>
      </w:tr>
      <w:tr w:rsidR="0044318B" w:rsidRPr="00FC3F84" w:rsidTr="006333BF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65</w:t>
            </w:r>
          </w:p>
        </w:tc>
        <w:tc>
          <w:tcPr>
            <w:tcW w:w="4197" w:type="dxa"/>
          </w:tcPr>
          <w:p w:rsidR="0044318B" w:rsidRPr="006333BF" w:rsidRDefault="0044318B" w:rsidP="006333BF">
            <w:pPr>
              <w:spacing w:line="276" w:lineRule="auto"/>
              <w:rPr>
                <w:color w:val="000000"/>
              </w:rPr>
            </w:pPr>
            <w:r w:rsidRPr="006333BF">
              <w:rPr>
                <w:color w:val="000000"/>
              </w:rPr>
              <w:t>Язык. Речь. Текст</w:t>
            </w:r>
          </w:p>
        </w:tc>
        <w:tc>
          <w:tcPr>
            <w:tcW w:w="1618" w:type="dxa"/>
          </w:tcPr>
          <w:p w:rsidR="0044318B" w:rsidRPr="006333BF" w:rsidRDefault="0044318B" w:rsidP="00963645">
            <w:pPr>
              <w:spacing w:line="276" w:lineRule="auto"/>
              <w:jc w:val="center"/>
              <w:rPr>
                <w:b/>
              </w:rPr>
            </w:pPr>
            <w:r w:rsidRPr="006333BF"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6333BF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56">
              <w:r w:rsidRPr="006333BF">
                <w:rPr>
                  <w:rStyle w:val="Hyperlink"/>
                </w:rPr>
                <w:t>https://m.edsoo.ru/f843639a</w:t>
              </w:r>
            </w:hyperlink>
          </w:p>
        </w:tc>
      </w:tr>
      <w:tr w:rsidR="0044318B" w:rsidRPr="00FC3F84" w:rsidTr="006333BF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66</w:t>
            </w:r>
          </w:p>
        </w:tc>
        <w:tc>
          <w:tcPr>
            <w:tcW w:w="4197" w:type="dxa"/>
          </w:tcPr>
          <w:p w:rsidR="0044318B" w:rsidRPr="006333BF" w:rsidRDefault="0044318B" w:rsidP="006333BF">
            <w:pPr>
              <w:spacing w:line="276" w:lineRule="auto"/>
              <w:rPr>
                <w:color w:val="000000"/>
              </w:rPr>
            </w:pPr>
            <w:r w:rsidRPr="006333BF">
              <w:rPr>
                <w:color w:val="000000"/>
              </w:rPr>
              <w:t>Состав слова. Лексическое значение слова.</w:t>
            </w:r>
          </w:p>
        </w:tc>
        <w:tc>
          <w:tcPr>
            <w:tcW w:w="1618" w:type="dxa"/>
          </w:tcPr>
          <w:p w:rsidR="0044318B" w:rsidRPr="006333BF" w:rsidRDefault="0044318B" w:rsidP="00963645">
            <w:pPr>
              <w:spacing w:line="276" w:lineRule="auto"/>
              <w:jc w:val="center"/>
              <w:rPr>
                <w:b/>
              </w:rPr>
            </w:pPr>
            <w:r w:rsidRPr="006333BF"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FC3F84" w:rsidRDefault="0044318B" w:rsidP="0096364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57">
              <w:r w:rsidRPr="006333BF">
                <w:rPr>
                  <w:rStyle w:val="Hyperlink"/>
                </w:rPr>
                <w:t>https://m.edsoo.ru/f843639a</w:t>
              </w:r>
            </w:hyperlink>
          </w:p>
        </w:tc>
      </w:tr>
      <w:tr w:rsidR="0044318B" w:rsidRPr="00FC3F84" w:rsidTr="006333BF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67</w:t>
            </w:r>
          </w:p>
        </w:tc>
        <w:tc>
          <w:tcPr>
            <w:tcW w:w="4197" w:type="dxa"/>
          </w:tcPr>
          <w:p w:rsidR="0044318B" w:rsidRPr="006333BF" w:rsidRDefault="0044318B" w:rsidP="006333BF">
            <w:pPr>
              <w:spacing w:line="276" w:lineRule="auto"/>
              <w:rPr>
                <w:color w:val="000000"/>
              </w:rPr>
            </w:pPr>
            <w:r w:rsidRPr="006333BF">
              <w:rPr>
                <w:color w:val="000000"/>
              </w:rPr>
              <w:t>Лексическое значение слова.</w:t>
            </w:r>
            <w:r w:rsidRPr="00092BD8">
              <w:rPr>
                <w:color w:val="000000"/>
              </w:rPr>
              <w:t xml:space="preserve"> Звуки и буквы</w:t>
            </w:r>
          </w:p>
        </w:tc>
        <w:tc>
          <w:tcPr>
            <w:tcW w:w="1618" w:type="dxa"/>
          </w:tcPr>
          <w:p w:rsidR="0044318B" w:rsidRPr="006333BF" w:rsidRDefault="0044318B" w:rsidP="00963645">
            <w:pPr>
              <w:spacing w:line="276" w:lineRule="auto"/>
              <w:jc w:val="center"/>
              <w:rPr>
                <w:b/>
              </w:rPr>
            </w:pPr>
            <w:r w:rsidRPr="006333BF"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6333BF" w:rsidRDefault="0044318B" w:rsidP="00963645">
            <w:pPr>
              <w:spacing w:line="276" w:lineRule="auto"/>
              <w:jc w:val="center"/>
              <w:rPr>
                <w:b/>
              </w:rPr>
            </w:pPr>
            <w:r w:rsidRPr="006333BF">
              <w:rPr>
                <w:b/>
              </w:rPr>
              <w:t>1</w:t>
            </w: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58">
              <w:r w:rsidRPr="006333BF">
                <w:rPr>
                  <w:rStyle w:val="Hyperlink"/>
                </w:rPr>
                <w:t>https://m.edsoo.ru/fa251adc</w:t>
              </w:r>
            </w:hyperlink>
            <w:r w:rsidRPr="006333BF">
              <w:t xml:space="preserve">, </w:t>
            </w:r>
          </w:p>
        </w:tc>
      </w:tr>
      <w:tr w:rsidR="0044318B" w:rsidRPr="00FC3F84" w:rsidTr="006333BF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  <w:r>
              <w:t>68</w:t>
            </w:r>
          </w:p>
        </w:tc>
        <w:tc>
          <w:tcPr>
            <w:tcW w:w="4197" w:type="dxa"/>
          </w:tcPr>
          <w:p w:rsidR="0044318B" w:rsidRPr="006333BF" w:rsidRDefault="0044318B" w:rsidP="006333BF">
            <w:pPr>
              <w:spacing w:line="276" w:lineRule="auto"/>
              <w:rPr>
                <w:color w:val="000000"/>
              </w:rPr>
            </w:pPr>
            <w:r w:rsidRPr="006333BF">
              <w:rPr>
                <w:color w:val="000000"/>
              </w:rPr>
              <w:t>Звуки и буквы. Итоговый урок за год</w:t>
            </w:r>
          </w:p>
        </w:tc>
        <w:tc>
          <w:tcPr>
            <w:tcW w:w="1618" w:type="dxa"/>
          </w:tcPr>
          <w:p w:rsidR="0044318B" w:rsidRPr="006333BF" w:rsidRDefault="0044318B" w:rsidP="00963645">
            <w:pPr>
              <w:spacing w:line="276" w:lineRule="auto"/>
              <w:jc w:val="center"/>
              <w:rPr>
                <w:b/>
              </w:rPr>
            </w:pPr>
            <w:r w:rsidRPr="006333BF">
              <w:rPr>
                <w:b/>
              </w:rPr>
              <w:t>1</w:t>
            </w:r>
          </w:p>
        </w:tc>
        <w:tc>
          <w:tcPr>
            <w:tcW w:w="2160" w:type="dxa"/>
            <w:gridSpan w:val="3"/>
          </w:tcPr>
          <w:p w:rsidR="0044318B" w:rsidRPr="006333BF" w:rsidRDefault="0044318B" w:rsidP="00963645">
            <w:pPr>
              <w:spacing w:line="276" w:lineRule="auto"/>
              <w:jc w:val="center"/>
              <w:rPr>
                <w:b/>
              </w:rPr>
            </w:pPr>
            <w:r w:rsidRPr="006333BF">
              <w:rPr>
                <w:b/>
              </w:rPr>
              <w:t>1</w:t>
            </w: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59">
              <w:r w:rsidRPr="006333BF">
                <w:rPr>
                  <w:rStyle w:val="Hyperlink"/>
                </w:rPr>
                <w:t>https://m.edsoo.ru/fa251adc</w:t>
              </w:r>
            </w:hyperlink>
            <w:r w:rsidRPr="006333BF">
              <w:t xml:space="preserve">, </w:t>
            </w:r>
          </w:p>
        </w:tc>
      </w:tr>
      <w:tr w:rsidR="0044318B" w:rsidRPr="00FC3F84" w:rsidTr="006333BF">
        <w:trPr>
          <w:trHeight w:val="360"/>
        </w:trPr>
        <w:tc>
          <w:tcPr>
            <w:tcW w:w="648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4197" w:type="dxa"/>
          </w:tcPr>
          <w:p w:rsidR="0044318B" w:rsidRPr="006333BF" w:rsidRDefault="0044318B" w:rsidP="00963645">
            <w:pPr>
              <w:spacing w:line="276" w:lineRule="auto"/>
              <w:rPr>
                <w:b/>
                <w:color w:val="000000"/>
              </w:rPr>
            </w:pPr>
            <w:r w:rsidRPr="006333BF">
              <w:rPr>
                <w:b/>
                <w:color w:val="000000"/>
              </w:rPr>
              <w:t>Итого</w:t>
            </w:r>
          </w:p>
        </w:tc>
        <w:tc>
          <w:tcPr>
            <w:tcW w:w="1618" w:type="dxa"/>
          </w:tcPr>
          <w:p w:rsidR="0044318B" w:rsidRPr="006333BF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2160" w:type="dxa"/>
            <w:gridSpan w:val="3"/>
          </w:tcPr>
          <w:p w:rsidR="0044318B" w:rsidRPr="006333BF" w:rsidRDefault="0044318B" w:rsidP="0096364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205" w:type="dxa"/>
          </w:tcPr>
          <w:p w:rsidR="0044318B" w:rsidRPr="00FC3F84" w:rsidRDefault="0044318B" w:rsidP="00963645">
            <w:pPr>
              <w:spacing w:line="276" w:lineRule="auto"/>
              <w:jc w:val="center"/>
            </w:pPr>
          </w:p>
        </w:tc>
        <w:tc>
          <w:tcPr>
            <w:tcW w:w="1440" w:type="dxa"/>
          </w:tcPr>
          <w:p w:rsidR="0044318B" w:rsidRPr="00FC3F84" w:rsidRDefault="0044318B" w:rsidP="00963645">
            <w:pPr>
              <w:spacing w:line="276" w:lineRule="auto"/>
            </w:pPr>
          </w:p>
        </w:tc>
        <w:tc>
          <w:tcPr>
            <w:tcW w:w="3518" w:type="dxa"/>
          </w:tcPr>
          <w:p w:rsidR="0044318B" w:rsidRPr="00FC3F84" w:rsidRDefault="0044318B" w:rsidP="00963645">
            <w:pPr>
              <w:spacing w:line="276" w:lineRule="auto"/>
            </w:pPr>
            <w:hyperlink r:id="rId60">
              <w:r w:rsidRPr="006333BF">
                <w:rPr>
                  <w:rStyle w:val="Hyperlink"/>
                </w:rPr>
                <w:t>https://m.edsoo.ru/fa251adc</w:t>
              </w:r>
            </w:hyperlink>
            <w:r w:rsidRPr="006333BF">
              <w:t xml:space="preserve">, </w:t>
            </w:r>
          </w:p>
        </w:tc>
      </w:tr>
    </w:tbl>
    <w:p w:rsidR="0044318B" w:rsidRPr="00FC3F84" w:rsidRDefault="0044318B" w:rsidP="006333BF">
      <w:pPr>
        <w:spacing w:line="100" w:lineRule="atLeast"/>
        <w:jc w:val="center"/>
        <w:rPr>
          <w:b/>
        </w:rPr>
      </w:pPr>
    </w:p>
    <w:p w:rsidR="0044318B" w:rsidRPr="00FC3F84" w:rsidRDefault="0044318B" w:rsidP="006333BF">
      <w:pPr>
        <w:spacing w:line="100" w:lineRule="atLeast"/>
        <w:jc w:val="center"/>
        <w:rPr>
          <w:b/>
        </w:rPr>
      </w:pPr>
    </w:p>
    <w:p w:rsidR="0044318B" w:rsidRPr="00FC3F84" w:rsidRDefault="0044318B" w:rsidP="005C7A98">
      <w:pPr>
        <w:spacing w:line="100" w:lineRule="atLeast"/>
        <w:jc w:val="center"/>
        <w:rPr>
          <w:b/>
        </w:rPr>
      </w:pPr>
    </w:p>
    <w:p w:rsidR="0044318B" w:rsidRPr="00FC3F84" w:rsidRDefault="0044318B" w:rsidP="005C7A98">
      <w:pPr>
        <w:spacing w:line="100" w:lineRule="atLeast"/>
        <w:jc w:val="center"/>
        <w:rPr>
          <w:b/>
        </w:rPr>
      </w:pPr>
    </w:p>
    <w:p w:rsidR="0044318B" w:rsidRPr="00FC3F84" w:rsidRDefault="0044318B" w:rsidP="00754DCF">
      <w:pPr>
        <w:spacing w:line="100" w:lineRule="atLeast"/>
        <w:rPr>
          <w:b/>
        </w:rPr>
      </w:pPr>
    </w:p>
    <w:p w:rsidR="0044318B" w:rsidRDefault="0044318B" w:rsidP="005C7A98">
      <w:pPr>
        <w:spacing w:line="100" w:lineRule="atLeast"/>
        <w:jc w:val="center"/>
        <w:rPr>
          <w:b/>
        </w:rPr>
      </w:pPr>
    </w:p>
    <w:p w:rsidR="0044318B" w:rsidRDefault="0044318B" w:rsidP="005C7A98">
      <w:pPr>
        <w:spacing w:line="100" w:lineRule="atLeast"/>
        <w:jc w:val="center"/>
        <w:rPr>
          <w:b/>
        </w:rPr>
      </w:pPr>
    </w:p>
    <w:p w:rsidR="0044318B" w:rsidRDefault="0044318B" w:rsidP="00292B5C">
      <w:pPr>
        <w:spacing w:line="100" w:lineRule="atLeast"/>
        <w:rPr>
          <w:b/>
        </w:rPr>
      </w:pPr>
    </w:p>
    <w:p w:rsidR="0044318B" w:rsidRDefault="0044318B" w:rsidP="00292B5C">
      <w:pPr>
        <w:spacing w:line="100" w:lineRule="atLeast"/>
        <w:rPr>
          <w:b/>
        </w:rPr>
      </w:pPr>
    </w:p>
    <w:p w:rsidR="0044318B" w:rsidRDefault="0044318B" w:rsidP="005C7A98">
      <w:pPr>
        <w:spacing w:line="100" w:lineRule="atLeast"/>
        <w:jc w:val="center"/>
        <w:rPr>
          <w:b/>
        </w:rPr>
      </w:pPr>
    </w:p>
    <w:p w:rsidR="0044318B" w:rsidRDefault="0044318B" w:rsidP="00FC3F84">
      <w:pPr>
        <w:spacing w:line="100" w:lineRule="atLeast"/>
        <w:rPr>
          <w:b/>
        </w:rPr>
      </w:pPr>
    </w:p>
    <w:p w:rsidR="0044318B" w:rsidRDefault="0044318B" w:rsidP="00FC3F84">
      <w:pPr>
        <w:spacing w:line="100" w:lineRule="atLeast"/>
        <w:rPr>
          <w:b/>
        </w:rPr>
      </w:pPr>
    </w:p>
    <w:p w:rsidR="0044318B" w:rsidRDefault="0044318B" w:rsidP="00FC3F84">
      <w:pPr>
        <w:spacing w:line="100" w:lineRule="atLeast"/>
        <w:rPr>
          <w:b/>
        </w:rPr>
      </w:pPr>
    </w:p>
    <w:p w:rsidR="0044318B" w:rsidRPr="00A33430" w:rsidRDefault="0044318B" w:rsidP="00FC3F84">
      <w:pPr>
        <w:spacing w:line="100" w:lineRule="atLeast"/>
        <w:rPr>
          <w:b/>
        </w:rPr>
      </w:pPr>
    </w:p>
    <w:p w:rsidR="0044318B" w:rsidRPr="00A33430" w:rsidRDefault="0044318B" w:rsidP="00FC3F84">
      <w:pPr>
        <w:spacing w:line="100" w:lineRule="atLeast"/>
        <w:rPr>
          <w:b/>
        </w:rPr>
      </w:pPr>
    </w:p>
    <w:p w:rsidR="0044318B" w:rsidRPr="00A33430" w:rsidRDefault="0044318B" w:rsidP="00FC3F84">
      <w:pPr>
        <w:spacing w:line="100" w:lineRule="atLeast"/>
        <w:rPr>
          <w:b/>
        </w:rPr>
      </w:pPr>
    </w:p>
    <w:p w:rsidR="0044318B" w:rsidRPr="00A33430" w:rsidRDefault="0044318B" w:rsidP="00FC3F84">
      <w:pPr>
        <w:spacing w:line="100" w:lineRule="atLeast"/>
        <w:rPr>
          <w:b/>
        </w:rPr>
      </w:pPr>
    </w:p>
    <w:p w:rsidR="0044318B" w:rsidRPr="001B632C" w:rsidRDefault="0044318B" w:rsidP="00FC3F84">
      <w:pPr>
        <w:spacing w:line="100" w:lineRule="atLeast"/>
        <w:rPr>
          <w:b/>
        </w:rPr>
      </w:pPr>
    </w:p>
    <w:p w:rsidR="0044318B" w:rsidRPr="001B632C" w:rsidRDefault="0044318B" w:rsidP="00FC3F84">
      <w:pPr>
        <w:spacing w:line="100" w:lineRule="atLeast"/>
        <w:rPr>
          <w:b/>
        </w:rPr>
      </w:pPr>
    </w:p>
    <w:p w:rsidR="0044318B" w:rsidRDefault="0044318B" w:rsidP="00C039B7">
      <w:pPr>
        <w:spacing w:line="100" w:lineRule="atLeast"/>
        <w:rPr>
          <w:b/>
        </w:rPr>
      </w:pPr>
    </w:p>
    <w:p w:rsidR="0044318B" w:rsidRDefault="0044318B" w:rsidP="005C7A98">
      <w:pPr>
        <w:spacing w:line="100" w:lineRule="atLeast"/>
        <w:jc w:val="center"/>
        <w:rPr>
          <w:b/>
        </w:rPr>
      </w:pPr>
    </w:p>
    <w:p w:rsidR="0044318B" w:rsidRDefault="0044318B" w:rsidP="005C7A98">
      <w:pPr>
        <w:spacing w:line="100" w:lineRule="atLeast"/>
        <w:jc w:val="center"/>
        <w:rPr>
          <w:b/>
        </w:rPr>
      </w:pPr>
      <w:r>
        <w:rPr>
          <w:b/>
        </w:rPr>
        <w:t>ЛИСТ КОРРЕКТИРОВКИ</w:t>
      </w:r>
    </w:p>
    <w:p w:rsidR="0044318B" w:rsidRPr="0092138E" w:rsidRDefault="0044318B" w:rsidP="00BF0C0C">
      <w:pPr>
        <w:spacing w:line="100" w:lineRule="atLeast"/>
        <w:jc w:val="center"/>
        <w:rPr>
          <w:b/>
        </w:rPr>
      </w:pPr>
      <w:r>
        <w:rPr>
          <w:b/>
        </w:rPr>
        <w:t xml:space="preserve">КАЛЕНДАРНО-ТЕМАТИЧЕСКОГО ПЛАНИРОВАНИЯ </w:t>
      </w:r>
    </w:p>
    <w:p w:rsidR="0044318B" w:rsidRPr="0092138E" w:rsidRDefault="0044318B" w:rsidP="00BF0C0C">
      <w:pPr>
        <w:spacing w:line="100" w:lineRule="atLeast"/>
        <w:jc w:val="center"/>
        <w:rPr>
          <w:b/>
        </w:rPr>
      </w:pPr>
    </w:p>
    <w:p w:rsidR="0044318B" w:rsidRPr="0092138E" w:rsidRDefault="0044318B" w:rsidP="00BF0C0C">
      <w:pPr>
        <w:spacing w:line="100" w:lineRule="atLeast"/>
        <w:rPr>
          <w:b/>
        </w:rPr>
      </w:pPr>
      <w:r>
        <w:rPr>
          <w:b/>
        </w:rPr>
        <w:t xml:space="preserve">Учитель      Предмет   </w:t>
      </w:r>
    </w:p>
    <w:p w:rsidR="0044318B" w:rsidRPr="0092138E" w:rsidRDefault="0044318B" w:rsidP="00BF0C0C">
      <w:pPr>
        <w:spacing w:line="100" w:lineRule="atLeast"/>
      </w:pPr>
    </w:p>
    <w:tbl>
      <w:tblPr>
        <w:tblW w:w="0" w:type="auto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3272"/>
      </w:tblGrid>
      <w:tr w:rsidR="0044318B" w:rsidTr="007B22D1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___ четверть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По рабочей программе</w:t>
            </w:r>
          </w:p>
        </w:tc>
        <w:tc>
          <w:tcPr>
            <w:tcW w:w="6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Корректировка</w:t>
            </w:r>
          </w:p>
        </w:tc>
      </w:tr>
      <w:tr w:rsidR="0044318B" w:rsidTr="007B22D1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33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Причина коррекции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Способ коррекции</w:t>
            </w:r>
          </w:p>
        </w:tc>
      </w:tr>
      <w:tr w:rsidR="0044318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44318B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44318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44318B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44318B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44318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44318B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44318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44318B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44318B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44318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44318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44318B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18B" w:rsidRDefault="0044318B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</w:tbl>
    <w:p w:rsidR="0044318B" w:rsidRDefault="0044318B" w:rsidP="00BF0C0C"/>
    <w:p w:rsidR="0044318B" w:rsidRPr="004D2CEC" w:rsidRDefault="0044318B" w:rsidP="001B632C">
      <w:pPr>
        <w:shd w:val="clear" w:color="auto" w:fill="FFFFFF"/>
        <w:spacing w:line="100" w:lineRule="atLeast"/>
        <w:ind w:left="29" w:hanging="29"/>
        <w:jc w:val="center"/>
        <w:rPr>
          <w:iCs/>
        </w:rPr>
      </w:pPr>
      <w:r w:rsidRPr="004D2CEC">
        <w:rPr>
          <w:iCs/>
        </w:rPr>
        <w:t xml:space="preserve">МУНИЦИПАЛЬНОЕ ОБЩЕОБРАЗОВАТЕЛЬНОЕ УЧРЕЖДЕНИЕ </w:t>
      </w:r>
    </w:p>
    <w:p w:rsidR="0044318B" w:rsidRPr="004D2CEC" w:rsidRDefault="0044318B" w:rsidP="001B632C">
      <w:pPr>
        <w:shd w:val="clear" w:color="auto" w:fill="FFFFFF"/>
        <w:spacing w:line="100" w:lineRule="atLeast"/>
        <w:ind w:left="29" w:hanging="29"/>
        <w:jc w:val="center"/>
        <w:rPr>
          <w:iCs/>
        </w:rPr>
      </w:pPr>
      <w:r w:rsidRPr="004D2CEC">
        <w:rPr>
          <w:iCs/>
        </w:rPr>
        <w:t xml:space="preserve">ГОРОДА ДЖАНКОЯ РЕСПУБЛИКИ КРЫМ «СРЕДНЯЯ ШКОЛА №3 </w:t>
      </w:r>
    </w:p>
    <w:p w:rsidR="0044318B" w:rsidRPr="004D2CEC" w:rsidRDefault="0044318B" w:rsidP="001B632C">
      <w:pPr>
        <w:shd w:val="clear" w:color="auto" w:fill="FFFFFF"/>
        <w:spacing w:line="100" w:lineRule="atLeast"/>
        <w:ind w:left="29" w:hanging="29"/>
        <w:jc w:val="center"/>
        <w:rPr>
          <w:iCs/>
        </w:rPr>
      </w:pPr>
      <w:r w:rsidRPr="004D2CEC">
        <w:rPr>
          <w:iCs/>
        </w:rPr>
        <w:t>ИМЕНИ ГЕРОЯ СОВЕТСКОГО СОЮЗА Я.И. ЧАПИЧЕВА»</w:t>
      </w:r>
    </w:p>
    <w:tbl>
      <w:tblPr>
        <w:tblW w:w="0" w:type="auto"/>
        <w:tblInd w:w="29" w:type="dxa"/>
        <w:tblLook w:val="01E0"/>
      </w:tblPr>
      <w:tblGrid>
        <w:gridCol w:w="6199"/>
        <w:gridCol w:w="3636"/>
        <w:gridCol w:w="4922"/>
      </w:tblGrid>
      <w:tr w:rsidR="0044318B" w:rsidRPr="004D2CEC" w:rsidTr="007B348D">
        <w:tc>
          <w:tcPr>
            <w:tcW w:w="6199" w:type="dxa"/>
          </w:tcPr>
          <w:p w:rsidR="0044318B" w:rsidRPr="004D2CEC" w:rsidRDefault="0044318B" w:rsidP="007B348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4D2CEC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44318B" w:rsidRPr="004D2CEC" w:rsidRDefault="0044318B" w:rsidP="007B348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4D2CEC">
              <w:rPr>
                <w:rFonts w:ascii="Times New Roman" w:hAnsi="Times New Roman"/>
                <w:sz w:val="24"/>
                <w:szCs w:val="24"/>
              </w:rPr>
              <w:t xml:space="preserve"> на заседании ШМО учителей</w:t>
            </w:r>
          </w:p>
          <w:p w:rsidR="0044318B" w:rsidRPr="004D2CEC" w:rsidRDefault="0044318B" w:rsidP="007B348D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D2C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2CEC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44318B" w:rsidRPr="004D2CEC" w:rsidRDefault="0044318B" w:rsidP="007B348D">
            <w:pPr>
              <w:pStyle w:val="NoSpacing"/>
              <w:widowControl w:val="0"/>
              <w:suppressAutoHyphens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2CEC"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8.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>08.202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№ 1 </w:t>
            </w:r>
          </w:p>
          <w:p w:rsidR="0044318B" w:rsidRPr="004D2CEC" w:rsidRDefault="0044318B" w:rsidP="007B348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44318B" w:rsidRPr="004D2CEC" w:rsidRDefault="0044318B" w:rsidP="007B348D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44318B" w:rsidRPr="004D2CEC" w:rsidRDefault="0044318B" w:rsidP="007B348D">
            <w:pPr>
              <w:widowControl w:val="0"/>
              <w:contextualSpacing/>
              <w:rPr>
                <w:color w:val="000000"/>
              </w:rPr>
            </w:pPr>
            <w:r w:rsidRPr="004D2CEC">
              <w:rPr>
                <w:color w:val="000000"/>
              </w:rPr>
              <w:t>СОГЛАСОВАНО</w:t>
            </w:r>
          </w:p>
          <w:p w:rsidR="0044318B" w:rsidRPr="004D2CEC" w:rsidRDefault="0044318B" w:rsidP="007B348D">
            <w:pPr>
              <w:widowControl w:val="0"/>
              <w:contextualSpacing/>
              <w:rPr>
                <w:color w:val="000000"/>
              </w:rPr>
            </w:pPr>
            <w:r w:rsidRPr="004D2CEC">
              <w:rPr>
                <w:color w:val="000000"/>
              </w:rPr>
              <w:t>Зам.директора  по УР</w:t>
            </w:r>
          </w:p>
          <w:p w:rsidR="0044318B" w:rsidRPr="004D2CEC" w:rsidRDefault="0044318B" w:rsidP="007B348D">
            <w:pPr>
              <w:widowControl w:val="0"/>
              <w:rPr>
                <w:color w:val="000000"/>
              </w:rPr>
            </w:pPr>
            <w:r w:rsidRPr="004D2CEC">
              <w:rPr>
                <w:color w:val="000000"/>
              </w:rPr>
              <w:t>_________Э.С. Аджиасанова</w:t>
            </w:r>
          </w:p>
          <w:p w:rsidR="0044318B" w:rsidRPr="004D2CEC" w:rsidRDefault="0044318B" w:rsidP="007B348D">
            <w:pPr>
              <w:widowControl w:val="0"/>
              <w:contextualSpacing/>
              <w:rPr>
                <w:color w:val="000000"/>
              </w:rPr>
            </w:pPr>
          </w:p>
          <w:p w:rsidR="0044318B" w:rsidRPr="004D2CEC" w:rsidRDefault="0044318B" w:rsidP="007B348D">
            <w:pPr>
              <w:widowControl w:val="0"/>
              <w:contextualSpacing/>
              <w:rPr>
                <w:color w:val="000000"/>
              </w:rPr>
            </w:pPr>
            <w:r w:rsidRPr="004D2CEC">
              <w:rPr>
                <w:color w:val="000000"/>
              </w:rPr>
              <w:t>28.08.2026г</w:t>
            </w:r>
          </w:p>
        </w:tc>
        <w:tc>
          <w:tcPr>
            <w:tcW w:w="4922" w:type="dxa"/>
          </w:tcPr>
          <w:p w:rsidR="0044318B" w:rsidRPr="004D2CEC" w:rsidRDefault="0044318B" w:rsidP="007B348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CEC">
              <w:rPr>
                <w:rFonts w:ascii="Times New Roman" w:hAnsi="Times New Roman"/>
                <w:sz w:val="24"/>
                <w:szCs w:val="24"/>
              </w:rPr>
              <w:t xml:space="preserve">                            УТВЕРЖДЕНО</w:t>
            </w:r>
          </w:p>
          <w:p w:rsidR="0044318B" w:rsidRPr="004D2CEC" w:rsidRDefault="0044318B" w:rsidP="007B348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CEC">
              <w:rPr>
                <w:rFonts w:ascii="Times New Roman" w:hAnsi="Times New Roman"/>
                <w:sz w:val="24"/>
                <w:szCs w:val="24"/>
              </w:rPr>
              <w:t>Директор МОУ «СШ №3 им Я.И.Чапичева»</w:t>
            </w:r>
          </w:p>
          <w:p w:rsidR="0044318B" w:rsidRPr="004D2CEC" w:rsidRDefault="0044318B" w:rsidP="007B348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>Приказ от 2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>.08.202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 № 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44318B" w:rsidRPr="004D2CEC" w:rsidRDefault="0044318B" w:rsidP="007B348D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4318B" w:rsidRPr="004D2CEC" w:rsidTr="007B348D">
        <w:trPr>
          <w:trHeight w:val="1259"/>
        </w:trPr>
        <w:tc>
          <w:tcPr>
            <w:tcW w:w="6199" w:type="dxa"/>
          </w:tcPr>
          <w:p w:rsidR="0044318B" w:rsidRPr="004D2CEC" w:rsidRDefault="0044318B" w:rsidP="007B348D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738"/>
            </w:tblGrid>
            <w:tr w:rsidR="0044318B" w:rsidRPr="004D2CEC" w:rsidTr="007B348D">
              <w:trPr>
                <w:trHeight w:val="266"/>
              </w:trPr>
              <w:tc>
                <w:tcPr>
                  <w:tcW w:w="5738" w:type="dxa"/>
                </w:tcPr>
                <w:p w:rsidR="0044318B" w:rsidRPr="004D2CEC" w:rsidRDefault="0044318B" w:rsidP="007B348D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D2CEC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44318B" w:rsidRPr="004D2CEC" w:rsidTr="007B348D">
              <w:trPr>
                <w:trHeight w:val="813"/>
              </w:trPr>
              <w:tc>
                <w:tcPr>
                  <w:tcW w:w="5738" w:type="dxa"/>
                </w:tcPr>
                <w:p w:rsidR="0044318B" w:rsidRPr="004D2CEC" w:rsidRDefault="0044318B" w:rsidP="007B348D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D2CEC"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44318B" w:rsidRPr="004D2CEC" w:rsidRDefault="0044318B" w:rsidP="007B348D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D2CEC"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 </w:t>
                  </w:r>
                </w:p>
                <w:p w:rsidR="0044318B" w:rsidRPr="004D2CEC" w:rsidRDefault="0044318B" w:rsidP="007B348D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D2CE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28.08.2026 г</w:t>
                  </w:r>
                </w:p>
              </w:tc>
            </w:tr>
          </w:tbl>
          <w:p w:rsidR="0044318B" w:rsidRPr="004D2CEC" w:rsidRDefault="0044318B" w:rsidP="007B348D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44318B" w:rsidRPr="004D2CEC" w:rsidRDefault="0044318B" w:rsidP="007B348D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2" w:type="dxa"/>
          </w:tcPr>
          <w:p w:rsidR="0044318B" w:rsidRPr="004D2CEC" w:rsidRDefault="0044318B" w:rsidP="007B348D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44318B" w:rsidRPr="004D2CEC" w:rsidRDefault="0044318B" w:rsidP="001B632C">
      <w:pPr>
        <w:shd w:val="clear" w:color="auto" w:fill="FFFFFF"/>
        <w:spacing w:line="100" w:lineRule="atLeast"/>
        <w:rPr>
          <w:color w:val="000000"/>
        </w:rPr>
      </w:pPr>
    </w:p>
    <w:p w:rsidR="0044318B" w:rsidRPr="004D2CEC" w:rsidRDefault="0044318B" w:rsidP="001B632C">
      <w:pPr>
        <w:shd w:val="clear" w:color="auto" w:fill="FFFFFF"/>
        <w:spacing w:line="100" w:lineRule="atLeast"/>
        <w:jc w:val="center"/>
        <w:rPr>
          <w:bCs/>
          <w:color w:val="000000"/>
        </w:rPr>
      </w:pPr>
      <w:r w:rsidRPr="004D2CEC">
        <w:rPr>
          <w:bCs/>
          <w:color w:val="000000"/>
        </w:rPr>
        <w:t>КАЛЕНДАРНО-ТЕМАТИЧЕСКОЕ  ПЛАНИРОВАНИЕ</w:t>
      </w:r>
    </w:p>
    <w:p w:rsidR="0044318B" w:rsidRPr="004D2CEC" w:rsidRDefault="0044318B" w:rsidP="001B632C">
      <w:pPr>
        <w:shd w:val="clear" w:color="auto" w:fill="FFFFFF"/>
        <w:spacing w:line="100" w:lineRule="atLeast"/>
        <w:rPr>
          <w:color w:val="000000"/>
        </w:rPr>
      </w:pPr>
      <w:r w:rsidRPr="004D2CEC">
        <w:rPr>
          <w:color w:val="000000"/>
        </w:rPr>
        <w:t xml:space="preserve">                                                                            ПО УЧЕБНОМУ ПРЕДМЕТУ  « Русский язык  »</w:t>
      </w:r>
    </w:p>
    <w:p w:rsidR="0044318B" w:rsidRPr="004D2CEC" w:rsidRDefault="0044318B" w:rsidP="001B632C">
      <w:pPr>
        <w:shd w:val="clear" w:color="auto" w:fill="FFFFFF"/>
        <w:spacing w:line="100" w:lineRule="atLeast"/>
        <w:rPr>
          <w:color w:val="000000"/>
        </w:rPr>
      </w:pPr>
      <w:r w:rsidRPr="004D2CEC">
        <w:rPr>
          <w:color w:val="000000"/>
        </w:rPr>
        <w:t xml:space="preserve">                                                                                     </w:t>
      </w:r>
      <w:r>
        <w:rPr>
          <w:color w:val="000000"/>
        </w:rPr>
        <w:t xml:space="preserve">                          Для  </w:t>
      </w:r>
      <w:r w:rsidRPr="004D2CEC">
        <w:rPr>
          <w:color w:val="000000"/>
        </w:rPr>
        <w:t>2-А класса</w:t>
      </w:r>
    </w:p>
    <w:p w:rsidR="0044318B" w:rsidRPr="004D2CEC" w:rsidRDefault="0044318B" w:rsidP="001B632C">
      <w:pPr>
        <w:spacing w:after="200" w:line="276" w:lineRule="auto"/>
        <w:rPr>
          <w:color w:val="000000"/>
        </w:rPr>
      </w:pPr>
      <w:r w:rsidRPr="004D2CEC">
        <w:rPr>
          <w:color w:val="000000"/>
        </w:rPr>
        <w:t xml:space="preserve">                                                          (составлено на основе ФАО</w:t>
      </w:r>
      <w:r>
        <w:rPr>
          <w:color w:val="000000"/>
        </w:rPr>
        <w:t>ОП НОО для  обучающихся с НОДА ( вариант 6.1</w:t>
      </w:r>
      <w:r w:rsidRPr="004D2CEC">
        <w:rPr>
          <w:color w:val="000000"/>
        </w:rPr>
        <w:t xml:space="preserve"> ))</w:t>
      </w:r>
    </w:p>
    <w:p w:rsidR="0044318B" w:rsidRPr="004D2CEC" w:rsidRDefault="0044318B" w:rsidP="001B632C">
      <w:pPr>
        <w:spacing w:after="200" w:line="276" w:lineRule="auto"/>
        <w:rPr>
          <w:color w:val="000000"/>
        </w:rPr>
      </w:pPr>
    </w:p>
    <w:p w:rsidR="0044318B" w:rsidRPr="004D2CEC" w:rsidRDefault="0044318B" w:rsidP="001B632C">
      <w:pPr>
        <w:spacing w:after="200" w:line="276" w:lineRule="auto"/>
        <w:rPr>
          <w:color w:val="000000"/>
        </w:rPr>
      </w:pPr>
      <w:r w:rsidRPr="004D2CEC">
        <w:t xml:space="preserve">                                                                                                                                  </w:t>
      </w:r>
      <w:r>
        <w:t xml:space="preserve">                                                    </w:t>
      </w:r>
      <w:r w:rsidRPr="004D2CEC">
        <w:t xml:space="preserve">     Составитель:</w:t>
      </w:r>
      <w:r w:rsidRPr="004D2CEC">
        <w:rPr>
          <w:color w:val="000000"/>
        </w:rPr>
        <w:t xml:space="preserve"> Керимова Э.Ф</w:t>
      </w:r>
    </w:p>
    <w:p w:rsidR="0044318B" w:rsidRPr="004D2CEC" w:rsidRDefault="0044318B" w:rsidP="001B632C">
      <w:pPr>
        <w:spacing w:after="200" w:line="276" w:lineRule="auto"/>
        <w:rPr>
          <w:color w:val="000000"/>
        </w:rPr>
      </w:pPr>
    </w:p>
    <w:p w:rsidR="0044318B" w:rsidRPr="004D2CEC" w:rsidRDefault="0044318B" w:rsidP="001B632C">
      <w:pPr>
        <w:spacing w:after="200" w:line="276" w:lineRule="auto"/>
        <w:rPr>
          <w:color w:val="000000"/>
        </w:rPr>
      </w:pPr>
    </w:p>
    <w:p w:rsidR="0044318B" w:rsidRPr="004D2CEC" w:rsidRDefault="0044318B" w:rsidP="001B632C">
      <w:pPr>
        <w:spacing w:after="200" w:line="276" w:lineRule="auto"/>
        <w:rPr>
          <w:b/>
          <w:bCs/>
        </w:rPr>
      </w:pPr>
      <w:r w:rsidRPr="004D2CEC">
        <w:rPr>
          <w:b/>
          <w:bCs/>
        </w:rPr>
        <w:t xml:space="preserve">                                                                                             </w:t>
      </w:r>
      <w:r>
        <w:rPr>
          <w:b/>
          <w:bCs/>
        </w:rPr>
        <w:t xml:space="preserve">         </w:t>
      </w:r>
      <w:r w:rsidRPr="004D2CEC">
        <w:rPr>
          <w:bCs/>
        </w:rPr>
        <w:t>Джанкой 2026</w:t>
      </w:r>
    </w:p>
    <w:p w:rsidR="0044318B" w:rsidRDefault="0044318B"/>
    <w:sectPr w:rsidR="0044318B" w:rsidSect="00BF0C0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C0C"/>
    <w:rsid w:val="00000759"/>
    <w:rsid w:val="00002292"/>
    <w:rsid w:val="00036232"/>
    <w:rsid w:val="00054C86"/>
    <w:rsid w:val="00084CE5"/>
    <w:rsid w:val="00092BD8"/>
    <w:rsid w:val="000B4F40"/>
    <w:rsid w:val="000C0102"/>
    <w:rsid w:val="000D6D76"/>
    <w:rsid w:val="000E40CD"/>
    <w:rsid w:val="00100B10"/>
    <w:rsid w:val="001B632C"/>
    <w:rsid w:val="001B6480"/>
    <w:rsid w:val="001B6A16"/>
    <w:rsid w:val="00213722"/>
    <w:rsid w:val="00262DEE"/>
    <w:rsid w:val="00284072"/>
    <w:rsid w:val="00292B5C"/>
    <w:rsid w:val="0029591D"/>
    <w:rsid w:val="00295CC6"/>
    <w:rsid w:val="002A69D0"/>
    <w:rsid w:val="002A7E05"/>
    <w:rsid w:val="002C3529"/>
    <w:rsid w:val="002C6878"/>
    <w:rsid w:val="002E1928"/>
    <w:rsid w:val="002F100E"/>
    <w:rsid w:val="002F3BCD"/>
    <w:rsid w:val="00356DA2"/>
    <w:rsid w:val="00386490"/>
    <w:rsid w:val="003B0B1F"/>
    <w:rsid w:val="003C6FA0"/>
    <w:rsid w:val="003D0B97"/>
    <w:rsid w:val="003F076E"/>
    <w:rsid w:val="0042081B"/>
    <w:rsid w:val="004243BB"/>
    <w:rsid w:val="00434C32"/>
    <w:rsid w:val="0044318B"/>
    <w:rsid w:val="00452ECC"/>
    <w:rsid w:val="004B2A8B"/>
    <w:rsid w:val="004D2CEC"/>
    <w:rsid w:val="005B4A35"/>
    <w:rsid w:val="005C0533"/>
    <w:rsid w:val="005C4E58"/>
    <w:rsid w:val="005C7A98"/>
    <w:rsid w:val="005D69DC"/>
    <w:rsid w:val="005E5B56"/>
    <w:rsid w:val="00612B8E"/>
    <w:rsid w:val="006333BF"/>
    <w:rsid w:val="0064043B"/>
    <w:rsid w:val="00686238"/>
    <w:rsid w:val="006E6B3A"/>
    <w:rsid w:val="00700862"/>
    <w:rsid w:val="007012AE"/>
    <w:rsid w:val="00722F91"/>
    <w:rsid w:val="00754DCF"/>
    <w:rsid w:val="00760D12"/>
    <w:rsid w:val="007A533B"/>
    <w:rsid w:val="007B22D1"/>
    <w:rsid w:val="007B348D"/>
    <w:rsid w:val="007E52F5"/>
    <w:rsid w:val="00820379"/>
    <w:rsid w:val="00843D7F"/>
    <w:rsid w:val="00880339"/>
    <w:rsid w:val="008B0477"/>
    <w:rsid w:val="008C4815"/>
    <w:rsid w:val="00912BC7"/>
    <w:rsid w:val="0092138E"/>
    <w:rsid w:val="00953085"/>
    <w:rsid w:val="00961708"/>
    <w:rsid w:val="00963645"/>
    <w:rsid w:val="009C499F"/>
    <w:rsid w:val="009E3060"/>
    <w:rsid w:val="00A32C07"/>
    <w:rsid w:val="00A33319"/>
    <w:rsid w:val="00A33430"/>
    <w:rsid w:val="00A55F7A"/>
    <w:rsid w:val="00AF4DA2"/>
    <w:rsid w:val="00B16F33"/>
    <w:rsid w:val="00B20ABE"/>
    <w:rsid w:val="00B57B23"/>
    <w:rsid w:val="00B7191D"/>
    <w:rsid w:val="00BF0C0C"/>
    <w:rsid w:val="00BF72C6"/>
    <w:rsid w:val="00C039B7"/>
    <w:rsid w:val="00C051E8"/>
    <w:rsid w:val="00C50665"/>
    <w:rsid w:val="00C67A6B"/>
    <w:rsid w:val="00C810EC"/>
    <w:rsid w:val="00C83267"/>
    <w:rsid w:val="00CF0A64"/>
    <w:rsid w:val="00D41108"/>
    <w:rsid w:val="00D4692E"/>
    <w:rsid w:val="00D66948"/>
    <w:rsid w:val="00D823F5"/>
    <w:rsid w:val="00D86A29"/>
    <w:rsid w:val="00D91798"/>
    <w:rsid w:val="00DD6729"/>
    <w:rsid w:val="00DF6F87"/>
    <w:rsid w:val="00E118BD"/>
    <w:rsid w:val="00E13B09"/>
    <w:rsid w:val="00E15CCF"/>
    <w:rsid w:val="00E36D2C"/>
    <w:rsid w:val="00E5222C"/>
    <w:rsid w:val="00E843B3"/>
    <w:rsid w:val="00E90483"/>
    <w:rsid w:val="00E90AE0"/>
    <w:rsid w:val="00EE1924"/>
    <w:rsid w:val="00F122E3"/>
    <w:rsid w:val="00F2199A"/>
    <w:rsid w:val="00F36993"/>
    <w:rsid w:val="00FB2A6D"/>
    <w:rsid w:val="00FC01B1"/>
    <w:rsid w:val="00FC3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C0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F0C0C"/>
    <w:rPr>
      <w:lang w:eastAsia="en-US"/>
    </w:rPr>
  </w:style>
  <w:style w:type="paragraph" w:styleId="NormalWeb">
    <w:name w:val="Normal (Web)"/>
    <w:basedOn w:val="Normal"/>
    <w:uiPriority w:val="99"/>
    <w:rsid w:val="00BF0C0C"/>
    <w:pPr>
      <w:spacing w:before="100" w:beforeAutospacing="1" w:after="100" w:afterAutospacing="1"/>
    </w:pPr>
  </w:style>
  <w:style w:type="paragraph" w:customStyle="1" w:styleId="1">
    <w:name w:val="Без интервала1"/>
    <w:uiPriority w:val="99"/>
    <w:rsid w:val="000D6D76"/>
    <w:pPr>
      <w:suppressAutoHyphens/>
    </w:pPr>
    <w:rPr>
      <w:kern w:val="1"/>
      <w:lang w:eastAsia="ar-SA"/>
    </w:rPr>
  </w:style>
  <w:style w:type="character" w:styleId="Hyperlink">
    <w:name w:val="Hyperlink"/>
    <w:basedOn w:val="DefaultParagraphFont"/>
    <w:uiPriority w:val="99"/>
    <w:rsid w:val="006333B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02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13/1/" TargetMode="External"/><Relationship Id="rId18" Type="http://schemas.openxmlformats.org/officeDocument/2006/relationships/hyperlink" Target="https://m.edsoo.ru/f8437344" TargetMode="External"/><Relationship Id="rId26" Type="http://schemas.openxmlformats.org/officeDocument/2006/relationships/hyperlink" Target="https://m.edsoo.ru/f843bac0" TargetMode="External"/><Relationship Id="rId39" Type="http://schemas.openxmlformats.org/officeDocument/2006/relationships/hyperlink" Target="https://m.edsoo.ru/f8435378" TargetMode="External"/><Relationship Id="rId21" Type="http://schemas.openxmlformats.org/officeDocument/2006/relationships/hyperlink" Target="https://m.edsoo.ru/f843bac0" TargetMode="External"/><Relationship Id="rId34" Type="http://schemas.openxmlformats.org/officeDocument/2006/relationships/hyperlink" Target="https://m.edsoo.ru/f84419e8" TargetMode="External"/><Relationship Id="rId42" Type="http://schemas.openxmlformats.org/officeDocument/2006/relationships/hyperlink" Target="https://m.edsoo.ru/fa251adc" TargetMode="External"/><Relationship Id="rId47" Type="http://schemas.openxmlformats.org/officeDocument/2006/relationships/hyperlink" Target="https://m.edsoo.ru/fa251adc" TargetMode="External"/><Relationship Id="rId50" Type="http://schemas.openxmlformats.org/officeDocument/2006/relationships/hyperlink" Target="https://m.edsoo.ru/fa251d48" TargetMode="External"/><Relationship Id="rId55" Type="http://schemas.openxmlformats.org/officeDocument/2006/relationships/hyperlink" Target="https://m.edsoo.ru/fa251d48" TargetMode="External"/><Relationship Id="rId7" Type="http://schemas.openxmlformats.org/officeDocument/2006/relationships/hyperlink" Target="https://goo.su/FizR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f843508a" TargetMode="External"/><Relationship Id="rId20" Type="http://schemas.openxmlformats.org/officeDocument/2006/relationships/hyperlink" Target="https://m.edsoo.ru/f843bac0" TargetMode="External"/><Relationship Id="rId29" Type="http://schemas.openxmlformats.org/officeDocument/2006/relationships/hyperlink" Target="https://m.edsoo.ru/f843cc40" TargetMode="External"/><Relationship Id="rId41" Type="http://schemas.openxmlformats.org/officeDocument/2006/relationships/hyperlink" Target="https://m.edsoo.ru/f843639a" TargetMode="External"/><Relationship Id="rId54" Type="http://schemas.openxmlformats.org/officeDocument/2006/relationships/hyperlink" Target="https://m.edsoo.ru/fa251d48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goo.su/FizRT" TargetMode="External"/><Relationship Id="rId11" Type="http://schemas.openxmlformats.org/officeDocument/2006/relationships/hyperlink" Target="https://resh.edu.ru/subject/13/1/" TargetMode="External"/><Relationship Id="rId24" Type="http://schemas.openxmlformats.org/officeDocument/2006/relationships/hyperlink" Target="https://m.edsoo.ru/f843bac0" TargetMode="External"/><Relationship Id="rId32" Type="http://schemas.openxmlformats.org/officeDocument/2006/relationships/hyperlink" Target="https://m.edsoo.ru/f843d866" TargetMode="External"/><Relationship Id="rId37" Type="http://schemas.openxmlformats.org/officeDocument/2006/relationships/hyperlink" Target="https://m.edsoo.ru/f8435378" TargetMode="External"/><Relationship Id="rId40" Type="http://schemas.openxmlformats.org/officeDocument/2006/relationships/hyperlink" Target="https://m.edsoo.ru/f843639a" TargetMode="External"/><Relationship Id="rId45" Type="http://schemas.openxmlformats.org/officeDocument/2006/relationships/hyperlink" Target="https://m.edsoo.ru/fa251adc" TargetMode="External"/><Relationship Id="rId53" Type="http://schemas.openxmlformats.org/officeDocument/2006/relationships/hyperlink" Target="https://m.edsoo.ru/fa251d48" TargetMode="External"/><Relationship Id="rId58" Type="http://schemas.openxmlformats.org/officeDocument/2006/relationships/hyperlink" Target="https://m.edsoo.ru/fa251adc" TargetMode="External"/><Relationship Id="rId5" Type="http://schemas.openxmlformats.org/officeDocument/2006/relationships/hyperlink" Target="https://goo.su/FizRT" TargetMode="External"/><Relationship Id="rId15" Type="http://schemas.openxmlformats.org/officeDocument/2006/relationships/hyperlink" Target="https://m.edsoo.ru/f8437344" TargetMode="External"/><Relationship Id="rId23" Type="http://schemas.openxmlformats.org/officeDocument/2006/relationships/hyperlink" Target="https://m.edsoo.ru/f843bac0" TargetMode="External"/><Relationship Id="rId28" Type="http://schemas.openxmlformats.org/officeDocument/2006/relationships/hyperlink" Target="https://m.edsoo.ru/f843cc40" TargetMode="External"/><Relationship Id="rId36" Type="http://schemas.openxmlformats.org/officeDocument/2006/relationships/hyperlink" Target="https://m.edsoo.ru/f8435378" TargetMode="External"/><Relationship Id="rId49" Type="http://schemas.openxmlformats.org/officeDocument/2006/relationships/hyperlink" Target="https://m.edsoo.ru/fa251adc" TargetMode="External"/><Relationship Id="rId57" Type="http://schemas.openxmlformats.org/officeDocument/2006/relationships/hyperlink" Target="https://m.edsoo.ru/f843639a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resh.edu.ru/subject/13/1/" TargetMode="External"/><Relationship Id="rId19" Type="http://schemas.openxmlformats.org/officeDocument/2006/relationships/hyperlink" Target="https://m.edsoo.ru/f8437344" TargetMode="External"/><Relationship Id="rId31" Type="http://schemas.openxmlformats.org/officeDocument/2006/relationships/hyperlink" Target="https://m.edsoo.ru/f843d866" TargetMode="External"/><Relationship Id="rId44" Type="http://schemas.openxmlformats.org/officeDocument/2006/relationships/hyperlink" Target="https://m.edsoo.ru/fa251d48" TargetMode="External"/><Relationship Id="rId52" Type="http://schemas.openxmlformats.org/officeDocument/2006/relationships/hyperlink" Target="https://m.edsoo.ru/fa251d48" TargetMode="External"/><Relationship Id="rId60" Type="http://schemas.openxmlformats.org/officeDocument/2006/relationships/hyperlink" Target="https://m.edsoo.ru/fa251adc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goo.su/FizRT" TargetMode="External"/><Relationship Id="rId14" Type="http://schemas.openxmlformats.org/officeDocument/2006/relationships/hyperlink" Target="https://m.edsoo.ru/f8443586" TargetMode="External"/><Relationship Id="rId22" Type="http://schemas.openxmlformats.org/officeDocument/2006/relationships/hyperlink" Target="https://m.edsoo.ru/f843bac0" TargetMode="External"/><Relationship Id="rId27" Type="http://schemas.openxmlformats.org/officeDocument/2006/relationships/hyperlink" Target="https://m.edsoo.ru/f843cefc" TargetMode="External"/><Relationship Id="rId30" Type="http://schemas.openxmlformats.org/officeDocument/2006/relationships/hyperlink" Target="https://m.edsoo.ru/f843cefc" TargetMode="External"/><Relationship Id="rId35" Type="http://schemas.openxmlformats.org/officeDocument/2006/relationships/hyperlink" Target="https://m.edsoo.ru/f84419e8" TargetMode="External"/><Relationship Id="rId43" Type="http://schemas.openxmlformats.org/officeDocument/2006/relationships/hyperlink" Target="https://m.edsoo.ru/fa251adc" TargetMode="External"/><Relationship Id="rId48" Type="http://schemas.openxmlformats.org/officeDocument/2006/relationships/hyperlink" Target="https://m.edsoo.ru/fa251adc" TargetMode="External"/><Relationship Id="rId56" Type="http://schemas.openxmlformats.org/officeDocument/2006/relationships/hyperlink" Target="https://m.edsoo.ru/f843639a" TargetMode="External"/><Relationship Id="rId8" Type="http://schemas.openxmlformats.org/officeDocument/2006/relationships/hyperlink" Target="https://goo.su/FizRT" TargetMode="External"/><Relationship Id="rId51" Type="http://schemas.openxmlformats.org/officeDocument/2006/relationships/hyperlink" Target="https://m.edsoo.ru/fa251d4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resh.edu.ru/subject/13/1/" TargetMode="External"/><Relationship Id="rId17" Type="http://schemas.openxmlformats.org/officeDocument/2006/relationships/hyperlink" Target="https://m.edsoo.ru/f843508a" TargetMode="External"/><Relationship Id="rId25" Type="http://schemas.openxmlformats.org/officeDocument/2006/relationships/hyperlink" Target="https://m.edsoo.ru/f843bac0" TargetMode="External"/><Relationship Id="rId33" Type="http://schemas.openxmlformats.org/officeDocument/2006/relationships/hyperlink" Target="https://m.edsoo.ru/f84419e8" TargetMode="External"/><Relationship Id="rId38" Type="http://schemas.openxmlformats.org/officeDocument/2006/relationships/hyperlink" Target="https://m.edsoo.ru/f8435378" TargetMode="External"/><Relationship Id="rId46" Type="http://schemas.openxmlformats.org/officeDocument/2006/relationships/hyperlink" Target="https://m.edsoo.ru/fa251adc" TargetMode="External"/><Relationship Id="rId59" Type="http://schemas.openxmlformats.org/officeDocument/2006/relationships/hyperlink" Target="https://m.edsoo.ru/fa251a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307</TotalTime>
  <Pages>10</Pages>
  <Words>1904</Words>
  <Characters>10854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42</cp:revision>
  <cp:lastPrinted>2026-09-18T20:41:00Z</cp:lastPrinted>
  <dcterms:created xsi:type="dcterms:W3CDTF">2018-08-28T17:01:00Z</dcterms:created>
  <dcterms:modified xsi:type="dcterms:W3CDTF">2026-09-21T18:24:00Z</dcterms:modified>
</cp:coreProperties>
</file>