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63A" w:rsidRDefault="00D0163A" w:rsidP="00B614BC">
      <w:pPr>
        <w:shd w:val="clear" w:color="auto" w:fill="FFFFFF"/>
        <w:spacing w:line="100" w:lineRule="atLeast"/>
        <w:rPr>
          <w:iCs/>
          <w:sz w:val="28"/>
          <w:szCs w:val="28"/>
          <w:lang w:val="en-US"/>
        </w:rPr>
      </w:pPr>
      <w:r w:rsidRPr="004F3183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D0163A" w:rsidRDefault="00D0163A" w:rsidP="00B614BC">
      <w:pPr>
        <w:shd w:val="clear" w:color="auto" w:fill="FFFFFF"/>
        <w:spacing w:line="100" w:lineRule="atLeast"/>
        <w:rPr>
          <w:iCs/>
          <w:sz w:val="28"/>
          <w:szCs w:val="28"/>
          <w:lang w:val="en-US"/>
        </w:rPr>
      </w:pPr>
    </w:p>
    <w:p w:rsidR="00D0163A" w:rsidRPr="00686238" w:rsidRDefault="00D0163A" w:rsidP="00B614BC">
      <w:pPr>
        <w:shd w:val="clear" w:color="auto" w:fill="FFFFFF"/>
        <w:spacing w:line="100" w:lineRule="atLeast"/>
        <w:rPr>
          <w:iCs/>
          <w:sz w:val="28"/>
          <w:szCs w:val="28"/>
        </w:rPr>
      </w:pPr>
      <w:r w:rsidRPr="00C67A6B">
        <w:rPr>
          <w:iCs/>
          <w:sz w:val="28"/>
          <w:szCs w:val="28"/>
        </w:rPr>
        <w:t xml:space="preserve">                                          </w:t>
      </w:r>
      <w:r w:rsidRPr="00686238"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D0163A" w:rsidRDefault="00D0163A" w:rsidP="00B614BC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>ГОРОДА ДЖАНКОЯ РЕСПУБЛИКИ КРЫМ «СРЕДНЯЯ ШКОЛА №3</w:t>
      </w:r>
      <w:r>
        <w:rPr>
          <w:iCs/>
          <w:sz w:val="28"/>
          <w:szCs w:val="28"/>
        </w:rPr>
        <w:t xml:space="preserve"> </w:t>
      </w:r>
    </w:p>
    <w:p w:rsidR="00D0163A" w:rsidRDefault="00D0163A" w:rsidP="00B614BC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</w:t>
      </w:r>
      <w:r w:rsidRPr="00686238">
        <w:rPr>
          <w:iCs/>
          <w:sz w:val="28"/>
          <w:szCs w:val="28"/>
        </w:rPr>
        <w:t>»</w:t>
      </w:r>
    </w:p>
    <w:p w:rsidR="00D0163A" w:rsidRPr="00686238" w:rsidRDefault="00D0163A" w:rsidP="00B614BC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D0163A" w:rsidRDefault="00D0163A" w:rsidP="00B614BC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D0163A" w:rsidTr="005411AB">
        <w:tc>
          <w:tcPr>
            <w:tcW w:w="6199" w:type="dxa"/>
          </w:tcPr>
          <w:p w:rsidR="00D0163A" w:rsidRPr="00686238" w:rsidRDefault="00D0163A" w:rsidP="005411A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D0163A" w:rsidRDefault="00D0163A" w:rsidP="005411A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 xml:space="preserve"> на засед</w:t>
            </w:r>
            <w:r>
              <w:rPr>
                <w:rFonts w:ascii="Times New Roman" w:hAnsi="Times New Roman"/>
                <w:sz w:val="24"/>
                <w:szCs w:val="24"/>
              </w:rPr>
              <w:t>ании ШМО учителей</w:t>
            </w:r>
          </w:p>
          <w:p w:rsidR="00D0163A" w:rsidRPr="00953085" w:rsidRDefault="00D0163A" w:rsidP="005411AB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D0163A" w:rsidRPr="003C6FA0" w:rsidRDefault="00D0163A" w:rsidP="005411AB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1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  <w:p w:rsidR="00D0163A" w:rsidRPr="00686238" w:rsidRDefault="00D0163A" w:rsidP="005411A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D0163A" w:rsidRDefault="00D0163A" w:rsidP="005411AB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D0163A" w:rsidRDefault="00D0163A" w:rsidP="005411AB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D0163A" w:rsidRDefault="00D0163A" w:rsidP="005411AB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Зам.директора  по УР</w:t>
            </w:r>
          </w:p>
          <w:p w:rsidR="00D0163A" w:rsidRDefault="00D0163A" w:rsidP="004C2A0A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_________Э.С. Аджиасанова</w:t>
            </w:r>
          </w:p>
          <w:p w:rsidR="00D0163A" w:rsidRDefault="00D0163A" w:rsidP="005411AB">
            <w:pPr>
              <w:widowControl w:val="0"/>
              <w:contextualSpacing/>
              <w:rPr>
                <w:rFonts w:cs="Courier New"/>
                <w:color w:val="000000"/>
              </w:rPr>
            </w:pPr>
          </w:p>
          <w:p w:rsidR="00D0163A" w:rsidRDefault="00D0163A" w:rsidP="005411AB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D0163A" w:rsidRPr="00686238" w:rsidRDefault="00D0163A" w:rsidP="005411A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10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D0163A" w:rsidRPr="00686238" w:rsidRDefault="00D0163A" w:rsidP="005411A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Директор МОУ «СШ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 Я.И.Чапичева</w:t>
            </w:r>
            <w:r w:rsidRPr="006862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0163A" w:rsidRPr="000C0102" w:rsidRDefault="00D0163A" w:rsidP="005411A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             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г.  №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D0163A" w:rsidRDefault="00D0163A" w:rsidP="005411AB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D0163A" w:rsidTr="005411AB">
        <w:trPr>
          <w:trHeight w:val="1259"/>
        </w:trPr>
        <w:tc>
          <w:tcPr>
            <w:tcW w:w="6199" w:type="dxa"/>
          </w:tcPr>
          <w:p w:rsidR="00D0163A" w:rsidRDefault="00D0163A" w:rsidP="005411AB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D0163A" w:rsidRPr="00686238" w:rsidTr="005411AB">
              <w:trPr>
                <w:trHeight w:val="266"/>
              </w:trPr>
              <w:tc>
                <w:tcPr>
                  <w:tcW w:w="5738" w:type="dxa"/>
                </w:tcPr>
                <w:p w:rsidR="00D0163A" w:rsidRPr="00686238" w:rsidRDefault="00D0163A" w:rsidP="005411AB">
                  <w:pPr>
                    <w:pStyle w:val="1"/>
                    <w:jc w:val="both"/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D0163A" w:rsidRPr="00686238" w:rsidTr="005411AB">
              <w:trPr>
                <w:trHeight w:val="813"/>
              </w:trPr>
              <w:tc>
                <w:tcPr>
                  <w:tcW w:w="5738" w:type="dxa"/>
                </w:tcPr>
                <w:p w:rsidR="00D0163A" w:rsidRPr="00686238" w:rsidRDefault="00D0163A" w:rsidP="005411AB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D0163A" w:rsidRPr="00686238" w:rsidRDefault="00D0163A" w:rsidP="005411AB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>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</w:t>
                  </w: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D0163A" w:rsidRPr="00686238" w:rsidRDefault="00D0163A" w:rsidP="005411AB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 xml:space="preserve">28.08.2026 </w:t>
                  </w:r>
                  <w:r w:rsidRPr="003C6FA0"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</w:tr>
          </w:tbl>
          <w:p w:rsidR="00D0163A" w:rsidRDefault="00D0163A" w:rsidP="005411AB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D0163A" w:rsidRDefault="00D0163A" w:rsidP="005411AB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D0163A" w:rsidRDefault="00D0163A" w:rsidP="005411AB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0163A" w:rsidRDefault="00D0163A" w:rsidP="00B614BC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D0163A" w:rsidRDefault="00D0163A" w:rsidP="00B614BC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D0163A" w:rsidRDefault="00D0163A" w:rsidP="00B614BC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D0163A" w:rsidRPr="000C0102" w:rsidRDefault="00D0163A" w:rsidP="00B614BC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D0163A" w:rsidRDefault="00D0163A" w:rsidP="00B614BC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ПО УЧЕБНОМУ ПРЕДМЕТУ  « Окружающий мир »</w:t>
      </w:r>
    </w:p>
    <w:p w:rsidR="00D0163A" w:rsidRDefault="00D0163A" w:rsidP="00B614BC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D0163A" w:rsidRDefault="00D0163A" w:rsidP="00B614BC">
      <w:pPr>
        <w:shd w:val="clear" w:color="auto" w:fill="FFFFFF"/>
        <w:spacing w:line="100" w:lineRule="atLeast"/>
        <w:rPr>
          <w:color w:val="000000"/>
        </w:rPr>
      </w:pPr>
    </w:p>
    <w:p w:rsidR="00D0163A" w:rsidRDefault="00D0163A" w:rsidP="00B614BC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D0163A" w:rsidRDefault="00D0163A" w:rsidP="00B614BC">
      <w:pPr>
        <w:spacing w:after="200" w:line="276" w:lineRule="auto"/>
        <w:rPr>
          <w:color w:val="000000"/>
        </w:rPr>
      </w:pPr>
    </w:p>
    <w:p w:rsidR="00D0163A" w:rsidRPr="00C67A6B" w:rsidRDefault="00D0163A" w:rsidP="00B614BC">
      <w:pPr>
        <w:spacing w:after="200" w:line="276" w:lineRule="auto"/>
        <w:rPr>
          <w:color w:val="000000"/>
        </w:rPr>
      </w:pPr>
      <w:r w:rsidRPr="00C67A6B">
        <w:rPr>
          <w:color w:val="000000"/>
        </w:rPr>
        <w:t xml:space="preserve">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            </w:t>
      </w:r>
      <w:r w:rsidRPr="00C67A6B">
        <w:rPr>
          <w:color w:val="000000"/>
        </w:rPr>
        <w:t xml:space="preserve"> </w:t>
      </w:r>
      <w:r w:rsidRPr="00722F91">
        <w:rPr>
          <w:sz w:val="28"/>
          <w:szCs w:val="28"/>
        </w:rPr>
        <w:t>Составитель:</w:t>
      </w:r>
      <w:r>
        <w:rPr>
          <w:color w:val="000000"/>
          <w:lang w:val="en-US"/>
        </w:rPr>
        <w:t xml:space="preserve"> Керимова Э.Ф</w:t>
      </w:r>
    </w:p>
    <w:p w:rsidR="00D0163A" w:rsidRDefault="00D0163A" w:rsidP="00B614BC">
      <w:pPr>
        <w:spacing w:after="200" w:line="276" w:lineRule="auto"/>
        <w:rPr>
          <w:color w:val="000000"/>
        </w:rPr>
      </w:pPr>
    </w:p>
    <w:p w:rsidR="00D0163A" w:rsidRPr="002E382E" w:rsidRDefault="00D0163A" w:rsidP="00B614BC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5E5B56">
        <w:rPr>
          <w:bCs/>
          <w:sz w:val="28"/>
          <w:szCs w:val="28"/>
        </w:rPr>
        <w:t>Джанкой 2026</w:t>
      </w:r>
    </w:p>
    <w:p w:rsidR="00D0163A" w:rsidRDefault="00D0163A" w:rsidP="00BF0C0C"/>
    <w:tbl>
      <w:tblPr>
        <w:tblW w:w="154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9"/>
        <w:gridCol w:w="4500"/>
        <w:gridCol w:w="1440"/>
        <w:gridCol w:w="1981"/>
        <w:gridCol w:w="900"/>
        <w:gridCol w:w="1440"/>
        <w:gridCol w:w="4680"/>
      </w:tblGrid>
      <w:tr w:rsidR="00D0163A" w:rsidTr="002212B8">
        <w:trPr>
          <w:trHeight w:val="285"/>
        </w:trPr>
        <w:tc>
          <w:tcPr>
            <w:tcW w:w="539" w:type="dxa"/>
            <w:vMerge w:val="restart"/>
          </w:tcPr>
          <w:p w:rsidR="00D0163A" w:rsidRPr="002C3529" w:rsidRDefault="00D0163A" w:rsidP="007B22D1">
            <w:pPr>
              <w:spacing w:line="276" w:lineRule="auto"/>
            </w:pPr>
            <w:r w:rsidRPr="002C3529">
              <w:rPr>
                <w:b/>
              </w:rPr>
              <w:t xml:space="preserve">№ </w:t>
            </w:r>
          </w:p>
        </w:tc>
        <w:tc>
          <w:tcPr>
            <w:tcW w:w="4500" w:type="dxa"/>
            <w:vMerge w:val="restart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3421" w:type="dxa"/>
            <w:gridSpan w:val="2"/>
          </w:tcPr>
          <w:p w:rsidR="00D0163A" w:rsidRPr="002C3529" w:rsidRDefault="00D0163A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340" w:type="dxa"/>
            <w:gridSpan w:val="2"/>
            <w:vMerge w:val="restart"/>
          </w:tcPr>
          <w:p w:rsidR="00D0163A" w:rsidRDefault="00D0163A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 xml:space="preserve">Дата </w:t>
            </w:r>
          </w:p>
          <w:p w:rsidR="00D0163A" w:rsidRPr="002C3529" w:rsidRDefault="00D0163A" w:rsidP="00C67A6B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>
              <w:rPr>
                <w:b/>
              </w:rPr>
              <w:t xml:space="preserve"> </w:t>
            </w:r>
            <w:r w:rsidRPr="00C67A6B">
              <w:rPr>
                <w:b/>
              </w:rPr>
              <w:t>По факту</w:t>
            </w:r>
          </w:p>
        </w:tc>
        <w:tc>
          <w:tcPr>
            <w:tcW w:w="4680" w:type="dxa"/>
            <w:vMerge w:val="restart"/>
          </w:tcPr>
          <w:p w:rsidR="00D0163A" w:rsidRDefault="00D0163A" w:rsidP="007B22D1">
            <w:pPr>
              <w:spacing w:line="276" w:lineRule="auto"/>
              <w:jc w:val="center"/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D0163A" w:rsidTr="002212B8">
        <w:trPr>
          <w:trHeight w:val="345"/>
        </w:trPr>
        <w:tc>
          <w:tcPr>
            <w:tcW w:w="539" w:type="dxa"/>
            <w:vMerge/>
          </w:tcPr>
          <w:p w:rsidR="00D0163A" w:rsidRPr="002C3529" w:rsidRDefault="00D0163A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4500" w:type="dxa"/>
            <w:vMerge/>
          </w:tcPr>
          <w:p w:rsidR="00D0163A" w:rsidRPr="002C3529" w:rsidRDefault="00D0163A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D0163A" w:rsidRPr="00B83208" w:rsidRDefault="00D0163A" w:rsidP="00B832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Аудиторная</w:t>
            </w:r>
          </w:p>
        </w:tc>
        <w:tc>
          <w:tcPr>
            <w:tcW w:w="1981" w:type="dxa"/>
          </w:tcPr>
          <w:p w:rsidR="00D0163A" w:rsidRPr="00B83208" w:rsidRDefault="00D0163A" w:rsidP="00B8320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</w:t>
            </w:r>
          </w:p>
        </w:tc>
        <w:tc>
          <w:tcPr>
            <w:tcW w:w="2340" w:type="dxa"/>
            <w:gridSpan w:val="2"/>
            <w:vMerge/>
          </w:tcPr>
          <w:p w:rsidR="00D0163A" w:rsidRPr="002C3529" w:rsidRDefault="00D0163A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680" w:type="dxa"/>
            <w:vMerge/>
          </w:tcPr>
          <w:p w:rsidR="00D0163A" w:rsidRDefault="00D0163A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4500" w:type="dxa"/>
          </w:tcPr>
          <w:p w:rsidR="00D0163A" w:rsidRPr="004B6A95" w:rsidRDefault="00D0163A" w:rsidP="007B22D1">
            <w:pPr>
              <w:pStyle w:val="NormalWeb"/>
              <w:shd w:val="clear" w:color="auto" w:fill="FFFFFF"/>
            </w:pPr>
            <w:r w:rsidRPr="004B6A95">
              <w:rPr>
                <w:color w:val="000000"/>
              </w:rPr>
              <w:t>Мир глазами астронома. Планеты Солнечной системы. Звёздное небо – Великая книга Природы.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5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85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 w:rsidRPr="002C3529">
              <w:t>2</w:t>
            </w:r>
          </w:p>
        </w:tc>
        <w:tc>
          <w:tcPr>
            <w:tcW w:w="4500" w:type="dxa"/>
          </w:tcPr>
          <w:p w:rsidR="00D0163A" w:rsidRPr="004B6A95" w:rsidRDefault="00D0163A" w:rsidP="007B22D1">
            <w:pPr>
              <w:spacing w:line="276" w:lineRule="auto"/>
            </w:pPr>
            <w:r w:rsidRPr="004B6A95">
              <w:rPr>
                <w:color w:val="000000"/>
              </w:rPr>
              <w:t>Мир глазами географа. Мир глазами историка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6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43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 w:rsidRPr="002C3529">
              <w:t>3</w:t>
            </w:r>
          </w:p>
        </w:tc>
        <w:tc>
          <w:tcPr>
            <w:tcW w:w="4500" w:type="dxa"/>
          </w:tcPr>
          <w:p w:rsidR="00D0163A" w:rsidRPr="004B6A95" w:rsidRDefault="00D0163A" w:rsidP="007B22D1">
            <w:pPr>
              <w:spacing w:line="276" w:lineRule="auto"/>
              <w:rPr>
                <w:b/>
              </w:rPr>
            </w:pPr>
            <w:r w:rsidRPr="004B6A95">
              <w:rPr>
                <w:color w:val="000000"/>
              </w:rPr>
              <w:t>Когда и где? Мир глазами эколога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0F6911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7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15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4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b/>
              </w:rPr>
            </w:pPr>
            <w:r w:rsidRPr="00F127EB">
              <w:rPr>
                <w:color w:val="000000"/>
              </w:rPr>
              <w:t>Равнины и горы России. Моря, озёра и реки России. Природные зоны России.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8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5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</w:pPr>
            <w:r w:rsidRPr="00F127EB">
              <w:rPr>
                <w:color w:val="000000"/>
              </w:rPr>
              <w:t>Моря, озёра и реки России.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9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7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6</w:t>
            </w:r>
          </w:p>
        </w:tc>
        <w:tc>
          <w:tcPr>
            <w:tcW w:w="4500" w:type="dxa"/>
          </w:tcPr>
          <w:p w:rsidR="00D0163A" w:rsidRPr="00F127EB" w:rsidRDefault="00D0163A" w:rsidP="00BF0C0C">
            <w:r w:rsidRPr="00F127EB">
              <w:rPr>
                <w:color w:val="000000"/>
              </w:rPr>
              <w:t>Природные зоны России.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0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55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7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b/>
              </w:rPr>
            </w:pPr>
            <w:r w:rsidRPr="00F127EB">
              <w:rPr>
                <w:color w:val="000000"/>
              </w:rPr>
              <w:t>Зона арктических пустынь.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1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85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8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</w:pPr>
            <w:r w:rsidRPr="00F127EB">
              <w:rPr>
                <w:color w:val="000000"/>
              </w:rPr>
              <w:t>Тундра.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https://606.su/y4dC</w:t>
            </w:r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7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9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</w:pPr>
            <w:r w:rsidRPr="00F127EB">
              <w:rPr>
                <w:color w:val="000000"/>
              </w:rPr>
              <w:t>Леса России.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2212B8">
            <w:pPr>
              <w:rPr>
                <w:color w:val="0000FF"/>
              </w:rPr>
            </w:pPr>
            <w:r>
              <w:rPr>
                <w:color w:val="0000FF"/>
              </w:rPr>
              <w:t xml:space="preserve">   </w:t>
            </w:r>
            <w:hyperlink r:id="rId12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7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10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Зона степей.</w:t>
            </w:r>
          </w:p>
        </w:tc>
        <w:tc>
          <w:tcPr>
            <w:tcW w:w="1440" w:type="dxa"/>
          </w:tcPr>
          <w:p w:rsidR="00D0163A" w:rsidRPr="002C3529" w:rsidRDefault="00D0163A" w:rsidP="00F127E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F127E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2212B8" w:rsidRDefault="00D0163A" w:rsidP="002212B8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</w:tc>
      </w:tr>
      <w:tr w:rsidR="00D0163A" w:rsidTr="002212B8">
        <w:trPr>
          <w:trHeight w:val="27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11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Пустыни.</w:t>
            </w:r>
          </w:p>
        </w:tc>
        <w:tc>
          <w:tcPr>
            <w:tcW w:w="1440" w:type="dxa"/>
          </w:tcPr>
          <w:p w:rsidR="00D0163A" w:rsidRPr="002C3529" w:rsidRDefault="00D0163A" w:rsidP="00F127E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F127E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3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7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12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У Чёрного моря</w:t>
            </w:r>
          </w:p>
        </w:tc>
        <w:tc>
          <w:tcPr>
            <w:tcW w:w="1440" w:type="dxa"/>
          </w:tcPr>
          <w:p w:rsidR="00D0163A" w:rsidRPr="002C3529" w:rsidRDefault="00D0163A" w:rsidP="00F127E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F127E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2212B8" w:rsidRDefault="00D0163A" w:rsidP="002212B8">
            <w:pPr>
              <w:ind w:left="135"/>
              <w:rPr>
                <w:color w:val="0000FF"/>
              </w:rPr>
            </w:pPr>
            <w:hyperlink r:id="rId14" w:history="1">
              <w:r w:rsidRPr="0051470E">
                <w:rPr>
                  <w:rStyle w:val="Hyperlink"/>
                </w:rPr>
                <w:t>https://606.su/x8RE</w:t>
              </w:r>
            </w:hyperlink>
          </w:p>
        </w:tc>
      </w:tr>
      <w:tr w:rsidR="00D0163A" w:rsidTr="002212B8">
        <w:trPr>
          <w:trHeight w:val="27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13</w:t>
            </w:r>
          </w:p>
        </w:tc>
        <w:tc>
          <w:tcPr>
            <w:tcW w:w="4500" w:type="dxa"/>
          </w:tcPr>
          <w:p w:rsidR="00D0163A" w:rsidRPr="00F127EB" w:rsidRDefault="00D0163A" w:rsidP="00F127EB">
            <w:pPr>
              <w:spacing w:line="276" w:lineRule="auto"/>
              <w:rPr>
                <w:b/>
              </w:rPr>
            </w:pPr>
            <w:r w:rsidRPr="00F127EB">
              <w:rPr>
                <w:color w:val="000000"/>
              </w:rPr>
              <w:t xml:space="preserve">Наш край. </w:t>
            </w:r>
          </w:p>
        </w:tc>
        <w:tc>
          <w:tcPr>
            <w:tcW w:w="1440" w:type="dxa"/>
          </w:tcPr>
          <w:p w:rsidR="00D0163A" w:rsidRPr="00F3347F" w:rsidRDefault="00D0163A" w:rsidP="007B22D1">
            <w:pPr>
              <w:spacing w:line="276" w:lineRule="auto"/>
              <w:jc w:val="center"/>
            </w:pPr>
            <w:r w:rsidRPr="00F3347F">
              <w:t>1</w:t>
            </w:r>
          </w:p>
        </w:tc>
        <w:tc>
          <w:tcPr>
            <w:tcW w:w="1981" w:type="dxa"/>
          </w:tcPr>
          <w:p w:rsidR="00D0163A" w:rsidRPr="00F3347F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5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9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14</w:t>
            </w:r>
          </w:p>
        </w:tc>
        <w:tc>
          <w:tcPr>
            <w:tcW w:w="4500" w:type="dxa"/>
          </w:tcPr>
          <w:p w:rsidR="00D0163A" w:rsidRPr="00F127EB" w:rsidRDefault="00D0163A" w:rsidP="002C3529">
            <w:r w:rsidRPr="00F127EB">
              <w:rPr>
                <w:color w:val="000000"/>
              </w:rPr>
              <w:t>Поверхность нашего края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6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267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15</w:t>
            </w:r>
          </w:p>
        </w:tc>
        <w:tc>
          <w:tcPr>
            <w:tcW w:w="4500" w:type="dxa"/>
          </w:tcPr>
          <w:p w:rsidR="00D0163A" w:rsidRPr="00F127EB" w:rsidRDefault="00D0163A" w:rsidP="002C3529">
            <w:r w:rsidRPr="00F127EB">
              <w:rPr>
                <w:color w:val="000000"/>
              </w:rPr>
              <w:t>Водные богатства нашего края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7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16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</w:pPr>
            <w:r w:rsidRPr="00F127EB">
              <w:rPr>
                <w:color w:val="000000"/>
              </w:rPr>
              <w:t>Наши подземные богатства.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8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17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Земля - кормилица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19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18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Жизнь леса.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0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19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Жизнь луга.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1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20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Жизнь в пресных водах.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2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21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Растениеводство в нашем крае.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3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22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Проверим себя и оценим свои достижения.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4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23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Животноводство в нашем крае.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5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24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Презентация проекта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2212B8" w:rsidRDefault="00D0163A" w:rsidP="002212B8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</w:tc>
      </w:tr>
      <w:tr w:rsidR="00D0163A" w:rsidTr="002212B8">
        <w:trPr>
          <w:trHeight w:val="33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25</w:t>
            </w:r>
          </w:p>
        </w:tc>
        <w:tc>
          <w:tcPr>
            <w:tcW w:w="4500" w:type="dxa"/>
          </w:tcPr>
          <w:p w:rsidR="00D0163A" w:rsidRPr="00F3347F" w:rsidRDefault="00D0163A" w:rsidP="002C3529">
            <w:r w:rsidRPr="00F3347F">
              <w:rPr>
                <w:color w:val="000000"/>
              </w:rPr>
              <w:t xml:space="preserve">Жизнь древних славян. Во времена Древней Руси. 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6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18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26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F127EB">
              <w:rPr>
                <w:color w:val="000000"/>
              </w:rPr>
              <w:t>Русь расправляет крылья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7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27</w:t>
            </w:r>
          </w:p>
        </w:tc>
        <w:tc>
          <w:tcPr>
            <w:tcW w:w="4500" w:type="dxa"/>
          </w:tcPr>
          <w:p w:rsidR="00D0163A" w:rsidRPr="00F127EB" w:rsidRDefault="00D0163A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F127EB">
              <w:rPr>
                <w:color w:val="000000"/>
              </w:rPr>
              <w:t>Куликовская битва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1" w:type="dxa"/>
          </w:tcPr>
          <w:p w:rsidR="00D0163A" w:rsidRPr="002C3529" w:rsidRDefault="00D0163A" w:rsidP="00B8320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8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  <w:r>
              <w:t>28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b/>
              </w:rPr>
            </w:pPr>
            <w:r w:rsidRPr="00F127EB">
              <w:rPr>
                <w:color w:val="000000"/>
              </w:rPr>
              <w:t>Патриоты России</w:t>
            </w:r>
          </w:p>
        </w:tc>
        <w:tc>
          <w:tcPr>
            <w:tcW w:w="144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29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29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Отечественная война 1812 года</w:t>
            </w: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30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30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Страницы истории XIX века</w:t>
            </w: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31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31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Россия вступает в XX век</w:t>
            </w: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32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32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Страницы истории 1920 – 1930-х годов</w:t>
            </w: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33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33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Великая война и великая Победа</w:t>
            </w: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34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Default="00D0163A" w:rsidP="007B22D1">
            <w:pPr>
              <w:spacing w:line="276" w:lineRule="auto"/>
            </w:pPr>
            <w:r>
              <w:t>34</w:t>
            </w:r>
          </w:p>
        </w:tc>
        <w:tc>
          <w:tcPr>
            <w:tcW w:w="4500" w:type="dxa"/>
          </w:tcPr>
          <w:p w:rsidR="00D0163A" w:rsidRPr="00F127EB" w:rsidRDefault="00D0163A" w:rsidP="00632793">
            <w:pPr>
              <w:spacing w:line="276" w:lineRule="auto"/>
              <w:rPr>
                <w:color w:val="000000"/>
              </w:rPr>
            </w:pPr>
            <w:r w:rsidRPr="00F127EB">
              <w:rPr>
                <w:color w:val="000000"/>
              </w:rPr>
              <w:t>Страна, открывшая путь в космос.</w:t>
            </w: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1" w:type="dxa"/>
          </w:tcPr>
          <w:p w:rsidR="00D0163A" w:rsidRDefault="00D0163A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Pr="0051470E" w:rsidRDefault="00D0163A" w:rsidP="00C67A6B">
            <w:pPr>
              <w:rPr>
                <w:color w:val="0000FF"/>
              </w:rPr>
            </w:pPr>
            <w:r w:rsidRPr="0051470E">
              <w:rPr>
                <w:color w:val="0000FF"/>
              </w:rPr>
              <w:t xml:space="preserve">    https://606.su/y4dC</w:t>
            </w:r>
          </w:p>
          <w:p w:rsidR="00D0163A" w:rsidRPr="0051470E" w:rsidRDefault="00D0163A" w:rsidP="00C67A6B">
            <w:pPr>
              <w:ind w:left="135"/>
              <w:rPr>
                <w:color w:val="0000FF"/>
              </w:rPr>
            </w:pPr>
            <w:hyperlink r:id="rId35" w:history="1">
              <w:r w:rsidRPr="0051470E">
                <w:rPr>
                  <w:rStyle w:val="Hyperlink"/>
                </w:rPr>
                <w:t>https://606.su/x8RE</w:t>
              </w:r>
            </w:hyperlink>
          </w:p>
          <w:p w:rsidR="00D0163A" w:rsidRDefault="00D0163A" w:rsidP="00C67A6B">
            <w:pPr>
              <w:spacing w:line="276" w:lineRule="auto"/>
              <w:rPr>
                <w:sz w:val="28"/>
                <w:szCs w:val="28"/>
              </w:rPr>
            </w:pPr>
            <w:r w:rsidRPr="0051470E">
              <w:rPr>
                <w:color w:val="0000FF"/>
              </w:rPr>
              <w:t>https://resh.edu.ru/subject/43/1/</w:t>
            </w:r>
          </w:p>
        </w:tc>
      </w:tr>
      <w:tr w:rsidR="00D0163A" w:rsidTr="002212B8">
        <w:trPr>
          <w:trHeight w:val="360"/>
        </w:trPr>
        <w:tc>
          <w:tcPr>
            <w:tcW w:w="539" w:type="dxa"/>
          </w:tcPr>
          <w:p w:rsidR="00D0163A" w:rsidRPr="002C3529" w:rsidRDefault="00D0163A" w:rsidP="007B22D1">
            <w:pPr>
              <w:spacing w:line="276" w:lineRule="auto"/>
            </w:pPr>
          </w:p>
        </w:tc>
        <w:tc>
          <w:tcPr>
            <w:tcW w:w="4500" w:type="dxa"/>
          </w:tcPr>
          <w:p w:rsidR="00D0163A" w:rsidRPr="0070646B" w:rsidRDefault="00D0163A" w:rsidP="00632793">
            <w:pPr>
              <w:spacing w:line="276" w:lineRule="auto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440" w:type="dxa"/>
          </w:tcPr>
          <w:p w:rsidR="00D0163A" w:rsidRPr="0070646B" w:rsidRDefault="00D0163A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981" w:type="dxa"/>
          </w:tcPr>
          <w:p w:rsidR="00D0163A" w:rsidRPr="00294595" w:rsidRDefault="00D0163A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900" w:type="dxa"/>
          </w:tcPr>
          <w:p w:rsidR="00D0163A" w:rsidRPr="002C3529" w:rsidRDefault="00D0163A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0163A" w:rsidRDefault="00D0163A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D0163A" w:rsidRPr="00C46FDE" w:rsidRDefault="00D0163A" w:rsidP="00BF0C0C">
      <w:pPr>
        <w:rPr>
          <w:lang w:val="en-US"/>
        </w:rPr>
      </w:pPr>
    </w:p>
    <w:p w:rsidR="00D0163A" w:rsidRDefault="00D0163A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D0163A" w:rsidRDefault="00D0163A" w:rsidP="00BF0C0C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D0163A" w:rsidRDefault="00D0163A" w:rsidP="00BF0C0C">
      <w:pPr>
        <w:spacing w:line="100" w:lineRule="atLeast"/>
        <w:jc w:val="center"/>
        <w:rPr>
          <w:b/>
        </w:rPr>
      </w:pPr>
    </w:p>
    <w:p w:rsidR="00D0163A" w:rsidRDefault="00D0163A" w:rsidP="00BF0C0C">
      <w:pPr>
        <w:spacing w:line="100" w:lineRule="atLeast"/>
        <w:rPr>
          <w:b/>
        </w:rPr>
      </w:pPr>
      <w:r>
        <w:rPr>
          <w:b/>
        </w:rPr>
        <w:t xml:space="preserve">Учитель                      Предмет            Класс  </w:t>
      </w:r>
    </w:p>
    <w:p w:rsidR="00D0163A" w:rsidRDefault="00D0163A" w:rsidP="00BF0C0C">
      <w:pPr>
        <w:spacing w:line="100" w:lineRule="atLeast"/>
      </w:pP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D0163A" w:rsidTr="007B22D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D0163A" w:rsidTr="007B22D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D0163A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63A" w:rsidRDefault="00D0163A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D0163A" w:rsidRDefault="00D0163A" w:rsidP="00BF0C0C"/>
    <w:p w:rsidR="00D0163A" w:rsidRDefault="00D0163A"/>
    <w:sectPr w:rsidR="00D0163A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07B46"/>
    <w:rsid w:val="00050EF0"/>
    <w:rsid w:val="00084CE5"/>
    <w:rsid w:val="000C0102"/>
    <w:rsid w:val="000D6D76"/>
    <w:rsid w:val="000F6911"/>
    <w:rsid w:val="00162417"/>
    <w:rsid w:val="001A4695"/>
    <w:rsid w:val="00213722"/>
    <w:rsid w:val="002212B8"/>
    <w:rsid w:val="00233B77"/>
    <w:rsid w:val="002534BE"/>
    <w:rsid w:val="00260122"/>
    <w:rsid w:val="00284072"/>
    <w:rsid w:val="00294595"/>
    <w:rsid w:val="002C3529"/>
    <w:rsid w:val="002E382E"/>
    <w:rsid w:val="00320BA5"/>
    <w:rsid w:val="003B0B1F"/>
    <w:rsid w:val="003C6FA0"/>
    <w:rsid w:val="0042255F"/>
    <w:rsid w:val="00423538"/>
    <w:rsid w:val="00452ECC"/>
    <w:rsid w:val="004911BA"/>
    <w:rsid w:val="004B6A95"/>
    <w:rsid w:val="004C2A0A"/>
    <w:rsid w:val="004F007F"/>
    <w:rsid w:val="004F3183"/>
    <w:rsid w:val="0051470E"/>
    <w:rsid w:val="005411AB"/>
    <w:rsid w:val="0055361D"/>
    <w:rsid w:val="005A6F10"/>
    <w:rsid w:val="005E5B56"/>
    <w:rsid w:val="00601690"/>
    <w:rsid w:val="00632793"/>
    <w:rsid w:val="006464DC"/>
    <w:rsid w:val="00686238"/>
    <w:rsid w:val="0070646B"/>
    <w:rsid w:val="0071020F"/>
    <w:rsid w:val="00722F91"/>
    <w:rsid w:val="007438B8"/>
    <w:rsid w:val="00766571"/>
    <w:rsid w:val="007B22D1"/>
    <w:rsid w:val="00801DBA"/>
    <w:rsid w:val="00811F0D"/>
    <w:rsid w:val="008E60E4"/>
    <w:rsid w:val="009168EC"/>
    <w:rsid w:val="00953085"/>
    <w:rsid w:val="009E5AAF"/>
    <w:rsid w:val="00A24B60"/>
    <w:rsid w:val="00A4088A"/>
    <w:rsid w:val="00A54E21"/>
    <w:rsid w:val="00A643B6"/>
    <w:rsid w:val="00A6506C"/>
    <w:rsid w:val="00AD5209"/>
    <w:rsid w:val="00AF36A8"/>
    <w:rsid w:val="00B033F2"/>
    <w:rsid w:val="00B13283"/>
    <w:rsid w:val="00B26410"/>
    <w:rsid w:val="00B614BC"/>
    <w:rsid w:val="00B7191D"/>
    <w:rsid w:val="00B7764A"/>
    <w:rsid w:val="00B83208"/>
    <w:rsid w:val="00BA3D51"/>
    <w:rsid w:val="00BB4C81"/>
    <w:rsid w:val="00BF0C0C"/>
    <w:rsid w:val="00C25D7F"/>
    <w:rsid w:val="00C467FF"/>
    <w:rsid w:val="00C46FDE"/>
    <w:rsid w:val="00C67A6B"/>
    <w:rsid w:val="00C72FDE"/>
    <w:rsid w:val="00C810EC"/>
    <w:rsid w:val="00C95000"/>
    <w:rsid w:val="00D0163A"/>
    <w:rsid w:val="00D4692E"/>
    <w:rsid w:val="00D86A29"/>
    <w:rsid w:val="00D900C8"/>
    <w:rsid w:val="00D9086E"/>
    <w:rsid w:val="00D91798"/>
    <w:rsid w:val="00DA71E5"/>
    <w:rsid w:val="00DC5B01"/>
    <w:rsid w:val="00DC672B"/>
    <w:rsid w:val="00DF7050"/>
    <w:rsid w:val="00E118BD"/>
    <w:rsid w:val="00E15CCF"/>
    <w:rsid w:val="00E54737"/>
    <w:rsid w:val="00EE1924"/>
    <w:rsid w:val="00F127EB"/>
    <w:rsid w:val="00F3347F"/>
    <w:rsid w:val="00FC01B1"/>
    <w:rsid w:val="00FE3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C67A6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20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606.su/x8RE" TargetMode="External"/><Relationship Id="rId13" Type="http://schemas.openxmlformats.org/officeDocument/2006/relationships/hyperlink" Target="https://606.su/x8RE" TargetMode="External"/><Relationship Id="rId18" Type="http://schemas.openxmlformats.org/officeDocument/2006/relationships/hyperlink" Target="https://606.su/x8RE" TargetMode="External"/><Relationship Id="rId26" Type="http://schemas.openxmlformats.org/officeDocument/2006/relationships/hyperlink" Target="https://606.su/x8R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606.su/x8RE" TargetMode="External"/><Relationship Id="rId34" Type="http://schemas.openxmlformats.org/officeDocument/2006/relationships/hyperlink" Target="https://606.su/x8RE" TargetMode="External"/><Relationship Id="rId7" Type="http://schemas.openxmlformats.org/officeDocument/2006/relationships/hyperlink" Target="https://606.su/x8RE" TargetMode="External"/><Relationship Id="rId12" Type="http://schemas.openxmlformats.org/officeDocument/2006/relationships/hyperlink" Target="https://606.su/x8RE" TargetMode="External"/><Relationship Id="rId17" Type="http://schemas.openxmlformats.org/officeDocument/2006/relationships/hyperlink" Target="https://606.su/x8RE" TargetMode="External"/><Relationship Id="rId25" Type="http://schemas.openxmlformats.org/officeDocument/2006/relationships/hyperlink" Target="https://606.su/x8RE" TargetMode="External"/><Relationship Id="rId33" Type="http://schemas.openxmlformats.org/officeDocument/2006/relationships/hyperlink" Target="https://606.su/x8R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606.su/x8RE" TargetMode="External"/><Relationship Id="rId20" Type="http://schemas.openxmlformats.org/officeDocument/2006/relationships/hyperlink" Target="https://606.su/x8RE" TargetMode="External"/><Relationship Id="rId29" Type="http://schemas.openxmlformats.org/officeDocument/2006/relationships/hyperlink" Target="https://606.su/x8RE" TargetMode="External"/><Relationship Id="rId1" Type="http://schemas.openxmlformats.org/officeDocument/2006/relationships/styles" Target="styles.xml"/><Relationship Id="rId6" Type="http://schemas.openxmlformats.org/officeDocument/2006/relationships/hyperlink" Target="https://606.su/x8RE" TargetMode="External"/><Relationship Id="rId11" Type="http://schemas.openxmlformats.org/officeDocument/2006/relationships/hyperlink" Target="https://606.su/x8RE" TargetMode="External"/><Relationship Id="rId24" Type="http://schemas.openxmlformats.org/officeDocument/2006/relationships/hyperlink" Target="https://606.su/x8RE" TargetMode="External"/><Relationship Id="rId32" Type="http://schemas.openxmlformats.org/officeDocument/2006/relationships/hyperlink" Target="https://606.su/x8RE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606.su/x8RE" TargetMode="External"/><Relationship Id="rId15" Type="http://schemas.openxmlformats.org/officeDocument/2006/relationships/hyperlink" Target="https://606.su/x8RE" TargetMode="External"/><Relationship Id="rId23" Type="http://schemas.openxmlformats.org/officeDocument/2006/relationships/hyperlink" Target="https://606.su/x8RE" TargetMode="External"/><Relationship Id="rId28" Type="http://schemas.openxmlformats.org/officeDocument/2006/relationships/hyperlink" Target="https://606.su/x8R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606.su/x8RE" TargetMode="External"/><Relationship Id="rId19" Type="http://schemas.openxmlformats.org/officeDocument/2006/relationships/hyperlink" Target="https://606.su/x8RE" TargetMode="External"/><Relationship Id="rId31" Type="http://schemas.openxmlformats.org/officeDocument/2006/relationships/hyperlink" Target="https://606.su/x8RE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606.su/x8RE" TargetMode="External"/><Relationship Id="rId14" Type="http://schemas.openxmlformats.org/officeDocument/2006/relationships/hyperlink" Target="https://606.su/x8RE" TargetMode="External"/><Relationship Id="rId22" Type="http://schemas.openxmlformats.org/officeDocument/2006/relationships/hyperlink" Target="https://606.su/x8RE" TargetMode="External"/><Relationship Id="rId27" Type="http://schemas.openxmlformats.org/officeDocument/2006/relationships/hyperlink" Target="https://606.su/x8RE" TargetMode="External"/><Relationship Id="rId30" Type="http://schemas.openxmlformats.org/officeDocument/2006/relationships/hyperlink" Target="https://606.su/x8RE" TargetMode="External"/><Relationship Id="rId35" Type="http://schemas.openxmlformats.org/officeDocument/2006/relationships/hyperlink" Target="https://606.su/x8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210</TotalTime>
  <Pages>7</Pages>
  <Words>988</Words>
  <Characters>5638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46</cp:revision>
  <cp:lastPrinted>2026-09-18T20:27:00Z</cp:lastPrinted>
  <dcterms:created xsi:type="dcterms:W3CDTF">2018-08-28T17:01:00Z</dcterms:created>
  <dcterms:modified xsi:type="dcterms:W3CDTF">2026-09-21T18:19:00Z</dcterms:modified>
</cp:coreProperties>
</file>