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6E" w:rsidRDefault="00846C6E">
      <w:pPr>
        <w:pStyle w:val="BodyText"/>
        <w:spacing w:before="67" w:line="242" w:lineRule="auto"/>
        <w:ind w:left="810" w:right="816"/>
        <w:jc w:val="center"/>
      </w:pPr>
      <w:r>
        <w:t>ВСЕРОССИЙСКАЯ</w:t>
      </w:r>
      <w:r>
        <w:rPr>
          <w:spacing w:val="-18"/>
        </w:rPr>
        <w:t xml:space="preserve"> </w:t>
      </w:r>
      <w:r>
        <w:t>ОЛИМПИАДА</w:t>
      </w:r>
      <w:r>
        <w:rPr>
          <w:spacing w:val="-17"/>
        </w:rPr>
        <w:t xml:space="preserve"> </w:t>
      </w:r>
      <w:r>
        <w:t>ШКОЛЬНИКОВ ЛИТЕРАТУРА. 2026–2027 уч. г.</w:t>
      </w:r>
    </w:p>
    <w:p w:rsidR="00846C6E" w:rsidRDefault="00846C6E">
      <w:pPr>
        <w:pStyle w:val="BodyText"/>
        <w:spacing w:line="318" w:lineRule="exact"/>
        <w:ind w:left="815" w:right="816"/>
        <w:jc w:val="center"/>
      </w:pPr>
      <w:r>
        <w:t>ШКОЛЬНЫЙ</w:t>
      </w:r>
      <w:r>
        <w:rPr>
          <w:spacing w:val="-7"/>
        </w:rPr>
        <w:t xml:space="preserve"> </w:t>
      </w:r>
      <w:r>
        <w:t>ЭТАП.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КЛАСС</w:t>
      </w:r>
    </w:p>
    <w:p w:rsidR="00846C6E" w:rsidRDefault="00846C6E">
      <w:pPr>
        <w:pStyle w:val="BodyText"/>
        <w:spacing w:before="91" w:line="322" w:lineRule="exact"/>
        <w:jc w:val="both"/>
      </w:pPr>
      <w:r>
        <w:rPr>
          <w:b/>
        </w:rPr>
        <w:t>1–2.</w:t>
      </w:r>
      <w:r>
        <w:rPr>
          <w:b/>
          <w:spacing w:val="-8"/>
        </w:rPr>
        <w:t xml:space="preserve"> </w:t>
      </w:r>
      <w:r>
        <w:t>Узнайте</w:t>
      </w:r>
      <w:r>
        <w:rPr>
          <w:spacing w:val="-5"/>
        </w:rPr>
        <w:t xml:space="preserve"> </w:t>
      </w:r>
      <w:r>
        <w:t>отечественного</w:t>
      </w:r>
      <w:r>
        <w:rPr>
          <w:spacing w:val="-4"/>
        </w:rPr>
        <w:t xml:space="preserve"> </w:t>
      </w:r>
      <w:r>
        <w:t>писателя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описанию.</w:t>
      </w:r>
    </w:p>
    <w:p w:rsidR="00846C6E" w:rsidRDefault="00846C6E">
      <w:pPr>
        <w:pStyle w:val="BodyText"/>
        <w:ind w:right="111"/>
        <w:jc w:val="both"/>
      </w:pPr>
      <w:r>
        <w:t>Этот русский писатель (тогда начинающий) в качестве адъюнкт-профессора целый учебный год читал лекции по средневековой истории в столичном университете. Увлечение историей своего отечества помогло ему впоследствии написать</w:t>
      </w:r>
      <w:r>
        <w:rPr>
          <w:spacing w:val="-3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знаменитых</w:t>
      </w:r>
      <w:r>
        <w:rPr>
          <w:spacing w:val="-1"/>
        </w:rPr>
        <w:t xml:space="preserve"> </w:t>
      </w:r>
      <w:r>
        <w:t>повестей</w:t>
      </w:r>
      <w:r>
        <w:rPr>
          <w:spacing w:val="-2"/>
        </w:rPr>
        <w:t xml:space="preserve"> </w:t>
      </w:r>
      <w:r>
        <w:t>о войне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давние</w:t>
      </w:r>
      <w:r>
        <w:rPr>
          <w:spacing w:val="-1"/>
        </w:rPr>
        <w:t xml:space="preserve"> </w:t>
      </w:r>
      <w:r>
        <w:t>времена.</w:t>
      </w:r>
      <w:r>
        <w:rPr>
          <w:spacing w:val="-1"/>
        </w:rPr>
        <w:t xml:space="preserve"> </w:t>
      </w:r>
      <w:r>
        <w:t>Одну из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лекций</w:t>
      </w:r>
      <w:r>
        <w:rPr>
          <w:spacing w:val="40"/>
        </w:rPr>
        <w:t xml:space="preserve"> </w:t>
      </w:r>
      <w:r>
        <w:t>хвалили</w:t>
      </w:r>
      <w:r>
        <w:rPr>
          <w:spacing w:val="40"/>
        </w:rPr>
        <w:t xml:space="preserve"> </w:t>
      </w:r>
      <w:r>
        <w:t>В.А.</w:t>
      </w:r>
      <w:r>
        <w:rPr>
          <w:spacing w:val="40"/>
        </w:rPr>
        <w:t xml:space="preserve"> </w:t>
      </w:r>
      <w:r>
        <w:t>Жуковский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А.С.</w:t>
      </w:r>
      <w:r>
        <w:rPr>
          <w:spacing w:val="40"/>
        </w:rPr>
        <w:t xml:space="preserve"> </w:t>
      </w:r>
      <w:r>
        <w:t>Пушкин,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слушал</w:t>
      </w:r>
      <w:r>
        <w:rPr>
          <w:spacing w:val="40"/>
        </w:rPr>
        <w:t xml:space="preserve"> </w:t>
      </w:r>
      <w:r>
        <w:t>студент И.С.</w:t>
      </w:r>
      <w:r>
        <w:rPr>
          <w:spacing w:val="-4"/>
        </w:rPr>
        <w:t xml:space="preserve"> </w:t>
      </w:r>
      <w:r>
        <w:t>Тургенев,</w:t>
      </w:r>
      <w:r>
        <w:rPr>
          <w:spacing w:val="76"/>
        </w:rPr>
        <w:t xml:space="preserve"> </w:t>
      </w:r>
      <w:r>
        <w:t>заметив,</w:t>
      </w:r>
      <w:r>
        <w:rPr>
          <w:spacing w:val="77"/>
        </w:rPr>
        <w:t xml:space="preserve"> </w:t>
      </w:r>
      <w:r>
        <w:t>что</w:t>
      </w:r>
      <w:r>
        <w:rPr>
          <w:spacing w:val="76"/>
        </w:rPr>
        <w:t xml:space="preserve"> </w:t>
      </w:r>
      <w:r>
        <w:t>первые</w:t>
      </w:r>
      <w:r>
        <w:rPr>
          <w:spacing w:val="78"/>
        </w:rPr>
        <w:t xml:space="preserve"> </w:t>
      </w:r>
      <w:r>
        <w:t>блестящие</w:t>
      </w:r>
      <w:r>
        <w:rPr>
          <w:spacing w:val="75"/>
        </w:rPr>
        <w:t xml:space="preserve"> </w:t>
      </w:r>
      <w:r>
        <w:t>лекции</w:t>
      </w:r>
      <w:r>
        <w:rPr>
          <w:spacing w:val="78"/>
        </w:rPr>
        <w:t xml:space="preserve"> </w:t>
      </w:r>
      <w:r>
        <w:t>вскоре</w:t>
      </w:r>
      <w:r>
        <w:rPr>
          <w:spacing w:val="75"/>
        </w:rPr>
        <w:t xml:space="preserve"> </w:t>
      </w:r>
      <w:r>
        <w:t>превратились в</w:t>
      </w:r>
      <w:r>
        <w:rPr>
          <w:spacing w:val="-2"/>
        </w:rPr>
        <w:t xml:space="preserve"> </w:t>
      </w:r>
      <w:r>
        <w:t>скучные и невнятные, а лектор вообще перестал являться на собственные лекции. На экзамене профессор молчал и конфузился и, чтобы не спрашивать студентов,</w:t>
      </w:r>
      <w:r>
        <w:rPr>
          <w:spacing w:val="-14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экзаменовал</w:t>
      </w:r>
      <w:r>
        <w:rPr>
          <w:spacing w:val="-14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профессор,</w:t>
      </w:r>
      <w:r>
        <w:rPr>
          <w:spacing w:val="-13"/>
        </w:rPr>
        <w:t xml:space="preserve"> </w:t>
      </w:r>
      <w:r>
        <w:t>завязал</w:t>
      </w:r>
      <w:r>
        <w:rPr>
          <w:spacing w:val="-13"/>
        </w:rPr>
        <w:t xml:space="preserve"> </w:t>
      </w:r>
      <w:r>
        <w:t>щёку</w:t>
      </w:r>
      <w:r>
        <w:rPr>
          <w:spacing w:val="-16"/>
        </w:rPr>
        <w:t xml:space="preserve"> </w:t>
      </w:r>
      <w:r>
        <w:t>платком,</w:t>
      </w:r>
      <w:r>
        <w:rPr>
          <w:spacing w:val="-13"/>
        </w:rPr>
        <w:t xml:space="preserve"> </w:t>
      </w:r>
      <w:r>
        <w:t>будто бы неимоверно страдал от зубной боли и потому не способен говорить.</w:t>
      </w:r>
    </w:p>
    <w:p w:rsidR="00846C6E" w:rsidRDefault="00846C6E">
      <w:pPr>
        <w:pStyle w:val="ListParagraph"/>
        <w:numPr>
          <w:ilvl w:val="0"/>
          <w:numId w:val="3"/>
        </w:numPr>
        <w:tabs>
          <w:tab w:val="left" w:pos="392"/>
        </w:tabs>
        <w:spacing w:before="93"/>
        <w:ind w:left="392" w:hanging="280"/>
        <w:jc w:val="both"/>
        <w:rPr>
          <w:sz w:val="28"/>
        </w:rPr>
      </w:pPr>
      <w:r>
        <w:rPr>
          <w:sz w:val="28"/>
        </w:rPr>
        <w:t>Напишите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имя.</w:t>
      </w:r>
    </w:p>
    <w:p w:rsidR="00846C6E" w:rsidRDefault="00846C6E">
      <w:pPr>
        <w:pStyle w:val="ListParagraph"/>
        <w:numPr>
          <w:ilvl w:val="0"/>
          <w:numId w:val="3"/>
        </w:numPr>
        <w:tabs>
          <w:tab w:val="left" w:pos="392"/>
        </w:tabs>
        <w:spacing w:before="93"/>
        <w:ind w:left="392" w:hanging="280"/>
        <w:jc w:val="both"/>
        <w:rPr>
          <w:sz w:val="28"/>
        </w:rPr>
      </w:pPr>
      <w:r>
        <w:rPr>
          <w:sz w:val="28"/>
        </w:rPr>
        <w:t>Напишите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фамилию.</w:t>
      </w:r>
    </w:p>
    <w:p w:rsidR="00846C6E" w:rsidRDefault="00846C6E">
      <w:pPr>
        <w:pStyle w:val="ListParagraph"/>
        <w:numPr>
          <w:ilvl w:val="0"/>
          <w:numId w:val="3"/>
        </w:numPr>
        <w:tabs>
          <w:tab w:val="left" w:pos="392"/>
        </w:tabs>
        <w:spacing w:before="184"/>
        <w:ind w:left="112" w:right="538" w:firstLine="0"/>
        <w:rPr>
          <w:sz w:val="28"/>
        </w:rPr>
      </w:pPr>
      <w:r>
        <w:rPr>
          <w:sz w:val="28"/>
        </w:rPr>
        <w:t>Установите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цитатами. </w:t>
      </w:r>
      <w:r>
        <w:rPr>
          <w:b/>
          <w:sz w:val="28"/>
        </w:rPr>
        <w:t xml:space="preserve">Термины: </w:t>
      </w:r>
      <w:r>
        <w:rPr>
          <w:i/>
          <w:sz w:val="28"/>
        </w:rPr>
        <w:t xml:space="preserve">сентиментализм, классицизм, романтизм, реализм, модернизм. </w:t>
      </w:r>
      <w:r>
        <w:rPr>
          <w:sz w:val="28"/>
        </w:rPr>
        <w:t>К каждой цитате подберите соответствующий термин.</w:t>
      </w:r>
    </w:p>
    <w:p w:rsidR="00846C6E" w:rsidRDefault="00846C6E">
      <w:pPr>
        <w:pStyle w:val="Heading1"/>
        <w:spacing w:before="4"/>
      </w:pPr>
      <w:r>
        <w:rPr>
          <w:spacing w:val="-2"/>
        </w:rPr>
        <w:t>Цитаты:</w:t>
      </w:r>
    </w:p>
    <w:p w:rsidR="00846C6E" w:rsidRDefault="00846C6E">
      <w:pPr>
        <w:pStyle w:val="ListParagraph"/>
        <w:numPr>
          <w:ilvl w:val="0"/>
          <w:numId w:val="2"/>
        </w:numPr>
        <w:tabs>
          <w:tab w:val="left" w:pos="416"/>
        </w:tabs>
        <w:ind w:right="6200" w:firstLine="0"/>
        <w:rPr>
          <w:sz w:val="28"/>
        </w:rPr>
      </w:pPr>
      <w:r>
        <w:rPr>
          <w:sz w:val="28"/>
        </w:rPr>
        <w:t>Оркестр</w:t>
      </w:r>
      <w:r>
        <w:rPr>
          <w:spacing w:val="-13"/>
          <w:sz w:val="28"/>
        </w:rPr>
        <w:t xml:space="preserve"> </w:t>
      </w:r>
      <w:r>
        <w:rPr>
          <w:sz w:val="28"/>
        </w:rPr>
        <w:t>чужо</w:t>
      </w:r>
      <w:r>
        <w:rPr>
          <w:spacing w:val="-10"/>
          <w:sz w:val="28"/>
        </w:rPr>
        <w:t xml:space="preserve"> </w:t>
      </w:r>
      <w:r>
        <w:rPr>
          <w:sz w:val="28"/>
        </w:rPr>
        <w:t>смотрел,</w:t>
      </w:r>
      <w:r>
        <w:rPr>
          <w:spacing w:val="-12"/>
          <w:sz w:val="28"/>
        </w:rPr>
        <w:t xml:space="preserve"> </w:t>
      </w:r>
      <w:r>
        <w:rPr>
          <w:sz w:val="28"/>
        </w:rPr>
        <w:t>как выплакивалась скрипка</w:t>
      </w:r>
    </w:p>
    <w:p w:rsidR="00846C6E" w:rsidRDefault="00846C6E">
      <w:pPr>
        <w:pStyle w:val="BodyText"/>
        <w:ind w:right="8491"/>
      </w:pPr>
      <w:r>
        <w:t>без слов, без</w:t>
      </w:r>
      <w:r>
        <w:rPr>
          <w:spacing w:val="-1"/>
        </w:rPr>
        <w:t xml:space="preserve"> </w:t>
      </w:r>
      <w:r>
        <w:rPr>
          <w:spacing w:val="-2"/>
        </w:rPr>
        <w:t>такта,</w:t>
      </w:r>
    </w:p>
    <w:p w:rsidR="00846C6E" w:rsidRDefault="00846C6E">
      <w:pPr>
        <w:pStyle w:val="BodyText"/>
        <w:ind w:right="7916"/>
        <w:jc w:val="both"/>
      </w:pPr>
      <w:r>
        <w:t>и</w:t>
      </w:r>
      <w:r>
        <w:rPr>
          <w:spacing w:val="-16"/>
        </w:rPr>
        <w:t xml:space="preserve"> </w:t>
      </w:r>
      <w:r>
        <w:t>только</w:t>
      </w:r>
      <w:r>
        <w:rPr>
          <w:spacing w:val="-16"/>
        </w:rPr>
        <w:t xml:space="preserve"> </w:t>
      </w:r>
      <w:r>
        <w:t xml:space="preserve">где-то глупая тарелка </w:t>
      </w:r>
      <w:r>
        <w:rPr>
          <w:spacing w:val="-2"/>
        </w:rPr>
        <w:t>вылязгивала:</w:t>
      </w:r>
    </w:p>
    <w:p w:rsidR="00846C6E" w:rsidRDefault="00846C6E">
      <w:pPr>
        <w:pStyle w:val="BodyText"/>
        <w:spacing w:line="321" w:lineRule="exact"/>
        <w:jc w:val="both"/>
      </w:pPr>
      <w:r>
        <w:t>«Что</w:t>
      </w:r>
      <w:r>
        <w:rPr>
          <w:spacing w:val="-4"/>
        </w:rPr>
        <w:t xml:space="preserve"> </w:t>
      </w:r>
      <w:r>
        <w:rPr>
          <w:spacing w:val="-2"/>
        </w:rPr>
        <w:t>это?»</w:t>
      </w:r>
    </w:p>
    <w:p w:rsidR="00846C6E" w:rsidRDefault="00846C6E">
      <w:pPr>
        <w:pStyle w:val="BodyText"/>
      </w:pPr>
      <w:r>
        <w:t>«Как</w:t>
      </w:r>
      <w:r>
        <w:rPr>
          <w:spacing w:val="-2"/>
        </w:rPr>
        <w:t xml:space="preserve"> это?»</w:t>
      </w:r>
    </w:p>
    <w:p w:rsidR="00846C6E" w:rsidRDefault="00846C6E">
      <w:pPr>
        <w:pStyle w:val="BodyText"/>
        <w:spacing w:before="1"/>
        <w:ind w:right="7342"/>
      </w:pPr>
      <w:r>
        <w:t>А</w:t>
      </w:r>
      <w:r>
        <w:rPr>
          <w:spacing w:val="-12"/>
        </w:rPr>
        <w:t xml:space="preserve"> </w:t>
      </w:r>
      <w:r>
        <w:t>когда</w:t>
      </w:r>
      <w:r>
        <w:rPr>
          <w:spacing w:val="-11"/>
        </w:rPr>
        <w:t xml:space="preserve"> </w:t>
      </w:r>
      <w:r>
        <w:t>геликон</w:t>
      </w:r>
      <w:r>
        <w:rPr>
          <w:spacing w:val="-11"/>
        </w:rPr>
        <w:t xml:space="preserve"> </w:t>
      </w:r>
      <w:r>
        <w:t xml:space="preserve">– </w:t>
      </w:r>
      <w:r>
        <w:rPr>
          <w:spacing w:val="-2"/>
        </w:rPr>
        <w:t>меднорожий, потный,</w:t>
      </w:r>
    </w:p>
    <w:p w:rsidR="00846C6E" w:rsidRDefault="00846C6E">
      <w:pPr>
        <w:pStyle w:val="BodyText"/>
        <w:spacing w:line="321" w:lineRule="exact"/>
      </w:pPr>
      <w:r>
        <w:rPr>
          <w:spacing w:val="-2"/>
        </w:rPr>
        <w:t>крикнул:</w:t>
      </w:r>
    </w:p>
    <w:p w:rsidR="00846C6E" w:rsidRDefault="00846C6E">
      <w:pPr>
        <w:pStyle w:val="BodyText"/>
        <w:ind w:right="8491"/>
      </w:pPr>
      <w:r>
        <w:rPr>
          <w:spacing w:val="-2"/>
        </w:rPr>
        <w:t xml:space="preserve">«Дура, плакса, </w:t>
      </w:r>
      <w:r>
        <w:t>вытри!»</w:t>
      </w:r>
      <w:r>
        <w:rPr>
          <w:spacing w:val="-18"/>
        </w:rPr>
        <w:t xml:space="preserve"> </w:t>
      </w:r>
      <w:r>
        <w:t>– я встал,</w:t>
      </w:r>
    </w:p>
    <w:p w:rsidR="00846C6E" w:rsidRDefault="00846C6E">
      <w:pPr>
        <w:pStyle w:val="BodyText"/>
        <w:spacing w:before="1"/>
        <w:ind w:right="5420"/>
      </w:pPr>
      <w:r>
        <w:t>шатаясь, полез через ноты, сгибающиеся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ужасом</w:t>
      </w:r>
      <w:r>
        <w:rPr>
          <w:spacing w:val="-12"/>
        </w:rPr>
        <w:t xml:space="preserve"> </w:t>
      </w:r>
      <w:r>
        <w:t>пюпитры, зачем-то крикнул:</w:t>
      </w:r>
    </w:p>
    <w:p w:rsidR="00846C6E" w:rsidRDefault="00846C6E">
      <w:pPr>
        <w:pStyle w:val="BodyText"/>
        <w:spacing w:line="321" w:lineRule="exact"/>
      </w:pPr>
      <w:r>
        <w:rPr>
          <w:spacing w:val="-2"/>
        </w:rPr>
        <w:t>«Боже!»</w:t>
      </w:r>
    </w:p>
    <w:p w:rsidR="00846C6E" w:rsidRDefault="00846C6E">
      <w:pPr>
        <w:pStyle w:val="ListParagraph"/>
        <w:numPr>
          <w:ilvl w:val="0"/>
          <w:numId w:val="2"/>
        </w:numPr>
        <w:tabs>
          <w:tab w:val="left" w:pos="444"/>
        </w:tabs>
        <w:spacing w:before="184"/>
        <w:ind w:right="120" w:firstLine="0"/>
        <w:rPr>
          <w:sz w:val="28"/>
        </w:rPr>
      </w:pPr>
      <w:r>
        <w:rPr>
          <w:sz w:val="28"/>
        </w:rPr>
        <w:t>Есть в Петербурге сильный враг всех, получающих четыреста рублей в год</w:t>
      </w:r>
      <w:r>
        <w:rPr>
          <w:spacing w:val="40"/>
          <w:sz w:val="28"/>
        </w:rPr>
        <w:t xml:space="preserve"> </w:t>
      </w:r>
      <w:r>
        <w:rPr>
          <w:sz w:val="28"/>
        </w:rPr>
        <w:t>жалованья</w:t>
      </w:r>
      <w:r>
        <w:rPr>
          <w:spacing w:val="29"/>
          <w:sz w:val="28"/>
        </w:rPr>
        <w:t xml:space="preserve"> </w:t>
      </w:r>
      <w:r>
        <w:rPr>
          <w:sz w:val="28"/>
        </w:rPr>
        <w:t>или</w:t>
      </w:r>
      <w:r>
        <w:rPr>
          <w:spacing w:val="26"/>
          <w:sz w:val="28"/>
        </w:rPr>
        <w:t xml:space="preserve"> </w:t>
      </w:r>
      <w:r>
        <w:rPr>
          <w:sz w:val="28"/>
        </w:rPr>
        <w:t>около</w:t>
      </w:r>
      <w:r>
        <w:rPr>
          <w:spacing w:val="29"/>
          <w:sz w:val="28"/>
        </w:rPr>
        <w:t xml:space="preserve"> </w:t>
      </w:r>
      <w:r>
        <w:rPr>
          <w:sz w:val="28"/>
        </w:rPr>
        <w:t>того.</w:t>
      </w:r>
      <w:r>
        <w:rPr>
          <w:spacing w:val="27"/>
          <w:sz w:val="28"/>
        </w:rPr>
        <w:t xml:space="preserve"> </w:t>
      </w:r>
      <w:r>
        <w:rPr>
          <w:sz w:val="28"/>
        </w:rPr>
        <w:t>Враг</w:t>
      </w:r>
      <w:r>
        <w:rPr>
          <w:spacing w:val="28"/>
          <w:sz w:val="28"/>
        </w:rPr>
        <w:t xml:space="preserve"> </w:t>
      </w:r>
      <w:r>
        <w:rPr>
          <w:sz w:val="28"/>
        </w:rPr>
        <w:t>этот</w:t>
      </w:r>
      <w:r>
        <w:rPr>
          <w:spacing w:val="28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кто</w:t>
      </w:r>
      <w:r>
        <w:rPr>
          <w:spacing w:val="26"/>
          <w:sz w:val="28"/>
        </w:rPr>
        <w:t xml:space="preserve"> </w:t>
      </w:r>
      <w:r>
        <w:rPr>
          <w:sz w:val="28"/>
        </w:rPr>
        <w:t>другой,</w:t>
      </w:r>
      <w:r>
        <w:rPr>
          <w:spacing w:val="27"/>
          <w:sz w:val="28"/>
        </w:rPr>
        <w:t xml:space="preserve"> </w:t>
      </w:r>
      <w:r>
        <w:rPr>
          <w:sz w:val="28"/>
        </w:rPr>
        <w:t>как</w:t>
      </w:r>
      <w:r>
        <w:rPr>
          <w:spacing w:val="26"/>
          <w:sz w:val="28"/>
        </w:rPr>
        <w:t xml:space="preserve"> </w:t>
      </w:r>
      <w:r>
        <w:rPr>
          <w:sz w:val="28"/>
        </w:rPr>
        <w:t>наш</w:t>
      </w:r>
      <w:r>
        <w:rPr>
          <w:spacing w:val="28"/>
          <w:sz w:val="28"/>
        </w:rPr>
        <w:t xml:space="preserve"> </w:t>
      </w:r>
      <w:r>
        <w:rPr>
          <w:sz w:val="28"/>
        </w:rPr>
        <w:t>северный</w:t>
      </w:r>
      <w:r>
        <w:rPr>
          <w:spacing w:val="29"/>
          <w:sz w:val="28"/>
        </w:rPr>
        <w:t xml:space="preserve"> </w:t>
      </w:r>
      <w:r>
        <w:rPr>
          <w:sz w:val="28"/>
        </w:rPr>
        <w:t>мороз,</w:t>
      </w:r>
    </w:p>
    <w:p w:rsidR="00846C6E" w:rsidRDefault="00846C6E">
      <w:pPr>
        <w:rPr>
          <w:sz w:val="28"/>
        </w:rPr>
        <w:sectPr w:rsidR="00846C6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40" w:right="1020" w:bottom="960" w:left="1020" w:header="0" w:footer="779" w:gutter="0"/>
          <w:pgNumType w:start="1"/>
          <w:cols w:space="720"/>
        </w:sectPr>
      </w:pPr>
    </w:p>
    <w:p w:rsidR="00846C6E" w:rsidRDefault="00846C6E">
      <w:pPr>
        <w:pStyle w:val="BodyText"/>
        <w:ind w:right="113"/>
        <w:jc w:val="both"/>
      </w:pPr>
      <w:r w:rsidRPr="00B72FBC">
        <w:t>хотя, впрочем, и говорят, что он очень здоров. В девятом часу утра, именно в тот</w:t>
      </w:r>
      <w:r>
        <w:t xml:space="preserve"> час, когда улицы покрываются идущими в департамент, начинает он давать такие сильные и колючие щелчки без разбору по всем носам, что бедные чиновники</w:t>
      </w:r>
      <w:r>
        <w:rPr>
          <w:spacing w:val="69"/>
        </w:rPr>
        <w:t xml:space="preserve"> </w:t>
      </w:r>
      <w:r>
        <w:t>решительно</w:t>
      </w:r>
      <w:r>
        <w:rPr>
          <w:spacing w:val="72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знают,</w:t>
      </w:r>
      <w:r>
        <w:rPr>
          <w:spacing w:val="71"/>
        </w:rPr>
        <w:t xml:space="preserve"> </w:t>
      </w:r>
      <w:r>
        <w:t>куда</w:t>
      </w:r>
      <w:r>
        <w:rPr>
          <w:spacing w:val="71"/>
        </w:rPr>
        <w:t xml:space="preserve"> </w:t>
      </w:r>
      <w:r>
        <w:t>девать</w:t>
      </w:r>
      <w:r>
        <w:rPr>
          <w:spacing w:val="70"/>
        </w:rPr>
        <w:t xml:space="preserve"> </w:t>
      </w:r>
      <w:r>
        <w:t>их.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это</w:t>
      </w:r>
      <w:r>
        <w:rPr>
          <w:spacing w:val="72"/>
        </w:rPr>
        <w:t xml:space="preserve"> </w:t>
      </w:r>
      <w:r>
        <w:t>время,</w:t>
      </w:r>
      <w:r>
        <w:rPr>
          <w:spacing w:val="71"/>
        </w:rPr>
        <w:t xml:space="preserve"> </w:t>
      </w:r>
      <w:r>
        <w:t>когда</w:t>
      </w:r>
      <w:r>
        <w:rPr>
          <w:spacing w:val="71"/>
        </w:rPr>
        <w:t xml:space="preserve"> </w:t>
      </w:r>
      <w:r>
        <w:t>даже у</w:t>
      </w:r>
      <w:r>
        <w:rPr>
          <w:spacing w:val="-3"/>
        </w:rPr>
        <w:t xml:space="preserve"> </w:t>
      </w:r>
      <w:r>
        <w:t>занимающих</w:t>
      </w:r>
      <w:r>
        <w:rPr>
          <w:spacing w:val="67"/>
        </w:rPr>
        <w:t xml:space="preserve"> </w:t>
      </w:r>
      <w:r>
        <w:t>высшие</w:t>
      </w:r>
      <w:r>
        <w:rPr>
          <w:spacing w:val="67"/>
        </w:rPr>
        <w:t xml:space="preserve"> </w:t>
      </w:r>
      <w:r>
        <w:t>должности</w:t>
      </w:r>
      <w:r>
        <w:rPr>
          <w:spacing w:val="67"/>
        </w:rPr>
        <w:t xml:space="preserve"> </w:t>
      </w:r>
      <w:r>
        <w:t>болит</w:t>
      </w:r>
      <w:r>
        <w:rPr>
          <w:spacing w:val="66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t>мороза</w:t>
      </w:r>
      <w:r>
        <w:rPr>
          <w:spacing w:val="40"/>
        </w:rPr>
        <w:t xml:space="preserve"> </w:t>
      </w:r>
      <w:r>
        <w:t>лоб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слёзы</w:t>
      </w:r>
      <w:r>
        <w:rPr>
          <w:spacing w:val="67"/>
        </w:rPr>
        <w:t xml:space="preserve"> </w:t>
      </w:r>
      <w:r>
        <w:t>выступают в</w:t>
      </w:r>
      <w:r>
        <w:rPr>
          <w:spacing w:val="-3"/>
        </w:rPr>
        <w:t xml:space="preserve"> </w:t>
      </w:r>
      <w:r>
        <w:t>глазах, бедные титулярные советники иногда бывают беззащитны. Всё спасение состоит в том, чтобы в тощенькой шинелишке перебежать как можно скорее</w:t>
      </w:r>
      <w:r>
        <w:rPr>
          <w:spacing w:val="-4"/>
        </w:rPr>
        <w:t xml:space="preserve"> </w:t>
      </w:r>
      <w:r>
        <w:t>пять-шесть</w:t>
      </w:r>
      <w:r>
        <w:rPr>
          <w:spacing w:val="-3"/>
        </w:rPr>
        <w:t xml:space="preserve"> </w:t>
      </w:r>
      <w:r>
        <w:t>улиц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натопаться</w:t>
      </w:r>
      <w:r>
        <w:rPr>
          <w:spacing w:val="-1"/>
        </w:rPr>
        <w:t xml:space="preserve"> </w:t>
      </w:r>
      <w:r>
        <w:t>хорошенько</w:t>
      </w:r>
      <w:r>
        <w:rPr>
          <w:spacing w:val="-2"/>
        </w:rPr>
        <w:t xml:space="preserve"> </w:t>
      </w:r>
      <w:r>
        <w:t>ногами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швейцарской, пока не оттают таким образом все замёрзнувшие на дороге способности и дарованья к должностным отправлениям.</w:t>
      </w:r>
    </w:p>
    <w:p w:rsidR="00846C6E" w:rsidRDefault="00846C6E">
      <w:pPr>
        <w:pStyle w:val="ListParagraph"/>
        <w:numPr>
          <w:ilvl w:val="0"/>
          <w:numId w:val="2"/>
        </w:numPr>
        <w:tabs>
          <w:tab w:val="left" w:pos="430"/>
        </w:tabs>
        <w:spacing w:before="183"/>
        <w:ind w:right="113" w:firstLine="0"/>
        <w:jc w:val="both"/>
        <w:rPr>
          <w:sz w:val="28"/>
        </w:rPr>
      </w:pPr>
      <w:r>
        <w:rPr>
          <w:sz w:val="28"/>
        </w:rPr>
        <w:t>Что с тобою сделалось? До сего времени, просыпаясь вместе с птичками, ты вместе с ними веселилась утром, и чистая, радостная душа светилась в глазах твоих, подобно как солнце светится в каплях росы небесной; но теперь ты задумчива, и общая радость природы чужда твоему сердцу. – Между тем молодой пастух по берегу реки гнал стадо, играя на свирели.</w:t>
      </w:r>
    </w:p>
    <w:p w:rsidR="00846C6E" w:rsidRDefault="00846C6E">
      <w:pPr>
        <w:pStyle w:val="ListParagraph"/>
        <w:numPr>
          <w:ilvl w:val="0"/>
          <w:numId w:val="2"/>
        </w:numPr>
        <w:tabs>
          <w:tab w:val="left" w:pos="408"/>
        </w:tabs>
        <w:spacing w:before="184" w:line="242" w:lineRule="auto"/>
        <w:ind w:right="114" w:firstLine="0"/>
        <w:jc w:val="both"/>
        <w:rPr>
          <w:sz w:val="28"/>
        </w:rPr>
      </w:pPr>
      <w:r>
        <w:rPr>
          <w:sz w:val="28"/>
        </w:rPr>
        <w:t>Пустились</w:t>
      </w:r>
      <w:r>
        <w:rPr>
          <w:spacing w:val="-11"/>
          <w:sz w:val="28"/>
        </w:rPr>
        <w:t xml:space="preserve"> </w:t>
      </w:r>
      <w:r>
        <w:rPr>
          <w:sz w:val="28"/>
        </w:rPr>
        <w:t>казаки</w:t>
      </w:r>
      <w:r>
        <w:rPr>
          <w:spacing w:val="-11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всю</w:t>
      </w:r>
      <w:r>
        <w:rPr>
          <w:spacing w:val="-12"/>
          <w:sz w:val="28"/>
        </w:rPr>
        <w:t xml:space="preserve"> </w:t>
      </w:r>
      <w:r>
        <w:rPr>
          <w:sz w:val="28"/>
        </w:rPr>
        <w:t>прыть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подгорной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дорожкой;</w:t>
      </w:r>
      <w:r>
        <w:rPr>
          <w:spacing w:val="-9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уж</w:t>
      </w:r>
      <w:r>
        <w:rPr>
          <w:spacing w:val="-10"/>
          <w:sz w:val="28"/>
        </w:rPr>
        <w:t xml:space="preserve"> </w:t>
      </w:r>
      <w:r>
        <w:rPr>
          <w:sz w:val="28"/>
        </w:rPr>
        <w:t>погоня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плечами. Видят: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путается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загибается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дорожка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много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даёт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извивов.</w:t>
      </w:r>
    </w:p>
    <w:p w:rsidR="00846C6E" w:rsidRDefault="00846C6E">
      <w:pPr>
        <w:pStyle w:val="BodyText"/>
        <w:ind w:right="111"/>
        <w:jc w:val="both"/>
      </w:pPr>
      <w:r>
        <w:t>«А,</w:t>
      </w:r>
      <w:r>
        <w:rPr>
          <w:spacing w:val="-15"/>
        </w:rPr>
        <w:t xml:space="preserve"> </w:t>
      </w:r>
      <w:r>
        <w:t>товарищи!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куда</w:t>
      </w:r>
      <w:r>
        <w:rPr>
          <w:spacing w:val="-18"/>
        </w:rPr>
        <w:t xml:space="preserve"> </w:t>
      </w:r>
      <w:r>
        <w:t>пошло!»</w:t>
      </w:r>
      <w:r>
        <w:rPr>
          <w:spacing w:val="-16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сказали</w:t>
      </w:r>
      <w:r>
        <w:rPr>
          <w:spacing w:val="-18"/>
        </w:rPr>
        <w:t xml:space="preserve"> </w:t>
      </w:r>
      <w:r>
        <w:t>все,</w:t>
      </w:r>
      <w:r>
        <w:rPr>
          <w:spacing w:val="-17"/>
        </w:rPr>
        <w:t xml:space="preserve"> </w:t>
      </w:r>
      <w:r>
        <w:t>остановились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миг,</w:t>
      </w:r>
      <w:r>
        <w:rPr>
          <w:spacing w:val="-18"/>
        </w:rPr>
        <w:t xml:space="preserve"> </w:t>
      </w:r>
      <w:r>
        <w:t>подняли</w:t>
      </w:r>
      <w:r>
        <w:rPr>
          <w:spacing w:val="-17"/>
        </w:rPr>
        <w:t xml:space="preserve"> </w:t>
      </w:r>
      <w:r>
        <w:t>свои нагайки, свистнули – и татарские их кони, отделившись от земли, распластавшись в воздухе, как змеи, перелетели через пропасть и бултыхнули прямо в Днестр. Двое только не попали в реку, грянулись с вышины об каменья и пропали там навеки с конями, даже не успевши издать крику. А казаки уже плыли с конями в реке и отвязывали челны.</w:t>
      </w:r>
    </w:p>
    <w:p w:rsidR="00846C6E" w:rsidRDefault="00846C6E">
      <w:pPr>
        <w:pStyle w:val="ListParagraph"/>
        <w:numPr>
          <w:ilvl w:val="0"/>
          <w:numId w:val="2"/>
        </w:numPr>
        <w:tabs>
          <w:tab w:val="left" w:pos="416"/>
        </w:tabs>
        <w:spacing w:before="178"/>
        <w:ind w:right="5884" w:firstLine="0"/>
        <w:rPr>
          <w:sz w:val="28"/>
        </w:rPr>
      </w:pPr>
      <w:r>
        <w:rPr>
          <w:sz w:val="28"/>
        </w:rPr>
        <w:t>Крепит отечества любовь Сынов Российских дух и руку; Желает</w:t>
      </w:r>
      <w:r>
        <w:rPr>
          <w:spacing w:val="-8"/>
          <w:sz w:val="28"/>
        </w:rPr>
        <w:t xml:space="preserve"> </w:t>
      </w:r>
      <w:r>
        <w:rPr>
          <w:sz w:val="28"/>
        </w:rPr>
        <w:t>всяк</w:t>
      </w:r>
      <w:r>
        <w:rPr>
          <w:spacing w:val="-10"/>
          <w:sz w:val="28"/>
        </w:rPr>
        <w:t xml:space="preserve"> </w:t>
      </w:r>
      <w:r>
        <w:rPr>
          <w:sz w:val="28"/>
        </w:rPr>
        <w:t>пролить</w:t>
      </w:r>
      <w:r>
        <w:rPr>
          <w:spacing w:val="-8"/>
          <w:sz w:val="28"/>
        </w:rPr>
        <w:t xml:space="preserve"> </w:t>
      </w:r>
      <w:r>
        <w:rPr>
          <w:sz w:val="28"/>
        </w:rPr>
        <w:t>всю</w:t>
      </w:r>
      <w:r>
        <w:rPr>
          <w:spacing w:val="-9"/>
          <w:sz w:val="28"/>
        </w:rPr>
        <w:t xml:space="preserve"> </w:t>
      </w:r>
      <w:r>
        <w:rPr>
          <w:sz w:val="28"/>
        </w:rPr>
        <w:t>кровь, От грозного бодрится звуку.</w:t>
      </w:r>
    </w:p>
    <w:p w:rsidR="00846C6E" w:rsidRDefault="00846C6E">
      <w:pPr>
        <w:pStyle w:val="BodyText"/>
        <w:spacing w:before="1"/>
        <w:ind w:right="6062"/>
      </w:pPr>
      <w:r>
        <w:t>Как</w:t>
      </w:r>
      <w:r>
        <w:rPr>
          <w:spacing w:val="-8"/>
        </w:rPr>
        <w:t xml:space="preserve"> </w:t>
      </w:r>
      <w:r>
        <w:t>сильный</w:t>
      </w:r>
      <w:r>
        <w:rPr>
          <w:spacing w:val="-8"/>
        </w:rPr>
        <w:t xml:space="preserve"> </w:t>
      </w:r>
      <w:r>
        <w:t>лев</w:t>
      </w:r>
      <w:r>
        <w:rPr>
          <w:spacing w:val="-9"/>
        </w:rPr>
        <w:t xml:space="preserve"> </w:t>
      </w:r>
      <w:r>
        <w:t>стада</w:t>
      </w:r>
      <w:r>
        <w:rPr>
          <w:spacing w:val="-8"/>
        </w:rPr>
        <w:t xml:space="preserve"> </w:t>
      </w:r>
      <w:r>
        <w:t>волков, Что кажут острых яд зубов, Очей горящих гонит страхом? От рёву лес и брег дрожит,</w:t>
      </w:r>
    </w:p>
    <w:p w:rsidR="00846C6E" w:rsidRDefault="00846C6E">
      <w:pPr>
        <w:pStyle w:val="BodyText"/>
        <w:spacing w:before="1"/>
        <w:ind w:right="5692"/>
      </w:pPr>
      <w:r>
        <w:t>И хвост песок и пыль мутит, Разит</w:t>
      </w:r>
      <w:r>
        <w:rPr>
          <w:spacing w:val="-11"/>
        </w:rPr>
        <w:t xml:space="preserve"> </w:t>
      </w:r>
      <w:r>
        <w:t>извившись</w:t>
      </w:r>
      <w:r>
        <w:rPr>
          <w:spacing w:val="-12"/>
        </w:rPr>
        <w:t xml:space="preserve"> </w:t>
      </w:r>
      <w:r>
        <w:t>сильным</w:t>
      </w:r>
      <w:r>
        <w:rPr>
          <w:spacing w:val="-11"/>
        </w:rPr>
        <w:t xml:space="preserve"> </w:t>
      </w:r>
      <w:r>
        <w:t>махом.</w:t>
      </w:r>
    </w:p>
    <w:p w:rsidR="00846C6E" w:rsidRDefault="00846C6E">
      <w:pPr>
        <w:sectPr w:rsidR="00846C6E">
          <w:headerReference w:type="default" r:id="rId13"/>
          <w:footerReference w:type="default" r:id="rId14"/>
          <w:pgSz w:w="11910" w:h="16840"/>
          <w:pgMar w:top="1520" w:right="1020" w:bottom="960" w:left="1020" w:header="710" w:footer="779" w:gutter="0"/>
          <w:cols w:space="720"/>
        </w:sectPr>
      </w:pPr>
    </w:p>
    <w:p w:rsidR="00846C6E" w:rsidRDefault="00846C6E">
      <w:pPr>
        <w:pStyle w:val="BodyText"/>
        <w:ind w:left="2304"/>
        <w:rPr>
          <w:sz w:val="20"/>
        </w:rPr>
      </w:pPr>
      <w:r w:rsidRPr="002D680B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7" o:spid="_x0000_i1025" type="#_x0000_t75" style="width:258.75pt;height:170.25pt;visibility:visible">
            <v:imagedata r:id="rId15" o:title=""/>
          </v:shape>
        </w:pict>
      </w:r>
    </w:p>
    <w:p w:rsidR="00846C6E" w:rsidRDefault="00846C6E">
      <w:pPr>
        <w:pStyle w:val="BodyText"/>
        <w:spacing w:before="2" w:line="322" w:lineRule="exact"/>
      </w:pPr>
      <w:r>
        <w:rPr>
          <w:spacing w:val="-6"/>
        </w:rPr>
        <w:t>Выберите</w:t>
      </w:r>
      <w:r>
        <w:rPr>
          <w:spacing w:val="-2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846C6E" w:rsidRDefault="00846C6E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5"/>
        </w:rPr>
        <w:t>Вий</w:t>
      </w:r>
    </w:p>
    <w:p w:rsidR="00846C6E" w:rsidRDefault="00846C6E">
      <w:pPr>
        <w:pStyle w:val="BodyText"/>
        <w:spacing w:before="1"/>
        <w:ind w:right="7947"/>
      </w:pPr>
      <w:r>
        <w:t>( ) Белые ночи 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Бедная</w:t>
      </w:r>
      <w:r>
        <w:rPr>
          <w:spacing w:val="-10"/>
        </w:rPr>
        <w:t xml:space="preserve"> </w:t>
      </w:r>
      <w:r>
        <w:t>Лиза ( ) Бригадир</w:t>
      </w:r>
    </w:p>
    <w:p w:rsidR="00846C6E" w:rsidRDefault="00846C6E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Цыганы</w:t>
      </w:r>
    </w:p>
    <w:p w:rsidR="00846C6E" w:rsidRDefault="00846C6E">
      <w:pPr>
        <w:pStyle w:val="BodyText"/>
        <w:ind w:right="7342"/>
      </w:pPr>
      <w:r>
        <w:t>(</w:t>
      </w:r>
      <w:r>
        <w:rPr>
          <w:spacing w:val="-11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Повести</w:t>
      </w:r>
      <w:r>
        <w:rPr>
          <w:spacing w:val="-11"/>
        </w:rPr>
        <w:t xml:space="preserve"> </w:t>
      </w:r>
      <w:r>
        <w:t>Белкина ( ) Горе от ума</w:t>
      </w:r>
    </w:p>
    <w:p w:rsidR="00846C6E" w:rsidRDefault="00846C6E">
      <w:pPr>
        <w:pStyle w:val="BodyText"/>
        <w:spacing w:line="242" w:lineRule="auto"/>
        <w:ind w:right="6507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Рождеством ( ) Капитанская дочка</w:t>
      </w:r>
    </w:p>
    <w:p w:rsidR="00846C6E" w:rsidRDefault="00846C6E">
      <w:pPr>
        <w:pStyle w:val="BodyText"/>
        <w:spacing w:line="317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Мцыри</w:t>
      </w:r>
    </w:p>
    <w:p w:rsidR="00846C6E" w:rsidRDefault="00846C6E">
      <w:pPr>
        <w:pStyle w:val="BodyText"/>
        <w:spacing w:before="321" w:after="7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846C6E" w:rsidRDefault="00846C6E">
      <w:pPr>
        <w:pStyle w:val="BodyText"/>
        <w:rPr>
          <w:sz w:val="20"/>
        </w:rPr>
      </w:pPr>
      <w:r>
        <w:rPr>
          <w:noProof/>
          <w:lang w:eastAsia="ru-RU"/>
        </w:rPr>
      </w:r>
      <w:r w:rsidRPr="008A7B46">
        <w:rPr>
          <w:noProof/>
          <w:sz w:val="20"/>
          <w:lang w:eastAsia="ru-RU"/>
        </w:rPr>
        <w:pict>
          <v:group id="Group 8" o:spid="_x0000_s1032" style="width:482.05pt;height:145.75pt;mso-position-horizontal-relative:char;mso-position-vertical-relative:line" coordsize="61220,18510">
            <v:shape id="Graphic 9" o:spid="_x0000_s1033" style="position:absolute;width:61220;height:18510;visibility:visible" coordsize="6122035,1851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BL3MIA&#10;AADaAAAADwAAAGRycy9kb3ducmV2LnhtbESPQWvCQBSE74X+h+UJvdWNPURNXUUClmBOpv0Br9ln&#10;Esy+DdnVRH+9Kwgeh5n5hlltRtOKC/WusaxgNo1AEJdWN1wp+PvdfS5AOI+ssbVMCq7kYLN+f1th&#10;ou3AB7oUvhIBwi5BBbX3XSKlK2sy6Ka2Iw7e0fYGfZB9JXWPQ4CbVn5FUSwNNhwWauworak8FWej&#10;4N+n2c9yb863OJXHMjfzwe5ypT4m4/YbhKfRv8LPdqYVLOFxJdwA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wEvcwgAAANoAAAAPAAAAAAAAAAAAAAAAAJgCAABkcnMvZG93&#10;bnJldi54bWxQSwUGAAAAAAQABAD1AAAAhwMAAAAA&#10;" adj="0,,0" path="m6096,1638312r-6096,l,1844040r6096,l6096,1638312xem1164590,1638312r-6096,l1158494,1844040r6096,l1164590,1638312xem2384094,1844116r,l,1844116r,6401l2384094,1850517r,-6401xem2384094,1632204r-1219504,l1158544,1632204r-1152448,l6096,6108,,6108,,1632204r,6096l2384094,1638300r,-6096xem2390267,1638312r-6096,l2384171,1844040r6096,l2390267,1638312xem3701148,1844116r-6083,l2390267,1844116r-6096,l2384171,1850517r6096,l3695065,1850517r6083,l3701148,1844116xem3701148,1638312r-6083,l3695065,1844040r6083,l3701148,1638312xem3701148,1632204r-6083,l2390267,1632204r-6096,l2384171,1638300r6096,l3695065,1638300r6083,l3701148,1632204xem5103495,1844116r-1402334,l3701161,1850517r1402334,l5103495,1844116xem5103495,1632204r-1402334,l3701161,1638300r1402334,l5103495,1632204xem5109718,1638312r-6096,l5103622,1844040r6096,l5109718,1638312xem6121641,1844116r-6083,l5109718,1844116r-6096,l5103622,1850517r6096,l6115558,1850517r6083,l6121641,1844116xem6121641,1638312r-6083,l6115558,1844040r6083,l6121641,1638312xem6121641,6108r-6083,l6115558,1632204r-1005840,l5103622,1632204r,6096l5109718,1638300r1005840,l6121641,1638300r,-6096l6121641,6108xem6121641,r-6083,l6096,,,,,6096r6096,l6115558,6096r6083,l6121641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Image 10" o:spid="_x0000_s1034" type="#_x0000_t75" style="position:absolute;left:731;top:52;width:60411;height:162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rIx3FAAAA2wAAAA8AAABkcnMvZG93bnJldi54bWxEj09rwkAQxe8Fv8MyQi+iG3uQkrqKthS8&#10;iX+wHofsmASzs2F3jamfvnMoeJvhvXnvN/Nl7xrVUYi1ZwPTSQaKuPC25tLA8fA9fgcVE7LFxjMZ&#10;+KUIy8XgZY659XfeUbdPpZIQjjkaqFJqc61jUZHDOPEtsWgXHxwmWUOpbcC7hLtGv2XZTDusWRoq&#10;bOmzouK6vzkD1/Op2dIonDc/q6/drH+sj6NubczrsF99gErUp6f5/3pjBV/o5RcZQC/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qyMdxQAAANsAAAAPAAAAAAAAAAAAAAAA&#10;AJ8CAABkcnMvZG93bnJldi54bWxQSwUGAAAAAAQABAD3AAAAkQMAAAAA&#10;">
              <v:imagedata r:id="rId16" o:title=""/>
            </v:shape>
            <w10:anchorlock/>
          </v:group>
        </w:pict>
      </w:r>
    </w:p>
    <w:p w:rsidR="00846C6E" w:rsidRDefault="00846C6E">
      <w:pPr>
        <w:rPr>
          <w:sz w:val="20"/>
        </w:rPr>
        <w:sectPr w:rsidR="00846C6E">
          <w:headerReference w:type="default" r:id="rId17"/>
          <w:footerReference w:type="default" r:id="rId18"/>
          <w:pgSz w:w="11910" w:h="16840"/>
          <w:pgMar w:top="1840" w:right="1020" w:bottom="960" w:left="1020" w:header="710" w:footer="779" w:gutter="0"/>
          <w:pgNumType w:start="3"/>
          <w:cols w:space="720"/>
        </w:sectPr>
      </w:pPr>
    </w:p>
    <w:p w:rsidR="00846C6E" w:rsidRDefault="00846C6E">
      <w:pPr>
        <w:pStyle w:val="BodyText"/>
        <w:ind w:left="1824"/>
        <w:rPr>
          <w:sz w:val="20"/>
        </w:rPr>
      </w:pPr>
      <w:r w:rsidRPr="002D680B">
        <w:rPr>
          <w:noProof/>
          <w:sz w:val="20"/>
          <w:lang w:eastAsia="ru-RU"/>
        </w:rPr>
        <w:pict>
          <v:shape id="Image 14" o:spid="_x0000_i1027" type="#_x0000_t75" style="width:309.75pt;height:228pt;visibility:visible">
            <v:imagedata r:id="rId19" o:title=""/>
          </v:shape>
        </w:pict>
      </w:r>
    </w:p>
    <w:p w:rsidR="00846C6E" w:rsidRDefault="00846C6E">
      <w:pPr>
        <w:pStyle w:val="BodyText"/>
        <w:spacing w:before="91" w:line="242" w:lineRule="auto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r>
        <w:t>( ) Вий</w:t>
      </w:r>
    </w:p>
    <w:p w:rsidR="00846C6E" w:rsidRDefault="00846C6E">
      <w:pPr>
        <w:pStyle w:val="BodyText"/>
        <w:ind w:right="7947"/>
      </w:pPr>
      <w:r>
        <w:t>( ) Белые ночи 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Бедная</w:t>
      </w:r>
      <w:r>
        <w:rPr>
          <w:spacing w:val="-10"/>
        </w:rPr>
        <w:t xml:space="preserve"> </w:t>
      </w:r>
      <w:r>
        <w:t>Лиза ( ) Бригадир</w:t>
      </w:r>
    </w:p>
    <w:p w:rsidR="00846C6E" w:rsidRDefault="00846C6E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Цыганы</w:t>
      </w:r>
    </w:p>
    <w:p w:rsidR="00846C6E" w:rsidRDefault="00846C6E">
      <w:pPr>
        <w:pStyle w:val="BodyText"/>
        <w:spacing w:line="242" w:lineRule="auto"/>
        <w:ind w:right="7342"/>
      </w:pPr>
      <w:r>
        <w:t>(</w:t>
      </w:r>
      <w:r>
        <w:rPr>
          <w:spacing w:val="-11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Повести</w:t>
      </w:r>
      <w:r>
        <w:rPr>
          <w:spacing w:val="-11"/>
        </w:rPr>
        <w:t xml:space="preserve"> </w:t>
      </w:r>
      <w:r>
        <w:t>Белкина ( ) Горе от ума</w:t>
      </w:r>
    </w:p>
    <w:p w:rsidR="00846C6E" w:rsidRDefault="00846C6E">
      <w:pPr>
        <w:pStyle w:val="BodyText"/>
        <w:ind w:right="6507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Рождеством ( ) Капитанская дочка</w:t>
      </w:r>
    </w:p>
    <w:p w:rsidR="00846C6E" w:rsidRDefault="00846C6E">
      <w:pPr>
        <w:pStyle w:val="BodyText"/>
        <w:spacing w:line="321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Мцыри</w:t>
      </w:r>
    </w:p>
    <w:p w:rsidR="00846C6E" w:rsidRDefault="00846C6E">
      <w:pPr>
        <w:pStyle w:val="BodyText"/>
        <w:spacing w:before="312" w:after="7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846C6E" w:rsidRDefault="00846C6E">
      <w:pPr>
        <w:pStyle w:val="BodyText"/>
        <w:rPr>
          <w:sz w:val="20"/>
        </w:rPr>
      </w:pPr>
      <w:r>
        <w:rPr>
          <w:noProof/>
          <w:lang w:eastAsia="ru-RU"/>
        </w:rPr>
      </w:r>
      <w:r w:rsidRPr="008A7B46">
        <w:rPr>
          <w:noProof/>
          <w:sz w:val="20"/>
          <w:lang w:eastAsia="ru-RU"/>
        </w:rPr>
        <w:pict>
          <v:group id="Group 15" o:spid="_x0000_s1041" style="width:482.05pt;height:145.75pt;mso-position-horizontal-relative:char;mso-position-vertical-relative:line" coordsize="61220,18510">
            <v:shape id="Graphic 16" o:spid="_x0000_s1042" style="position:absolute;width:61220;height:18510;visibility:visible" coordsize="6122035,1851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MJjcAA&#10;AADbAAAADwAAAGRycy9kb3ducmV2LnhtbERPzYrCMBC+C75DGMGbpnqoa7epLAVF1pM/DzDbjG3Z&#10;ZlKaaKtPvxGEvc3H9zvpZjCNuFPnassKFvMIBHFhdc2lgst5O/sA4TyyxsYyKXiQg002HqWYaNvz&#10;ke4nX4oQwi5BBZX3bSKlKyoy6Oa2JQ7c1XYGfYBdKXWHfQg3jVxGUSwN1hwaKmwpr6j4Pd2Mgh+f&#10;73frb3N7xrm8Fgez6u32oNR0Mnx9gvA0+H/x273XYX4Mr1/CAT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5MJjcAAAADbAAAADwAAAAAAAAAAAAAAAACYAgAAZHJzL2Rvd25y&#10;ZXYueG1sUEsFBgAAAAAEAAQA9QAAAIUDAAAAAA==&#10;" adj="0,,0" path="m6096,6223l,6223,,1632585r6096,l6096,6223xem2384094,1632597r-1219504,l1158544,1632597r-50,6084l1158494,1844421r-1152398,l6096,1638681r1152398,l1158494,1632597r-1152398,l,1632597r,6084l,1844421r,6096l6096,1850517r1152398,l1164590,1850517r1219504,l2384094,1844421r-1219504,l1164590,1638681r1219504,l2384094,1632597xem3701148,1632597r-6083,l3695065,1638681r,205740l2390267,1844421r,-205740l3695065,1638681r,-6084l2390267,1632597r-6096,l2384171,1638681r,205740l2384171,1850517r6096,l3695065,1850517r6083,l3701148,1844421r,-205740l3701148,1632597xem5103495,1844421r-1402334,l3701161,1850517r1402334,l5103495,1844421xem5103495,1632597r-1402334,l3701161,1638681r1402334,l5103495,1632597xem6121641,1632597r-6083,l6115558,1638681r,205740l5109718,1844421r,-205740l6115558,1638681r,-6084l5109718,1632597r-6096,l5103622,1638681r,205740l5103622,1850517r6096,l6115558,1850517r6083,l6121641,1844421r,-205740l6121641,1632597xem6121641,6223r-6083,l6115558,1632585r6083,l6121641,6223xem6121641,r-6083,l6096,,,,,6096r6096,l6115558,6096r6083,l6121641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Image 17" o:spid="_x0000_s1043" type="#_x0000_t75" style="position:absolute;left:731;top:67;width:60411;height:162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Cu2nDAAAA2wAAAA8AAABkcnMvZG93bnJldi54bWxET01rwkAQvRf8D8sIvYS6sQeV1FWMpeCt&#10;RMV6HLLTJJidDbvbJO2v7xaE3ubxPme9HU0renK+saxgPktBEJdWN1wpOJ/enlYgfEDW2FomBd/k&#10;YbuZPKwx03bggvpjqEQMYZ+hgjqELpPSlzUZ9DPbEUfu0zqDIUJXSe1wiOGmlc9pupAGG44NNXa0&#10;r6m8Hb+Mgtv10r5T4q6Hj91rsRh/8nPS50o9TsfdC4hAY/gX390HHecv4e+XeID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UK7acMAAADbAAAADwAAAAAAAAAAAAAAAACf&#10;AgAAZHJzL2Rvd25yZXYueG1sUEsFBgAAAAAEAAQA9wAAAI8DAAAAAA==&#10;">
              <v:imagedata r:id="rId16" o:title=""/>
            </v:shape>
            <w10:anchorlock/>
          </v:group>
        </w:pict>
      </w:r>
    </w:p>
    <w:p w:rsidR="00846C6E" w:rsidRDefault="00846C6E">
      <w:pPr>
        <w:rPr>
          <w:sz w:val="20"/>
        </w:rPr>
        <w:sectPr w:rsidR="00846C6E">
          <w:headerReference w:type="default" r:id="rId20"/>
          <w:footerReference w:type="default" r:id="rId21"/>
          <w:pgSz w:w="11910" w:h="16840"/>
          <w:pgMar w:top="1840" w:right="1020" w:bottom="960" w:left="1020" w:header="710" w:footer="779" w:gutter="0"/>
          <w:cols w:space="720"/>
        </w:sectPr>
      </w:pPr>
    </w:p>
    <w:p w:rsidR="00846C6E" w:rsidRDefault="00846C6E">
      <w:pPr>
        <w:pStyle w:val="BodyText"/>
        <w:ind w:left="3057"/>
        <w:rPr>
          <w:sz w:val="20"/>
        </w:rPr>
      </w:pPr>
      <w:r w:rsidRPr="002D680B">
        <w:rPr>
          <w:noProof/>
          <w:sz w:val="20"/>
          <w:lang w:eastAsia="ru-RU"/>
        </w:rPr>
        <w:pict>
          <v:shape id="Image 21" o:spid="_x0000_i1029" type="#_x0000_t75" style="width:189pt;height:251.25pt;visibility:visible">
            <v:imagedata r:id="rId22" o:title=""/>
          </v:shape>
        </w:pict>
      </w:r>
    </w:p>
    <w:p w:rsidR="00846C6E" w:rsidRDefault="00846C6E">
      <w:pPr>
        <w:pStyle w:val="BodyText"/>
        <w:spacing w:before="286" w:line="242" w:lineRule="auto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r>
        <w:t>( ) Вий</w:t>
      </w:r>
    </w:p>
    <w:p w:rsidR="00846C6E" w:rsidRDefault="00846C6E">
      <w:pPr>
        <w:pStyle w:val="BodyText"/>
        <w:ind w:right="7947"/>
      </w:pPr>
      <w:r>
        <w:t>( ) Белые ночи 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Бедная</w:t>
      </w:r>
      <w:r>
        <w:rPr>
          <w:spacing w:val="-10"/>
        </w:rPr>
        <w:t xml:space="preserve"> </w:t>
      </w:r>
      <w:r>
        <w:t>Лиза ( ) Бригадир</w:t>
      </w:r>
    </w:p>
    <w:p w:rsidR="00846C6E" w:rsidRDefault="00846C6E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Цыганы</w:t>
      </w:r>
    </w:p>
    <w:p w:rsidR="00846C6E" w:rsidRDefault="00846C6E">
      <w:pPr>
        <w:pStyle w:val="BodyText"/>
        <w:spacing w:line="242" w:lineRule="auto"/>
        <w:ind w:right="7342"/>
      </w:pPr>
      <w:r>
        <w:t>(</w:t>
      </w:r>
      <w:r>
        <w:rPr>
          <w:spacing w:val="-11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Повести</w:t>
      </w:r>
      <w:r>
        <w:rPr>
          <w:spacing w:val="-11"/>
        </w:rPr>
        <w:t xml:space="preserve"> </w:t>
      </w:r>
      <w:r>
        <w:t>Белкина ( ) Горе от ума</w:t>
      </w:r>
    </w:p>
    <w:p w:rsidR="00846C6E" w:rsidRDefault="00846C6E">
      <w:pPr>
        <w:pStyle w:val="BodyText"/>
        <w:ind w:right="6507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Рождеством ( ) Капитанская дочка</w:t>
      </w:r>
    </w:p>
    <w:p w:rsidR="00846C6E" w:rsidRDefault="00846C6E">
      <w:pPr>
        <w:pStyle w:val="BodyText"/>
        <w:spacing w:line="321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Мцыри</w:t>
      </w:r>
    </w:p>
    <w:p w:rsidR="00846C6E" w:rsidRDefault="00846C6E">
      <w:pPr>
        <w:pStyle w:val="BodyText"/>
        <w:spacing w:before="81"/>
      </w:pPr>
      <w:r>
        <w:rPr>
          <w:noProof/>
          <w:lang w:eastAsia="ru-RU"/>
        </w:rPr>
        <w:pict>
          <v:group id="Group 22" o:spid="_x0000_s1050" style="position:absolute;left:0;text-align:left;margin-left:56.65pt;margin-top:20.55pt;width:482.05pt;height:145.6pt;z-index:-251656192;mso-wrap-distance-left:0;mso-wrap-distance-right:0;mso-position-horizontal-relative:page" coordsize="61220,18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S6KKKy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">
            <v:shape id="Graphic 23" o:spid="_x0000_s1051" style="position:absolute;width:61220;height:18491;visibility:visible" coordsize="6122035,1849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M68QA&#10;AADbAAAADwAAAGRycy9kb3ducmV2LnhtbESPW2sCMRSE3wv+h3AE3zSrvWi3RrFCoW+lXpC+HTbH&#10;ZOnmZEniuv33TUHo4zAz3zDLde8a0VGItWcF00kBgrjyumaj4LB/Gy9AxISssfFMCn4owno1uFti&#10;qf2VP6nbJSMyhGOJCmxKbSllrCw5jBPfEmfv7IPDlGUwUge8Zrhr5KwonqTDmvOCxZa2lqrv3cUp&#10;2D/0rZ2faz83wVyOr93X8+njUanRsN+8gEjUp//wrf2uFczu4e9L/g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7TOvEAAAA2wAAAA8AAAAAAAAAAAAAAAAAmAIAAGRycy9k&#10;b3ducmV2LnhtbFBLBQYAAAAABAAEAPUAAACJAwAAAAA=&#10;" adj="0,,0" path="m6096,1637157r-6096,l,1842884r6096,l6096,1637157xem1164590,1637157r-6096,l1158494,1842884r6096,l1164590,1637157xem2384094,1842897r,l,1842897r,6083l2384094,1848980r,-6083xem2384094,1631048r-1219504,l1158544,1631048r-1152448,l6096,6223,,6223,,1631048r,6096l2384094,1637144r,-6096xem2390267,1637157r-6096,l2384171,1842884r6096,l2390267,1637157xem3701148,1842897r-6083,l2390267,1842897r-6096,l2384171,1848980r6096,l3695065,1848980r6083,l3701148,1842897xem3701148,1637157r-6083,l3695065,1842884r6083,l3701148,1637157xem3701148,1631048r-6083,l2390267,1631048r-6096,l2384171,1637144r6096,l3695065,1637144r6083,l3701148,1631048xem5103495,1842897r-1402334,l3701161,1848980r1402334,l5103495,1842897xem5103495,1631048r-1402334,l3701161,1637144r1402334,l5103495,1631048xem5109718,1637157r-6096,l5103622,1842884r6096,l5109718,1637157xem6121641,1842897r-6083,l5109718,1842897r-6096,l5103622,1848980r6096,l6115558,1848980r6083,l6121641,1842897xem6121641,1637157r-6083,l6115558,1842884r6083,l6121641,1637157xem6121641,6223r-6083,l6115558,1631048r-1005840,l5103622,1631048r,6096l5109718,1637144r1005840,l6121641,1637144r,-6096l6121641,6223xem6121641,r-6083,l6096,,,,,6083r6096,l6115558,6083r6083,l6121641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Image 24" o:spid="_x0000_s1052" type="#_x0000_t75" style="position:absolute;left:731;top:52;width:60411;height:162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876PFAAAA2wAAAA8AAABkcnMvZG93bnJldi54bWxEj0FrwkAUhO8F/8PyCr1Is6kUKamrJBbB&#10;m2hFc3xkX5Ng9m3YXWPqr+8WCj0OM/MNs1iNphMDOd9aVvCSpCCIK6tbrhUcPzfPbyB8QNbYWSYF&#10;3+RhtZw8LDDT9sZ7Gg6hFhHCPkMFTQh9JqWvGjLoE9sTR+/LOoMhSldL7fAW4aaTszSdS4Mtx4UG&#10;e1o3VF0OV6PgUp66HU1duT3nH/v5eC+O06FQ6ulxzN9BBBrDf/ivvdUKZq/w+yX+AL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/O+jxQAAANsAAAAPAAAAAAAAAAAAAAAA&#10;AJ8CAABkcnMvZG93bnJldi54bWxQSwUGAAAAAAQABAD3AAAAkQMAAAAA&#10;">
              <v:imagedata r:id="rId16" o:title=""/>
            </v:shape>
            <w10:wrap type="topAndBottom" anchorx="page"/>
          </v:group>
        </w:pict>
      </w: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846C6E" w:rsidRDefault="00846C6E">
      <w:pPr>
        <w:sectPr w:rsidR="00846C6E">
          <w:headerReference w:type="default" r:id="rId23"/>
          <w:footerReference w:type="default" r:id="rId24"/>
          <w:pgSz w:w="11910" w:h="16840"/>
          <w:pgMar w:top="1840" w:right="1020" w:bottom="960" w:left="1020" w:header="710" w:footer="779" w:gutter="0"/>
          <w:cols w:space="720"/>
        </w:sectPr>
      </w:pPr>
    </w:p>
    <w:p w:rsidR="00846C6E" w:rsidRDefault="00846C6E">
      <w:pPr>
        <w:pStyle w:val="BodyText"/>
        <w:ind w:left="3117"/>
        <w:rPr>
          <w:sz w:val="20"/>
        </w:rPr>
      </w:pPr>
      <w:r w:rsidRPr="002D680B">
        <w:rPr>
          <w:noProof/>
          <w:sz w:val="20"/>
          <w:lang w:eastAsia="ru-RU"/>
        </w:rPr>
        <w:pict>
          <v:shape id="Image 28" o:spid="_x0000_i1030" type="#_x0000_t75" style="width:182.25pt;height:251.25pt;visibility:visible">
            <v:imagedata r:id="rId25" o:title=""/>
          </v:shape>
        </w:pict>
      </w:r>
    </w:p>
    <w:p w:rsidR="00846C6E" w:rsidRDefault="00846C6E">
      <w:pPr>
        <w:pStyle w:val="BodyText"/>
        <w:spacing w:before="58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r>
        <w:t>( ) Вий</w:t>
      </w:r>
    </w:p>
    <w:p w:rsidR="00846C6E" w:rsidRDefault="00846C6E">
      <w:pPr>
        <w:pStyle w:val="BodyText"/>
        <w:ind w:right="7947"/>
      </w:pPr>
      <w:r>
        <w:t>( ) Белые ночи 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Бедная</w:t>
      </w:r>
      <w:r>
        <w:rPr>
          <w:spacing w:val="-10"/>
        </w:rPr>
        <w:t xml:space="preserve"> </w:t>
      </w:r>
      <w:r>
        <w:t>Лиза ( ) Бригадир</w:t>
      </w:r>
    </w:p>
    <w:p w:rsidR="00846C6E" w:rsidRDefault="00846C6E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Цыганы</w:t>
      </w:r>
    </w:p>
    <w:p w:rsidR="00846C6E" w:rsidRDefault="00846C6E">
      <w:pPr>
        <w:pStyle w:val="BodyText"/>
        <w:spacing w:before="1"/>
        <w:ind w:right="7342"/>
      </w:pPr>
      <w:r>
        <w:t>(</w:t>
      </w:r>
      <w:r>
        <w:rPr>
          <w:spacing w:val="-11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Повести</w:t>
      </w:r>
      <w:r>
        <w:rPr>
          <w:spacing w:val="-11"/>
        </w:rPr>
        <w:t xml:space="preserve"> </w:t>
      </w:r>
      <w:r>
        <w:t>Белкина ( ) Горе от ума</w:t>
      </w:r>
    </w:p>
    <w:p w:rsidR="00846C6E" w:rsidRDefault="00846C6E">
      <w:pPr>
        <w:pStyle w:val="BodyText"/>
        <w:ind w:right="6507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Рождеством ( ) Капитанская дочка</w:t>
      </w:r>
    </w:p>
    <w:p w:rsidR="00846C6E" w:rsidRDefault="00846C6E">
      <w:pPr>
        <w:pStyle w:val="BodyText"/>
        <w:spacing w:line="321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Мцыри</w:t>
      </w:r>
    </w:p>
    <w:p w:rsidR="00846C6E" w:rsidRDefault="00846C6E">
      <w:pPr>
        <w:pStyle w:val="BodyText"/>
        <w:spacing w:before="93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846C6E" w:rsidRDefault="00846C6E">
      <w:pPr>
        <w:pStyle w:val="BodyText"/>
        <w:spacing w:before="4"/>
        <w:ind w:left="0"/>
        <w:rPr>
          <w:sz w:val="6"/>
        </w:rPr>
      </w:pPr>
      <w:r>
        <w:rPr>
          <w:noProof/>
          <w:lang w:eastAsia="ru-RU"/>
        </w:rPr>
        <w:pict>
          <v:group id="Group 29" o:spid="_x0000_s1056" style="position:absolute;margin-left:56.65pt;margin-top:4.85pt;width:482.05pt;height:145.6pt;z-index:-251655168;mso-wrap-distance-left:0;mso-wrap-distance-right:0;mso-position-horizontal-relative:page" coordsize="61220,18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S6KKKy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">
            <v:shape id="Graphic 30" o:spid="_x0000_s1057" style="position:absolute;width:61220;height:18491;visibility:visible" coordsize="6122035,1849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EQcEA&#10;AADbAAAADwAAAGRycy9kb3ducmV2LnhtbERPTWsCMRC9F/wPYQrearZqq26NooLQW6m2iLdhMyZL&#10;N5Mliev675tDocfH+16ue9eIjkKsPSt4HhUgiCuvazYKvo77pzmImJA1Np5JwZ0irFeDhyWW2t/4&#10;k7pDMiKHcCxRgU2pLaWMlSWHceRb4sxdfHCYMgxG6oC3HO4aOS6KV+mw5txgsaWdperncHUKjtO+&#10;tbNL7WcmmOv3tjsvTh8vSg0f+80biER9+hf/ud+1gklen7/k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wREHBAAAA2wAAAA8AAAAAAAAAAAAAAAAAmAIAAGRycy9kb3du&#10;cmV2LnhtbFBLBQYAAAAABAAEAPUAAACGAwAAAAA=&#10;" adj="0,,0" path="m6096,1638681r-6096,l,1842884r6096,l6096,1638681xem6096,6210l,6210,,1632572r6096,l6096,6210xem1164590,1638681r-6096,l1158494,1842884r6096,l1164590,1638681xem2384094,1842897r,l,1842897r,6083l2384094,1848980r,-6083xem2384094,1632585r,l,1632585r,6083l2384094,1638668r,-6083xem2390267,1638681r-6096,l2384171,1842884r6096,l2390267,1638681xem3701148,1842897r-6083,l2390267,1842897r-6096,l2384171,1848980r6096,l3695065,1848980r6083,l3701148,1842897xem3701148,1638681r-6083,l3695065,1842884r6083,l3701148,1638681xem3701148,1632585r-6083,l2390267,1632585r-6096,l2384171,1638668r6096,l3695065,1638668r6083,l3701148,1632585xem5103495,1842897r-1402334,l3701161,1848980r1402334,l5103495,1842897xem5103495,1632585r-1402334,l3701161,1638668r1402334,l5103495,1632585xem5109718,1638681r-6096,l5103622,1842884r6096,l5109718,1638681xem6121641,1842897r-6083,l5109718,1842897r-6096,l5103622,1848980r6096,l6115558,1848980r6083,l6121641,1842897xem6121641,1638681r-6083,l6115558,1842884r6083,l6121641,1638681xem6121641,1632585r-6083,l5109718,1632585r-6096,l5103622,1638668r6096,l6115558,1638668r6083,l6121641,1632585xem6121641,6210r-6083,l6115558,1632572r6083,l6121641,6210xem6121641,r-6083,l6096,,,,,6083r6096,l6115558,6083r6083,l6121641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Image 31" o:spid="_x0000_s1058" type="#_x0000_t75" style="position:absolute;left:731;top:52;width:60411;height:162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S2ubFAAAA2wAAAA8AAABkcnMvZG93bnJldi54bWxEj0FrwkAUhO8F/8PyCr1Is9FCKKmrqEXw&#10;VmJFc3xkX5Ng9m3Y3ca0v74rCD0OM/MNs1iNphMDOd9aVjBLUhDEldUt1wqOn7vnVxA+IGvsLJOC&#10;H/KwWk4eFphre+WChkOoRYSwz1FBE0KfS+mrhgz6xPbE0fuyzmCI0tVSO7xGuOnkPE0zabDluNBg&#10;T9uGqsvh2yi4lKfug6au3J/X70U2/m6O02Gj1NPjuH4DEWgM/+F7e68VvMzg9iX+AL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UtrmxQAAANsAAAAPAAAAAAAAAAAAAAAA&#10;AJ8CAABkcnMvZG93bnJldi54bWxQSwUGAAAAAAQABAD3AAAAkQMAAAAA&#10;">
              <v:imagedata r:id="rId16" o:title=""/>
            </v:shape>
            <w10:wrap type="topAndBottom" anchorx="page"/>
          </v:group>
        </w:pict>
      </w:r>
    </w:p>
    <w:p w:rsidR="00846C6E" w:rsidRDefault="00846C6E">
      <w:pPr>
        <w:rPr>
          <w:sz w:val="6"/>
        </w:rPr>
        <w:sectPr w:rsidR="00846C6E">
          <w:headerReference w:type="default" r:id="rId26"/>
          <w:footerReference w:type="default" r:id="rId27"/>
          <w:pgSz w:w="11910" w:h="16840"/>
          <w:pgMar w:top="1840" w:right="1020" w:bottom="960" w:left="1020" w:header="710" w:footer="779" w:gutter="0"/>
          <w:cols w:space="720"/>
        </w:sectPr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392"/>
        </w:tabs>
        <w:ind w:left="392" w:hanging="280"/>
        <w:rPr>
          <w:sz w:val="28"/>
        </w:rPr>
      </w:pPr>
      <w:r>
        <w:rPr>
          <w:sz w:val="28"/>
        </w:rPr>
        <w:t>Рассмотрите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иллюстрацию.</w:t>
      </w:r>
    </w:p>
    <w:p w:rsidR="00846C6E" w:rsidRDefault="00846C6E">
      <w:pPr>
        <w:pStyle w:val="BodyText"/>
        <w:spacing w:before="4"/>
        <w:ind w:left="0"/>
        <w:rPr>
          <w:sz w:val="6"/>
        </w:rPr>
      </w:pPr>
      <w:r>
        <w:rPr>
          <w:noProof/>
          <w:lang w:eastAsia="ru-RU"/>
        </w:rPr>
        <w:pict>
          <v:shape id="Image 34" o:spid="_x0000_s1061" type="#_x0000_t75" style="position:absolute;margin-left:167.15pt;margin-top:4.9pt;width:261pt;height:255.35pt;z-index:-251654144;visibility:visible;mso-wrap-distance-left:0;mso-wrap-distance-right:0;mso-position-horizontal-relative:page">
            <v:imagedata r:id="rId28" o:title=""/>
            <w10:wrap type="topAndBottom" anchorx="page"/>
          </v:shape>
        </w:pict>
      </w:r>
    </w:p>
    <w:p w:rsidR="00846C6E" w:rsidRDefault="00846C6E">
      <w:pPr>
        <w:pStyle w:val="BodyText"/>
        <w:spacing w:before="82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r>
        <w:t>( ) Вий</w:t>
      </w:r>
    </w:p>
    <w:p w:rsidR="00846C6E" w:rsidRDefault="00846C6E">
      <w:pPr>
        <w:pStyle w:val="BodyText"/>
        <w:ind w:right="7947"/>
      </w:pPr>
      <w:r>
        <w:t>( ) Белые ночи 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Бедная</w:t>
      </w:r>
      <w:r>
        <w:rPr>
          <w:spacing w:val="-10"/>
        </w:rPr>
        <w:t xml:space="preserve"> </w:t>
      </w:r>
      <w:r>
        <w:t>Лиза ( ) Бригадир</w:t>
      </w:r>
    </w:p>
    <w:p w:rsidR="00846C6E" w:rsidRDefault="00846C6E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Цыганы</w:t>
      </w:r>
    </w:p>
    <w:p w:rsidR="00846C6E" w:rsidRDefault="00846C6E">
      <w:pPr>
        <w:pStyle w:val="BodyText"/>
        <w:spacing w:before="2"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Повести</w:t>
      </w:r>
      <w:r>
        <w:rPr>
          <w:spacing w:val="-2"/>
        </w:rPr>
        <w:t xml:space="preserve"> Белкина</w:t>
      </w:r>
    </w:p>
    <w:p w:rsidR="00846C6E" w:rsidRDefault="00846C6E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Горе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5"/>
        </w:rPr>
        <w:t>ума</w:t>
      </w:r>
    </w:p>
    <w:p w:rsidR="00846C6E" w:rsidRDefault="00846C6E">
      <w:pPr>
        <w:pStyle w:val="BodyText"/>
        <w:ind w:right="6507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Рождеством ( ) Капитанская дочка</w:t>
      </w:r>
    </w:p>
    <w:p w:rsidR="00846C6E" w:rsidRDefault="00846C6E">
      <w:pPr>
        <w:pStyle w:val="BodyText"/>
        <w:spacing w:line="321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Мцыри</w:t>
      </w:r>
    </w:p>
    <w:p w:rsidR="00846C6E" w:rsidRDefault="00846C6E">
      <w:pPr>
        <w:pStyle w:val="BodyText"/>
        <w:spacing w:before="321"/>
      </w:pPr>
      <w:r>
        <w:rPr>
          <w:noProof/>
          <w:lang w:eastAsia="ru-RU"/>
        </w:rPr>
        <w:pict>
          <v:group id="Group 35" o:spid="_x0000_s1062" style="position:absolute;left:0;text-align:left;margin-left:56.65pt;margin-top:32.55pt;width:482.05pt;height:145.6pt;z-index:-251653120;mso-wrap-distance-left:0;mso-wrap-distance-right:0;mso-position-horizontal-relative:page" coordsize="61220,18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S6KKKy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">
            <v:shape id="Graphic 36" o:spid="_x0000_s1063" style="position:absolute;width:61220;height:18491;visibility:visible" coordsize="6122035,1849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V5rsQA&#10;AADbAAAADwAAAGRycy9kb3ducmV2LnhtbESPQWsCMRSE7wX/Q3iF3mq2tmq7NYoKgreitpTeHptn&#10;snTzsiRx3f57UxA8DjPzDTNb9K4RHYVYe1bwNCxAEFde12wUfB42j68gYkLW2HgmBX8UYTEf3M2w&#10;1P7MO+r2yYgM4ViiAptSW0oZK0sO49C3xNk7+uAwZRmM1AHPGe4aOSqKiXRYc16w2NLaUvW7PzkF&#10;h5e+tdNj7acmmNPXqvt5+/4YK/Vw3y/fQSTq0y18bW+1gucJ/H/JP0D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Vea7EAAAA2wAAAA8AAAAAAAAAAAAAAAAAmAIAAGRycy9k&#10;b3ducmV2LnhtbFBLBQYAAAAABAAEAPUAAACJAwAAAAA=&#10;" adj="0,,0" path="m2384094,1631061r-1219504,l1158544,1631061r-50,6096l1158494,1842897r-1152398,l6096,1637157r1152398,l1158494,1631061r-1152398,l6096,6223,,6223,,1631061r,6096l,1842897r,6096l6096,1848993r1152398,l1164590,1848993r1219504,l2384094,1842897r-1219504,l1164590,1637157r1219504,l2384094,1631061xem3701148,1631061r-6083,l3695065,1637157r,205740l2390267,1842897r,-205740l3695065,1637157r,-6096l2390267,1631061r-6096,l2384171,1637157r,205740l2384171,1848993r6096,l3695065,1848993r6083,l3701148,1842897r,-205740l3701148,1631061xem5103495,1842897r-1402334,l3701161,1848993r1402334,l5103495,1842897xem5103495,1631061r-1402334,l3701161,1637157r1402334,l5103495,1631061xem6121641,6223r-6083,l6115558,1631061r,6096l6115558,1842897r-1005840,l5109718,1637157r1005840,l6115558,1631061r-1005840,l5103622,1631061r,6096l5103622,1842897r,6096l5109718,1848993r1005840,l6121641,1848993r,-6096l6121641,1637157r,-6096l6121641,6223xem6121641,r-6083,l6096,,,,,6096r6096,l6115558,6096r6083,l6121641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Image 37" o:spid="_x0000_s1064" type="#_x0000_t75" style="position:absolute;left:731;top:52;width:60411;height:162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35wnFAAAA2wAAAA8AAABkcnMvZG93bnJldi54bWxEj09rwkAUxO+FfoflFbxI3VTBltRV/IPg&#10;TdTQenxkX5Ng9m3YXWP007sFweMwM79hJrPO1KIl5yvLCj4GCQji3OqKCwXZYf3+BcIHZI21ZVJw&#10;JQ+z6evLBFNtL7yjdh8KESHsU1RQhtCkUvq8JIN+YBvi6P1ZZzBE6QqpHV4i3NRymCRjabDiuFBi&#10;Q8uS8tP+bBScjj/1lvruuPmdr3bj7rbI+u1Cqd5bN/8GEagLz/CjvdEKRp/w/yX+ADm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9+cJxQAAANsAAAAPAAAAAAAAAAAAAAAA&#10;AJ8CAABkcnMvZG93bnJldi54bWxQSwUGAAAAAAQABAD3AAAAkQMAAAAA&#10;">
              <v:imagedata r:id="rId16" o:title=""/>
            </v:shape>
            <w10:wrap type="topAndBottom" anchorx="page"/>
          </v:group>
        </w:pict>
      </w: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846C6E" w:rsidRDefault="00846C6E">
      <w:pPr>
        <w:sectPr w:rsidR="00846C6E">
          <w:headerReference w:type="default" r:id="rId29"/>
          <w:footerReference w:type="default" r:id="rId30"/>
          <w:pgSz w:w="11910" w:h="16840"/>
          <w:pgMar w:top="1200" w:right="1020" w:bottom="960" w:left="1020" w:header="710" w:footer="779" w:gutter="0"/>
          <w:cols w:space="720"/>
        </w:sectPr>
      </w:pPr>
    </w:p>
    <w:p w:rsidR="00846C6E" w:rsidRDefault="00846C6E">
      <w:pPr>
        <w:pStyle w:val="Heading1"/>
        <w:spacing w:before="96" w:line="320" w:lineRule="exact"/>
      </w:pPr>
      <w:r>
        <w:t>Задания</w:t>
      </w:r>
      <w:r>
        <w:rPr>
          <w:spacing w:val="-7"/>
        </w:rPr>
        <w:t xml:space="preserve"> </w:t>
      </w:r>
      <w:r>
        <w:rPr>
          <w:spacing w:val="-4"/>
        </w:rPr>
        <w:t>9–35.</w:t>
      </w:r>
    </w:p>
    <w:p w:rsidR="00846C6E" w:rsidRDefault="00846C6E">
      <w:pPr>
        <w:pStyle w:val="BodyText"/>
        <w:spacing w:line="319" w:lineRule="exact"/>
      </w:pPr>
      <w:r>
        <w:t>Главные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второстепенные</w:t>
      </w:r>
      <w:r>
        <w:rPr>
          <w:spacing w:val="-6"/>
        </w:rPr>
        <w:t xml:space="preserve"> </w:t>
      </w:r>
      <w:r>
        <w:rPr>
          <w:spacing w:val="-2"/>
        </w:rPr>
        <w:t>персонажи</w:t>
      </w:r>
    </w:p>
    <w:p w:rsidR="00846C6E" w:rsidRDefault="00846C6E">
      <w:pPr>
        <w:pStyle w:val="BodyText"/>
        <w:tabs>
          <w:tab w:val="left" w:pos="1866"/>
          <w:tab w:val="left" w:pos="3668"/>
          <w:tab w:val="left" w:pos="5336"/>
          <w:tab w:val="left" w:pos="6139"/>
          <w:tab w:val="left" w:pos="8050"/>
          <w:tab w:val="left" w:pos="8450"/>
        </w:tabs>
        <w:spacing w:line="242" w:lineRule="auto"/>
        <w:ind w:right="119"/>
      </w:pPr>
      <w:r>
        <w:rPr>
          <w:spacing w:val="-2"/>
        </w:rPr>
        <w:t>Рассмотрите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2"/>
        </w:rPr>
        <w:t>персонажей</w:t>
      </w:r>
      <w:r>
        <w:tab/>
      </w:r>
      <w:r>
        <w:rPr>
          <w:spacing w:val="-4"/>
        </w:rPr>
        <w:t>двух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выполните </w:t>
      </w:r>
      <w:r>
        <w:t>задания 9–35.</w:t>
      </w:r>
    </w:p>
    <w:p w:rsidR="00846C6E" w:rsidRDefault="00846C6E">
      <w:pPr>
        <w:pStyle w:val="BodyText"/>
        <w:spacing w:before="1"/>
        <w:ind w:left="0"/>
        <w:rPr>
          <w:sz w:val="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15"/>
        <w:gridCol w:w="4815"/>
      </w:tblGrid>
      <w:tr w:rsidR="00846C6E" w:rsidTr="002D680B">
        <w:trPr>
          <w:trHeight w:val="3400"/>
        </w:trPr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ind w:left="1252"/>
              <w:rPr>
                <w:sz w:val="20"/>
              </w:rPr>
            </w:pPr>
            <w:r w:rsidRPr="002D680B">
              <w:rPr>
                <w:noProof/>
                <w:sz w:val="20"/>
                <w:lang w:eastAsia="ru-RU"/>
              </w:rPr>
              <w:pict>
                <v:shape id="Image 38" o:spid="_x0000_i1031" type="#_x0000_t75" style="width:114pt;height:170.25pt;visibility:visible">
                  <v:imagedata r:id="rId31" o:title=""/>
                </v:shape>
              </w:pict>
            </w:r>
          </w:p>
        </w:tc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ind w:left="1192"/>
              <w:rPr>
                <w:sz w:val="20"/>
              </w:rPr>
            </w:pPr>
            <w:r w:rsidRPr="002D680B">
              <w:rPr>
                <w:noProof/>
                <w:sz w:val="20"/>
                <w:lang w:eastAsia="ru-RU"/>
              </w:rPr>
              <w:pict>
                <v:shape id="Image 39" o:spid="_x0000_i1032" type="#_x0000_t75" style="width:120.75pt;height:170.25pt;visibility:visible">
                  <v:imagedata r:id="rId32" o:title=""/>
                </v:shape>
              </w:pict>
            </w:r>
          </w:p>
        </w:tc>
      </w:tr>
      <w:tr w:rsidR="00846C6E" w:rsidTr="002D680B">
        <w:trPr>
          <w:trHeight w:val="323"/>
        </w:trPr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spacing w:line="304" w:lineRule="exact"/>
              <w:ind w:left="15"/>
              <w:jc w:val="center"/>
              <w:rPr>
                <w:sz w:val="28"/>
              </w:rPr>
            </w:pPr>
            <w:r w:rsidRPr="002D680B">
              <w:rPr>
                <w:spacing w:val="-10"/>
                <w:sz w:val="28"/>
              </w:rPr>
              <w:t>А</w:t>
            </w:r>
          </w:p>
        </w:tc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spacing w:line="304" w:lineRule="exact"/>
              <w:ind w:left="15" w:right="7"/>
              <w:jc w:val="center"/>
              <w:rPr>
                <w:sz w:val="28"/>
              </w:rPr>
            </w:pPr>
            <w:r w:rsidRPr="002D680B">
              <w:rPr>
                <w:spacing w:val="-10"/>
                <w:sz w:val="28"/>
              </w:rPr>
              <w:t>Б</w:t>
            </w:r>
          </w:p>
        </w:tc>
      </w:tr>
      <w:tr w:rsidR="00846C6E" w:rsidTr="002D680B">
        <w:trPr>
          <w:trHeight w:val="3400"/>
        </w:trPr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ind w:left="1178"/>
              <w:rPr>
                <w:sz w:val="20"/>
              </w:rPr>
            </w:pPr>
            <w:r w:rsidRPr="002D680B">
              <w:rPr>
                <w:noProof/>
                <w:sz w:val="20"/>
                <w:lang w:eastAsia="ru-RU"/>
              </w:rPr>
              <w:pict>
                <v:shape id="Image 40" o:spid="_x0000_i1033" type="#_x0000_t75" style="width:120.75pt;height:168pt;visibility:visible">
                  <v:imagedata r:id="rId33" o:title=""/>
                </v:shape>
              </w:pict>
            </w:r>
          </w:p>
        </w:tc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ind w:left="755"/>
              <w:rPr>
                <w:sz w:val="20"/>
              </w:rPr>
            </w:pPr>
            <w:r w:rsidRPr="002D680B">
              <w:rPr>
                <w:noProof/>
                <w:sz w:val="20"/>
                <w:lang w:eastAsia="ru-RU"/>
              </w:rPr>
              <w:pict>
                <v:shape id="Image 41" o:spid="_x0000_i1034" type="#_x0000_t75" style="width:162pt;height:168.75pt;visibility:visible">
                  <v:imagedata r:id="rId34" o:title=""/>
                </v:shape>
              </w:pict>
            </w:r>
          </w:p>
        </w:tc>
      </w:tr>
      <w:tr w:rsidR="00846C6E" w:rsidTr="002D680B">
        <w:trPr>
          <w:trHeight w:val="321"/>
        </w:trPr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spacing w:line="301" w:lineRule="exact"/>
              <w:ind w:left="15" w:right="1"/>
              <w:jc w:val="center"/>
              <w:rPr>
                <w:sz w:val="28"/>
              </w:rPr>
            </w:pPr>
            <w:r w:rsidRPr="002D680B">
              <w:rPr>
                <w:spacing w:val="-10"/>
                <w:sz w:val="28"/>
              </w:rPr>
              <w:t>В</w:t>
            </w:r>
          </w:p>
        </w:tc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spacing w:line="301" w:lineRule="exact"/>
              <w:ind w:left="15" w:right="6"/>
              <w:jc w:val="center"/>
              <w:rPr>
                <w:sz w:val="28"/>
              </w:rPr>
            </w:pPr>
            <w:r w:rsidRPr="002D680B">
              <w:rPr>
                <w:spacing w:val="-10"/>
                <w:sz w:val="28"/>
              </w:rPr>
              <w:t>Г</w:t>
            </w:r>
          </w:p>
        </w:tc>
      </w:tr>
      <w:tr w:rsidR="00846C6E" w:rsidTr="002D680B">
        <w:trPr>
          <w:trHeight w:val="3400"/>
        </w:trPr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spacing w:before="39"/>
              <w:rPr>
                <w:sz w:val="20"/>
              </w:rPr>
            </w:pPr>
          </w:p>
          <w:p w:rsidR="00846C6E" w:rsidRPr="002D680B" w:rsidRDefault="00846C6E" w:rsidP="002D680B">
            <w:pPr>
              <w:pStyle w:val="TableParagraph"/>
              <w:ind w:left="1012"/>
              <w:rPr>
                <w:sz w:val="20"/>
              </w:rPr>
            </w:pPr>
            <w:r w:rsidRPr="002D680B">
              <w:rPr>
                <w:noProof/>
                <w:sz w:val="20"/>
                <w:lang w:eastAsia="ru-RU"/>
              </w:rPr>
              <w:pict>
                <v:shape id="Image 42" o:spid="_x0000_i1035" type="#_x0000_t75" style="width:138pt;height:141.75pt;visibility:visible">
                  <v:imagedata r:id="rId35" o:title=""/>
                </v:shape>
              </w:pict>
            </w:r>
          </w:p>
        </w:tc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ind w:left="1283"/>
              <w:rPr>
                <w:sz w:val="20"/>
              </w:rPr>
            </w:pPr>
            <w:r w:rsidRPr="002D680B">
              <w:rPr>
                <w:noProof/>
                <w:sz w:val="20"/>
                <w:lang w:eastAsia="ru-RU"/>
              </w:rPr>
              <w:pict>
                <v:shape id="Image 43" o:spid="_x0000_i1036" type="#_x0000_t75" style="width:110.25pt;height:170.25pt;visibility:visible">
                  <v:imagedata r:id="rId36" o:title=""/>
                </v:shape>
              </w:pict>
            </w:r>
          </w:p>
        </w:tc>
      </w:tr>
      <w:tr w:rsidR="00846C6E" w:rsidTr="002D680B">
        <w:trPr>
          <w:trHeight w:val="323"/>
        </w:trPr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spacing w:line="304" w:lineRule="exact"/>
              <w:ind w:left="15" w:right="1"/>
              <w:jc w:val="center"/>
              <w:rPr>
                <w:sz w:val="28"/>
              </w:rPr>
            </w:pPr>
            <w:r w:rsidRPr="002D680B">
              <w:rPr>
                <w:spacing w:val="-10"/>
                <w:sz w:val="28"/>
              </w:rPr>
              <w:t>Д</w:t>
            </w:r>
          </w:p>
        </w:tc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spacing w:line="304" w:lineRule="exact"/>
              <w:ind w:left="15" w:right="6"/>
              <w:jc w:val="center"/>
              <w:rPr>
                <w:sz w:val="28"/>
              </w:rPr>
            </w:pPr>
            <w:r w:rsidRPr="002D680B">
              <w:rPr>
                <w:spacing w:val="-10"/>
                <w:sz w:val="28"/>
              </w:rPr>
              <w:t>Е</w:t>
            </w:r>
          </w:p>
        </w:tc>
      </w:tr>
    </w:tbl>
    <w:p w:rsidR="00846C6E" w:rsidRDefault="00846C6E">
      <w:pPr>
        <w:spacing w:line="304" w:lineRule="exact"/>
        <w:jc w:val="center"/>
        <w:rPr>
          <w:sz w:val="28"/>
        </w:rPr>
        <w:sectPr w:rsidR="00846C6E">
          <w:pgSz w:w="11910" w:h="16840"/>
          <w:pgMar w:top="1200" w:right="1020" w:bottom="960" w:left="1020" w:header="710" w:footer="779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15"/>
        <w:gridCol w:w="4815"/>
      </w:tblGrid>
      <w:tr w:rsidR="00846C6E" w:rsidTr="002D680B">
        <w:trPr>
          <w:trHeight w:val="3400"/>
        </w:trPr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ind w:left="952"/>
              <w:rPr>
                <w:sz w:val="20"/>
              </w:rPr>
            </w:pPr>
            <w:r w:rsidRPr="002D680B">
              <w:rPr>
                <w:noProof/>
                <w:sz w:val="20"/>
                <w:lang w:eastAsia="ru-RU"/>
              </w:rPr>
              <w:pict>
                <v:shape id="Image 44" o:spid="_x0000_i1037" type="#_x0000_t75" style="width:142.5pt;height:170.25pt;visibility:visible">
                  <v:imagedata r:id="rId37" o:title=""/>
                </v:shape>
              </w:pict>
            </w:r>
          </w:p>
        </w:tc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ind w:left="1297"/>
              <w:rPr>
                <w:sz w:val="20"/>
              </w:rPr>
            </w:pPr>
            <w:r w:rsidRPr="002D680B">
              <w:rPr>
                <w:noProof/>
                <w:sz w:val="20"/>
                <w:lang w:eastAsia="ru-RU"/>
              </w:rPr>
              <w:pict>
                <v:shape id="Image 45" o:spid="_x0000_i1038" type="#_x0000_t75" style="width:106.5pt;height:168pt;visibility:visible">
                  <v:imagedata r:id="rId38" o:title=""/>
                </v:shape>
              </w:pict>
            </w:r>
          </w:p>
        </w:tc>
      </w:tr>
      <w:tr w:rsidR="00846C6E" w:rsidTr="002D680B">
        <w:trPr>
          <w:trHeight w:val="321"/>
        </w:trPr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 w:rsidRPr="002D680B">
              <w:rPr>
                <w:spacing w:val="-10"/>
                <w:sz w:val="28"/>
              </w:rPr>
              <w:t>Ж</w:t>
            </w:r>
          </w:p>
        </w:tc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spacing w:line="301" w:lineRule="exact"/>
              <w:ind w:left="15" w:right="3"/>
              <w:jc w:val="center"/>
              <w:rPr>
                <w:sz w:val="28"/>
              </w:rPr>
            </w:pPr>
            <w:r w:rsidRPr="002D680B">
              <w:rPr>
                <w:spacing w:val="-10"/>
                <w:sz w:val="28"/>
              </w:rPr>
              <w:t>З</w:t>
            </w:r>
          </w:p>
        </w:tc>
      </w:tr>
      <w:tr w:rsidR="00846C6E" w:rsidTr="002D680B">
        <w:trPr>
          <w:trHeight w:val="3403"/>
        </w:trPr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ind w:left="1171"/>
              <w:rPr>
                <w:sz w:val="20"/>
              </w:rPr>
            </w:pPr>
            <w:r w:rsidRPr="002D680B">
              <w:rPr>
                <w:noProof/>
                <w:sz w:val="20"/>
                <w:lang w:eastAsia="ru-RU"/>
              </w:rPr>
              <w:pict>
                <v:shape id="Image 46" o:spid="_x0000_i1039" type="#_x0000_t75" style="width:121.5pt;height:168pt;visibility:visible">
                  <v:imagedata r:id="rId39" o:title=""/>
                </v:shape>
              </w:pict>
            </w:r>
          </w:p>
        </w:tc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ind w:left="767"/>
              <w:rPr>
                <w:sz w:val="20"/>
              </w:rPr>
            </w:pPr>
            <w:r w:rsidRPr="002D680B">
              <w:rPr>
                <w:noProof/>
                <w:sz w:val="20"/>
                <w:lang w:eastAsia="ru-RU"/>
              </w:rPr>
              <w:pict>
                <v:shape id="Image 47" o:spid="_x0000_i1040" type="#_x0000_t75" style="width:162pt;height:168pt;visibility:visible">
                  <v:imagedata r:id="rId40" o:title=""/>
                </v:shape>
              </w:pict>
            </w:r>
          </w:p>
        </w:tc>
      </w:tr>
      <w:tr w:rsidR="00846C6E" w:rsidTr="002D680B">
        <w:trPr>
          <w:trHeight w:val="321"/>
        </w:trPr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 w:rsidRPr="002D680B">
              <w:rPr>
                <w:spacing w:val="-10"/>
                <w:sz w:val="28"/>
              </w:rPr>
              <w:t>И</w:t>
            </w:r>
          </w:p>
        </w:tc>
        <w:tc>
          <w:tcPr>
            <w:tcW w:w="4815" w:type="dxa"/>
          </w:tcPr>
          <w:p w:rsidR="00846C6E" w:rsidRPr="002D680B" w:rsidRDefault="00846C6E" w:rsidP="002D680B">
            <w:pPr>
              <w:pStyle w:val="TableParagraph"/>
              <w:spacing w:line="301" w:lineRule="exact"/>
              <w:ind w:left="15" w:right="5"/>
              <w:jc w:val="center"/>
              <w:rPr>
                <w:sz w:val="28"/>
              </w:rPr>
            </w:pPr>
            <w:r w:rsidRPr="002D680B">
              <w:rPr>
                <w:spacing w:val="-10"/>
                <w:sz w:val="28"/>
              </w:rPr>
              <w:t>К</w:t>
            </w:r>
          </w:p>
        </w:tc>
      </w:tr>
    </w:tbl>
    <w:p w:rsidR="00846C6E" w:rsidRDefault="00846C6E">
      <w:pPr>
        <w:pStyle w:val="ListParagraph"/>
        <w:numPr>
          <w:ilvl w:val="0"/>
          <w:numId w:val="1"/>
        </w:numPr>
        <w:tabs>
          <w:tab w:val="left" w:pos="483"/>
        </w:tabs>
        <w:spacing w:before="93" w:line="242" w:lineRule="auto"/>
        <w:ind w:left="112" w:right="120" w:firstLine="0"/>
        <w:rPr>
          <w:sz w:val="28"/>
        </w:rPr>
      </w:pPr>
      <w:r>
        <w:rPr>
          <w:sz w:val="28"/>
        </w:rPr>
        <w:t>Распределите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двум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группам: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1</w:t>
      </w:r>
      <w:r>
        <w:rPr>
          <w:spacing w:val="80"/>
          <w:sz w:val="28"/>
        </w:rPr>
        <w:t xml:space="preserve"> </w:t>
      </w:r>
      <w:r>
        <w:rPr>
          <w:sz w:val="28"/>
        </w:rPr>
        <w:t>и произведение 2.</w:t>
      </w:r>
    </w:p>
    <w:p w:rsidR="00846C6E" w:rsidRDefault="00846C6E">
      <w:pPr>
        <w:pStyle w:val="BodyText"/>
        <w:spacing w:line="317" w:lineRule="exac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8" o:spid="_x0000_s1065" type="#_x0000_t202" style="position:absolute;left:0;text-align:left;margin-left:110.2pt;margin-top:20.75pt;width:233pt;height:44.95pt;z-index:2516490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" filled="f" stroked="f">
            <v:path arrowok="t"/>
            <v:textbox inset="0,0,0,0">
              <w:txbxContent>
                <w:tbl>
                  <w:tblPr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51"/>
                    <w:gridCol w:w="453"/>
                    <w:gridCol w:w="453"/>
                    <w:gridCol w:w="454"/>
                    <w:gridCol w:w="451"/>
                    <w:gridCol w:w="453"/>
                    <w:gridCol w:w="453"/>
                    <w:gridCol w:w="453"/>
                    <w:gridCol w:w="451"/>
                    <w:gridCol w:w="453"/>
                  </w:tblGrid>
                  <w:tr w:rsidR="00846C6E" w:rsidTr="002D680B">
                    <w:trPr>
                      <w:trHeight w:val="323"/>
                    </w:trPr>
                    <w:tc>
                      <w:tcPr>
                        <w:tcW w:w="451" w:type="dxa"/>
                      </w:tcPr>
                      <w:p w:rsidR="00846C6E" w:rsidRPr="002D680B" w:rsidRDefault="00846C6E" w:rsidP="002D680B">
                        <w:pPr>
                          <w:pStyle w:val="TableParagraph"/>
                          <w:spacing w:line="304" w:lineRule="exact"/>
                          <w:ind w:left="124"/>
                          <w:rPr>
                            <w:sz w:val="28"/>
                          </w:rPr>
                        </w:pPr>
                        <w:r w:rsidRPr="002D680B">
                          <w:rPr>
                            <w:spacing w:val="-10"/>
                            <w:sz w:val="28"/>
                          </w:rPr>
                          <w:t>А</w:t>
                        </w:r>
                      </w:p>
                    </w:tc>
                    <w:tc>
                      <w:tcPr>
                        <w:tcW w:w="453" w:type="dxa"/>
                      </w:tcPr>
                      <w:p w:rsidR="00846C6E" w:rsidRPr="002D680B" w:rsidRDefault="00846C6E" w:rsidP="002D680B">
                        <w:pPr>
                          <w:pStyle w:val="TableParagraph"/>
                          <w:spacing w:line="304" w:lineRule="exact"/>
                          <w:ind w:left="148"/>
                          <w:rPr>
                            <w:sz w:val="28"/>
                          </w:rPr>
                        </w:pPr>
                        <w:r w:rsidRPr="002D680B">
                          <w:rPr>
                            <w:spacing w:val="-10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453" w:type="dxa"/>
                      </w:tcPr>
                      <w:p w:rsidR="00846C6E" w:rsidRPr="002D680B" w:rsidRDefault="00846C6E" w:rsidP="002D680B">
                        <w:pPr>
                          <w:pStyle w:val="TableParagraph"/>
                          <w:spacing w:line="304" w:lineRule="exact"/>
                          <w:ind w:left="135"/>
                          <w:rPr>
                            <w:sz w:val="28"/>
                          </w:rPr>
                        </w:pPr>
                        <w:r w:rsidRPr="002D680B">
                          <w:rPr>
                            <w:spacing w:val="-10"/>
                            <w:sz w:val="28"/>
                          </w:rPr>
                          <w:t>В</w:t>
                        </w:r>
                      </w:p>
                    </w:tc>
                    <w:tc>
                      <w:tcPr>
                        <w:tcW w:w="454" w:type="dxa"/>
                      </w:tcPr>
                      <w:p w:rsidR="00846C6E" w:rsidRPr="002D680B" w:rsidRDefault="00846C6E" w:rsidP="002D680B">
                        <w:pPr>
                          <w:pStyle w:val="TableParagraph"/>
                          <w:spacing w:line="304" w:lineRule="exact"/>
                          <w:ind w:left="148"/>
                          <w:rPr>
                            <w:sz w:val="28"/>
                          </w:rPr>
                        </w:pPr>
                        <w:r w:rsidRPr="002D680B">
                          <w:rPr>
                            <w:spacing w:val="-10"/>
                            <w:sz w:val="28"/>
                          </w:rPr>
                          <w:t>Г</w:t>
                        </w:r>
                      </w:p>
                    </w:tc>
                    <w:tc>
                      <w:tcPr>
                        <w:tcW w:w="451" w:type="dxa"/>
                      </w:tcPr>
                      <w:p w:rsidR="00846C6E" w:rsidRPr="002D680B" w:rsidRDefault="00846C6E" w:rsidP="002D680B">
                        <w:pPr>
                          <w:pStyle w:val="TableParagraph"/>
                          <w:spacing w:line="304" w:lineRule="exact"/>
                          <w:ind w:left="131"/>
                          <w:rPr>
                            <w:sz w:val="28"/>
                          </w:rPr>
                        </w:pPr>
                        <w:r w:rsidRPr="002D680B">
                          <w:rPr>
                            <w:spacing w:val="-10"/>
                            <w:sz w:val="28"/>
                          </w:rPr>
                          <w:t>Д</w:t>
                        </w:r>
                      </w:p>
                    </w:tc>
                    <w:tc>
                      <w:tcPr>
                        <w:tcW w:w="453" w:type="dxa"/>
                      </w:tcPr>
                      <w:p w:rsidR="00846C6E" w:rsidRPr="002D680B" w:rsidRDefault="00846C6E" w:rsidP="002D680B">
                        <w:pPr>
                          <w:pStyle w:val="TableParagraph"/>
                          <w:spacing w:line="304" w:lineRule="exact"/>
                          <w:ind w:left="145"/>
                          <w:rPr>
                            <w:sz w:val="28"/>
                          </w:rPr>
                        </w:pPr>
                        <w:r w:rsidRPr="002D680B">
                          <w:rPr>
                            <w:spacing w:val="-10"/>
                            <w:sz w:val="28"/>
                          </w:rPr>
                          <w:t>Е</w:t>
                        </w:r>
                      </w:p>
                    </w:tc>
                    <w:tc>
                      <w:tcPr>
                        <w:tcW w:w="453" w:type="dxa"/>
                      </w:tcPr>
                      <w:p w:rsidR="00846C6E" w:rsidRPr="002D680B" w:rsidRDefault="00846C6E" w:rsidP="002D680B">
                        <w:pPr>
                          <w:pStyle w:val="TableParagraph"/>
                          <w:spacing w:line="304" w:lineRule="exact"/>
                          <w:ind w:left="105"/>
                          <w:rPr>
                            <w:sz w:val="28"/>
                          </w:rPr>
                        </w:pPr>
                        <w:r w:rsidRPr="002D680B">
                          <w:rPr>
                            <w:spacing w:val="-10"/>
                            <w:sz w:val="28"/>
                          </w:rPr>
                          <w:t>Ж</w:t>
                        </w:r>
                      </w:p>
                    </w:tc>
                    <w:tc>
                      <w:tcPr>
                        <w:tcW w:w="453" w:type="dxa"/>
                      </w:tcPr>
                      <w:p w:rsidR="00846C6E" w:rsidRPr="002D680B" w:rsidRDefault="00846C6E" w:rsidP="002D680B">
                        <w:pPr>
                          <w:pStyle w:val="TableParagraph"/>
                          <w:spacing w:line="304" w:lineRule="exact"/>
                          <w:ind w:left="158"/>
                          <w:rPr>
                            <w:sz w:val="28"/>
                          </w:rPr>
                        </w:pPr>
                        <w:r w:rsidRPr="002D680B">
                          <w:rPr>
                            <w:spacing w:val="-10"/>
                            <w:sz w:val="28"/>
                          </w:rPr>
                          <w:t>З</w:t>
                        </w:r>
                      </w:p>
                    </w:tc>
                    <w:tc>
                      <w:tcPr>
                        <w:tcW w:w="451" w:type="dxa"/>
                      </w:tcPr>
                      <w:p w:rsidR="00846C6E" w:rsidRPr="002D680B" w:rsidRDefault="00846C6E" w:rsidP="002D680B">
                        <w:pPr>
                          <w:pStyle w:val="TableParagraph"/>
                          <w:spacing w:line="304" w:lineRule="exact"/>
                          <w:ind w:left="128"/>
                          <w:rPr>
                            <w:sz w:val="28"/>
                          </w:rPr>
                        </w:pPr>
                        <w:r w:rsidRPr="002D680B"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</w:tc>
                    <w:tc>
                      <w:tcPr>
                        <w:tcW w:w="453" w:type="dxa"/>
                      </w:tcPr>
                      <w:p w:rsidR="00846C6E" w:rsidRPr="002D680B" w:rsidRDefault="00846C6E" w:rsidP="002D680B">
                        <w:pPr>
                          <w:pStyle w:val="TableParagraph"/>
                          <w:spacing w:line="304" w:lineRule="exact"/>
                          <w:ind w:left="138"/>
                          <w:rPr>
                            <w:sz w:val="28"/>
                          </w:rPr>
                        </w:pPr>
                        <w:r w:rsidRPr="002D680B">
                          <w:rPr>
                            <w:spacing w:val="-10"/>
                            <w:sz w:val="28"/>
                          </w:rPr>
                          <w:t>К</w:t>
                        </w:r>
                      </w:p>
                    </w:tc>
                  </w:tr>
                  <w:tr w:rsidR="00846C6E" w:rsidTr="002D680B">
                    <w:trPr>
                      <w:trHeight w:val="546"/>
                    </w:trPr>
                    <w:tc>
                      <w:tcPr>
                        <w:tcW w:w="451" w:type="dxa"/>
                      </w:tcPr>
                      <w:p w:rsidR="00846C6E" w:rsidRPr="002D680B" w:rsidRDefault="00846C6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846C6E" w:rsidRPr="002D680B" w:rsidRDefault="00846C6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846C6E" w:rsidRPr="002D680B" w:rsidRDefault="00846C6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846C6E" w:rsidRPr="002D680B" w:rsidRDefault="00846C6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 w:rsidR="00846C6E" w:rsidRPr="002D680B" w:rsidRDefault="00846C6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846C6E" w:rsidRPr="002D680B" w:rsidRDefault="00846C6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846C6E" w:rsidRPr="002D680B" w:rsidRDefault="00846C6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846C6E" w:rsidRPr="002D680B" w:rsidRDefault="00846C6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 w:rsidR="00846C6E" w:rsidRPr="002D680B" w:rsidRDefault="00846C6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846C6E" w:rsidRPr="002D680B" w:rsidRDefault="00846C6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846C6E" w:rsidRDefault="00846C6E">
                  <w:pPr>
                    <w:pStyle w:val="BodyText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b/>
          <w:i/>
        </w:rPr>
        <w:t>Внимание!</w:t>
      </w:r>
      <w:r>
        <w:rPr>
          <w:b/>
          <w:i/>
          <w:spacing w:val="-11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относится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«Произведение</w:t>
      </w:r>
      <w:r>
        <w:rPr>
          <w:spacing w:val="-6"/>
        </w:rPr>
        <w:t xml:space="preserve"> </w:t>
      </w:r>
      <w:r>
        <w:rPr>
          <w:spacing w:val="-5"/>
        </w:rPr>
        <w:t>1».</w:t>
      </w:r>
    </w:p>
    <w:p w:rsidR="00846C6E" w:rsidRDefault="00846C6E">
      <w:pPr>
        <w:pStyle w:val="BodyText"/>
        <w:spacing w:before="61"/>
        <w:ind w:left="0"/>
      </w:pPr>
    </w:p>
    <w:p w:rsidR="00846C6E" w:rsidRDefault="00846C6E">
      <w:pPr>
        <w:pStyle w:val="Heading1"/>
        <w:spacing w:before="1" w:line="240" w:lineRule="auto"/>
      </w:pPr>
      <w:r>
        <w:rPr>
          <w:spacing w:val="-2"/>
        </w:rPr>
        <w:t>Ответ:</w:t>
      </w:r>
    </w:p>
    <w:p w:rsidR="00846C6E" w:rsidRDefault="00846C6E">
      <w:pPr>
        <w:pStyle w:val="BodyText"/>
        <w:spacing w:before="289"/>
        <w:ind w:left="0"/>
        <w:rPr>
          <w:b/>
        </w:rPr>
      </w:pPr>
    </w:p>
    <w:p w:rsidR="00846C6E" w:rsidRDefault="00846C6E">
      <w:pPr>
        <w:spacing w:line="319" w:lineRule="exact"/>
        <w:ind w:left="112"/>
        <w:rPr>
          <w:b/>
          <w:sz w:val="28"/>
        </w:rPr>
      </w:pPr>
      <w:r>
        <w:rPr>
          <w:b/>
          <w:spacing w:val="-2"/>
          <w:sz w:val="28"/>
        </w:rPr>
        <w:t>10–11.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ind w:left="112" w:right="5155" w:firstLine="0"/>
        <w:rPr>
          <w:sz w:val="28"/>
        </w:rPr>
      </w:pPr>
      <w:r>
        <w:rPr>
          <w:sz w:val="28"/>
        </w:rPr>
        <w:t>Укажите</w:t>
      </w:r>
      <w:r>
        <w:rPr>
          <w:spacing w:val="-1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1. ( ) Горе от ума</w:t>
      </w:r>
    </w:p>
    <w:p w:rsidR="00846C6E" w:rsidRDefault="00846C6E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Ревизор</w:t>
      </w:r>
    </w:p>
    <w:p w:rsidR="00846C6E" w:rsidRDefault="00846C6E">
      <w:pPr>
        <w:pStyle w:val="BodyText"/>
        <w:spacing w:line="322" w:lineRule="exac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Капитанская</w:t>
      </w:r>
      <w:r>
        <w:rPr>
          <w:spacing w:val="-5"/>
        </w:rPr>
        <w:t xml:space="preserve"> </w:t>
      </w:r>
      <w:r>
        <w:rPr>
          <w:spacing w:val="-2"/>
        </w:rPr>
        <w:t>дочка</w:t>
      </w:r>
    </w:p>
    <w:p w:rsidR="00846C6E" w:rsidRDefault="00846C6E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Недоросль</w:t>
      </w:r>
    </w:p>
    <w:p w:rsidR="00846C6E" w:rsidRDefault="00846C6E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Барышня-</w:t>
      </w:r>
      <w:r>
        <w:rPr>
          <w:spacing w:val="-2"/>
        </w:rPr>
        <w:t>крестьянка</w:t>
      </w:r>
    </w:p>
    <w:p w:rsidR="00846C6E" w:rsidRDefault="00846C6E">
      <w:pPr>
        <w:pStyle w:val="BodyText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Станционный</w:t>
      </w:r>
      <w:r>
        <w:rPr>
          <w:spacing w:val="-4"/>
        </w:rPr>
        <w:t xml:space="preserve"> </w:t>
      </w:r>
      <w:r>
        <w:rPr>
          <w:spacing w:val="-2"/>
        </w:rPr>
        <w:t>смотритель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572"/>
        </w:tabs>
        <w:spacing w:before="321" w:line="242" w:lineRule="auto"/>
        <w:ind w:left="112" w:right="108" w:firstLine="0"/>
        <w:rPr>
          <w:sz w:val="28"/>
        </w:rPr>
      </w:pPr>
      <w:r>
        <w:rPr>
          <w:sz w:val="28"/>
        </w:rPr>
        <w:t>Напишите</w:t>
      </w:r>
      <w:r>
        <w:rPr>
          <w:spacing w:val="2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9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18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9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(одно </w:t>
      </w:r>
      <w:r>
        <w:rPr>
          <w:spacing w:val="-2"/>
          <w:sz w:val="28"/>
        </w:rPr>
        <w:t>слово).</w:t>
      </w:r>
    </w:p>
    <w:p w:rsidR="00846C6E" w:rsidRDefault="00846C6E">
      <w:pPr>
        <w:spacing w:line="242" w:lineRule="auto"/>
        <w:rPr>
          <w:sz w:val="28"/>
        </w:rPr>
        <w:sectPr w:rsidR="00846C6E">
          <w:type w:val="continuous"/>
          <w:pgSz w:w="11910" w:h="16840"/>
          <w:pgMar w:top="1200" w:right="1020" w:bottom="960" w:left="1020" w:header="710" w:footer="779" w:gutter="0"/>
          <w:cols w:space="720"/>
        </w:sectPr>
      </w:pPr>
    </w:p>
    <w:p w:rsidR="00846C6E" w:rsidRDefault="00846C6E">
      <w:pPr>
        <w:pStyle w:val="BodyText"/>
        <w:spacing w:before="5"/>
        <w:ind w:left="0"/>
      </w:pPr>
    </w:p>
    <w:p w:rsidR="00846C6E" w:rsidRDefault="00846C6E">
      <w:pPr>
        <w:pStyle w:val="Heading1"/>
      </w:pPr>
      <w:r>
        <w:rPr>
          <w:spacing w:val="-2"/>
        </w:rPr>
        <w:t>12–13.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533"/>
        </w:tabs>
        <w:spacing w:line="319" w:lineRule="exact"/>
        <w:ind w:left="533" w:hanging="421"/>
        <w:rPr>
          <w:sz w:val="28"/>
        </w:rPr>
      </w:pPr>
      <w:r>
        <w:rPr>
          <w:sz w:val="28"/>
        </w:rPr>
        <w:t>Укажите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2.</w:t>
      </w:r>
    </w:p>
    <w:p w:rsidR="00846C6E" w:rsidRDefault="00846C6E">
      <w:pPr>
        <w:pStyle w:val="BodyText"/>
        <w:ind w:right="7998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Горе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ума ( ) Ревизор</w:t>
      </w:r>
    </w:p>
    <w:p w:rsidR="00846C6E" w:rsidRDefault="00846C6E">
      <w:pPr>
        <w:pStyle w:val="BodyText"/>
        <w:spacing w:before="1"/>
        <w:ind w:right="7121"/>
      </w:pPr>
      <w:r>
        <w:t>(</w:t>
      </w:r>
      <w:r>
        <w:rPr>
          <w:spacing w:val="-11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Капитанская</w:t>
      </w:r>
      <w:r>
        <w:rPr>
          <w:spacing w:val="-14"/>
        </w:rPr>
        <w:t xml:space="preserve"> </w:t>
      </w:r>
      <w:r>
        <w:t>дочка ( ) Недоросль</w:t>
      </w:r>
    </w:p>
    <w:p w:rsidR="00846C6E" w:rsidRDefault="00846C6E">
      <w:pPr>
        <w:pStyle w:val="BodyText"/>
        <w:spacing w:line="321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Барышня-</w:t>
      </w:r>
      <w:r>
        <w:rPr>
          <w:spacing w:val="-2"/>
        </w:rPr>
        <w:t>крестьянка</w:t>
      </w:r>
    </w:p>
    <w:p w:rsidR="00846C6E" w:rsidRDefault="00846C6E">
      <w:pPr>
        <w:pStyle w:val="BodyText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Станционный</w:t>
      </w:r>
      <w:r>
        <w:rPr>
          <w:spacing w:val="-4"/>
        </w:rPr>
        <w:t xml:space="preserve"> </w:t>
      </w:r>
      <w:r>
        <w:rPr>
          <w:spacing w:val="-2"/>
        </w:rPr>
        <w:t>смотритель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572"/>
        </w:tabs>
        <w:spacing w:before="321" w:line="242" w:lineRule="auto"/>
        <w:ind w:left="112" w:right="108" w:firstLine="0"/>
        <w:rPr>
          <w:sz w:val="28"/>
        </w:rPr>
      </w:pPr>
      <w:r>
        <w:rPr>
          <w:sz w:val="28"/>
        </w:rPr>
        <w:t>Напишите</w:t>
      </w:r>
      <w:r>
        <w:rPr>
          <w:spacing w:val="2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9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18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9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(одно </w:t>
      </w:r>
      <w:r>
        <w:rPr>
          <w:spacing w:val="-2"/>
          <w:sz w:val="28"/>
        </w:rPr>
        <w:t>слово).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before="318"/>
        <w:ind w:left="534" w:hanging="422"/>
        <w:rPr>
          <w:sz w:val="28"/>
        </w:rPr>
      </w:pPr>
      <w:r>
        <w:rPr>
          <w:sz w:val="28"/>
        </w:rPr>
        <w:t>Выберите</w:t>
      </w:r>
      <w:r>
        <w:rPr>
          <w:spacing w:val="-17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15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персонажей.</w:t>
      </w:r>
    </w:p>
    <w:p w:rsidR="00846C6E" w:rsidRDefault="00846C6E">
      <w:pPr>
        <w:pStyle w:val="BodyText"/>
        <w:spacing w:before="91"/>
        <w:ind w:left="221" w:right="6062"/>
      </w:pPr>
      <w:r>
        <w:rPr>
          <w:noProof/>
          <w:lang w:eastAsia="ru-RU"/>
        </w:rPr>
        <w:pict>
          <v:shape id="Image 49" o:spid="_x0000_s1066" type="#_x0000_t75" style="position:absolute;left:0;text-align:left;margin-left:5in;margin-top:4.85pt;width:115.55pt;height:170.05pt;z-index:251650048;visibility:visible;mso-wrap-distance-left:0;mso-wrap-distance-right:0;mso-position-horizontal-relative:page">
            <v:imagedata r:id="rId31" o:title=""/>
            <w10:wrap anchorx="page"/>
          </v:shape>
        </w:pict>
      </w:r>
      <w:r>
        <w:t>Митрофанушка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Простакова ( ) Супруги Горичи</w:t>
      </w:r>
    </w:p>
    <w:p w:rsidR="00846C6E" w:rsidRDefault="00846C6E">
      <w:pPr>
        <w:pStyle w:val="BodyText"/>
        <w:spacing w:before="1"/>
        <w:ind w:left="221" w:right="6804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Тришка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Еремеевна ( ) Софья и Чацкий</w:t>
      </w: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spacing w:before="274"/>
        <w:ind w:left="0"/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line="322" w:lineRule="exact"/>
        <w:ind w:left="534" w:hanging="422"/>
        <w:rPr>
          <w:sz w:val="28"/>
        </w:rPr>
      </w:pP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второстепенными?</w:t>
      </w:r>
    </w:p>
    <w:p w:rsidR="00846C6E" w:rsidRDefault="00846C6E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главными</w:t>
      </w:r>
    </w:p>
    <w:p w:rsidR="00846C6E" w:rsidRDefault="00846C6E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второстепенными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221"/>
          <w:tab w:val="left" w:pos="534"/>
        </w:tabs>
        <w:spacing w:before="233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pict>
          <v:shape id="Image 50" o:spid="_x0000_s1067" type="#_x0000_t75" style="position:absolute;left:0;text-align:left;margin-left:357pt;margin-top:37.1pt;width:120.95pt;height:170pt;z-index:-251662336;visibility:visible;mso-wrap-distance-left:0;mso-wrap-distance-right:0;mso-position-horizontal-relative:page">
            <v:imagedata r:id="rId32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1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персонажа. ( ) Удушьев Ипполит Маркелыч</w:t>
      </w:r>
    </w:p>
    <w:p w:rsidR="00846C6E" w:rsidRDefault="00846C6E">
      <w:pPr>
        <w:pStyle w:val="BodyText"/>
        <w:spacing w:before="5"/>
        <w:ind w:left="221" w:right="7998"/>
      </w:pPr>
      <w:r>
        <w:t xml:space="preserve">( ) Стародум </w:t>
      </w:r>
      <w:r>
        <w:rPr>
          <w:spacing w:val="-4"/>
        </w:rPr>
        <w:t>Тугоуховский</w:t>
      </w:r>
    </w:p>
    <w:p w:rsidR="00846C6E" w:rsidRDefault="00846C6E">
      <w:pPr>
        <w:pStyle w:val="BodyText"/>
        <w:ind w:left="221" w:right="7486"/>
      </w:pP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5"/>
        </w:rPr>
        <w:t xml:space="preserve"> </w:t>
      </w:r>
      <w:r>
        <w:t>Доктор</w:t>
      </w:r>
      <w:r>
        <w:rPr>
          <w:spacing w:val="-13"/>
        </w:rPr>
        <w:t xml:space="preserve"> </w:t>
      </w:r>
      <w:r>
        <w:t>Вернер ( ) Репетилов</w:t>
      </w:r>
    </w:p>
    <w:p w:rsidR="00846C6E" w:rsidRDefault="00846C6E">
      <w:pPr>
        <w:pStyle w:val="BodyText"/>
        <w:spacing w:before="1" w:line="322" w:lineRule="exact"/>
        <w:ind w:left="221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Загорецкий</w:t>
      </w:r>
    </w:p>
    <w:p w:rsidR="00846C6E" w:rsidRDefault="00846C6E">
      <w:pPr>
        <w:pStyle w:val="BodyText"/>
        <w:ind w:left="221" w:right="7838" w:firstLine="69"/>
      </w:pPr>
      <w:r>
        <w:rPr>
          <w:spacing w:val="-2"/>
        </w:rPr>
        <w:t>)</w:t>
      </w:r>
      <w:r>
        <w:rPr>
          <w:spacing w:val="-16"/>
        </w:rPr>
        <w:t xml:space="preserve"> </w:t>
      </w:r>
      <w:r>
        <w:rPr>
          <w:spacing w:val="-2"/>
        </w:rPr>
        <w:t xml:space="preserve">Грушницкий </w:t>
      </w:r>
      <w:r>
        <w:t>( ) Онегин</w:t>
      </w:r>
    </w:p>
    <w:p w:rsidR="00846C6E" w:rsidRDefault="00846C6E">
      <w:pPr>
        <w:pStyle w:val="BodyText"/>
        <w:ind w:left="221" w:right="8152"/>
      </w:pP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Скотинин ( ) Ленский</w:t>
      </w:r>
      <w:r>
        <w:rPr>
          <w:spacing w:val="40"/>
        </w:rPr>
        <w:t xml:space="preserve"> </w:t>
      </w:r>
      <w:r>
        <w:t>( ) Фамусов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before="92"/>
        <w:ind w:left="112" w:right="2662" w:firstLine="0"/>
        <w:rPr>
          <w:sz w:val="28"/>
        </w:rPr>
      </w:pPr>
      <w:r>
        <w:rPr>
          <w:sz w:val="28"/>
        </w:rPr>
        <w:t>Этот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второстепенным? ( ) главным</w:t>
      </w:r>
    </w:p>
    <w:p w:rsidR="00846C6E" w:rsidRDefault="00846C6E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846C6E" w:rsidRDefault="00846C6E">
      <w:pPr>
        <w:spacing w:line="321" w:lineRule="exact"/>
        <w:sectPr w:rsidR="00846C6E">
          <w:pgSz w:w="11910" w:h="16840"/>
          <w:pgMar w:top="1200" w:right="1020" w:bottom="960" w:left="1020" w:header="710" w:footer="779" w:gutter="0"/>
          <w:cols w:space="720"/>
        </w:sectPr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221"/>
          <w:tab w:val="left" w:pos="534"/>
        </w:tabs>
        <w:spacing w:before="234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pict>
          <v:shape id="Image 51" o:spid="_x0000_s1068" type="#_x0000_t75" style="position:absolute;left:0;text-align:left;margin-left:356.3pt;margin-top:37.1pt;width:123pt;height:170.15pt;z-index:-251661312;visibility:visible;mso-wrap-distance-left:0;mso-wrap-distance-right:0;mso-position-horizontal-relative:page">
            <v:imagedata r:id="rId33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1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персонажа. ( ) Удушьев Ипполит Маркелыч</w:t>
      </w:r>
    </w:p>
    <w:p w:rsidR="00846C6E" w:rsidRDefault="00846C6E">
      <w:pPr>
        <w:pStyle w:val="BodyText"/>
        <w:spacing w:before="5" w:line="322" w:lineRule="exact"/>
        <w:ind w:left="221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Стародум</w:t>
      </w:r>
    </w:p>
    <w:p w:rsidR="00846C6E" w:rsidRDefault="00846C6E">
      <w:pPr>
        <w:pStyle w:val="BodyText"/>
        <w:ind w:left="221" w:right="7531"/>
      </w:pPr>
      <w:r>
        <w:t>( ) Тугоуховский</w:t>
      </w:r>
      <w:r>
        <w:rPr>
          <w:spacing w:val="40"/>
        </w:rPr>
        <w:t xml:space="preserve"> </w:t>
      </w: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5"/>
        </w:rPr>
        <w:t xml:space="preserve"> </w:t>
      </w:r>
      <w:r>
        <w:t>Доктор</w:t>
      </w:r>
      <w:r>
        <w:rPr>
          <w:spacing w:val="-13"/>
        </w:rPr>
        <w:t xml:space="preserve"> </w:t>
      </w:r>
      <w:r>
        <w:t>Вернер ( ) Репетилов</w:t>
      </w:r>
    </w:p>
    <w:p w:rsidR="00846C6E" w:rsidRDefault="00846C6E">
      <w:pPr>
        <w:pStyle w:val="BodyText"/>
        <w:ind w:left="221" w:right="7793"/>
      </w:pPr>
      <w:r>
        <w:t>( ) Загорецкий</w:t>
      </w:r>
      <w:r>
        <w:rPr>
          <w:spacing w:val="40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Грушницкий ( ) Онегин</w:t>
      </w:r>
    </w:p>
    <w:p w:rsidR="00846C6E" w:rsidRDefault="00846C6E">
      <w:pPr>
        <w:pStyle w:val="BodyText"/>
        <w:spacing w:line="322" w:lineRule="exact"/>
        <w:ind w:left="221"/>
      </w:pPr>
      <w:r>
        <w:rPr>
          <w:spacing w:val="-2"/>
        </w:rPr>
        <w:t>Скотинин</w:t>
      </w:r>
    </w:p>
    <w:p w:rsidR="00846C6E" w:rsidRDefault="00846C6E">
      <w:pPr>
        <w:pStyle w:val="BodyText"/>
        <w:ind w:left="221" w:right="8226"/>
      </w:pPr>
      <w:r>
        <w:t>( )</w:t>
      </w:r>
      <w:r>
        <w:rPr>
          <w:spacing w:val="-1"/>
        </w:rPr>
        <w:t xml:space="preserve"> </w:t>
      </w:r>
      <w:r>
        <w:t>Ленский ( )</w:t>
      </w:r>
      <w:r>
        <w:rPr>
          <w:spacing w:val="-1"/>
        </w:rPr>
        <w:t xml:space="preserve"> </w:t>
      </w:r>
      <w:r>
        <w:rPr>
          <w:spacing w:val="-2"/>
        </w:rPr>
        <w:t>Фамусов</w:t>
      </w:r>
    </w:p>
    <w:p w:rsidR="00846C6E" w:rsidRDefault="00846C6E">
      <w:pPr>
        <w:pStyle w:val="BodyText"/>
        <w:spacing w:before="93"/>
        <w:ind w:left="0"/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ind w:left="112" w:right="2662" w:firstLine="0"/>
        <w:rPr>
          <w:sz w:val="28"/>
        </w:rPr>
      </w:pPr>
      <w:r>
        <w:rPr>
          <w:sz w:val="28"/>
        </w:rPr>
        <w:t>Этот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второстепенным? ( ) главным</w:t>
      </w:r>
    </w:p>
    <w:p w:rsidR="00846C6E" w:rsidRDefault="00846C6E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221"/>
          <w:tab w:val="left" w:pos="534"/>
        </w:tabs>
        <w:spacing w:before="233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pict>
          <v:shape id="Image 52" o:spid="_x0000_s1069" type="#_x0000_t75" style="position:absolute;left:0;text-align:left;margin-left:333.7pt;margin-top:37.15pt;width:166pt;height:172.4pt;z-index:-251660288;visibility:visible;mso-wrap-distance-left:0;mso-wrap-distance-right:0;mso-position-horizontal-relative:page">
            <v:imagedata r:id="rId34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1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персонажа. ( ) Удушьев Ипполит Маркелыч</w:t>
      </w:r>
    </w:p>
    <w:p w:rsidR="00846C6E" w:rsidRDefault="00846C6E">
      <w:pPr>
        <w:pStyle w:val="BodyText"/>
        <w:spacing w:before="5" w:line="322" w:lineRule="exact"/>
        <w:ind w:left="221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Стародум</w:t>
      </w:r>
    </w:p>
    <w:p w:rsidR="00846C6E" w:rsidRDefault="00846C6E">
      <w:pPr>
        <w:pStyle w:val="BodyText"/>
        <w:ind w:left="221" w:right="7531"/>
      </w:pPr>
      <w:r>
        <w:t>( ) Тугоуховский</w:t>
      </w:r>
      <w:r>
        <w:rPr>
          <w:spacing w:val="40"/>
        </w:rPr>
        <w:t xml:space="preserve"> </w:t>
      </w: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5"/>
        </w:rPr>
        <w:t xml:space="preserve"> </w:t>
      </w:r>
      <w:r>
        <w:t>Доктор</w:t>
      </w:r>
      <w:r>
        <w:rPr>
          <w:spacing w:val="-13"/>
        </w:rPr>
        <w:t xml:space="preserve"> </w:t>
      </w:r>
      <w:r>
        <w:t>Вернер ( ) Репетилов</w:t>
      </w:r>
    </w:p>
    <w:p w:rsidR="00846C6E" w:rsidRDefault="00846C6E">
      <w:pPr>
        <w:pStyle w:val="BodyText"/>
        <w:spacing w:before="1"/>
        <w:ind w:left="221" w:right="7793"/>
      </w:pPr>
      <w:r>
        <w:t>( ) Загорецкий</w:t>
      </w:r>
      <w:r>
        <w:rPr>
          <w:spacing w:val="40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Грушницкий ( ) Онегин</w:t>
      </w:r>
    </w:p>
    <w:p w:rsidR="00846C6E" w:rsidRDefault="00846C6E">
      <w:pPr>
        <w:pStyle w:val="BodyText"/>
        <w:ind w:left="221" w:right="8099"/>
      </w:pP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 xml:space="preserve">Скотинин ( ) Ленский </w:t>
      </w:r>
      <w:r>
        <w:rPr>
          <w:spacing w:val="-2"/>
        </w:rPr>
        <w:t>Фамусов</w:t>
      </w:r>
    </w:p>
    <w:p w:rsidR="00846C6E" w:rsidRDefault="00846C6E">
      <w:pPr>
        <w:pStyle w:val="BodyText"/>
        <w:spacing w:before="91"/>
        <w:ind w:left="0"/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line="322" w:lineRule="exact"/>
        <w:ind w:left="534" w:hanging="422"/>
        <w:rPr>
          <w:sz w:val="28"/>
        </w:rPr>
      </w:pPr>
      <w:r>
        <w:rPr>
          <w:sz w:val="28"/>
        </w:rPr>
        <w:t>Этот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второстепенным?</w:t>
      </w:r>
    </w:p>
    <w:p w:rsidR="00846C6E" w:rsidRDefault="00846C6E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</w:t>
      </w:r>
    </w:p>
    <w:p w:rsidR="00846C6E" w:rsidRDefault="00846C6E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846C6E" w:rsidRDefault="00846C6E">
      <w:pPr>
        <w:sectPr w:rsidR="00846C6E">
          <w:pgSz w:w="11910" w:h="16840"/>
          <w:pgMar w:top="1200" w:right="1020" w:bottom="960" w:left="1020" w:header="710" w:footer="779" w:gutter="0"/>
          <w:cols w:space="720"/>
        </w:sectPr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221"/>
          <w:tab w:val="left" w:pos="534"/>
        </w:tabs>
        <w:spacing w:before="234" w:line="410" w:lineRule="atLeast"/>
        <w:ind w:left="221" w:right="1586" w:hanging="109"/>
        <w:rPr>
          <w:sz w:val="28"/>
        </w:rPr>
      </w:pPr>
      <w:r>
        <w:rPr>
          <w:noProof/>
          <w:lang w:eastAsia="ru-RU"/>
        </w:rPr>
        <w:pict>
          <v:shape id="Image 53" o:spid="_x0000_s1070" type="#_x0000_t75" style="position:absolute;left:0;text-align:left;margin-left:357pt;margin-top:37.1pt;width:120.55pt;height:124.05pt;z-index:-251659264;visibility:visible;mso-wrap-distance-left:0;mso-wrap-distance-right:0;mso-position-horizontal-relative:page">
            <v:imagedata r:id="rId35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3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13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персонажей. ( ) Митрофанушка и Простакова</w:t>
      </w:r>
    </w:p>
    <w:p w:rsidR="00846C6E" w:rsidRDefault="00846C6E">
      <w:pPr>
        <w:pStyle w:val="BodyText"/>
        <w:spacing w:before="5" w:line="322" w:lineRule="exact"/>
        <w:ind w:left="221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Супруги</w:t>
      </w:r>
      <w:r>
        <w:rPr>
          <w:spacing w:val="-5"/>
        </w:rPr>
        <w:t xml:space="preserve"> </w:t>
      </w:r>
      <w:r>
        <w:rPr>
          <w:spacing w:val="-2"/>
        </w:rPr>
        <w:t>Горичи</w:t>
      </w:r>
    </w:p>
    <w:p w:rsidR="00846C6E" w:rsidRDefault="00846C6E">
      <w:pPr>
        <w:pStyle w:val="BodyText"/>
        <w:ind w:left="221" w:right="6507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Тришка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Еремеевна Софья и Чацкий</w:t>
      </w:r>
    </w:p>
    <w:p w:rsidR="00846C6E" w:rsidRDefault="00846C6E">
      <w:pPr>
        <w:pStyle w:val="BodyText"/>
        <w:spacing w:line="321" w:lineRule="exact"/>
        <w:ind w:left="221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Хлёстова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Молчалин</w:t>
      </w: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spacing w:before="5"/>
        <w:ind w:left="0"/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line="322" w:lineRule="exact"/>
        <w:ind w:left="534" w:hanging="422"/>
        <w:rPr>
          <w:sz w:val="28"/>
        </w:rPr>
      </w:pP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второстепенными?</w:t>
      </w:r>
    </w:p>
    <w:p w:rsidR="00846C6E" w:rsidRDefault="00846C6E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главными</w:t>
      </w:r>
    </w:p>
    <w:p w:rsidR="00846C6E" w:rsidRDefault="00846C6E">
      <w:pPr>
        <w:pStyle w:val="BodyText"/>
        <w:spacing w:before="3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второстепенными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before="91"/>
        <w:ind w:left="534" w:hanging="422"/>
        <w:rPr>
          <w:sz w:val="28"/>
        </w:rPr>
      </w:pPr>
      <w:r>
        <w:rPr>
          <w:sz w:val="28"/>
        </w:rPr>
        <w:t>Выберите</w:t>
      </w:r>
      <w:r>
        <w:rPr>
          <w:spacing w:val="-17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15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персонажей.</w:t>
      </w:r>
    </w:p>
    <w:p w:rsidR="00846C6E" w:rsidRDefault="00846C6E">
      <w:pPr>
        <w:pStyle w:val="BodyText"/>
        <w:spacing w:before="93" w:line="322" w:lineRule="exact"/>
        <w:ind w:left="221"/>
        <w:jc w:val="both"/>
      </w:pPr>
      <w:r>
        <w:rPr>
          <w:noProof/>
          <w:lang w:eastAsia="ru-RU"/>
        </w:rPr>
        <w:pict>
          <v:shape id="Image 54" o:spid="_x0000_s1071" type="#_x0000_t75" style="position:absolute;left:0;text-align:left;margin-left:350.65pt;margin-top:4.95pt;width:112.2pt;height:170.05pt;z-index:251651072;visibility:visible;mso-wrap-distance-left:0;mso-wrap-distance-right:0;mso-position-horizontal-relative:page">
            <v:imagedata r:id="rId36" o:title=""/>
            <w10:wrap anchorx="page"/>
          </v:shape>
        </w:pict>
      </w:r>
      <w:r>
        <w:t>Правдин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Милон</w:t>
      </w:r>
    </w:p>
    <w:p w:rsidR="00846C6E" w:rsidRDefault="00846C6E">
      <w:pPr>
        <w:pStyle w:val="BodyText"/>
        <w:ind w:left="221" w:right="6592"/>
        <w:jc w:val="both"/>
      </w:pP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5"/>
        </w:rPr>
        <w:t xml:space="preserve"> </w:t>
      </w:r>
      <w:r>
        <w:t>Кутейкин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Цыфиркин (</w:t>
      </w:r>
      <w:r>
        <w:rPr>
          <w:spacing w:val="-12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Скотинин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Простаков Стародум и Вральман</w:t>
      </w: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spacing w:before="273"/>
        <w:ind w:left="0"/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ind w:left="112" w:right="2245" w:firstLine="0"/>
        <w:rPr>
          <w:sz w:val="28"/>
        </w:rPr>
      </w:pP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второстепенными? ( ) главными</w:t>
      </w:r>
    </w:p>
    <w:p w:rsidR="00846C6E" w:rsidRDefault="00846C6E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второстепенными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221"/>
          <w:tab w:val="left" w:pos="534"/>
        </w:tabs>
        <w:spacing w:before="5" w:line="410" w:lineRule="atLeast"/>
        <w:ind w:left="221" w:right="1586" w:hanging="109"/>
        <w:rPr>
          <w:sz w:val="28"/>
        </w:rPr>
      </w:pPr>
      <w:r>
        <w:rPr>
          <w:noProof/>
          <w:lang w:eastAsia="ru-RU"/>
        </w:rPr>
        <w:pict>
          <v:shape id="Image 55" o:spid="_x0000_s1072" type="#_x0000_t75" style="position:absolute;left:0;text-align:left;margin-left:345pt;margin-top:25.6pt;width:144.3pt;height:170.05pt;z-index:251652096;visibility:visible;mso-wrap-distance-left:0;mso-wrap-distance-right:0;mso-position-horizontal-relative:page">
            <v:imagedata r:id="rId37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3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13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персонажей. ( ) Митрофанушка и Простакова</w:t>
      </w:r>
    </w:p>
    <w:p w:rsidR="00846C6E" w:rsidRDefault="00846C6E">
      <w:pPr>
        <w:pStyle w:val="BodyText"/>
        <w:spacing w:before="2"/>
        <w:ind w:left="221"/>
      </w:pPr>
      <w:r>
        <w:rPr>
          <w:spacing w:val="-2"/>
        </w:rPr>
        <w:t>Супруги</w:t>
      </w:r>
      <w:r>
        <w:rPr>
          <w:spacing w:val="-4"/>
        </w:rPr>
        <w:t xml:space="preserve"> </w:t>
      </w:r>
      <w:r>
        <w:rPr>
          <w:spacing w:val="-2"/>
        </w:rPr>
        <w:t>Горичи</w:t>
      </w:r>
    </w:p>
    <w:p w:rsidR="00846C6E" w:rsidRDefault="00846C6E">
      <w:pPr>
        <w:pStyle w:val="BodyText"/>
        <w:spacing w:before="2"/>
        <w:ind w:left="290" w:right="6507" w:hanging="70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Тришка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Еремеевна Софья и Чацкий</w:t>
      </w:r>
    </w:p>
    <w:p w:rsidR="00846C6E" w:rsidRDefault="00846C6E">
      <w:pPr>
        <w:pStyle w:val="BodyText"/>
        <w:ind w:left="221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Хлёстова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Молчалин</w:t>
      </w: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spacing w:before="274"/>
        <w:ind w:left="0"/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ind w:left="112" w:right="2245" w:firstLine="0"/>
        <w:rPr>
          <w:sz w:val="28"/>
        </w:rPr>
      </w:pP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второстепенными? ( ) главными</w:t>
      </w:r>
    </w:p>
    <w:p w:rsidR="00846C6E" w:rsidRDefault="00846C6E">
      <w:pPr>
        <w:pStyle w:val="BodyText"/>
        <w:spacing w:line="321" w:lineRule="exact"/>
        <w:jc w:val="both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второстепенными</w:t>
      </w:r>
    </w:p>
    <w:p w:rsidR="00846C6E" w:rsidRDefault="00846C6E">
      <w:pPr>
        <w:spacing w:line="321" w:lineRule="exact"/>
        <w:jc w:val="both"/>
        <w:sectPr w:rsidR="00846C6E">
          <w:pgSz w:w="11910" w:h="16840"/>
          <w:pgMar w:top="1200" w:right="1020" w:bottom="960" w:left="1020" w:header="710" w:footer="779" w:gutter="0"/>
          <w:cols w:space="720"/>
        </w:sectPr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221"/>
          <w:tab w:val="left" w:pos="534"/>
        </w:tabs>
        <w:spacing w:before="234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pict>
          <v:shape id="Image 56" o:spid="_x0000_s1073" type="#_x0000_t75" style="position:absolute;left:0;text-align:left;margin-left:338.3pt;margin-top:32.55pt;width:158.65pt;height:243.95pt;z-index:-251658240;visibility:visible;mso-wrap-distance-left:0;mso-wrap-distance-right:0;mso-position-horizontal-relative:page">
            <v:imagedata r:id="rId41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1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персонажа. ( ) Стародум</w:t>
      </w:r>
    </w:p>
    <w:p w:rsidR="00846C6E" w:rsidRDefault="00846C6E">
      <w:pPr>
        <w:pStyle w:val="BodyText"/>
        <w:spacing w:before="5"/>
        <w:ind w:left="221" w:right="7531"/>
      </w:pPr>
      <w:r>
        <w:t>( ) Тугоуховский</w:t>
      </w:r>
      <w:r>
        <w:rPr>
          <w:spacing w:val="40"/>
        </w:rPr>
        <w:t xml:space="preserve"> </w:t>
      </w: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5"/>
        </w:rPr>
        <w:t xml:space="preserve"> </w:t>
      </w:r>
      <w:r>
        <w:t>Доктор</w:t>
      </w:r>
      <w:r>
        <w:rPr>
          <w:spacing w:val="-13"/>
        </w:rPr>
        <w:t xml:space="preserve"> </w:t>
      </w:r>
      <w:r>
        <w:t xml:space="preserve">Вернер </w:t>
      </w:r>
      <w:r>
        <w:rPr>
          <w:spacing w:val="-2"/>
        </w:rPr>
        <w:t>Репетилов</w:t>
      </w:r>
    </w:p>
    <w:p w:rsidR="00846C6E" w:rsidRDefault="00846C6E">
      <w:pPr>
        <w:pStyle w:val="BodyText"/>
        <w:ind w:left="221" w:right="7793"/>
      </w:pPr>
      <w:r>
        <w:t>( ) Загорецкий</w:t>
      </w:r>
      <w:r>
        <w:rPr>
          <w:spacing w:val="40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Грушницкий ( ) Онегин</w:t>
      </w:r>
    </w:p>
    <w:p w:rsidR="00846C6E" w:rsidRDefault="00846C6E">
      <w:pPr>
        <w:pStyle w:val="BodyText"/>
        <w:ind w:left="221" w:right="8152"/>
      </w:pP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Скотинин ( ) Ленский</w:t>
      </w:r>
      <w:r>
        <w:rPr>
          <w:spacing w:val="40"/>
        </w:rPr>
        <w:t xml:space="preserve"> </w:t>
      </w:r>
      <w:r>
        <w:t>( ) Фамусов</w:t>
      </w: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spacing w:before="60"/>
        <w:ind w:left="0"/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ind w:left="112" w:right="2662" w:firstLine="0"/>
        <w:rPr>
          <w:sz w:val="28"/>
        </w:rPr>
      </w:pPr>
      <w:r>
        <w:rPr>
          <w:sz w:val="28"/>
        </w:rPr>
        <w:t>Этот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второстепенным? ( ) главным</w:t>
      </w:r>
    </w:p>
    <w:p w:rsidR="00846C6E" w:rsidRDefault="00846C6E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221"/>
          <w:tab w:val="left" w:pos="534"/>
        </w:tabs>
        <w:spacing w:before="236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pict>
          <v:shape id="Image 57" o:spid="_x0000_s1074" type="#_x0000_t75" style="position:absolute;left:0;text-align:left;margin-left:341.05pt;margin-top:37.15pt;width:152.2pt;height:210.95pt;z-index:-251657216;visibility:visible;mso-wrap-distance-left:0;mso-wrap-distance-right:0;mso-position-horizontal-relative:page">
            <v:imagedata r:id="rId39" o:title=""/>
            <w10:wrap anchorx="page"/>
          </v:shape>
        </w:pict>
      </w:r>
      <w:r>
        <w:rPr>
          <w:sz w:val="28"/>
        </w:rPr>
        <w:t>Выберите</w:t>
      </w:r>
      <w:r>
        <w:rPr>
          <w:spacing w:val="-11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персонажа. ( ) Удушьев Ипполит Маркелыч</w:t>
      </w:r>
    </w:p>
    <w:p w:rsidR="00846C6E" w:rsidRDefault="00846C6E">
      <w:pPr>
        <w:pStyle w:val="BodyText"/>
        <w:spacing w:before="3" w:line="322" w:lineRule="exact"/>
        <w:ind w:left="221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Стародум</w:t>
      </w:r>
    </w:p>
    <w:p w:rsidR="00846C6E" w:rsidRDefault="00846C6E">
      <w:pPr>
        <w:pStyle w:val="BodyText"/>
        <w:ind w:left="221" w:right="7531"/>
      </w:pPr>
      <w:r>
        <w:t>( ) Тугоуховский</w:t>
      </w:r>
      <w:r>
        <w:rPr>
          <w:spacing w:val="40"/>
        </w:rPr>
        <w:t xml:space="preserve"> </w:t>
      </w: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5"/>
        </w:rPr>
        <w:t xml:space="preserve"> </w:t>
      </w:r>
      <w:r>
        <w:t>Доктор</w:t>
      </w:r>
      <w:r>
        <w:rPr>
          <w:spacing w:val="-13"/>
        </w:rPr>
        <w:t xml:space="preserve"> </w:t>
      </w:r>
      <w:r>
        <w:t xml:space="preserve">Вернер ( ) Репетилов </w:t>
      </w:r>
      <w:r>
        <w:rPr>
          <w:spacing w:val="-2"/>
        </w:rPr>
        <w:t>Загорецкий</w:t>
      </w:r>
    </w:p>
    <w:p w:rsidR="00846C6E" w:rsidRDefault="00846C6E">
      <w:pPr>
        <w:pStyle w:val="BodyText"/>
        <w:ind w:left="221" w:right="7793"/>
      </w:pP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Грушницкий ( ) Онегин</w:t>
      </w:r>
    </w:p>
    <w:p w:rsidR="00846C6E" w:rsidRDefault="00846C6E">
      <w:pPr>
        <w:pStyle w:val="BodyText"/>
        <w:ind w:left="221" w:right="8152"/>
      </w:pP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Скотинин ( ) Ленский</w:t>
      </w:r>
      <w:r>
        <w:rPr>
          <w:spacing w:val="40"/>
        </w:rPr>
        <w:t xml:space="preserve"> </w:t>
      </w:r>
      <w:r>
        <w:t>( ) Фамусов</w:t>
      </w:r>
    </w:p>
    <w:p w:rsidR="00846C6E" w:rsidRDefault="00846C6E">
      <w:pPr>
        <w:pStyle w:val="BodyText"/>
        <w:ind w:left="0"/>
      </w:pPr>
    </w:p>
    <w:p w:rsidR="00846C6E" w:rsidRDefault="00846C6E">
      <w:pPr>
        <w:pStyle w:val="BodyText"/>
        <w:spacing w:before="137"/>
        <w:ind w:left="0"/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ind w:left="112" w:right="2662" w:firstLine="0"/>
        <w:rPr>
          <w:sz w:val="28"/>
        </w:rPr>
      </w:pPr>
      <w:r>
        <w:rPr>
          <w:sz w:val="28"/>
        </w:rPr>
        <w:t>Этот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второстепенным? ( ) главным</w:t>
      </w:r>
    </w:p>
    <w:p w:rsidR="00846C6E" w:rsidRDefault="00846C6E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846C6E" w:rsidRDefault="00846C6E">
      <w:pPr>
        <w:spacing w:line="321" w:lineRule="exact"/>
        <w:sectPr w:rsidR="00846C6E">
          <w:pgSz w:w="11910" w:h="16840"/>
          <w:pgMar w:top="1200" w:right="1020" w:bottom="960" w:left="1020" w:header="710" w:footer="779" w:gutter="0"/>
          <w:cols w:space="720"/>
        </w:sectPr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before="183"/>
        <w:ind w:left="534" w:hanging="422"/>
        <w:rPr>
          <w:sz w:val="28"/>
        </w:rPr>
      </w:pPr>
      <w:r>
        <w:rPr>
          <w:sz w:val="28"/>
        </w:rPr>
        <w:t>Выберите</w:t>
      </w:r>
      <w:r>
        <w:rPr>
          <w:spacing w:val="-15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6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персонажа.</w:t>
      </w:r>
    </w:p>
    <w:p w:rsidR="00846C6E" w:rsidRDefault="00846C6E">
      <w:pPr>
        <w:pStyle w:val="BodyText"/>
        <w:spacing w:before="93" w:line="322" w:lineRule="exact"/>
        <w:ind w:left="221"/>
      </w:pPr>
      <w:r>
        <w:rPr>
          <w:noProof/>
          <w:lang w:eastAsia="ru-RU"/>
        </w:rPr>
        <w:pict>
          <v:shape id="Image 60" o:spid="_x0000_s1077" type="#_x0000_t75" style="position:absolute;left:0;text-align:left;margin-left:342pt;margin-top:5pt;width:151.45pt;height:156.95pt;z-index:251653120;visibility:visible;mso-wrap-distance-left:0;mso-wrap-distance-right:0;mso-position-horizontal-relative:page">
            <v:imagedata r:id="rId40" o:title=""/>
            <w10:wrap anchorx="page"/>
          </v:shape>
        </w:pict>
      </w:r>
      <w:r>
        <w:rPr>
          <w:spacing w:val="-2"/>
        </w:rPr>
        <w:t>Стародум</w:t>
      </w:r>
    </w:p>
    <w:p w:rsidR="00846C6E" w:rsidRDefault="00846C6E">
      <w:pPr>
        <w:pStyle w:val="BodyText"/>
        <w:ind w:left="221" w:right="7531"/>
      </w:pPr>
      <w:r>
        <w:t>( ) Тугоуховский</w:t>
      </w:r>
      <w:r>
        <w:rPr>
          <w:spacing w:val="40"/>
        </w:rPr>
        <w:t xml:space="preserve"> </w:t>
      </w: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5"/>
        </w:rPr>
        <w:t xml:space="preserve"> </w:t>
      </w:r>
      <w:r>
        <w:t>Доктор</w:t>
      </w:r>
      <w:r>
        <w:rPr>
          <w:spacing w:val="-13"/>
        </w:rPr>
        <w:t xml:space="preserve"> </w:t>
      </w:r>
      <w:r>
        <w:t>Вернер ( ) Репетилов</w:t>
      </w:r>
    </w:p>
    <w:p w:rsidR="00846C6E" w:rsidRDefault="00846C6E">
      <w:pPr>
        <w:pStyle w:val="BodyText"/>
        <w:spacing w:before="1"/>
        <w:ind w:left="221" w:right="7793"/>
      </w:pPr>
      <w:r>
        <w:t>( ) Загорецкий</w:t>
      </w:r>
      <w:r>
        <w:rPr>
          <w:spacing w:val="40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Грушницкий ( ) Онегин</w:t>
      </w:r>
    </w:p>
    <w:p w:rsidR="00846C6E" w:rsidRDefault="00846C6E">
      <w:pPr>
        <w:pStyle w:val="BodyText"/>
        <w:ind w:left="221" w:right="8152"/>
      </w:pP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Скотинин ( ) Ленский</w:t>
      </w:r>
      <w:r>
        <w:rPr>
          <w:spacing w:val="40"/>
        </w:rPr>
        <w:t xml:space="preserve"> </w:t>
      </w:r>
      <w:r>
        <w:t>( ) Фамусов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before="92" w:line="322" w:lineRule="exact"/>
        <w:ind w:left="534" w:hanging="422"/>
        <w:rPr>
          <w:sz w:val="28"/>
        </w:rPr>
      </w:pPr>
      <w:r>
        <w:rPr>
          <w:sz w:val="28"/>
        </w:rPr>
        <w:t>Этот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второстепенным?</w:t>
      </w:r>
    </w:p>
    <w:p w:rsidR="00846C6E" w:rsidRDefault="00846C6E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главным</w:t>
      </w:r>
    </w:p>
    <w:p w:rsidR="00846C6E" w:rsidRDefault="00846C6E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846C6E" w:rsidRDefault="00846C6E">
      <w:pPr>
        <w:pStyle w:val="BodyText"/>
        <w:spacing w:before="4"/>
        <w:ind w:left="0"/>
      </w:pPr>
    </w:p>
    <w:p w:rsidR="00846C6E" w:rsidRDefault="00846C6E">
      <w:pPr>
        <w:pStyle w:val="Heading1"/>
        <w:spacing w:line="321" w:lineRule="exact"/>
      </w:pPr>
      <w:r>
        <w:t>Задания</w:t>
      </w:r>
      <w:r>
        <w:rPr>
          <w:spacing w:val="-5"/>
        </w:rPr>
        <w:t xml:space="preserve"> </w:t>
      </w:r>
      <w:r>
        <w:rPr>
          <w:spacing w:val="-2"/>
        </w:rPr>
        <w:t>34–35.</w:t>
      </w:r>
    </w:p>
    <w:p w:rsidR="00846C6E" w:rsidRDefault="00846C6E">
      <w:pPr>
        <w:pStyle w:val="BodyText"/>
        <w:spacing w:line="321" w:lineRule="exact"/>
      </w:pPr>
      <w:r>
        <w:t>Кому</w:t>
      </w:r>
      <w:r>
        <w:rPr>
          <w:spacing w:val="-1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принадлежат</w:t>
      </w:r>
      <w:r>
        <w:rPr>
          <w:spacing w:val="-6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rPr>
          <w:spacing w:val="-2"/>
        </w:rPr>
        <w:t>реплики?</w:t>
      </w:r>
    </w:p>
    <w:p w:rsidR="00846C6E" w:rsidRDefault="00846C6E">
      <w:pPr>
        <w:pStyle w:val="BodyText"/>
        <w:spacing w:before="4"/>
        <w:ind w:left="0"/>
        <w:rPr>
          <w:sz w:val="6"/>
        </w:rPr>
      </w:pPr>
      <w:r>
        <w:rPr>
          <w:noProof/>
          <w:lang w:eastAsia="ru-RU"/>
        </w:rPr>
        <w:pict>
          <v:shape id="Image 61" o:spid="_x0000_s1078" type="#_x0000_t75" style="position:absolute;margin-left:56.65pt;margin-top:4.85pt;width:481.65pt;height:234.25pt;z-index:-251652096;visibility:visible;mso-wrap-distance-left:0;mso-wrap-distance-right:0;mso-position-horizontal-relative:page">
            <v:imagedata r:id="rId42" o:title=""/>
            <w10:wrap type="topAndBottom" anchorx="page"/>
          </v:shape>
        </w:pic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532"/>
        </w:tabs>
        <w:spacing w:before="179"/>
        <w:ind w:left="112" w:right="116" w:firstLine="0"/>
        <w:rPr>
          <w:i/>
          <w:sz w:val="28"/>
        </w:rPr>
      </w:pP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вижу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невесты?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Где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она?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Ввечеру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уже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сговору,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так не пора ли ей сказать, что выдают её замуж?</w:t>
      </w:r>
    </w:p>
    <w:p w:rsidR="00846C6E" w:rsidRDefault="00846C6E">
      <w:pPr>
        <w:pStyle w:val="BodyText"/>
        <w:spacing w:before="93"/>
        <w:ind w:right="8226"/>
      </w:pPr>
      <w:r>
        <w:t>(</w:t>
      </w:r>
      <w:r>
        <w:rPr>
          <w:spacing w:val="-16"/>
        </w:rPr>
        <w:t xml:space="preserve"> </w:t>
      </w:r>
      <w:r>
        <w:t>)</w:t>
      </w:r>
      <w:r>
        <w:rPr>
          <w:spacing w:val="-16"/>
        </w:rPr>
        <w:t xml:space="preserve"> </w:t>
      </w:r>
      <w:r>
        <w:t>Скотинин ( ) Милон</w:t>
      </w:r>
    </w:p>
    <w:p w:rsidR="00846C6E" w:rsidRDefault="00846C6E">
      <w:pPr>
        <w:pStyle w:val="BodyText"/>
        <w:ind w:right="8023"/>
      </w:pPr>
      <w:r>
        <w:t>(</w:t>
      </w:r>
      <w:r>
        <w:rPr>
          <w:spacing w:val="-16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Загорецкий ( ) Горич</w:t>
      </w:r>
    </w:p>
    <w:p w:rsidR="00846C6E" w:rsidRDefault="00846C6E">
      <w:pPr>
        <w:pStyle w:val="BodyText"/>
        <w:spacing w:before="1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Правдин</w:t>
      </w:r>
    </w:p>
    <w:p w:rsidR="00846C6E" w:rsidRDefault="00846C6E">
      <w:pPr>
        <w:sectPr w:rsidR="00846C6E">
          <w:headerReference w:type="default" r:id="rId43"/>
          <w:footerReference w:type="default" r:id="rId44"/>
          <w:pgSz w:w="11910" w:h="16840"/>
          <w:pgMar w:top="1200" w:right="1020" w:bottom="960" w:left="1020" w:header="710" w:footer="779" w:gutter="0"/>
          <w:cols w:space="720"/>
        </w:sectPr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32"/>
        </w:tabs>
        <w:spacing w:before="183" w:line="242" w:lineRule="auto"/>
        <w:ind w:left="112" w:right="4209" w:firstLine="0"/>
        <w:rPr>
          <w:i/>
          <w:sz w:val="28"/>
        </w:rPr>
      </w:pPr>
      <w:r>
        <w:rPr>
          <w:sz w:val="28"/>
        </w:rPr>
        <w:t xml:space="preserve">– </w:t>
      </w:r>
      <w:r>
        <w:rPr>
          <w:i/>
          <w:sz w:val="28"/>
        </w:rPr>
        <w:t xml:space="preserve">Брат, женишься, тогда меня вспомянь! </w:t>
      </w:r>
      <w:bookmarkStart w:id="0" w:name="_GoBack"/>
      <w:bookmarkEnd w:id="0"/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скуки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будешь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свистеть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одно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же.</w:t>
      </w:r>
    </w:p>
    <w:p w:rsidR="00846C6E" w:rsidRDefault="00846C6E">
      <w:pPr>
        <w:pStyle w:val="BodyText"/>
        <w:spacing w:before="86"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Милон</w:t>
      </w:r>
    </w:p>
    <w:p w:rsidR="00846C6E" w:rsidRDefault="00846C6E">
      <w:pPr>
        <w:pStyle w:val="BodyText"/>
        <w:ind w:right="8023"/>
      </w:pPr>
      <w:r>
        <w:t>(</w:t>
      </w:r>
      <w:r>
        <w:rPr>
          <w:spacing w:val="-17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Загорецкий ( ) Скотинин</w:t>
      </w:r>
    </w:p>
    <w:p w:rsidR="00846C6E" w:rsidRDefault="00846C6E">
      <w:pPr>
        <w:pStyle w:val="BodyText"/>
        <w:spacing w:before="2"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Горич</w:t>
      </w:r>
    </w:p>
    <w:p w:rsidR="00846C6E" w:rsidRDefault="00846C6E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Правдин</w:t>
      </w:r>
    </w:p>
    <w:p w:rsidR="00846C6E" w:rsidRDefault="00846C6E">
      <w:pPr>
        <w:pStyle w:val="Heading1"/>
        <w:spacing w:before="189"/>
      </w:pPr>
      <w:r>
        <w:t>Задания</w:t>
      </w:r>
      <w:r>
        <w:rPr>
          <w:spacing w:val="-8"/>
        </w:rPr>
        <w:t xml:space="preserve"> </w:t>
      </w:r>
      <w:r>
        <w:rPr>
          <w:spacing w:val="-2"/>
        </w:rPr>
        <w:t>36–42.</w:t>
      </w:r>
    </w:p>
    <w:p w:rsidR="00846C6E" w:rsidRDefault="00846C6E">
      <w:pPr>
        <w:pStyle w:val="BodyText"/>
        <w:spacing w:line="319" w:lineRule="exact"/>
      </w:pPr>
      <w:r>
        <w:t>Прочитайте</w:t>
      </w:r>
      <w:r>
        <w:rPr>
          <w:spacing w:val="-7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ответьте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вопросы.</w:t>
      </w:r>
    </w:p>
    <w:p w:rsidR="00846C6E" w:rsidRDefault="00846C6E">
      <w:pPr>
        <w:spacing w:line="322" w:lineRule="exact"/>
        <w:ind w:left="112"/>
        <w:rPr>
          <w:i/>
          <w:sz w:val="28"/>
        </w:rPr>
      </w:pPr>
      <w:r>
        <w:rPr>
          <w:i/>
          <w:spacing w:val="25"/>
          <w:sz w:val="28"/>
        </w:rPr>
        <w:t>Афа</w:t>
      </w:r>
      <w:r>
        <w:rPr>
          <w:i/>
          <w:spacing w:val="-30"/>
          <w:sz w:val="28"/>
        </w:rPr>
        <w:t xml:space="preserve"> </w:t>
      </w:r>
      <w:r>
        <w:rPr>
          <w:i/>
          <w:spacing w:val="30"/>
          <w:sz w:val="28"/>
        </w:rPr>
        <w:t>насий</w:t>
      </w:r>
      <w:r>
        <w:rPr>
          <w:i/>
          <w:spacing w:val="53"/>
          <w:w w:val="150"/>
          <w:sz w:val="28"/>
        </w:rPr>
        <w:t xml:space="preserve"> </w:t>
      </w:r>
      <w:r>
        <w:rPr>
          <w:i/>
          <w:spacing w:val="31"/>
          <w:sz w:val="28"/>
        </w:rPr>
        <w:t>Афанас</w:t>
      </w:r>
      <w:r>
        <w:rPr>
          <w:i/>
          <w:spacing w:val="-29"/>
          <w:sz w:val="28"/>
        </w:rPr>
        <w:t xml:space="preserve"> </w:t>
      </w:r>
      <w:r>
        <w:rPr>
          <w:i/>
          <w:sz w:val="28"/>
        </w:rPr>
        <w:t>ь</w:t>
      </w:r>
      <w:r>
        <w:rPr>
          <w:i/>
          <w:spacing w:val="-30"/>
          <w:sz w:val="28"/>
        </w:rPr>
        <w:t xml:space="preserve"> </w:t>
      </w:r>
      <w:r>
        <w:rPr>
          <w:i/>
          <w:spacing w:val="28"/>
          <w:sz w:val="28"/>
        </w:rPr>
        <w:t>евич</w:t>
      </w:r>
      <w:r>
        <w:rPr>
          <w:i/>
          <w:spacing w:val="50"/>
          <w:w w:val="150"/>
          <w:sz w:val="28"/>
        </w:rPr>
        <w:t xml:space="preserve"> </w:t>
      </w:r>
      <w:r>
        <w:rPr>
          <w:i/>
          <w:spacing w:val="18"/>
          <w:sz w:val="28"/>
        </w:rPr>
        <w:t>Фе</w:t>
      </w:r>
      <w:r>
        <w:rPr>
          <w:i/>
          <w:spacing w:val="-28"/>
          <w:sz w:val="28"/>
        </w:rPr>
        <w:t xml:space="preserve"> </w:t>
      </w:r>
      <w:r>
        <w:rPr>
          <w:i/>
          <w:spacing w:val="-10"/>
          <w:sz w:val="28"/>
        </w:rPr>
        <w:t>т</w:t>
      </w:r>
    </w:p>
    <w:p w:rsidR="00846C6E" w:rsidRDefault="00846C6E">
      <w:pPr>
        <w:pStyle w:val="BodyText"/>
      </w:pPr>
      <w:r>
        <w:t>ТУМАННОЕ</w:t>
      </w:r>
      <w:r>
        <w:rPr>
          <w:spacing w:val="-15"/>
        </w:rPr>
        <w:t xml:space="preserve"> </w:t>
      </w:r>
      <w:r>
        <w:rPr>
          <w:spacing w:val="-4"/>
        </w:rPr>
        <w:t>УТРО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105"/>
        </w:tabs>
        <w:spacing w:before="93" w:line="322" w:lineRule="exact"/>
        <w:ind w:left="1105" w:hanging="426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6"/>
          <w:sz w:val="28"/>
        </w:rPr>
        <w:t xml:space="preserve"> </w:t>
      </w:r>
      <w:r>
        <w:rPr>
          <w:sz w:val="28"/>
        </w:rPr>
        <w:t>золотистый</w:t>
      </w:r>
      <w:r>
        <w:rPr>
          <w:spacing w:val="-5"/>
          <w:sz w:val="28"/>
        </w:rPr>
        <w:t xml:space="preserve"> луч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Меж</w:t>
      </w:r>
      <w:r>
        <w:rPr>
          <w:spacing w:val="-3"/>
          <w:sz w:val="28"/>
        </w:rPr>
        <w:t xml:space="preserve"> </w:t>
      </w:r>
      <w:r>
        <w:rPr>
          <w:sz w:val="28"/>
        </w:rPr>
        <w:t>белых</w:t>
      </w:r>
      <w:r>
        <w:rPr>
          <w:spacing w:val="-2"/>
          <w:sz w:val="28"/>
        </w:rPr>
        <w:t xml:space="preserve"> </w:t>
      </w:r>
      <w:r>
        <w:rPr>
          <w:sz w:val="28"/>
        </w:rPr>
        <w:t>гор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сизых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туч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Скользит</w:t>
      </w:r>
      <w:r>
        <w:rPr>
          <w:spacing w:val="-7"/>
          <w:sz w:val="28"/>
        </w:rPr>
        <w:t xml:space="preserve"> </w:t>
      </w:r>
      <w:r>
        <w:rPr>
          <w:sz w:val="28"/>
        </w:rPr>
        <w:t>уступами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вершин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темя</w:t>
      </w:r>
      <w:r>
        <w:rPr>
          <w:spacing w:val="-5"/>
          <w:sz w:val="28"/>
        </w:rPr>
        <w:t xml:space="preserve"> </w:t>
      </w:r>
      <w:r>
        <w:rPr>
          <w:sz w:val="28"/>
        </w:rPr>
        <w:t>башен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руин,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долинах,</w:t>
      </w:r>
      <w:r>
        <w:rPr>
          <w:spacing w:val="-6"/>
          <w:sz w:val="28"/>
        </w:rPr>
        <w:t xml:space="preserve"> </w:t>
      </w:r>
      <w:r>
        <w:rPr>
          <w:sz w:val="28"/>
        </w:rPr>
        <w:t>полных</w:t>
      </w:r>
      <w:r>
        <w:rPr>
          <w:spacing w:val="-2"/>
          <w:sz w:val="28"/>
        </w:rPr>
        <w:t xml:space="preserve"> мглой,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Туман</w:t>
      </w:r>
      <w:r>
        <w:rPr>
          <w:spacing w:val="-8"/>
          <w:sz w:val="28"/>
        </w:rPr>
        <w:t xml:space="preserve"> </w:t>
      </w:r>
      <w:r>
        <w:rPr>
          <w:sz w:val="28"/>
        </w:rPr>
        <w:t>недвижим</w:t>
      </w:r>
      <w:r>
        <w:rPr>
          <w:spacing w:val="-8"/>
          <w:sz w:val="28"/>
        </w:rPr>
        <w:t xml:space="preserve"> </w:t>
      </w:r>
      <w:r>
        <w:rPr>
          <w:sz w:val="28"/>
        </w:rPr>
        <w:t>голубой,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077"/>
        </w:tabs>
        <w:ind w:left="1077" w:hanging="398"/>
        <w:rPr>
          <w:sz w:val="28"/>
        </w:rPr>
      </w:pPr>
      <w:r>
        <w:rPr>
          <w:sz w:val="28"/>
        </w:rPr>
        <w:t>Пусть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твой</w:t>
      </w:r>
      <w:r>
        <w:rPr>
          <w:spacing w:val="-3"/>
          <w:sz w:val="28"/>
        </w:rPr>
        <w:t xml:space="preserve"> </w:t>
      </w:r>
      <w:r>
        <w:rPr>
          <w:sz w:val="28"/>
        </w:rPr>
        <w:t>восторг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мглу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сердец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077"/>
        </w:tabs>
        <w:spacing w:before="2" w:line="322" w:lineRule="exact"/>
        <w:ind w:left="1077" w:hanging="398"/>
        <w:rPr>
          <w:sz w:val="28"/>
        </w:rPr>
      </w:pPr>
      <w:r>
        <w:rPr>
          <w:sz w:val="28"/>
        </w:rPr>
        <w:t>Такой</w:t>
      </w:r>
      <w:r>
        <w:rPr>
          <w:spacing w:val="-6"/>
          <w:sz w:val="28"/>
        </w:rPr>
        <w:t xml:space="preserve"> </w:t>
      </w:r>
      <w:r>
        <w:rPr>
          <w:sz w:val="28"/>
        </w:rPr>
        <w:t>кидает</w:t>
      </w:r>
      <w:r>
        <w:rPr>
          <w:spacing w:val="-5"/>
          <w:sz w:val="28"/>
        </w:rPr>
        <w:t xml:space="preserve"> </w:t>
      </w:r>
      <w:r>
        <w:rPr>
          <w:sz w:val="28"/>
        </w:rPr>
        <w:t>свет,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певец!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как у</w:t>
      </w:r>
      <w:r>
        <w:rPr>
          <w:spacing w:val="-4"/>
          <w:sz w:val="28"/>
        </w:rPr>
        <w:t xml:space="preserve"> </w:t>
      </w:r>
      <w:r>
        <w:rPr>
          <w:sz w:val="28"/>
        </w:rPr>
        <w:t>розы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молодой,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Рождённой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раннею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зарёй,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Когда</w:t>
      </w:r>
      <w:r>
        <w:rPr>
          <w:spacing w:val="-6"/>
          <w:sz w:val="28"/>
        </w:rPr>
        <w:t xml:space="preserve"> </w:t>
      </w:r>
      <w:r>
        <w:rPr>
          <w:sz w:val="28"/>
        </w:rPr>
        <w:t>ещё</w:t>
      </w:r>
      <w:r>
        <w:rPr>
          <w:spacing w:val="-4"/>
          <w:sz w:val="28"/>
        </w:rPr>
        <w:t xml:space="preserve"> </w:t>
      </w:r>
      <w:r>
        <w:rPr>
          <w:sz w:val="28"/>
        </w:rPr>
        <w:t>палящих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крыл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Полудня</w:t>
      </w:r>
      <w:r>
        <w:rPr>
          <w:spacing w:val="-4"/>
          <w:sz w:val="28"/>
        </w:rPr>
        <w:t xml:space="preserve"> </w:t>
      </w:r>
      <w:r>
        <w:rPr>
          <w:sz w:val="28"/>
        </w:rPr>
        <w:t>ветер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раскрыл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влажный</w:t>
      </w:r>
      <w:r>
        <w:rPr>
          <w:spacing w:val="-4"/>
          <w:sz w:val="28"/>
        </w:rPr>
        <w:t xml:space="preserve"> </w:t>
      </w:r>
      <w:r>
        <w:rPr>
          <w:sz w:val="28"/>
        </w:rPr>
        <w:t>вздох</w:t>
      </w:r>
      <w:r>
        <w:rPr>
          <w:spacing w:val="-3"/>
          <w:sz w:val="28"/>
        </w:rPr>
        <w:t xml:space="preserve"> </w:t>
      </w:r>
      <w:r>
        <w:rPr>
          <w:sz w:val="28"/>
        </w:rPr>
        <w:t>туман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ночной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215"/>
        </w:tabs>
        <w:spacing w:before="2" w:line="322" w:lineRule="exact"/>
        <w:ind w:left="1215" w:hanging="536"/>
        <w:rPr>
          <w:sz w:val="28"/>
        </w:rPr>
      </w:pPr>
      <w:r>
        <w:rPr>
          <w:sz w:val="28"/>
        </w:rPr>
        <w:t>Меж</w:t>
      </w:r>
      <w:r>
        <w:rPr>
          <w:spacing w:val="-5"/>
          <w:sz w:val="28"/>
        </w:rPr>
        <w:t xml:space="preserve"> </w:t>
      </w:r>
      <w:r>
        <w:rPr>
          <w:sz w:val="28"/>
        </w:rPr>
        <w:t>небом</w:t>
      </w:r>
      <w:r>
        <w:rPr>
          <w:spacing w:val="-5"/>
          <w:sz w:val="28"/>
        </w:rPr>
        <w:t xml:space="preserve"> </w:t>
      </w:r>
      <w:r>
        <w:rPr>
          <w:sz w:val="28"/>
        </w:rPr>
        <w:t>делит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землёй,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Росинка</w:t>
      </w:r>
      <w:r>
        <w:rPr>
          <w:spacing w:val="-3"/>
          <w:sz w:val="28"/>
        </w:rPr>
        <w:t xml:space="preserve"> </w:t>
      </w:r>
      <w:r>
        <w:rPr>
          <w:sz w:val="28"/>
        </w:rPr>
        <w:t>катится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листа,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846C6E" w:rsidRDefault="00846C6E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Пусть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3"/>
          <w:sz w:val="28"/>
        </w:rPr>
        <w:t xml:space="preserve"> </w:t>
      </w:r>
      <w:r>
        <w:rPr>
          <w:sz w:val="28"/>
        </w:rPr>
        <w:t>песнь</w:t>
      </w:r>
      <w:r>
        <w:rPr>
          <w:spacing w:val="-4"/>
          <w:sz w:val="28"/>
        </w:rPr>
        <w:t xml:space="preserve"> </w:t>
      </w:r>
      <w:r>
        <w:rPr>
          <w:sz w:val="28"/>
        </w:rPr>
        <w:t>твоя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чиста.</w:t>
      </w:r>
    </w:p>
    <w:p w:rsidR="00846C6E" w:rsidRDefault="00846C6E">
      <w:pPr>
        <w:pStyle w:val="BodyText"/>
        <w:ind w:left="2945"/>
      </w:pPr>
      <w:r>
        <w:rPr>
          <w:spacing w:val="-2"/>
        </w:rPr>
        <w:t>(1856)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before="91" w:line="242" w:lineRule="auto"/>
        <w:ind w:left="112" w:right="3725" w:firstLine="0"/>
        <w:rPr>
          <w:sz w:val="28"/>
        </w:rPr>
      </w:pPr>
      <w:r>
        <w:rPr>
          <w:sz w:val="28"/>
        </w:rPr>
        <w:t>Укажите</w:t>
      </w:r>
      <w:r>
        <w:rPr>
          <w:spacing w:val="-13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12"/>
          <w:sz w:val="28"/>
        </w:rPr>
        <w:t xml:space="preserve"> </w:t>
      </w:r>
      <w:r>
        <w:rPr>
          <w:sz w:val="28"/>
        </w:rPr>
        <w:t>стихотворения. ( ) четырёхстопный дактиль</w:t>
      </w:r>
    </w:p>
    <w:p w:rsidR="00846C6E" w:rsidRDefault="00846C6E">
      <w:pPr>
        <w:pStyle w:val="BodyText"/>
        <w:spacing w:line="317" w:lineRule="exac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пятистопный</w:t>
      </w:r>
      <w:r>
        <w:rPr>
          <w:spacing w:val="-3"/>
        </w:rPr>
        <w:t xml:space="preserve"> </w:t>
      </w:r>
      <w:r>
        <w:rPr>
          <w:spacing w:val="-4"/>
        </w:rPr>
        <w:t>хорей</w:t>
      </w:r>
    </w:p>
    <w:p w:rsidR="00846C6E" w:rsidRDefault="00846C6E">
      <w:pPr>
        <w:pStyle w:val="BodyText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четырёхстопный</w:t>
      </w:r>
      <w:r>
        <w:rPr>
          <w:spacing w:val="-6"/>
        </w:rPr>
        <w:t xml:space="preserve"> </w:t>
      </w:r>
      <w:r>
        <w:rPr>
          <w:spacing w:val="-4"/>
        </w:rPr>
        <w:t>хорей</w:t>
      </w:r>
    </w:p>
    <w:p w:rsidR="00846C6E" w:rsidRDefault="00846C6E">
      <w:pPr>
        <w:pStyle w:val="BodyText"/>
        <w:spacing w:line="322" w:lineRule="exact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трёхстопный</w:t>
      </w:r>
      <w:r>
        <w:rPr>
          <w:spacing w:val="-3"/>
        </w:rPr>
        <w:t xml:space="preserve"> </w:t>
      </w:r>
      <w:r>
        <w:rPr>
          <w:spacing w:val="-2"/>
        </w:rPr>
        <w:t>амфибрахий</w:t>
      </w:r>
    </w:p>
    <w:p w:rsidR="00846C6E" w:rsidRDefault="00846C6E">
      <w:pPr>
        <w:pStyle w:val="BodyText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четырёхстопный</w:t>
      </w:r>
      <w:r>
        <w:rPr>
          <w:spacing w:val="-6"/>
        </w:rPr>
        <w:t xml:space="preserve"> </w:t>
      </w:r>
      <w:r>
        <w:rPr>
          <w:spacing w:val="-5"/>
        </w:rPr>
        <w:t>ямб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before="184"/>
        <w:ind w:left="112" w:right="3989" w:firstLine="0"/>
        <w:rPr>
          <w:sz w:val="28"/>
        </w:rPr>
      </w:pPr>
      <w:r>
        <w:rPr>
          <w:sz w:val="28"/>
        </w:rPr>
        <w:t>Укажите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1"/>
          <w:sz w:val="28"/>
        </w:rPr>
        <w:t xml:space="preserve"> </w:t>
      </w:r>
      <w:r>
        <w:rPr>
          <w:sz w:val="28"/>
        </w:rPr>
        <w:t>рифмовки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стихотворении. ( ) перекрёстный</w:t>
      </w:r>
    </w:p>
    <w:p w:rsidR="00846C6E" w:rsidRDefault="00846C6E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парный</w:t>
      </w:r>
    </w:p>
    <w:p w:rsidR="00846C6E" w:rsidRDefault="00846C6E">
      <w:pPr>
        <w:pStyle w:val="BodyText"/>
        <w:spacing w:before="2"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кольцевой</w:t>
      </w:r>
    </w:p>
    <w:p w:rsidR="00846C6E" w:rsidRDefault="00846C6E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опоясывающий</w:t>
      </w:r>
    </w:p>
    <w:p w:rsidR="00846C6E" w:rsidRDefault="00846C6E">
      <w:pPr>
        <w:sectPr w:rsidR="00846C6E">
          <w:headerReference w:type="default" r:id="rId45"/>
          <w:footerReference w:type="default" r:id="rId46"/>
          <w:pgSz w:w="11910" w:h="16840"/>
          <w:pgMar w:top="1200" w:right="1020" w:bottom="960" w:left="1020" w:header="710" w:footer="779" w:gutter="0"/>
          <w:cols w:space="720"/>
        </w:sectPr>
      </w:pPr>
    </w:p>
    <w:p w:rsidR="00846C6E" w:rsidRDefault="00846C6E">
      <w:pPr>
        <w:pStyle w:val="BodyText"/>
        <w:ind w:left="0"/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line="322" w:lineRule="exact"/>
        <w:ind w:left="534" w:hanging="422"/>
        <w:jc w:val="both"/>
        <w:rPr>
          <w:sz w:val="28"/>
        </w:rPr>
      </w:pPr>
      <w:r>
        <w:rPr>
          <w:sz w:val="28"/>
        </w:rPr>
        <w:t>Отметьте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неверное</w:t>
      </w:r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утверждение.</w:t>
      </w:r>
    </w:p>
    <w:p w:rsidR="00846C6E" w:rsidRDefault="00846C6E">
      <w:pPr>
        <w:pStyle w:val="BodyText"/>
        <w:spacing w:line="322" w:lineRule="exact"/>
        <w:jc w:val="both"/>
      </w:pPr>
      <w:r>
        <w:t>Стихотворение</w:t>
      </w:r>
      <w:r>
        <w:rPr>
          <w:spacing w:val="-11"/>
        </w:rPr>
        <w:t xml:space="preserve"> </w:t>
      </w:r>
      <w:r>
        <w:t>относится</w:t>
      </w:r>
      <w:r>
        <w:rPr>
          <w:spacing w:val="-10"/>
        </w:rPr>
        <w:t xml:space="preserve"> к</w:t>
      </w:r>
    </w:p>
    <w:p w:rsidR="00846C6E" w:rsidRDefault="00846C6E">
      <w:pPr>
        <w:pStyle w:val="BodyText"/>
        <w:ind w:right="6907"/>
        <w:jc w:val="both"/>
      </w:pPr>
      <w:r>
        <w:t>[ ] гражданской лирике [</w:t>
      </w:r>
      <w:r>
        <w:rPr>
          <w:spacing w:val="-10"/>
        </w:rPr>
        <w:t xml:space="preserve"> </w:t>
      </w:r>
      <w:r>
        <w:t>]</w:t>
      </w:r>
      <w:r>
        <w:rPr>
          <w:spacing w:val="-13"/>
        </w:rPr>
        <w:t xml:space="preserve"> </w:t>
      </w:r>
      <w:r>
        <w:t>философской</w:t>
      </w:r>
      <w:r>
        <w:rPr>
          <w:spacing w:val="-10"/>
        </w:rPr>
        <w:t xml:space="preserve"> </w:t>
      </w:r>
      <w:r>
        <w:t>лирике [ ] пейзажной лирике</w:t>
      </w:r>
    </w:p>
    <w:p w:rsidR="00846C6E" w:rsidRDefault="00846C6E">
      <w:pPr>
        <w:pStyle w:val="BodyText"/>
        <w:spacing w:before="1"/>
        <w:ind w:left="0"/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line="322" w:lineRule="exact"/>
        <w:ind w:left="534" w:hanging="422"/>
        <w:rPr>
          <w:sz w:val="28"/>
        </w:rPr>
      </w:pPr>
      <w:r>
        <w:rPr>
          <w:sz w:val="28"/>
        </w:rPr>
        <w:t>Отметьте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верные</w:t>
      </w:r>
      <w:r>
        <w:rPr>
          <w:b/>
          <w:spacing w:val="-3"/>
          <w:sz w:val="28"/>
        </w:rPr>
        <w:t xml:space="preserve"> </w:t>
      </w:r>
      <w:r>
        <w:rPr>
          <w:spacing w:val="-2"/>
          <w:sz w:val="28"/>
        </w:rPr>
        <w:t>утверждения.</w:t>
      </w:r>
    </w:p>
    <w:p w:rsidR="00846C6E" w:rsidRDefault="00846C6E">
      <w:pPr>
        <w:pStyle w:val="BodyText"/>
        <w:spacing w:line="322" w:lineRule="exact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стихотворении</w:t>
      </w:r>
      <w:r>
        <w:rPr>
          <w:spacing w:val="-6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холостые</w:t>
      </w:r>
      <w:r>
        <w:rPr>
          <w:spacing w:val="-3"/>
        </w:rPr>
        <w:t xml:space="preserve"> </w:t>
      </w:r>
      <w:r>
        <w:rPr>
          <w:spacing w:val="-2"/>
        </w:rPr>
        <w:t>рифмы.</w:t>
      </w:r>
    </w:p>
    <w:p w:rsidR="00846C6E" w:rsidRDefault="00846C6E">
      <w:pPr>
        <w:pStyle w:val="BodyText"/>
      </w:pPr>
      <w:r>
        <w:t>[ ] В стихотворении есть составные рифмы (одно слово рифмуется с двумя или несколькими словами).</w:t>
      </w:r>
    </w:p>
    <w:p w:rsidR="00846C6E" w:rsidRDefault="00846C6E">
      <w:pPr>
        <w:pStyle w:val="BodyText"/>
        <w:spacing w:before="1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стихотворении</w:t>
      </w:r>
      <w:r>
        <w:rPr>
          <w:spacing w:val="-6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образный</w:t>
      </w:r>
      <w:r>
        <w:rPr>
          <w:spacing w:val="-6"/>
        </w:rPr>
        <w:t xml:space="preserve"> </w:t>
      </w:r>
      <w:r>
        <w:rPr>
          <w:spacing w:val="-2"/>
        </w:rPr>
        <w:t>параллелизм.</w:t>
      </w:r>
    </w:p>
    <w:p w:rsidR="00846C6E" w:rsidRDefault="00846C6E">
      <w:pPr>
        <w:pStyle w:val="BodyText"/>
        <w:spacing w:before="1" w:line="322" w:lineRule="exact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строки</w:t>
      </w:r>
      <w:r>
        <w:rPr>
          <w:spacing w:val="-3"/>
        </w:rPr>
        <w:t xml:space="preserve"> </w:t>
      </w:r>
      <w:r>
        <w:t>заканчиваются</w:t>
      </w:r>
      <w:r>
        <w:rPr>
          <w:spacing w:val="-3"/>
        </w:rPr>
        <w:t xml:space="preserve"> </w:t>
      </w:r>
      <w:r>
        <w:t>ударным</w:t>
      </w:r>
      <w:r>
        <w:rPr>
          <w:spacing w:val="-6"/>
        </w:rPr>
        <w:t xml:space="preserve"> </w:t>
      </w:r>
      <w:r>
        <w:rPr>
          <w:spacing w:val="-2"/>
        </w:rPr>
        <w:t>слогом.</w:t>
      </w:r>
    </w:p>
    <w:p w:rsidR="00846C6E" w:rsidRDefault="00846C6E">
      <w:pPr>
        <w:pStyle w:val="BodyText"/>
      </w:pPr>
      <w:r>
        <w:t>[</w:t>
      </w:r>
      <w:r>
        <w:rPr>
          <w:spacing w:val="-5"/>
        </w:rPr>
        <w:t xml:space="preserve"> </w:t>
      </w:r>
      <w:r>
        <w:t>]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стихотворении</w:t>
      </w:r>
      <w:r>
        <w:rPr>
          <w:spacing w:val="-6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rPr>
          <w:spacing w:val="-2"/>
        </w:rPr>
        <w:t>сравнение.</w:t>
      </w:r>
    </w:p>
    <w:p w:rsidR="00846C6E" w:rsidRDefault="00846C6E">
      <w:pPr>
        <w:pStyle w:val="ListParagraph"/>
        <w:numPr>
          <w:ilvl w:val="0"/>
          <w:numId w:val="1"/>
        </w:numPr>
        <w:tabs>
          <w:tab w:val="left" w:pos="534"/>
        </w:tabs>
        <w:spacing w:before="321" w:line="322" w:lineRule="exact"/>
        <w:ind w:left="534" w:hanging="422"/>
        <w:jc w:val="both"/>
        <w:rPr>
          <w:sz w:val="28"/>
        </w:rPr>
      </w:pPr>
      <w:r>
        <w:rPr>
          <w:sz w:val="28"/>
        </w:rPr>
        <w:t>Укажите,</w:t>
      </w:r>
      <w:r>
        <w:rPr>
          <w:spacing w:val="-7"/>
          <w:sz w:val="28"/>
        </w:rPr>
        <w:t xml:space="preserve"> </w:t>
      </w:r>
      <w:r>
        <w:rPr>
          <w:sz w:val="28"/>
        </w:rPr>
        <w:t>какое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эпитетом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стихотворении.</w:t>
      </w:r>
    </w:p>
    <w:p w:rsidR="00846C6E" w:rsidRDefault="00846C6E">
      <w:pPr>
        <w:pStyle w:val="BodyText"/>
        <w:spacing w:line="322" w:lineRule="exact"/>
        <w:jc w:val="both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золотистый</w:t>
      </w:r>
    </w:p>
    <w:p w:rsidR="00846C6E" w:rsidRDefault="00846C6E">
      <w:pPr>
        <w:pStyle w:val="BodyText"/>
        <w:ind w:right="8345"/>
        <w:jc w:val="both"/>
      </w:pPr>
      <w:r>
        <w:t>( ) молодой 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палящих (</w:t>
      </w:r>
      <w:r>
        <w:rPr>
          <w:spacing w:val="-16"/>
        </w:rPr>
        <w:t xml:space="preserve"> </w:t>
      </w:r>
      <w:r>
        <w:t>)</w:t>
      </w:r>
      <w:r>
        <w:rPr>
          <w:spacing w:val="-16"/>
        </w:rPr>
        <w:t xml:space="preserve"> </w:t>
      </w:r>
      <w:r>
        <w:t>влажный ( ) ночной</w:t>
      </w:r>
    </w:p>
    <w:p w:rsidR="00846C6E" w:rsidRDefault="00846C6E">
      <w:pPr>
        <w:pStyle w:val="BodyText"/>
        <w:ind w:left="0"/>
      </w:pPr>
    </w:p>
    <w:p w:rsidR="00846C6E" w:rsidRDefault="00846C6E">
      <w:pPr>
        <w:pStyle w:val="ListParagraph"/>
        <w:numPr>
          <w:ilvl w:val="0"/>
          <w:numId w:val="1"/>
        </w:numPr>
        <w:tabs>
          <w:tab w:val="left" w:pos="520"/>
        </w:tabs>
        <w:ind w:left="520" w:hanging="408"/>
        <w:rPr>
          <w:sz w:val="28"/>
        </w:rPr>
      </w:pPr>
      <w:r>
        <w:rPr>
          <w:spacing w:val="-2"/>
          <w:sz w:val="28"/>
        </w:rPr>
        <w:t>Среди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стихотворных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строк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2–7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укажите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которых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встречаются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метафоры.</w:t>
      </w:r>
    </w:p>
    <w:p w:rsidR="00846C6E" w:rsidRDefault="00846C6E">
      <w:pPr>
        <w:pStyle w:val="BodyText"/>
      </w:pPr>
      <w:r>
        <w:t>[ ]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846C6E" w:rsidRDefault="00846C6E">
      <w:pPr>
        <w:pStyle w:val="BodyText"/>
        <w:spacing w:before="2" w:line="322" w:lineRule="exact"/>
      </w:pPr>
      <w:r>
        <w:t>[ ]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846C6E" w:rsidRDefault="00846C6E">
      <w:pPr>
        <w:pStyle w:val="BodyText"/>
        <w:spacing w:line="322" w:lineRule="exact"/>
      </w:pPr>
      <w:r>
        <w:t>[ ]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846C6E" w:rsidRDefault="00846C6E">
      <w:pPr>
        <w:pStyle w:val="BodyText"/>
        <w:spacing w:line="322" w:lineRule="exact"/>
      </w:pPr>
      <w:r>
        <w:t>[ ]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846C6E" w:rsidRDefault="00846C6E">
      <w:pPr>
        <w:pStyle w:val="BodyText"/>
        <w:spacing w:line="322" w:lineRule="exact"/>
      </w:pPr>
      <w:r>
        <w:t>[ ]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846C6E" w:rsidRDefault="00846C6E">
      <w:pPr>
        <w:pStyle w:val="BodyText"/>
      </w:pPr>
      <w:r>
        <w:t>[ ]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sectPr w:rsidR="00846C6E" w:rsidSect="003F4BDD">
      <w:pgSz w:w="11910" w:h="16840"/>
      <w:pgMar w:top="1200" w:right="1020" w:bottom="960" w:left="1020" w:header="71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C6E" w:rsidRDefault="00846C6E">
      <w:r>
        <w:separator/>
      </w:r>
    </w:p>
  </w:endnote>
  <w:endnote w:type="continuationSeparator" w:id="0">
    <w:p w:rsidR="00846C6E" w:rsidRDefault="00846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Footer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9" o:spid="_x0000_s2073" type="#_x0000_t202" style="position:absolute;margin-left:288.65pt;margin-top:791.95pt;width:19pt;height:15.3pt;z-index:-2516131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" filled="f" stroked="f">
          <v:path arrowok="t"/>
          <v:textbox inset="0,0,0,0">
            <w:txbxContent>
              <w:p w:rsidR="00846C6E" w:rsidRDefault="00846C6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3" o:spid="_x0000_s2075" type="#_x0000_t202" style="position:absolute;margin-left:288.65pt;margin-top:791.95pt;width:19pt;height:15.3pt;z-index:-2516090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" filled="f" stroked="f">
          <v:path arrowok="t"/>
          <v:textbox inset="0,0,0,0">
            <w:txbxContent>
              <w:p w:rsidR="00846C6E" w:rsidRDefault="00846C6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15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291.65pt;margin-top:791.95pt;width:13pt;height:15.3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G1W0yfiAAAADQEAAA8AAAAAAAAAAAAAAAAA/wMAAGRycy9kb3ducmV2LnhtbFBL&#10;BQYAAAAABAAEAPMAAAAOBQAAAAA=&#10;" filled="f" stroked="f">
          <v:path arrowok="t"/>
          <v:textbox inset="0,0,0,0">
            <w:txbxContent>
              <w:p w:rsidR="00846C6E" w:rsidRDefault="00846C6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1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51" type="#_x0000_t202" style="position:absolute;margin-left:291.65pt;margin-top:791.95pt;width:13pt;height:15.3pt;z-index:-2516520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" filled="f" stroked="f">
          <v:path arrowok="t"/>
          <v:textbox inset="0,0,0,0">
            <w:txbxContent>
              <w:p w:rsidR="00846C6E" w:rsidRDefault="00846C6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2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57" type="#_x0000_t202" style="position:absolute;margin-left:291.65pt;margin-top:791.95pt;width:13pt;height:15.3pt;z-index:-2516418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" filled="f" stroked="f">
          <v:path arrowok="t"/>
          <v:textbox inset="0,0,0,0">
            <w:txbxContent>
              <w:p w:rsidR="00846C6E" w:rsidRDefault="00846C6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3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3" o:spid="_x0000_s2063" type="#_x0000_t202" style="position:absolute;margin-left:291.65pt;margin-top:791.95pt;width:13pt;height:15.3pt;z-index:-2516316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" filled="f" stroked="f">
          <v:path arrowok="t"/>
          <v:textbox inset="0,0,0,0">
            <w:txbxContent>
              <w:p w:rsidR="00846C6E" w:rsidRDefault="00846C6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4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0" o:spid="_x0000_s2066" type="#_x0000_t202" style="position:absolute;margin-left:291.65pt;margin-top:791.95pt;width:13pt;height:15.3pt;z-index:-2516264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" filled="f" stroked="f">
          <v:path arrowok="t"/>
          <v:textbox inset="0,0,0,0">
            <w:txbxContent>
              <w:p w:rsidR="00846C6E" w:rsidRDefault="00846C6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5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7" o:spid="_x0000_s2069" type="#_x0000_t202" style="position:absolute;margin-left:291.65pt;margin-top:791.95pt;width:13pt;height:15.3pt;z-index:-2516213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" filled="f" stroked="f">
          <v:path arrowok="t"/>
          <v:textbox inset="0,0,0,0">
            <w:txbxContent>
              <w:p w:rsidR="00846C6E" w:rsidRDefault="00846C6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6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3" o:spid="_x0000_s2071" type="#_x0000_t202" style="position:absolute;margin-left:288.65pt;margin-top:791.95pt;width:19pt;height:15.3pt;z-index:-2516172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" filled="f" stroked="f">
          <v:path arrowok="t"/>
          <v:textbox inset="0,0,0,0">
            <w:txbxContent>
              <w:p w:rsidR="00846C6E" w:rsidRDefault="00846C6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13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C6E" w:rsidRDefault="00846C6E">
      <w:r>
        <w:separator/>
      </w:r>
    </w:p>
  </w:footnote>
  <w:footnote w:type="continuationSeparator" w:id="0">
    <w:p w:rsidR="00846C6E" w:rsidRDefault="00846C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8" o:spid="_x0000_s2072" type="#_x0000_t202" style="position:absolute;margin-left:125pt;margin-top:34.5pt;width:327.25pt;height:26.85pt;z-index:-2516152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" filled="f" stroked="f">
          <v:path arrowok="t"/>
          <v:textbox inset="0,0,0,0">
            <w:txbxContent>
              <w:p w:rsidR="00846C6E" w:rsidRDefault="00846C6E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2025–2026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846C6E" w:rsidRDefault="00846C6E">
                <w:pPr>
                  <w:spacing w:line="252" w:lineRule="exact"/>
                  <w:ind w:left="358"/>
                  <w:jc w:val="center"/>
                </w:pPr>
                <w:r>
                  <w:t>Школьный</w:t>
                </w:r>
                <w:r>
                  <w:rPr>
                    <w:spacing w:val="-4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9</w:t>
                </w:r>
                <w:r>
                  <w:rPr>
                    <w:spacing w:val="-6"/>
                  </w:rPr>
                  <w:t xml:space="preserve"> </w:t>
                </w:r>
                <w:r>
                  <w:t>класс.</w:t>
                </w:r>
                <w:r>
                  <w:rPr>
                    <w:spacing w:val="-5"/>
                  </w:rPr>
                  <w:t xml:space="preserve"> </w:t>
                </w:r>
                <w:r>
                  <w:t>Критерии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2"/>
                  </w:rPr>
                  <w:t>оценивания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2" o:spid="_x0000_s2074" type="#_x0000_t202" style="position:absolute;margin-left:125pt;margin-top:34.5pt;width:327.25pt;height:26.85pt;z-index:-2516111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" filled="f" stroked="f">
          <v:path arrowok="t"/>
          <v:textbox inset="0,0,0,0">
            <w:txbxContent>
              <w:p w:rsidR="00846C6E" w:rsidRDefault="00846C6E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846C6E" w:rsidRDefault="00846C6E">
                <w:pPr>
                  <w:spacing w:line="252" w:lineRule="exact"/>
                  <w:ind w:left="358"/>
                  <w:jc w:val="center"/>
                </w:pPr>
                <w:r>
                  <w:t>Школьный</w:t>
                </w:r>
                <w:r>
                  <w:rPr>
                    <w:spacing w:val="-4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9</w:t>
                </w:r>
                <w:r>
                  <w:rPr>
                    <w:spacing w:val="-6"/>
                  </w:rPr>
                  <w:t xml:space="preserve"> </w:t>
                </w:r>
                <w:r>
                  <w:t>класс.</w:t>
                </w:r>
                <w:r>
                  <w:rPr>
                    <w:spacing w:val="-5"/>
                  </w:rPr>
                  <w:t xml:space="preserve"> </w:t>
                </w:r>
                <w:r>
                  <w:t>Критерии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2"/>
                  </w:rPr>
                  <w:t>оценивания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50" type="#_x0000_t202" style="position:absolute;margin-left:55.5pt;margin-top:34.5pt;width:478.5pt;height:27.75pt;z-index:-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" filled="f" stroked="f">
          <v:path arrowok="t"/>
          <v:textbox inset="0,0,0,0">
            <w:txbxContent>
              <w:p w:rsidR="00846C6E" w:rsidRDefault="00846C6E">
                <w:pPr>
                  <w:spacing w:before="11" w:line="252" w:lineRule="exact"/>
                  <w:ind w:left="4" w:right="356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846C6E" w:rsidRDefault="00846C6E">
                <w:pPr>
                  <w:spacing w:line="252" w:lineRule="exact"/>
                  <w:ind w:left="4"/>
                  <w:jc w:val="center"/>
                </w:pPr>
                <w:r>
                  <w:t>Школьный</w:t>
                </w:r>
                <w:r>
                  <w:rPr>
                    <w:spacing w:val="-4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9</w:t>
                </w:r>
                <w:r>
                  <w:rPr>
                    <w:spacing w:val="-6"/>
                  </w:rPr>
                  <w:t xml:space="preserve"> </w:t>
                </w:r>
                <w:r>
                  <w:t>класс.</w:t>
                </w:r>
                <w:r>
                  <w:rPr>
                    <w:spacing w:val="-5"/>
                  </w:rPr>
                  <w:t xml:space="preserve"> </w:t>
                </w:r>
                <w:r>
                  <w:t>Критерии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2"/>
                  </w:rPr>
                  <w:t>оценивания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55" type="#_x0000_t202" style="position:absolute;margin-left:125pt;margin-top:34.5pt;width:327.25pt;height:26.85pt;z-index:-2516449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" filled="f" stroked="f">
          <v:path arrowok="t"/>
          <v:textbox inset="0,0,0,0">
            <w:txbxContent>
              <w:p w:rsidR="00846C6E" w:rsidRDefault="00846C6E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846C6E" w:rsidRDefault="00846C6E">
                <w:pPr>
                  <w:spacing w:line="252" w:lineRule="exact"/>
                  <w:ind w:left="358"/>
                  <w:jc w:val="center"/>
                </w:pPr>
                <w:r>
                  <w:t>Школьный</w:t>
                </w:r>
                <w:r>
                  <w:rPr>
                    <w:spacing w:val="-4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9</w:t>
                </w:r>
                <w:r>
                  <w:rPr>
                    <w:spacing w:val="-6"/>
                  </w:rPr>
                  <w:t xml:space="preserve"> </w:t>
                </w:r>
                <w:r>
                  <w:t>класс.</w:t>
                </w:r>
                <w:r>
                  <w:rPr>
                    <w:spacing w:val="-5"/>
                  </w:rPr>
                  <w:t xml:space="preserve"> </w:t>
                </w:r>
                <w:r>
                  <w:t>Критерии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2"/>
                  </w:rPr>
                  <w:t>оценивания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box 5" o:spid="_x0000_s2056" type="#_x0000_t202" style="position:absolute;margin-left:55.65pt;margin-top:76.05pt;width:181.25pt;height:17.55pt;z-index:-2516439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" filled="f" stroked="f">
          <v:path arrowok="t"/>
          <v:textbox inset="0,0,0,0">
            <w:txbxContent>
              <w:p w:rsidR="00846C6E" w:rsidRDefault="00846C6E">
                <w:pPr>
                  <w:pStyle w:val="BodyText"/>
                  <w:spacing w:before="9"/>
                  <w:ind w:left="20"/>
                </w:pPr>
                <w:r>
                  <w:rPr>
                    <w:b/>
                  </w:rPr>
                  <w:t>4.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1" o:spid="_x0000_s2061" type="#_x0000_t202" style="position:absolute;margin-left:125pt;margin-top:34.5pt;width:327.25pt;height:26.85pt;z-index:-2516346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" filled="f" stroked="f">
          <v:path arrowok="t"/>
          <v:textbox inset="0,0,0,0">
            <w:txbxContent>
              <w:p w:rsidR="00846C6E" w:rsidRDefault="00846C6E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846C6E" w:rsidRDefault="00846C6E">
                <w:pPr>
                  <w:spacing w:line="252" w:lineRule="exact"/>
                  <w:ind w:left="358"/>
                  <w:jc w:val="center"/>
                </w:pPr>
                <w:r>
                  <w:t>Школьный</w:t>
                </w:r>
                <w:r>
                  <w:rPr>
                    <w:spacing w:val="-4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9</w:t>
                </w:r>
                <w:r>
                  <w:rPr>
                    <w:spacing w:val="-6"/>
                  </w:rPr>
                  <w:t xml:space="preserve"> </w:t>
                </w:r>
                <w:r>
                  <w:t>класс.</w:t>
                </w:r>
                <w:r>
                  <w:rPr>
                    <w:spacing w:val="-5"/>
                  </w:rPr>
                  <w:t xml:space="preserve"> </w:t>
                </w:r>
                <w:r>
                  <w:t>Критерии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2"/>
                  </w:rPr>
                  <w:t>оценивания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box 12" o:spid="_x0000_s2062" type="#_x0000_t202" style="position:absolute;margin-left:55.65pt;margin-top:76.05pt;width:181.25pt;height:17.55pt;z-index:-2516336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" filled="f" stroked="f">
          <v:path arrowok="t"/>
          <v:textbox inset="0,0,0,0">
            <w:txbxContent>
              <w:p w:rsidR="00846C6E" w:rsidRDefault="00846C6E">
                <w:pPr>
                  <w:pStyle w:val="BodyText"/>
                  <w:spacing w:before="9"/>
                  <w:ind w:left="20"/>
                </w:pPr>
                <w:r>
                  <w:rPr>
                    <w:b/>
                  </w:rPr>
                  <w:t>5.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8" o:spid="_x0000_s2064" type="#_x0000_t202" style="position:absolute;margin-left:125pt;margin-top:34.5pt;width:327.25pt;height:26.85pt;z-index:-2516295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" filled="f" stroked="f">
          <v:path arrowok="t"/>
          <v:textbox inset="0,0,0,0">
            <w:txbxContent>
              <w:p w:rsidR="00846C6E" w:rsidRDefault="00846C6E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846C6E" w:rsidRDefault="00846C6E">
                <w:pPr>
                  <w:spacing w:line="252" w:lineRule="exact"/>
                  <w:ind w:left="358"/>
                  <w:jc w:val="center"/>
                </w:pPr>
                <w:r>
                  <w:t>Школьный</w:t>
                </w:r>
                <w:r>
                  <w:rPr>
                    <w:spacing w:val="-4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9</w:t>
                </w:r>
                <w:r>
                  <w:rPr>
                    <w:spacing w:val="-6"/>
                  </w:rPr>
                  <w:t xml:space="preserve"> </w:t>
                </w:r>
                <w:r>
                  <w:t>класс.</w:t>
                </w:r>
                <w:r>
                  <w:rPr>
                    <w:spacing w:val="-5"/>
                  </w:rPr>
                  <w:t xml:space="preserve"> </w:t>
                </w:r>
                <w:r>
                  <w:t>Критерии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2"/>
                  </w:rPr>
                  <w:t>оценивания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box 19" o:spid="_x0000_s2065" type="#_x0000_t202" style="position:absolute;margin-left:55.65pt;margin-top:76.05pt;width:181.25pt;height:17.55pt;z-index:-2516285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" filled="f" stroked="f">
          <v:path arrowok="t"/>
          <v:textbox inset="0,0,0,0">
            <w:txbxContent>
              <w:p w:rsidR="00846C6E" w:rsidRDefault="00846C6E">
                <w:pPr>
                  <w:pStyle w:val="BodyText"/>
                  <w:spacing w:before="9"/>
                  <w:ind w:left="20"/>
                </w:pPr>
                <w:r>
                  <w:rPr>
                    <w:b/>
                  </w:rPr>
                  <w:t>6.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5" o:spid="_x0000_s2067" type="#_x0000_t202" style="position:absolute;margin-left:125pt;margin-top:34.5pt;width:327.25pt;height:26.85pt;z-index:-2516244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" filled="f" stroked="f">
          <v:path arrowok="t"/>
          <v:textbox inset="0,0,0,0">
            <w:txbxContent>
              <w:p w:rsidR="00846C6E" w:rsidRDefault="00846C6E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846C6E" w:rsidRDefault="00846C6E">
                <w:pPr>
                  <w:spacing w:line="252" w:lineRule="exact"/>
                  <w:ind w:left="358"/>
                  <w:jc w:val="center"/>
                </w:pPr>
                <w:r>
                  <w:t>Школьный</w:t>
                </w:r>
                <w:r>
                  <w:rPr>
                    <w:spacing w:val="-4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9</w:t>
                </w:r>
                <w:r>
                  <w:rPr>
                    <w:spacing w:val="-6"/>
                  </w:rPr>
                  <w:t xml:space="preserve"> </w:t>
                </w:r>
                <w:r>
                  <w:t>класс.</w:t>
                </w:r>
                <w:r>
                  <w:rPr>
                    <w:spacing w:val="-5"/>
                  </w:rPr>
                  <w:t xml:space="preserve"> </w:t>
                </w:r>
                <w:r>
                  <w:t>Критерии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2"/>
                  </w:rPr>
                  <w:t>оценивания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box 26" o:spid="_x0000_s2068" type="#_x0000_t202" style="position:absolute;margin-left:55.65pt;margin-top:76.05pt;width:181.25pt;height:17.55pt;z-index:-2516234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" filled="f" stroked="f">
          <v:path arrowok="t"/>
          <v:textbox inset="0,0,0,0">
            <w:txbxContent>
              <w:p w:rsidR="00846C6E" w:rsidRDefault="00846C6E">
                <w:pPr>
                  <w:pStyle w:val="BodyText"/>
                  <w:spacing w:before="9"/>
                  <w:ind w:left="20"/>
                </w:pPr>
                <w:r>
                  <w:rPr>
                    <w:b/>
                  </w:rPr>
                  <w:t>7.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E" w:rsidRDefault="00846C6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2" o:spid="_x0000_s2070" type="#_x0000_t202" style="position:absolute;margin-left:125pt;margin-top:34.5pt;width:327.25pt;height:26.85pt;z-index:-2516193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" filled="f" stroked="f">
          <v:path arrowok="t"/>
          <v:textbox inset="0,0,0,0">
            <w:txbxContent>
              <w:p w:rsidR="00846C6E" w:rsidRDefault="00846C6E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846C6E" w:rsidRDefault="00846C6E">
                <w:pPr>
                  <w:spacing w:line="252" w:lineRule="exact"/>
                  <w:ind w:left="358"/>
                  <w:jc w:val="center"/>
                </w:pPr>
                <w:r>
                  <w:t>Школьный</w:t>
                </w:r>
                <w:r>
                  <w:rPr>
                    <w:spacing w:val="-4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9</w:t>
                </w:r>
                <w:r>
                  <w:rPr>
                    <w:spacing w:val="-6"/>
                  </w:rPr>
                  <w:t xml:space="preserve"> </w:t>
                </w:r>
                <w:r>
                  <w:t>класс.</w:t>
                </w:r>
                <w:r>
                  <w:rPr>
                    <w:spacing w:val="-5"/>
                  </w:rPr>
                  <w:t xml:space="preserve"> </w:t>
                </w:r>
                <w:r>
                  <w:t>Критерии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2"/>
                  </w:rPr>
                  <w:t>оценивания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F7B"/>
    <w:multiLevelType w:val="hybridMultilevel"/>
    <w:tmpl w:val="D85CBB54"/>
    <w:lvl w:ilvl="0" w:tplc="2FFE72D4">
      <w:start w:val="1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CDC0DBBE">
      <w:numFmt w:val="bullet"/>
      <w:lvlText w:val="•"/>
      <w:lvlJc w:val="left"/>
      <w:pPr>
        <w:ind w:left="1346" w:hanging="282"/>
      </w:pPr>
      <w:rPr>
        <w:rFonts w:hint="default"/>
      </w:rPr>
    </w:lvl>
    <w:lvl w:ilvl="2" w:tplc="B47EB2DC">
      <w:numFmt w:val="bullet"/>
      <w:lvlText w:val="•"/>
      <w:lvlJc w:val="left"/>
      <w:pPr>
        <w:ind w:left="2293" w:hanging="282"/>
      </w:pPr>
      <w:rPr>
        <w:rFonts w:hint="default"/>
      </w:rPr>
    </w:lvl>
    <w:lvl w:ilvl="3" w:tplc="2A323FDC">
      <w:numFmt w:val="bullet"/>
      <w:lvlText w:val="•"/>
      <w:lvlJc w:val="left"/>
      <w:pPr>
        <w:ind w:left="3239" w:hanging="282"/>
      </w:pPr>
      <w:rPr>
        <w:rFonts w:hint="default"/>
      </w:rPr>
    </w:lvl>
    <w:lvl w:ilvl="4" w:tplc="29144FBE">
      <w:numFmt w:val="bullet"/>
      <w:lvlText w:val="•"/>
      <w:lvlJc w:val="left"/>
      <w:pPr>
        <w:ind w:left="4186" w:hanging="282"/>
      </w:pPr>
      <w:rPr>
        <w:rFonts w:hint="default"/>
      </w:rPr>
    </w:lvl>
    <w:lvl w:ilvl="5" w:tplc="BDFE2C74">
      <w:numFmt w:val="bullet"/>
      <w:lvlText w:val="•"/>
      <w:lvlJc w:val="left"/>
      <w:pPr>
        <w:ind w:left="5133" w:hanging="282"/>
      </w:pPr>
      <w:rPr>
        <w:rFonts w:hint="default"/>
      </w:rPr>
    </w:lvl>
    <w:lvl w:ilvl="6" w:tplc="EB4C8490">
      <w:numFmt w:val="bullet"/>
      <w:lvlText w:val="•"/>
      <w:lvlJc w:val="left"/>
      <w:pPr>
        <w:ind w:left="6079" w:hanging="282"/>
      </w:pPr>
      <w:rPr>
        <w:rFonts w:hint="default"/>
      </w:rPr>
    </w:lvl>
    <w:lvl w:ilvl="7" w:tplc="2422B1AC">
      <w:numFmt w:val="bullet"/>
      <w:lvlText w:val="•"/>
      <w:lvlJc w:val="left"/>
      <w:pPr>
        <w:ind w:left="7026" w:hanging="282"/>
      </w:pPr>
      <w:rPr>
        <w:rFonts w:hint="default"/>
      </w:rPr>
    </w:lvl>
    <w:lvl w:ilvl="8" w:tplc="C5FE2B82">
      <w:numFmt w:val="bullet"/>
      <w:lvlText w:val="•"/>
      <w:lvlJc w:val="left"/>
      <w:pPr>
        <w:ind w:left="7973" w:hanging="282"/>
      </w:pPr>
      <w:rPr>
        <w:rFonts w:hint="default"/>
      </w:rPr>
    </w:lvl>
  </w:abstractNum>
  <w:abstractNum w:abstractNumId="1">
    <w:nsid w:val="24A50486"/>
    <w:multiLevelType w:val="hybridMultilevel"/>
    <w:tmpl w:val="767258C4"/>
    <w:lvl w:ilvl="0" w:tplc="AD12F79C">
      <w:start w:val="8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B1CC93F2">
      <w:start w:val="1"/>
      <w:numFmt w:val="decimal"/>
      <w:lvlText w:val="(%2)"/>
      <w:lvlJc w:val="left"/>
      <w:pPr>
        <w:ind w:left="11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31DAE3DE">
      <w:numFmt w:val="bullet"/>
      <w:lvlText w:val="•"/>
      <w:lvlJc w:val="left"/>
      <w:pPr>
        <w:ind w:left="2074" w:hanging="428"/>
      </w:pPr>
      <w:rPr>
        <w:rFonts w:hint="default"/>
      </w:rPr>
    </w:lvl>
    <w:lvl w:ilvl="3" w:tplc="4AAC3B9C">
      <w:numFmt w:val="bullet"/>
      <w:lvlText w:val="•"/>
      <w:lvlJc w:val="left"/>
      <w:pPr>
        <w:ind w:left="3048" w:hanging="428"/>
      </w:pPr>
      <w:rPr>
        <w:rFonts w:hint="default"/>
      </w:rPr>
    </w:lvl>
    <w:lvl w:ilvl="4" w:tplc="35125968">
      <w:numFmt w:val="bullet"/>
      <w:lvlText w:val="•"/>
      <w:lvlJc w:val="left"/>
      <w:pPr>
        <w:ind w:left="4022" w:hanging="428"/>
      </w:pPr>
      <w:rPr>
        <w:rFonts w:hint="default"/>
      </w:rPr>
    </w:lvl>
    <w:lvl w:ilvl="5" w:tplc="464C1DA4">
      <w:numFmt w:val="bullet"/>
      <w:lvlText w:val="•"/>
      <w:lvlJc w:val="left"/>
      <w:pPr>
        <w:ind w:left="4996" w:hanging="428"/>
      </w:pPr>
      <w:rPr>
        <w:rFonts w:hint="default"/>
      </w:rPr>
    </w:lvl>
    <w:lvl w:ilvl="6" w:tplc="6240858E">
      <w:numFmt w:val="bullet"/>
      <w:lvlText w:val="•"/>
      <w:lvlJc w:val="left"/>
      <w:pPr>
        <w:ind w:left="5970" w:hanging="428"/>
      </w:pPr>
      <w:rPr>
        <w:rFonts w:hint="default"/>
      </w:rPr>
    </w:lvl>
    <w:lvl w:ilvl="7" w:tplc="0088C136">
      <w:numFmt w:val="bullet"/>
      <w:lvlText w:val="•"/>
      <w:lvlJc w:val="left"/>
      <w:pPr>
        <w:ind w:left="6944" w:hanging="428"/>
      </w:pPr>
      <w:rPr>
        <w:rFonts w:hint="default"/>
      </w:rPr>
    </w:lvl>
    <w:lvl w:ilvl="8" w:tplc="C6BCD144">
      <w:numFmt w:val="bullet"/>
      <w:lvlText w:val="•"/>
      <w:lvlJc w:val="left"/>
      <w:pPr>
        <w:ind w:left="7918" w:hanging="428"/>
      </w:pPr>
      <w:rPr>
        <w:rFonts w:hint="default"/>
      </w:rPr>
    </w:lvl>
  </w:abstractNum>
  <w:abstractNum w:abstractNumId="2">
    <w:nsid w:val="54F2219F"/>
    <w:multiLevelType w:val="hybridMultilevel"/>
    <w:tmpl w:val="1EB21940"/>
    <w:lvl w:ilvl="0" w:tplc="32BEF404">
      <w:start w:val="1"/>
      <w:numFmt w:val="decimal"/>
      <w:lvlText w:val="%1)"/>
      <w:lvlJc w:val="left"/>
      <w:pPr>
        <w:ind w:left="112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04A0EEE8">
      <w:numFmt w:val="bullet"/>
      <w:lvlText w:val="•"/>
      <w:lvlJc w:val="left"/>
      <w:pPr>
        <w:ind w:left="1094" w:hanging="306"/>
      </w:pPr>
      <w:rPr>
        <w:rFonts w:hint="default"/>
      </w:rPr>
    </w:lvl>
    <w:lvl w:ilvl="2" w:tplc="C10A2028">
      <w:numFmt w:val="bullet"/>
      <w:lvlText w:val="•"/>
      <w:lvlJc w:val="left"/>
      <w:pPr>
        <w:ind w:left="2069" w:hanging="306"/>
      </w:pPr>
      <w:rPr>
        <w:rFonts w:hint="default"/>
      </w:rPr>
    </w:lvl>
    <w:lvl w:ilvl="3" w:tplc="F42268A4">
      <w:numFmt w:val="bullet"/>
      <w:lvlText w:val="•"/>
      <w:lvlJc w:val="left"/>
      <w:pPr>
        <w:ind w:left="3043" w:hanging="306"/>
      </w:pPr>
      <w:rPr>
        <w:rFonts w:hint="default"/>
      </w:rPr>
    </w:lvl>
    <w:lvl w:ilvl="4" w:tplc="C0EE2272">
      <w:numFmt w:val="bullet"/>
      <w:lvlText w:val="•"/>
      <w:lvlJc w:val="left"/>
      <w:pPr>
        <w:ind w:left="4018" w:hanging="306"/>
      </w:pPr>
      <w:rPr>
        <w:rFonts w:hint="default"/>
      </w:rPr>
    </w:lvl>
    <w:lvl w:ilvl="5" w:tplc="C2001D6A">
      <w:numFmt w:val="bullet"/>
      <w:lvlText w:val="•"/>
      <w:lvlJc w:val="left"/>
      <w:pPr>
        <w:ind w:left="4993" w:hanging="306"/>
      </w:pPr>
      <w:rPr>
        <w:rFonts w:hint="default"/>
      </w:rPr>
    </w:lvl>
    <w:lvl w:ilvl="6" w:tplc="C232AB2E">
      <w:numFmt w:val="bullet"/>
      <w:lvlText w:val="•"/>
      <w:lvlJc w:val="left"/>
      <w:pPr>
        <w:ind w:left="5967" w:hanging="306"/>
      </w:pPr>
      <w:rPr>
        <w:rFonts w:hint="default"/>
      </w:rPr>
    </w:lvl>
    <w:lvl w:ilvl="7" w:tplc="6DB2D292">
      <w:numFmt w:val="bullet"/>
      <w:lvlText w:val="•"/>
      <w:lvlJc w:val="left"/>
      <w:pPr>
        <w:ind w:left="6942" w:hanging="306"/>
      </w:pPr>
      <w:rPr>
        <w:rFonts w:hint="default"/>
      </w:rPr>
    </w:lvl>
    <w:lvl w:ilvl="8" w:tplc="B39E6520">
      <w:numFmt w:val="bullet"/>
      <w:lvlText w:val="•"/>
      <w:lvlJc w:val="left"/>
      <w:pPr>
        <w:ind w:left="7917" w:hanging="306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0FB3"/>
    <w:rsid w:val="00263219"/>
    <w:rsid w:val="002D680B"/>
    <w:rsid w:val="0035639C"/>
    <w:rsid w:val="003F4BDD"/>
    <w:rsid w:val="00535BBD"/>
    <w:rsid w:val="00660FB3"/>
    <w:rsid w:val="007D309E"/>
    <w:rsid w:val="00846C6E"/>
    <w:rsid w:val="008A7B46"/>
    <w:rsid w:val="00B40F2B"/>
    <w:rsid w:val="00B72FBC"/>
    <w:rsid w:val="00D4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BD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F4BDD"/>
    <w:pPr>
      <w:spacing w:line="319" w:lineRule="exact"/>
      <w:ind w:left="1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0C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3F4BDD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3F4BDD"/>
    <w:pPr>
      <w:ind w:left="11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350CB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3F4BDD"/>
    <w:pPr>
      <w:ind w:left="112"/>
    </w:pPr>
  </w:style>
  <w:style w:type="paragraph" w:customStyle="1" w:styleId="TableParagraph">
    <w:name w:val="Table Paragraph"/>
    <w:basedOn w:val="Normal"/>
    <w:uiPriority w:val="99"/>
    <w:rsid w:val="003F4BDD"/>
  </w:style>
  <w:style w:type="paragraph" w:styleId="Header">
    <w:name w:val="header"/>
    <w:basedOn w:val="Normal"/>
    <w:link w:val="HeaderChar"/>
    <w:uiPriority w:val="99"/>
    <w:rsid w:val="00B40F2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0F2B"/>
    <w:rPr>
      <w:rFonts w:ascii="Times New Roman" w:hAnsi="Times New Roman" w:cs="Times New Roman"/>
      <w:lang w:val="ru-RU"/>
    </w:rPr>
  </w:style>
  <w:style w:type="paragraph" w:styleId="Footer">
    <w:name w:val="footer"/>
    <w:basedOn w:val="Normal"/>
    <w:link w:val="FooterChar"/>
    <w:uiPriority w:val="99"/>
    <w:rsid w:val="00B40F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40F2B"/>
    <w:rPr>
      <w:rFonts w:ascii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header" Target="header8.xml"/><Relationship Id="rId39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image" Target="media/image10.jpeg"/><Relationship Id="rId42" Type="http://schemas.openxmlformats.org/officeDocument/2006/relationships/image" Target="media/image18.jpeg"/><Relationship Id="rId47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image" Target="media/image5.jpeg"/><Relationship Id="rId33" Type="http://schemas.openxmlformats.org/officeDocument/2006/relationships/image" Target="media/image9.png"/><Relationship Id="rId38" Type="http://schemas.openxmlformats.org/officeDocument/2006/relationships/image" Target="media/image14.jpeg"/><Relationship Id="rId46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eader" Target="header6.xml"/><Relationship Id="rId29" Type="http://schemas.openxmlformats.org/officeDocument/2006/relationships/header" Target="header9.xml"/><Relationship Id="rId41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32" Type="http://schemas.openxmlformats.org/officeDocument/2006/relationships/image" Target="media/image8.jpeg"/><Relationship Id="rId37" Type="http://schemas.openxmlformats.org/officeDocument/2006/relationships/image" Target="media/image13.jpeg"/><Relationship Id="rId40" Type="http://schemas.openxmlformats.org/officeDocument/2006/relationships/image" Target="media/image16.jpeg"/><Relationship Id="rId45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header" Target="header7.xml"/><Relationship Id="rId28" Type="http://schemas.openxmlformats.org/officeDocument/2006/relationships/image" Target="media/image6.jpeg"/><Relationship Id="rId36" Type="http://schemas.openxmlformats.org/officeDocument/2006/relationships/image" Target="media/image12.jpeg"/><Relationship Id="rId10" Type="http://schemas.openxmlformats.org/officeDocument/2006/relationships/footer" Target="footer2.xml"/><Relationship Id="rId19" Type="http://schemas.openxmlformats.org/officeDocument/2006/relationships/image" Target="media/image3.jpeg"/><Relationship Id="rId31" Type="http://schemas.openxmlformats.org/officeDocument/2006/relationships/image" Target="media/image7.jpeg"/><Relationship Id="rId44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image" Target="media/image4.jpeg"/><Relationship Id="rId27" Type="http://schemas.openxmlformats.org/officeDocument/2006/relationships/footer" Target="footer8.xml"/><Relationship Id="rId30" Type="http://schemas.openxmlformats.org/officeDocument/2006/relationships/footer" Target="footer9.xml"/><Relationship Id="rId35" Type="http://schemas.openxmlformats.org/officeDocument/2006/relationships/image" Target="media/image11.jpeg"/><Relationship Id="rId43" Type="http://schemas.openxmlformats.org/officeDocument/2006/relationships/header" Target="header10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16</Pages>
  <Words>1540</Words>
  <Characters>8778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Lyubov Kuznecova</dc:creator>
  <cp:keywords/>
  <dc:description/>
  <cp:lastModifiedBy>SAMSUNG</cp:lastModifiedBy>
  <cp:revision>5</cp:revision>
  <dcterms:created xsi:type="dcterms:W3CDTF">2024-08-28T11:14:00Z</dcterms:created>
  <dcterms:modified xsi:type="dcterms:W3CDTF">2026-09-06T07:31:00Z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iLovePDF</vt:lpwstr>
  </property>
</Properties>
</file>